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EA366" w14:textId="04471122" w:rsidR="0052198E" w:rsidRPr="00253573" w:rsidRDefault="0052198E" w:rsidP="0052198E">
      <w:pPr>
        <w:spacing w:line="276" w:lineRule="auto"/>
        <w:rPr>
          <w:rFonts w:ascii="Arial" w:hAnsi="Arial" w:cs="Arial"/>
        </w:rPr>
      </w:pPr>
    </w:p>
    <w:p w14:paraId="53AD3653" w14:textId="77777777" w:rsidR="00EE3EEB" w:rsidRPr="00253573" w:rsidRDefault="00EE3EEB" w:rsidP="0052198E">
      <w:pPr>
        <w:spacing w:line="276" w:lineRule="auto"/>
        <w:rPr>
          <w:rFonts w:ascii="Arial" w:hAnsi="Arial" w:cs="Arial"/>
        </w:rPr>
      </w:pPr>
    </w:p>
    <w:p w14:paraId="1DFBA22D" w14:textId="0800DED5" w:rsidR="00EE3EEB" w:rsidRPr="00253573" w:rsidRDefault="00EE3EEB" w:rsidP="0052198E">
      <w:pPr>
        <w:spacing w:line="276" w:lineRule="auto"/>
        <w:rPr>
          <w:rFonts w:ascii="Arial" w:hAnsi="Arial" w:cs="Arial"/>
        </w:rPr>
      </w:pPr>
      <w:r w:rsidRPr="00253573">
        <w:rPr>
          <w:rFonts w:ascii="Arial" w:hAnsi="Arial" w:cs="Arial"/>
        </w:rPr>
        <w:t>El alumno/a D./Dña.</w:t>
      </w:r>
      <w:r w:rsidRPr="00253573">
        <w:rPr>
          <w:rFonts w:ascii="Arial" w:hAnsi="Arial" w:cs="Arial"/>
        </w:rPr>
        <w:tab/>
        <w:t xml:space="preserve"> </w:t>
      </w:r>
      <w:sdt>
        <w:sdtPr>
          <w:rPr>
            <w:rFonts w:ascii="Arial" w:hAnsi="Arial" w:cs="Arial"/>
          </w:rPr>
          <w:id w:val="-162388346"/>
          <w:placeholder>
            <w:docPart w:val="538D288776DA42E98D3FAC6554474AC3"/>
          </w:placeholder>
          <w:showingPlcHdr/>
        </w:sdtPr>
        <w:sdtContent>
          <w:r w:rsidR="00253573" w:rsidRPr="00253573">
            <w:rPr>
              <w:rStyle w:val="Textodelmarcadordeposicin"/>
            </w:rPr>
            <w:t>Escriba su nombre y 2 apellidos.</w:t>
          </w:r>
        </w:sdtContent>
      </w:sdt>
      <w:r w:rsidR="00F40310" w:rsidRPr="00253573">
        <w:rPr>
          <w:rFonts w:ascii="Arial" w:hAnsi="Arial" w:cs="Arial"/>
        </w:rPr>
        <w:t xml:space="preserve">, </w:t>
      </w:r>
      <w:r w:rsidRPr="00253573">
        <w:rPr>
          <w:rFonts w:ascii="Arial" w:hAnsi="Arial" w:cs="Arial"/>
        </w:rPr>
        <w:t xml:space="preserve">matriculado en el centro CPR FPE CDM Escuela de Profesiones Digitales durante el curso escolar </w:t>
      </w:r>
      <w:sdt>
        <w:sdtPr>
          <w:rPr>
            <w:rFonts w:ascii="Arial" w:hAnsi="Arial" w:cs="Arial"/>
          </w:rPr>
          <w:id w:val="1710990489"/>
          <w:placeholder>
            <w:docPart w:val="E45CFFC347184A1AAC2EDB8C9C831AE7"/>
          </w:placeholder>
          <w:showingPlcHdr/>
        </w:sdtPr>
        <w:sdtContent>
          <w:r w:rsidR="00F40310" w:rsidRPr="00253573">
            <w:rPr>
              <w:rStyle w:val="Textodelmarcadordeposicin"/>
              <w:rFonts w:ascii="Arial" w:hAnsi="Arial" w:cs="Arial"/>
            </w:rPr>
            <w:t>Por ejemplo: 2018/2019.</w:t>
          </w:r>
        </w:sdtContent>
      </w:sdt>
      <w:r w:rsidR="00F40310" w:rsidRPr="00253573">
        <w:rPr>
          <w:rFonts w:ascii="Arial" w:hAnsi="Arial" w:cs="Arial"/>
        </w:rPr>
        <w:t xml:space="preserve"> </w:t>
      </w:r>
      <w:r w:rsidRPr="00253573">
        <w:rPr>
          <w:rFonts w:ascii="Arial" w:hAnsi="Arial" w:cs="Arial"/>
        </w:rPr>
        <w:t xml:space="preserve">en el </w:t>
      </w:r>
      <w:sdt>
        <w:sdtPr>
          <w:rPr>
            <w:rFonts w:ascii="Arial" w:hAnsi="Arial" w:cs="Arial"/>
          </w:rPr>
          <w:id w:val="1558514373"/>
          <w:placeholder>
            <w:docPart w:val="76DD72E0096341A9933FDB761B615428"/>
          </w:placeholder>
          <w:showingPlcHdr/>
        </w:sdtPr>
        <w:sdtContent>
          <w:r w:rsidR="00F40310" w:rsidRPr="00253573">
            <w:rPr>
              <w:rStyle w:val="Textodelmarcadordeposicin"/>
              <w:rFonts w:ascii="Arial" w:hAnsi="Arial" w:cs="Arial"/>
            </w:rPr>
            <w:t>Escriba 1º o 2º.</w:t>
          </w:r>
        </w:sdtContent>
      </w:sdt>
      <w:r w:rsidRPr="00253573">
        <w:rPr>
          <w:rFonts w:ascii="Arial" w:hAnsi="Arial" w:cs="Arial"/>
        </w:rPr>
        <w:t xml:space="preserve"> curso del Ciclo Formativo de Grado </w:t>
      </w:r>
      <w:sdt>
        <w:sdtPr>
          <w:rPr>
            <w:rFonts w:ascii="Arial" w:hAnsi="Arial" w:cs="Arial"/>
          </w:rPr>
          <w:id w:val="1263647499"/>
          <w:placeholder>
            <w:docPart w:val="D4DBEE8DCDF645FD92908201CA4CE654"/>
          </w:placeholder>
          <w:showingPlcHdr/>
        </w:sdtPr>
        <w:sdtContent>
          <w:r w:rsidR="00F40310" w:rsidRPr="00253573">
            <w:rPr>
              <w:rStyle w:val="Textodelmarcadordeposicin"/>
              <w:rFonts w:ascii="Arial" w:hAnsi="Arial" w:cs="Arial"/>
            </w:rPr>
            <w:t>Escriba: Medio o Superior.</w:t>
          </w:r>
        </w:sdtContent>
      </w:sdt>
      <w:r w:rsidR="00F40310" w:rsidRPr="00253573">
        <w:rPr>
          <w:rFonts w:ascii="Arial" w:hAnsi="Arial" w:cs="Arial"/>
        </w:rPr>
        <w:t xml:space="preserve"> </w:t>
      </w:r>
      <w:r w:rsidRPr="00253573">
        <w:rPr>
          <w:rFonts w:ascii="Arial" w:hAnsi="Arial" w:cs="Arial"/>
        </w:rPr>
        <w:t>denominado</w:t>
      </w:r>
      <w:r w:rsidR="00F40310" w:rsidRPr="00253573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162619205"/>
          <w:placeholder>
            <w:docPart w:val="C6055FD9603E40E0A335E917F2719F77"/>
          </w:placeholder>
          <w:showingPlcHdr/>
          <w:dropDownList>
            <w:listItem w:displayText="(SMR) Sistemas Microinformáticos y Redes." w:value="(SMR) Sistemas Microinformáticos y Redes."/>
            <w:listItem w:displayText="(DAM) Desarrollo de Aplicaciones Multiplataforma." w:value="(DAM) Desarrollo de Aplicaciones Multiplataforma."/>
            <w:listItem w:displayText="(DAW) Desarrollo de Aplicaciones Web." w:value="(DAW) Desarrollo de Aplicaciones Web."/>
          </w:dropDownList>
        </w:sdtPr>
        <w:sdtContent>
          <w:r w:rsidR="00F40310" w:rsidRPr="00253573">
            <w:rPr>
              <w:rStyle w:val="Textodelmarcadordeposicin"/>
              <w:rFonts w:ascii="Arial" w:hAnsi="Arial" w:cs="Arial"/>
            </w:rPr>
            <w:t>Elija el ciclo formativo que ha cursado.</w:t>
          </w:r>
        </w:sdtContent>
      </w:sdt>
      <w:r w:rsidRPr="00253573">
        <w:rPr>
          <w:rFonts w:ascii="Arial" w:hAnsi="Arial" w:cs="Arial"/>
        </w:rPr>
        <w:t xml:space="preserve"> con D.N.I/NIF </w:t>
      </w:r>
      <w:sdt>
        <w:sdtPr>
          <w:rPr>
            <w:rFonts w:ascii="Arial" w:hAnsi="Arial" w:cs="Arial"/>
          </w:rPr>
          <w:id w:val="1215152588"/>
          <w:placeholder>
            <w:docPart w:val="A480419AA952466EB38E2FB187F33B44"/>
          </w:placeholder>
          <w:showingPlcHdr/>
        </w:sdtPr>
        <w:sdtContent>
          <w:r w:rsidR="00941671" w:rsidRPr="00253573">
            <w:rPr>
              <w:rStyle w:val="Textodelmarcadordeposicin"/>
              <w:rFonts w:ascii="Arial" w:hAnsi="Arial" w:cs="Arial"/>
            </w:rPr>
            <w:t>Indica el número y letra.</w:t>
          </w:r>
        </w:sdtContent>
      </w:sdt>
      <w:r w:rsidR="003E0A50" w:rsidRPr="00253573">
        <w:rPr>
          <w:rFonts w:ascii="Arial" w:hAnsi="Arial" w:cs="Arial"/>
        </w:rPr>
        <w:t xml:space="preserve">, </w:t>
      </w:r>
      <w:r w:rsidRPr="00253573">
        <w:rPr>
          <w:rFonts w:ascii="Arial" w:hAnsi="Arial" w:cs="Arial"/>
        </w:rPr>
        <w:t xml:space="preserve">nacido en </w:t>
      </w:r>
      <w:sdt>
        <w:sdtPr>
          <w:rPr>
            <w:rFonts w:ascii="Arial" w:hAnsi="Arial" w:cs="Arial"/>
          </w:rPr>
          <w:id w:val="-218742794"/>
          <w:placeholder>
            <w:docPart w:val="56117731AF90491A86B388E2BC28838B"/>
          </w:placeholder>
          <w:showingPlcHdr/>
        </w:sdtPr>
        <w:sdtContent>
          <w:r w:rsidR="00941671" w:rsidRPr="00253573">
            <w:rPr>
              <w:rStyle w:val="Textodelmarcadordeposicin"/>
              <w:rFonts w:ascii="Arial" w:hAnsi="Arial" w:cs="Arial"/>
            </w:rPr>
            <w:t>Inserta el lugar de nacimiento y la provincia. Por ejemplo: Alcorcón (Madrid).</w:t>
          </w:r>
        </w:sdtContent>
      </w:sdt>
      <w:r w:rsidRPr="00253573">
        <w:rPr>
          <w:rFonts w:ascii="Arial" w:hAnsi="Arial" w:cs="Arial"/>
        </w:rPr>
        <w:t xml:space="preserve">, el </w:t>
      </w:r>
      <w:sdt>
        <w:sdtPr>
          <w:rPr>
            <w:rFonts w:ascii="Arial" w:hAnsi="Arial" w:cs="Arial"/>
          </w:rPr>
          <w:id w:val="1179936641"/>
          <w:placeholder>
            <w:docPart w:val="0424C8062BE94BFDB202035D41A823DE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941671" w:rsidRPr="00253573">
            <w:rPr>
              <w:rStyle w:val="Textodelmarcadordeposicin"/>
              <w:rFonts w:ascii="Arial" w:hAnsi="Arial" w:cs="Arial"/>
            </w:rPr>
            <w:t>Haga clic para insertar la fecha de nacimiento.</w:t>
          </w:r>
        </w:sdtContent>
      </w:sdt>
      <w:r w:rsidR="00941671" w:rsidRPr="00253573">
        <w:rPr>
          <w:rFonts w:ascii="Arial" w:hAnsi="Arial" w:cs="Arial"/>
        </w:rPr>
        <w:t xml:space="preserve"> </w:t>
      </w:r>
      <w:r w:rsidRPr="00253573">
        <w:rPr>
          <w:rFonts w:ascii="Arial" w:hAnsi="Arial" w:cs="Arial"/>
        </w:rPr>
        <w:t xml:space="preserve">con domicilio en </w:t>
      </w:r>
      <w:sdt>
        <w:sdtPr>
          <w:rPr>
            <w:rFonts w:ascii="Arial" w:hAnsi="Arial" w:cs="Arial"/>
          </w:rPr>
          <w:id w:val="-1264450566"/>
          <w:placeholder>
            <w:docPart w:val="8C5792AA621F4C67B0347535D4EE1973"/>
          </w:placeholder>
          <w:showingPlcHdr/>
        </w:sdtPr>
        <w:sdtContent>
          <w:r w:rsidR="00941671" w:rsidRPr="00253573">
            <w:rPr>
              <w:rStyle w:val="Textodelmarcadordeposicin"/>
              <w:rFonts w:ascii="Arial" w:hAnsi="Arial" w:cs="Arial"/>
            </w:rPr>
            <w:t>Indique la</w:t>
          </w:r>
          <w:r w:rsidR="00941671" w:rsidRPr="00253573">
            <w:rPr>
              <w:rFonts w:ascii="Arial" w:hAnsi="Arial" w:cs="Arial"/>
            </w:rPr>
            <w:t xml:space="preserve"> </w:t>
          </w:r>
          <w:r w:rsidR="00941671" w:rsidRPr="00253573">
            <w:rPr>
              <w:rStyle w:val="Textodelmarcadordeposicin"/>
              <w:rFonts w:ascii="Arial" w:hAnsi="Arial" w:cs="Arial"/>
            </w:rPr>
            <w:t>dirección completa: calle, N.º, piso, localidad, provincia y código postal</w:t>
          </w:r>
          <w:r w:rsidR="00941671" w:rsidRPr="00253573">
            <w:rPr>
              <w:rStyle w:val="Textodelmarcadordeposicin"/>
              <w:rFonts w:ascii="Arial" w:hAnsi="Arial" w:cs="Arial"/>
            </w:rPr>
            <w:t>.</w:t>
          </w:r>
        </w:sdtContent>
      </w:sdt>
      <w:r w:rsidRPr="00253573">
        <w:rPr>
          <w:rFonts w:ascii="Arial" w:hAnsi="Arial" w:cs="Arial"/>
        </w:rPr>
        <w:t xml:space="preserve">, con teléfono: </w:t>
      </w:r>
      <w:sdt>
        <w:sdtPr>
          <w:rPr>
            <w:rFonts w:ascii="Arial" w:hAnsi="Arial" w:cs="Arial"/>
          </w:rPr>
          <w:id w:val="2089410585"/>
          <w:placeholder>
            <w:docPart w:val="408C53B40F054C5C80724D7BE6D06755"/>
          </w:placeholder>
          <w:showingPlcHdr/>
        </w:sdtPr>
        <w:sdtContent>
          <w:r w:rsidR="00941671" w:rsidRPr="00253573">
            <w:rPr>
              <w:rStyle w:val="Textodelmarcadordeposicin"/>
              <w:rFonts w:ascii="Arial" w:hAnsi="Arial" w:cs="Arial"/>
            </w:rPr>
            <w:t>Indique un teléfono de contacto.</w:t>
          </w:r>
        </w:sdtContent>
      </w:sdt>
      <w:r w:rsidRPr="00253573">
        <w:rPr>
          <w:rFonts w:ascii="Arial" w:hAnsi="Arial" w:cs="Arial"/>
        </w:rPr>
        <w:t xml:space="preserve"> y correo electrónico: </w:t>
      </w:r>
      <w:sdt>
        <w:sdtPr>
          <w:rPr>
            <w:rFonts w:ascii="Arial" w:hAnsi="Arial" w:cs="Arial"/>
          </w:rPr>
          <w:id w:val="352623057"/>
          <w:placeholder>
            <w:docPart w:val="C0E7CF120D1945BD9C246A8F0880D312"/>
          </w:placeholder>
          <w:showingPlcHdr/>
        </w:sdtPr>
        <w:sdtContent>
          <w:r w:rsidR="00941671" w:rsidRPr="00253573">
            <w:rPr>
              <w:rStyle w:val="Textodelmarcadordeposicin"/>
              <w:rFonts w:ascii="Arial" w:hAnsi="Arial" w:cs="Arial"/>
            </w:rPr>
            <w:t>Indique un email de contacto @.</w:t>
          </w:r>
        </w:sdtContent>
      </w:sdt>
      <w:r w:rsidR="00941671" w:rsidRPr="00253573">
        <w:rPr>
          <w:rFonts w:ascii="Arial" w:hAnsi="Arial" w:cs="Arial"/>
        </w:rPr>
        <w:t>.</w:t>
      </w:r>
    </w:p>
    <w:p w14:paraId="395C1F73" w14:textId="1E2F486F" w:rsidR="00EE3EEB" w:rsidRPr="00253573" w:rsidRDefault="00EE3EEB" w:rsidP="0052198E">
      <w:pPr>
        <w:spacing w:line="276" w:lineRule="auto"/>
        <w:rPr>
          <w:rFonts w:ascii="Arial" w:hAnsi="Arial" w:cs="Arial"/>
        </w:rPr>
      </w:pPr>
    </w:p>
    <w:p w14:paraId="16FA9E79" w14:textId="49381A13" w:rsidR="00EE3EEB" w:rsidRPr="00253573" w:rsidRDefault="00EE3EEB" w:rsidP="0052198E">
      <w:pPr>
        <w:spacing w:line="276" w:lineRule="auto"/>
        <w:rPr>
          <w:rFonts w:ascii="Arial" w:hAnsi="Arial" w:cs="Arial"/>
          <w:b/>
          <w:bCs/>
        </w:rPr>
      </w:pPr>
      <w:r w:rsidRPr="00253573">
        <w:rPr>
          <w:rFonts w:ascii="Arial" w:hAnsi="Arial" w:cs="Arial"/>
          <w:b/>
          <w:bCs/>
        </w:rPr>
        <w:t>EXPONE:</w:t>
      </w:r>
    </w:p>
    <w:p w14:paraId="084D22F2" w14:textId="2C680D15" w:rsidR="00EE3EEB" w:rsidRPr="00253573" w:rsidRDefault="00941671" w:rsidP="0052198E">
      <w:pPr>
        <w:spacing w:line="276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14000327"/>
          <w:placeholder>
            <w:docPart w:val="F9B5169B58A340889F4C42D9CD3FC4D6"/>
          </w:placeholder>
          <w:showingPlcHdr/>
        </w:sdtPr>
        <w:sdtContent>
          <w:r w:rsidRPr="00253573">
            <w:rPr>
              <w:rStyle w:val="Textodelmarcadordeposicin"/>
              <w:rFonts w:ascii="Arial" w:hAnsi="Arial" w:cs="Arial"/>
            </w:rPr>
            <w:t>Exposición de los hechos del motivo del envío de la solicitud/instancia</w:t>
          </w:r>
          <w:r w:rsidRPr="00253573">
            <w:rPr>
              <w:rStyle w:val="Textodelmarcadordeposicin"/>
              <w:rFonts w:ascii="Arial" w:hAnsi="Arial" w:cs="Arial"/>
            </w:rPr>
            <w:t>.</w:t>
          </w:r>
        </w:sdtContent>
      </w:sdt>
    </w:p>
    <w:p w14:paraId="2E333CDE" w14:textId="7EB2CC5D" w:rsidR="00EE3EEB" w:rsidRPr="00253573" w:rsidRDefault="00EE3EEB" w:rsidP="0052198E">
      <w:pPr>
        <w:spacing w:line="276" w:lineRule="auto"/>
        <w:rPr>
          <w:rFonts w:ascii="Arial" w:hAnsi="Arial" w:cs="Arial"/>
        </w:rPr>
      </w:pPr>
    </w:p>
    <w:p w14:paraId="2C570313" w14:textId="48EF25BF" w:rsidR="00EE3EEB" w:rsidRPr="00253573" w:rsidRDefault="00EE3EEB" w:rsidP="0052198E">
      <w:pPr>
        <w:spacing w:line="276" w:lineRule="auto"/>
        <w:rPr>
          <w:rFonts w:ascii="Arial" w:hAnsi="Arial" w:cs="Arial"/>
          <w:b/>
          <w:bCs/>
        </w:rPr>
      </w:pPr>
      <w:r w:rsidRPr="00253573">
        <w:rPr>
          <w:rFonts w:ascii="Arial" w:hAnsi="Arial" w:cs="Arial"/>
          <w:b/>
          <w:bCs/>
        </w:rPr>
        <w:t>SOLICITA:</w:t>
      </w:r>
    </w:p>
    <w:sdt>
      <w:sdtPr>
        <w:rPr>
          <w:rFonts w:ascii="Arial" w:hAnsi="Arial" w:cs="Arial"/>
        </w:rPr>
        <w:id w:val="-669330403"/>
        <w:placeholder>
          <w:docPart w:val="6E3EEFC5326E427194BFD134A7C6C588"/>
        </w:placeholder>
        <w:showingPlcHdr/>
      </w:sdtPr>
      <w:sdtContent>
        <w:p w14:paraId="7AAD294B" w14:textId="7FE8732A" w:rsidR="00EE3EEB" w:rsidRPr="00253573" w:rsidRDefault="00941671" w:rsidP="0052198E">
          <w:pPr>
            <w:spacing w:line="276" w:lineRule="auto"/>
            <w:rPr>
              <w:rFonts w:ascii="Arial" w:hAnsi="Arial" w:cs="Arial"/>
            </w:rPr>
          </w:pPr>
          <w:r w:rsidRPr="00253573">
            <w:rPr>
              <w:rStyle w:val="Textodelmarcadordeposicin"/>
              <w:rFonts w:ascii="Arial" w:hAnsi="Arial" w:cs="Arial"/>
            </w:rPr>
            <w:t>Exposición de los hechos y razones de esta solicitud</w:t>
          </w:r>
          <w:r w:rsidRPr="00253573">
            <w:rPr>
              <w:rStyle w:val="Textodelmarcadordeposicin"/>
              <w:rFonts w:ascii="Arial" w:hAnsi="Arial" w:cs="Arial"/>
            </w:rPr>
            <w:t>.</w:t>
          </w:r>
        </w:p>
      </w:sdtContent>
    </w:sdt>
    <w:p w14:paraId="3575A256" w14:textId="77777777" w:rsidR="00941671" w:rsidRPr="00253573" w:rsidRDefault="00941671" w:rsidP="0052198E">
      <w:pPr>
        <w:spacing w:line="276" w:lineRule="auto"/>
        <w:rPr>
          <w:rFonts w:ascii="Arial" w:hAnsi="Arial" w:cs="Arial"/>
        </w:rPr>
      </w:pPr>
    </w:p>
    <w:p w14:paraId="49F2A198" w14:textId="2DDCE9AC" w:rsidR="00EE3EEB" w:rsidRPr="00253573" w:rsidRDefault="00EE3EEB" w:rsidP="0052198E">
      <w:pPr>
        <w:spacing w:line="276" w:lineRule="auto"/>
        <w:rPr>
          <w:rFonts w:ascii="Arial" w:hAnsi="Arial" w:cs="Arial"/>
          <w:b/>
          <w:bCs/>
        </w:rPr>
      </w:pPr>
      <w:r w:rsidRPr="00253573">
        <w:rPr>
          <w:rFonts w:ascii="Arial" w:hAnsi="Arial" w:cs="Arial"/>
          <w:b/>
          <w:bCs/>
        </w:rPr>
        <w:t>ADJUNTA:</w:t>
      </w:r>
    </w:p>
    <w:sdt>
      <w:sdtPr>
        <w:rPr>
          <w:rFonts w:ascii="Arial" w:hAnsi="Arial" w:cs="Arial"/>
        </w:rPr>
        <w:id w:val="2123876489"/>
        <w:placeholder>
          <w:docPart w:val="CA556A486A474BA2A37AC55D502E1BF4"/>
        </w:placeholder>
        <w:showingPlcHdr/>
      </w:sdtPr>
      <w:sdtContent>
        <w:p w14:paraId="0EFD378A" w14:textId="0DEE8A4A" w:rsidR="00EE3EEB" w:rsidRPr="00253573" w:rsidRDefault="00941671" w:rsidP="0052198E">
          <w:pPr>
            <w:spacing w:line="276" w:lineRule="auto"/>
            <w:rPr>
              <w:rFonts w:ascii="Arial" w:hAnsi="Arial" w:cs="Arial"/>
            </w:rPr>
          </w:pPr>
          <w:r w:rsidRPr="00253573">
            <w:rPr>
              <w:rStyle w:val="Textodelmarcadordeposicin"/>
              <w:rFonts w:ascii="Arial" w:hAnsi="Arial" w:cs="Arial"/>
            </w:rPr>
            <w:t>Numere los documentos que adjunta al centro para poder admitir a trámite la documentación</w:t>
          </w:r>
          <w:r w:rsidRPr="00253573">
            <w:rPr>
              <w:rStyle w:val="Textodelmarcadordeposicin"/>
              <w:rFonts w:ascii="Arial" w:hAnsi="Arial" w:cs="Arial"/>
            </w:rPr>
            <w:t>.</w:t>
          </w:r>
        </w:p>
      </w:sdtContent>
    </w:sdt>
    <w:p w14:paraId="0FF09AE0" w14:textId="1C723AE6" w:rsidR="00EE3EEB" w:rsidRPr="00253573" w:rsidRDefault="00EE3EEB" w:rsidP="0052198E">
      <w:pPr>
        <w:spacing w:line="276" w:lineRule="auto"/>
        <w:rPr>
          <w:rFonts w:ascii="Arial" w:hAnsi="Arial" w:cs="Arial"/>
        </w:rPr>
      </w:pPr>
    </w:p>
    <w:p w14:paraId="654A53E2" w14:textId="089AFA48" w:rsidR="00EE3EEB" w:rsidRPr="00253573" w:rsidRDefault="00EE3EEB" w:rsidP="00941671">
      <w:pPr>
        <w:spacing w:line="276" w:lineRule="auto"/>
        <w:jc w:val="center"/>
        <w:rPr>
          <w:rFonts w:ascii="Arial" w:hAnsi="Arial" w:cs="Arial"/>
        </w:rPr>
      </w:pPr>
      <w:r w:rsidRPr="00253573">
        <w:rPr>
          <w:rFonts w:ascii="Arial" w:hAnsi="Arial" w:cs="Arial"/>
        </w:rPr>
        <w:t xml:space="preserve">En Alcorcón, a </w:t>
      </w:r>
      <w:r w:rsidR="00941671" w:rsidRPr="00253573">
        <w:rPr>
          <w:rFonts w:ascii="Arial" w:hAnsi="Arial" w:cs="Arial"/>
        </w:rPr>
        <w:fldChar w:fldCharType="begin"/>
      </w:r>
      <w:r w:rsidR="00941671" w:rsidRPr="00253573">
        <w:rPr>
          <w:rFonts w:ascii="Arial" w:hAnsi="Arial" w:cs="Arial"/>
        </w:rPr>
        <w:instrText xml:space="preserve"> TIME \@ "dddd, d' de 'MMMM' de 'yyyy" </w:instrText>
      </w:r>
      <w:r w:rsidR="00941671" w:rsidRPr="00253573">
        <w:rPr>
          <w:rFonts w:ascii="Arial" w:hAnsi="Arial" w:cs="Arial"/>
        </w:rPr>
        <w:fldChar w:fldCharType="separate"/>
      </w:r>
      <w:r w:rsidR="00941671" w:rsidRPr="00253573">
        <w:rPr>
          <w:rFonts w:ascii="Arial" w:hAnsi="Arial" w:cs="Arial"/>
          <w:noProof/>
        </w:rPr>
        <w:t>martes, 25 de abril de 2023</w:t>
      </w:r>
      <w:r w:rsidR="00941671" w:rsidRPr="00253573">
        <w:rPr>
          <w:rFonts w:ascii="Arial" w:hAnsi="Arial" w:cs="Arial"/>
        </w:rPr>
        <w:fldChar w:fldCharType="end"/>
      </w:r>
    </w:p>
    <w:p w14:paraId="2D08ADC9" w14:textId="40FFBD2E" w:rsidR="00EE3EEB" w:rsidRPr="00253573" w:rsidRDefault="00EE3EEB" w:rsidP="0052198E">
      <w:pPr>
        <w:spacing w:line="276" w:lineRule="auto"/>
        <w:rPr>
          <w:rFonts w:ascii="Arial" w:hAnsi="Arial" w:cs="Arial"/>
        </w:rPr>
      </w:pPr>
    </w:p>
    <w:p w14:paraId="45853EFB" w14:textId="3A0D6267" w:rsidR="00941671" w:rsidRPr="00253573" w:rsidRDefault="00941671" w:rsidP="0052198E">
      <w:pPr>
        <w:spacing w:line="276" w:lineRule="auto"/>
        <w:rPr>
          <w:rFonts w:ascii="Arial" w:hAnsi="Arial" w:cs="Arial"/>
        </w:rPr>
      </w:pPr>
      <w:r w:rsidRPr="0025357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0A4E14" wp14:editId="25B00939">
                <wp:simplePos x="0" y="0"/>
                <wp:positionH relativeFrom="column">
                  <wp:posOffset>1615440</wp:posOffset>
                </wp:positionH>
                <wp:positionV relativeFrom="paragraph">
                  <wp:posOffset>163830</wp:posOffset>
                </wp:positionV>
                <wp:extent cx="3139440" cy="2080260"/>
                <wp:effectExtent l="0" t="0" r="2286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823ED" w14:textId="5A4B107C" w:rsidR="00941671" w:rsidRPr="00941671" w:rsidRDefault="00941671" w:rsidP="00941671">
                            <w:pPr>
                              <w:jc w:val="center"/>
                              <w:rPr>
                                <w:color w:val="F2F2F2" w:themeColor="background1" w:themeShade="F2"/>
                                <w:sz w:val="96"/>
                                <w:szCs w:val="96"/>
                              </w:rPr>
                            </w:pPr>
                            <w:r w:rsidRPr="00941671">
                              <w:rPr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Firma del alumno/a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A4E1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7.2pt;margin-top:12.9pt;width:247.2pt;height:16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MFKwIAAFAEAAAOAAAAZHJzL2Uyb0RvYy54bWysVNtu2zAMfR+wfxD0vthxk16MOEWXLsOA&#10;7gJ0+wBGkmNhsuhJSuzs60vJaRZ028swPwiiSB0dHpJe3A6tYXvlvEZb8ekk50xZgVLbbcW/fV2/&#10;uebMB7ASDFpV8YPy/Hb5+tWi70pVYINGKscIxPqy7yrehNCVWeZFo1rwE+yUJWeNroVApttm0kFP&#10;6K3Jijy/zHp0snMolPd0ej86+TLh17US4XNdexWYqThxC2l1ad3ENVsuoNw66BotjjTgH1i0oC09&#10;eoK6hwBs5/RvUK0WDj3WYSKwzbCutVApB8pmmr/I5rGBTqVcSBzfnWTy/w9WfNp/cUzLihfTK84s&#10;tFSk1Q6kQyYVC2oIyIooU9/5kqIfO4oPw1scqNwpZd89oPjumcVVA3ar7pzDvlEgieY03szOro44&#10;PoJs+o8o6TXYBUxAQ+3aqCGpwgidynU4lYh4MEGHF9OLm9mMXIJ8RX6dF5epiBmUz9c758N7hS2L&#10;m4o76oEED/sHHyIdKJ9D4msejZZrbUwy3HazMo7tgfplnb6UwYswY1lf8Zt5MR8V+CtEnr4/QbQ6&#10;UOMb3Vb8+hQEZdTtnZWpLQNoM+6JsrFHIaN2o4ph2AzHwmxQHkhSh2OD00DSpkH3k7Oemrvi/scO&#10;nOLMfLBUlptp0jAkYza/KkhQd+7ZnHvACoKquAiOs9FYhTRDUTKLd1TAWidpY6VHLke21LZJ8eOI&#10;xbk4t1PUrx/B8gkAAP//AwBQSwMEFAAGAAgAAAAhADNOtv3cAAAACgEAAA8AAABkcnMvZG93bnJl&#10;di54bWxMj81OwzAQhO9IvIO1SNyoQ5tClcapoiKORaIgzlvbTVL8J9tNw9uzPcFtRvtpdqbeTNaw&#10;Ucc0eCfgcVYA0056NbhOwOfH68MKWMroFBrvtIAfnWDT3N7UWCl/ce963OeOUYhLFQrocw4V50n2&#10;2mKa+aAd3Y4+WsxkY8dVxAuFW8PnRfHELQ6OPvQY9LbX8nt/tgJ27W5bvMXRtuHreDIYpHwJSYj7&#10;u6ldA8t6yn8wXOtTdWio08GfnUrMCJgvy5LQq6AJBDyXKxIHAYvlogTe1Pz/hOYXAAD//wMAUEsB&#10;Ai0AFAAGAAgAAAAhALaDOJL+AAAA4QEAABMAAAAAAAAAAAAAAAAAAAAAAFtDb250ZW50X1R5cGVz&#10;XS54bWxQSwECLQAUAAYACAAAACEAOP0h/9YAAACUAQAACwAAAAAAAAAAAAAAAAAvAQAAX3JlbHMv&#10;LnJlbHNQSwECLQAUAAYACAAAACEAt65jBSsCAABQBAAADgAAAAAAAAAAAAAAAAAuAgAAZHJzL2Uy&#10;b0RvYy54bWxQSwECLQAUAAYACAAAACEAM062/dwAAAAKAQAADwAAAAAAAAAAAAAAAACFBAAAZHJz&#10;L2Rvd25yZXYueG1sUEsFBgAAAAAEAAQA8wAAAI4FAAAAAA==&#10;">
                <v:textbox>
                  <w:txbxContent>
                    <w:p w14:paraId="1CA823ED" w14:textId="5A4B107C" w:rsidR="00941671" w:rsidRPr="00941671" w:rsidRDefault="00941671" w:rsidP="00941671">
                      <w:pPr>
                        <w:jc w:val="center"/>
                        <w:rPr>
                          <w:color w:val="F2F2F2" w:themeColor="background1" w:themeShade="F2"/>
                          <w:sz w:val="96"/>
                          <w:szCs w:val="96"/>
                        </w:rPr>
                      </w:pPr>
                      <w:r w:rsidRPr="00941671">
                        <w:rPr>
                          <w:color w:val="F2F2F2" w:themeColor="background1" w:themeShade="F2"/>
                          <w:sz w:val="96"/>
                          <w:szCs w:val="96"/>
                        </w:rPr>
                        <w:t>Firma del alumno/a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1D46D0" w14:textId="7B384DCB" w:rsidR="00941671" w:rsidRPr="00253573" w:rsidRDefault="00941671" w:rsidP="0052198E">
      <w:pPr>
        <w:spacing w:line="276" w:lineRule="auto"/>
        <w:rPr>
          <w:rFonts w:ascii="Arial" w:hAnsi="Arial" w:cs="Arial"/>
        </w:rPr>
      </w:pPr>
    </w:p>
    <w:p w14:paraId="15B8A4D1" w14:textId="67979F18" w:rsidR="0071484D" w:rsidRPr="00253573" w:rsidRDefault="0071484D" w:rsidP="0052198E">
      <w:pPr>
        <w:spacing w:line="276" w:lineRule="auto"/>
        <w:rPr>
          <w:rFonts w:ascii="Arial" w:hAnsi="Arial" w:cs="Arial"/>
        </w:rPr>
      </w:pPr>
    </w:p>
    <w:p w14:paraId="3EBF4C43" w14:textId="5AE084CE" w:rsidR="0071484D" w:rsidRPr="00253573" w:rsidRDefault="0071484D" w:rsidP="0052198E">
      <w:pPr>
        <w:spacing w:line="276" w:lineRule="auto"/>
        <w:rPr>
          <w:rFonts w:ascii="Arial" w:hAnsi="Arial" w:cs="Arial"/>
        </w:rPr>
      </w:pPr>
    </w:p>
    <w:sectPr w:rsidR="0071484D" w:rsidRPr="00253573" w:rsidSect="00DA0D63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78145" w14:textId="77777777" w:rsidR="00EA0A62" w:rsidRDefault="00EA0A62" w:rsidP="00DA0D63">
      <w:pPr>
        <w:spacing w:line="240" w:lineRule="auto"/>
      </w:pPr>
      <w:r>
        <w:separator/>
      </w:r>
    </w:p>
  </w:endnote>
  <w:endnote w:type="continuationSeparator" w:id="0">
    <w:p w14:paraId="525A3F52" w14:textId="77777777" w:rsidR="00EA0A62" w:rsidRDefault="00EA0A62" w:rsidP="00DA0D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panose1 w:val="020B0003030101060003"/>
    <w:charset w:val="00"/>
    <w:family w:val="swiss"/>
    <w:pitch w:val="variable"/>
    <w:sig w:usb0="A00002BF" w:usb1="50000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il Semi Slab">
    <w:panose1 w:val="02000000000000000000"/>
    <w:charset w:val="00"/>
    <w:family w:val="auto"/>
    <w:pitch w:val="variable"/>
    <w:sig w:usb0="A000002F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ague Spartan"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97B38" w14:textId="77777777" w:rsidR="00DA0D63" w:rsidRDefault="00500169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4DCC661" wp14:editId="54B37C4F">
              <wp:simplePos x="0" y="0"/>
              <wp:positionH relativeFrom="column">
                <wp:posOffset>-161290</wp:posOffset>
              </wp:positionH>
              <wp:positionV relativeFrom="paragraph">
                <wp:posOffset>-276225</wp:posOffset>
              </wp:positionV>
              <wp:extent cx="6511713" cy="723688"/>
              <wp:effectExtent l="0" t="0" r="3810" b="635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1713" cy="723688"/>
                        <a:chOff x="0" y="0"/>
                        <a:chExt cx="6511713" cy="723688"/>
                      </a:xfrm>
                    </wpg:grpSpPr>
                    <pic:pic xmlns:pic="http://schemas.openxmlformats.org/drawingml/2006/picture">
                      <pic:nvPicPr>
                        <pic:cNvPr id="54" name="7 Imagen" descr="boureau_gris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1700" y="110066"/>
                          <a:ext cx="123888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50734" y="12673"/>
                          <a:ext cx="1642744" cy="637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FD" w14:textId="77777777" w:rsidR="00500169" w:rsidRPr="00F54C5C" w:rsidRDefault="00500169" w:rsidP="00500169">
                            <w:pPr>
                              <w:spacing w:line="240" w:lineRule="auto"/>
                              <w:jc w:val="center"/>
                              <w:rPr>
                                <w:color w:val="002060"/>
                                <w:sz w:val="16"/>
                              </w:rPr>
                            </w:pPr>
                            <w:r w:rsidRPr="00DA0D63">
                              <w:rPr>
                                <w:color w:val="002060"/>
                                <w:sz w:val="18"/>
                              </w:rPr>
                              <w:t>Calle Estambul, 24 (28922)</w:t>
                            </w:r>
                          </w:p>
                          <w:p w14:paraId="695DF7EF" w14:textId="77777777" w:rsidR="00500169" w:rsidRPr="00DA0D63" w:rsidRDefault="00500169" w:rsidP="00500169">
                            <w:pPr>
                              <w:spacing w:line="240" w:lineRule="auto"/>
                              <w:jc w:val="center"/>
                              <w:rPr>
                                <w:color w:val="002060"/>
                                <w:sz w:val="18"/>
                              </w:rPr>
                            </w:pPr>
                            <w:r w:rsidRPr="00DA0D63">
                              <w:rPr>
                                <w:color w:val="002060"/>
                                <w:sz w:val="18"/>
                              </w:rPr>
                              <w:t>Alcorcón (Madrid)</w:t>
                            </w:r>
                          </w:p>
                          <w:p w14:paraId="54FD8189" w14:textId="77777777" w:rsidR="00500169" w:rsidRPr="00DA0D63" w:rsidRDefault="00500169" w:rsidP="00500169">
                            <w:pPr>
                              <w:spacing w:line="240" w:lineRule="auto"/>
                              <w:jc w:val="center"/>
                              <w:rPr>
                                <w:color w:val="002060"/>
                                <w:sz w:val="18"/>
                              </w:rPr>
                            </w:pPr>
                            <w:r w:rsidRPr="00DA0D63">
                              <w:rPr>
                                <w:color w:val="002060"/>
                                <w:sz w:val="18"/>
                              </w:rPr>
                              <w:t>Tel. 910 005 006</w:t>
                            </w:r>
                          </w:p>
                          <w:p w14:paraId="1C5F4C53" w14:textId="77777777" w:rsidR="00500169" w:rsidRPr="00DA0D63" w:rsidRDefault="00500169" w:rsidP="00500169">
                            <w:pPr>
                              <w:spacing w:line="240" w:lineRule="auto"/>
                              <w:jc w:val="center"/>
                              <w:rPr>
                                <w:color w:val="002060"/>
                                <w:sz w:val="18"/>
                              </w:rPr>
                            </w:pPr>
                            <w:r w:rsidRPr="00DA0D63">
                              <w:rPr>
                                <w:color w:val="002060"/>
                                <w:sz w:val="18"/>
                              </w:rPr>
                              <w:t>secreatria@cdmfp.es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33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95700" y="152400"/>
                          <a:ext cx="857250" cy="489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87533" y="0"/>
                          <a:ext cx="424180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DCC661" id="Grupo 5" o:spid="_x0000_s1031" style="position:absolute;left:0;text-align:left;margin-left:-12.7pt;margin-top:-21.75pt;width:512.75pt;height:57pt;z-index:-251653120" coordsize="65117,723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t0tfBsEAADgDgAADgAAAGRycy9lMm9Eb2MueG1s&#10;5Fddb9s2FH0fsP9A6L2xJUuWLMQpuqQJArRb0HbPA03REleJ5Eg6dvbrd0hJtuMMW1KsD8ECRObn&#10;1bn3Hp5Lnb/ddS2558YKJZdRfDaNCJdMVULWy+jXL9dviohYR2VFWyX5MnrgNnp78eMP51td8kQ1&#10;qq24ITAibbnVy6hxTpeTiWUN76g9U5pLTK6V6ahD19STytAtrHftJJlO55OtMpU2inFrMXrVT0YX&#10;wf56zZn7Zb223JF2GQGbC08Tniv/nFyc07I2VDeCDTDoN6DoqJB46d7UFXWUbIx4YqoTzCir1u6M&#10;qW6i1mvBePAB3sTTE29ujNro4Etdbmu9DxNCexKnbzbLfr6/M0RUyyiLiKQdUnRjNlqRzIdmq+sS&#10;K26M/qzvzDBQ9z3v7W5tOv8LP8guBPVhH1S+c4RhcJ7FcR7PIsIwlyezeVH0UWcNUvNkG2ve//PG&#10;yfjaiUe3B6MFK/E/xAitJzH6dy5hl9sYHg1GumfZ6Kj5utFvkE5NnViJVriHQE0kzoOS93eC3Zm+&#10;cxTudIx3Tm47WnMZkYpbBm6uFEDQzW+1Efbsd137cHlLfnNvinpXPyj21RKpLhsqa/7OapAdR9Cv&#10;njxeHrqPcKxaoa9F2/rk+fbgMV5+Qqy/CVpP2ivFNh2Xrj+FhrdwXknbCG0jYkrerThIZW6rAIiW&#10;1rBPAAhwaDvDHWt8cw0QwzgSu58IiA8gvTsWDCSr7UdVgaN041Q4bycMTHOQbYqDDq7FMfRh3nNt&#10;JGOczIqiANU9GbPZIs+CBOw5hcAa62646ohvwAFgDi+i9x+sR4+l4xKPXyofxjHkHuMQfUD25weq&#10;Zsfoovckvi86uJ8bqjnQeLMHJs1HIl1uaGUUWEQc/FUk8b4Pa/35JW73k8KJjINDVp8QyBi1bTit&#10;ALIn0dHW3s6zUlBk03wGcvsMJPN8dpKAeZrkKaZ9AuazHDkIhB0P9SG6L00ALVtJtstokSVZcHCf&#10;Glp2wqHKtKJbRsXU//WgvLfvZRU46aho+zYy3Epk0bvfJ9S33G61CzoZYuNHVqp6QFCNAk3AOBRB&#10;NBpl/ozIFgVlGdk/NtSrSXsrEdNFnKa+AoVOmuUJOuZ4ZnU8QyWDqWXkItI3Lx160yFz70D/axHo&#10;eEAyQAbferkAA1+NGuYjh3spJLlP0GMRe02al4DfuPU4KJU2Qrqebnt1e6nseaE5Ebpe4tJkdnK+&#10;8niRZoO+DW0vTof9o3g963gFGT4VNZ+W18StGNnobzYDuTDwqtnl71Lfl12z+SLbl9EsSUfBHMto&#10;AflC5QwinhaLDBX1f8+y/X1uZFn6ulkW4B9dyf4D0ZpPCxR80Be1fyjBI6PSJI2LgVHfSbfC9wI+&#10;o4IcDp98/jvtuB9q6OHD9OIvAAAA//8DAFBLAwQKAAAAAAAAACEAh7syVY7OCgCOzgoAFQAAAGRy&#10;cy9tZWRpYS9pbWFnZTEuanBlZ//Y/+AAEEpGSUYAAQIBAEgASAAA/+EQrkV4aWYAAE1NACoAAAAI&#10;AAcBEgADAAAAAQABAAABGgAFAAAAAQAAAGIBGwAFAAAAAQAAAGoBKAADAAAAAQACAAABMQACAAAA&#10;HAAAAHIBMgACAAAAFAAAAI6HaQAEAAAAAQAAAKQAAADQAAr8gAAAJxAACvyAAAAnEEFkb2JlIFBo&#10;b3Rvc2hvcCBDUzMgV2luZG93cwAyMDEyOjEwOjAxIDExOjMxOjU0AAAAAAOgAQADAAAAAf//AACg&#10;AgAEAAAAAQAAAq6gAwAEAAAAAQAAASgAAAAAAAAABgEDAAMAAAABAAYAAAEaAAUAAAABAAABHgEb&#10;AAUAAAABAAABJgEoAAMAAAABAAIAAAIBAAQAAAABAAABLgICAAQAAAABAAAPeA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E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HM/od//ABb/APqSqj8b&#10;pmNgfabMSpza6w5wbWwk6dt21JTopLFGV0Z3qBnTw5zLPRraKq/0j9z6yyv3exzPTe9/2j0P0X6X&#10;6Ck+/ojMeu84TYsLw5nos3M9KRkutaf+4+39Js3/APBeokp2EliHM6GJ/URo+NKWa1jduyx/3Wbs&#10;f/wn/BK3i09IyvW9LEqiiw1OLqmiXNDXOLNPoe/6SSnQSVb9m9O/7i0/9tt/8il+zenf9xaf+22/&#10;+RSU2UlW/ZvTv+4tP/bbf/Ipfs3p3/cWn/ttv/kUlNlJVv2b07/uLT/223/yKpdWx8OjGbXjY1Lc&#10;rJe2jHd6bTtc/m36P+Br33f2ElJMrqF1hvZhR6eMHfackjcGuaNzqMeuWetkN/P3O9Gn/hbPUpVV&#10;78J2PVlGx+TX6za8v7Q936MO0Pq0MdXj0PZY6r/A7PS/z09X2vpbjjmoDAYPbZO6ttTI9Q2Rtsrt&#10;9Gux30LftWXk/wA7srWK7Pz2YzLMNpw8IRQwsDd59Me0ZF8b/U9//nxJTuVYdN/RvXbiUDLNTnNP&#10;otgvaDtdsc36Fm3cgPfUzFqvrqfVblvc7HqpdbSW0gbvWupp9fe5rNrn/q307q6tiwft/UOTl3/9&#10;uv8A/JK4cjqdOHj5uTYzJpssIrov1sBbP6Rtm31avofTa/8ARpKd9uZl4IrPUPfi2QPtMNDqnO+i&#10;zMFX6HZ+b9qp2V/6Sqv+dWmsCupmZYOqW3gYTmE2WZG3Rri+uzBrZLK6aWt/R5TrPV+0P9L8+r1U&#10;TouPgPZbiWU1XPxS307SxpNlFg9TFtc7b7nen+jf/wAUkp20lW/ZvTv+4tP/AG23/wAig5vT8BuF&#10;kObjVNc2p5BDGgghp40SU//Q9Pzf6Hf/AMW//qSgZbaHdIe3Iea6TSBY9okgR2bD/wDqUfN/od//&#10;ABb/APqShXYxy+mHGDtnq1Bu6JiR4S1JTkmrpfqZGQMu712PaKrAwl4cHvYxtP6L9f8A0nq4/wD2&#10;o/Rez/hEe3H6XZ0zGa/JcaLL5D3NaX222Pe2xpY+vfXd6r7P5plVmP8A8H6akOh3tusyGZLRb6gt&#10;piuG7gX7n5NbXtZba+u11PqU/Z/9IrLemEYbaHWB1ouGQ+0t0L/WGXbtZu9jX/zf0/8APSU59+J0&#10;lr7Kn5dgItFDgGyGse02uw9zaz+h2XbrL/8AA/6dXsfO6bVZc5t5c7JyQza4EH1C2uhrKva31Ktt&#10;O71f5v8A4RVz9X3Nc815Ti2xxLhY0OO2wbcj3N9P9M/8y3/wOxFq6K5gg3BxbbS6s7OK6H+rXUfd&#10;/OO3Oa+7/wACSU6iSSSSlJJJJKUsfNa/M6waGWel9lxXFtuvsuyD6FbtCz3NqZZs93562Fz4bXfl&#10;9UfbZTU12RVT+sMFlbvSrDtmx76/dudv+kkprdUqyMDphxbnDdkWhjQ2x72ekwuu/R1Wj9Bt/R0/&#10;SsVOzIJ6BRQC0AZDg7aXbjtBs22N2bPbvq9/qKfWmV1Mw6arK7a9ttzXUjbVFjm6UM3WbKvZ/pEC&#10;i7CvxasXKtrpLXvbVkAAur0bY31/d+lx7XvtZ/ISUkpwcN/Svtcvuy/WFQxRMOJOlUMHq+6j9LvY&#10;9D6uC3MrNxacp2PUcqIn1oLbA7Zu93tr+itzpeVh/szNZ02pzX4zD+kIAdadjjXc4/vv2/Qd/Nqp&#10;0T9m1YFNrsqrdXa+3Jk7XgGl9Xpsn9I/6bHu/l+okph9Xnh9d1Yx2ZV2O9tuM15A2+p7LXte8O2b&#10;fTa72q+12Xj9axrstrWvyhdjuLTLSG/rWLtdtr/m2utx/fWxYvRhS7LyKm7fRsotFZsJDQGltlL7&#10;H/Tbsa3dvWll11Y2NjOblnMsozMd9p3btgcNm1rC6x9TLK3ep73pKekVfP8A6Dk/8U//AKkqwq+f&#10;/Qcn/in/APUlJT//0fT83+h3/wDFv/6kphcyjBF9n0Kqt7o1MNbucnzf6Hf/AMW//qSh2UnI6a6h&#10;rtrraSwO8C5u3ckpHj9Xxb3sra2xlj3+mGWMLSCWPyGudu/MfXU/3KFfXsGx9bWi2LfTh5YdgNvt&#10;pbY/8z1He1VMfoebjNFlNtDLq7G2V1hjhVIrsx3uePUdZ6ljLvp/8FWnp+rzqnVv9YOfT9m9MwQP&#10;0J/T7692x3qtLvS/0KSm2zreI7Gtyiy5lFLPUNj6y0OH/Bf6Rynb1fDra55Li1tVV0tbMsucaqo/&#10;tNWdj/V7JqrFBtprrLq3W20sItf6RdZXufa+2v8Andj/AObTnoGUGCluQz0S1tNhc0l/pVWvyMfY&#10;Za31dlno2fmJKdK7qWNTZdW8P30moOAbM+u70qfT/f3WexAHXcU1C0VX7Hlraj6TveX7i30f9J7W&#10;KeV0z7R1HGzN8NpB9Wv9/b7sf/tm1z7Fn431ctZUyi00em19brHVtex9grFjf0lnqfT/AEu5uzYk&#10;puv6/gtr9QC1zdrXOLa3HbudZVFn7jvVpsrRB1jC3WMeXVOpoGTa17SC2syTvb/pGfn1qk3oOQMW&#10;3HNzDupqoY4NI0pttu9Sxs/zj2W+/wD4T3qdnRMl19mSMrbda+3dLQ5grsb6LGtrePe9jK8b+c/R&#10;fov5tJToYeZXlsc5jX1ljtr67WljgYD/AKLv3mOWViYTMu7qWPY91ZrzHWSzaSRZU1kfpWWt+g9X&#10;ukdPtwKbGWOZ+kfubVUHCqsQG7aW2Oe5u5w9RCxf0P1gzajxlU1Xt/sbsez/ANFpKcP6yY4xciho&#10;c549N7y98SXGx11hd6bWM+lZ+axWrM3rNePkZLsbC9PFDXWENcTDmttlnv8Adsre3eifXCguqxrh&#10;wHPqJ/rjc3/z0qoy8fqNmJi01WNixl+cXH2FtVYqfMO/mdrfzv8Az4kpvvtd0votLKGB12S5rLX6&#10;bWWX+91ljfpO27/0bP8Ai0EOz6bvsTG4T/QczHY99Tg5x2VWM3RY7b+js/8AAbkDHuy+r13lx2nI&#10;yan4rD9Fvo/prGv/ADvTbSyre/8A0yes352Xl2XVMYH3Cm6qd8FgZS9tphnrYv8AN/8AC02fp8f/&#10;AAqSmt0dv27q9gtgC+u71fT0bDxsd6f0vb7vYtPrOAzGwmNY99ll+RQxznxJcbX3uf7GsbufZdY5&#10;VfqnQTnZFsQKWenEzq5373538z9JanV/02f0zEHe83u+FLS7/q3tSU6qr5/9Byf+Kf8A9SVYVfP/&#10;AKDk/wDFP/6kpKf/0vT83+h3/wDFv/6kqJbY7A21GLHUwwzHuLfbr/WRbq/VpsqmPUaWzzEjaq7K&#10;eosY1guphoA/mndv/QhJTh41PUaKMZmHj3YjfUYLwBJfYGUMdY6o/wA1S5zb97/oW/zyIMbqb8iu&#10;24XWF5ZIeGlrAzMqdG0D27MZvrMe/wB62dnUv9NT/wBtO/8AehLZ1L/TU/8AbTv/AHoSU4dON1LF&#10;xx6Vd7C5tXquraw2k7s17gDYNrv0z8b1N/8Ag7Esivq199nqMvdU19vpscGkS6vKqb9FrWvrd+g/&#10;4P8AS/6T9ItzZ1L/AE1P/bTv/ehPs6l/pqf+2nf+9CSnJaOseq6pvr11fomaBoa1m7FaDRLfp+mc&#10;31//AFWtbpxyDgY5yp+0Gtvq7tHbo926E2zqX+mp/wC2nf8AvQls6l/pqf8Atp3/AL0JKbSSq7Op&#10;f6an/tp3/vQls6l/pqf+2nf+9CSm0szq36vk4fUuG0PNN5/4K6K9zv8Air/RerWzqX+mp/7ad/70&#10;KF2Nm31PousofVY0ssaan6tIhzf6QkpXV8I53T7cdv8AOEbqp/fb7mf530FxeO64OfjNsGP9o/Q3&#10;+p7QIP8AN3Ohzq/d7Hrr8HJsxSzp3UHfpWw3HyXaNvaPo6n6OU3/AAlP5/8APV/8HU6lj4l2VmWZ&#10;NFT6sTHFpfDq7C8h59N2Qx3uY1lX+j9nqJKc6inHwvUYL/Tyyaq3WVZIDDv37xu+z/o9v/F3en+j&#10;/S1rLy8b7LaarLK7HAS51Ti8CT9Bzi1v6Rav7KwRi2XmksdTb6T63WuaBLWvHt9Oy/1LHWMqrpZv&#10;9TexHfi0dMyMR9GK1jnta8sfNtm7ext1FTn72et6dv6L7P6f836n80kp0fq9gvw+nj1W7brz6j2n&#10;Qifaxh/q1tSxB9q6zlZnNWK0YlR8XT62U7+y706v7CNm5r9xwsGLM5wHm2lp/wAPkfu/8FV/OX/1&#10;PUsrbEwczDx2Y1N1WyscuqeXOJO59j3ev9Ox53vSU31Xz/6Dk/8AFP8A+pKjs6l/pqf+2nf+9Cjd&#10;j9QuqfU6+kNsaWkip0w4bf8ATpKf/9P1VJfKqSSn6qSXyqkkp+qkl8qpJKfqpJfKqSSn6qSXyqkk&#10;p+qkl8qpJKfqTL+yfZ3/AGz0/s8fpPVjZE/n7/b9JZgjafsP20URqTsNcf8AtU/Sent/0X6NfNyS&#10;Sn6M2M+xN/TUfY93sBqx/T3fyIv9Df8ASRGbxWz1jmnGgbDSKhXtj2bB0wuytm391fN6SSn6h6f9&#10;g+zj7Bs9GTPpx9L871PzvV/0nqfpFZXyqkkp+qkl8qpJKf/Z/+0V4FBob3Rvc2hvcCAzLjAAOEJJ&#10;TQQEAAAAAAAtHAIAAAIAchwCBQAhSVNPX09IU0FTXzI5MDk5XzI5MTAyXzI5MTAzX2NvbG9yADhC&#10;SU0EJQAAAAAAEDhks/dsTalcdwCVZ2afSQY4QklNBC8AAAAAAEoAAAEASAAAAEgAAAAAAAAAAAAA&#10;ANACAABAAgAAAAAAAAAAAAAYAwAAZAIAAAABwAMAALAEAAABAA8nAQAuAGoAcABnAAAAagBwADhC&#10;SU0D7QAAAAAAEABIAAAAAQACAEg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SgAAAKuAAAADABiAG8AdQByAGUAYQB1AF8AZwByAGkAcwAA&#10;AAEAAAAAAAAAAAAAAAAAAAAAAAAAAQAAAAAAAAAAAAACrgAAASgAAAAAAAAAAAAAAAAAAAAAAQAA&#10;AAAAAAAAAAAAAAAAAAAAAAAQAAAAAQAAAAAAAG51bGwAAAACAAAABmJvdW5kc09iamMAAAABAAAA&#10;AAAAUmN0MQAAAAQAAAAAVG9wIGxvbmcAAAAAAAAAAExlZnRsb25nAAAAAAAAAABCdG9tbG9uZwAA&#10;ASgAAAAAUmdodGxvbmcAAAKu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oAAAAAFJnaHRsb25nAAACr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E4QklNBAwAAAAAD5QAAAABAAAA&#10;oAAAAEUAAAHgAACBYAAAD3gAGAAB/9j/4AAQSkZJRgABAgAASABIAAD/7QAMQWRvYmVfQ00AAv/u&#10;AA5BZG9iZQBkgAAAAAH/2wCEAAwICAgJCAwJCQwRCwoLERUPDAwPFRgTExUTExgRDAwMDAwMEQwM&#10;DAwMDAwMDAwMDAwMDAwMDAwMDAwMDAwMDAwBDQsLDQ4NEA4OEBQODg4UFA4ODg4UEQwMDAwMEREM&#10;DAwMDAwRDAwMDAwMDAwMDAwMDAwMDAwMDAwMDAwMDAwMDP/AABEIAE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HM/&#10;od//ABb/APqSqj8bpmNgfabMSpza6w5wbWwk6dt21JTopLFGV0Z3qBnTw5zLPRraKq/0j9z6yyv3&#10;exzPTe9/2j0P0X6X6Ck+/ojMeu84TYsLw5nos3M9KRkutaf+4+39Js3/APBeokp2EliHM6GJ/URo&#10;+NKWa1jduyx/3Wbsf/wn/BK3i09IyvW9LEqiiw1OLqmiXNDXOLNPoe/6SSnQSVb9m9O/7i0/9tt/&#10;8il+zenf9xaf+22/+RSU2UlW/ZvTv+4tP/bbf/Ipfs3p3/cWn/ttv/kUlNlJVv2b07/uLT/223/y&#10;KpdWx8OjGbXjY1LcrJe2jHd6bTtc/m36P+Br33f2ElJMrqF1hvZhR6eMHfackjcGuaNzqMeuWetk&#10;N/P3O9Gn/hbPUpVV78J2PVlGx+TX6za8v7Q936MO0Pq0MdXj0PZY6r/A7PS/z09X2vpbjjmoDAYP&#10;bZO6ttTI9Q2Rtsrt9Gux30LftWXk/wA7srWK7Pz2YzLMNpw8IRQwsDd59Me0ZF8b/U9//nxJTuVY&#10;dN/RvXbiUDLNTnNPotgvaDtdsc36Fm3cgPfUzFqvrqfVblvc7HqpdbSW0gbvWupp9fe5rNrn/q30&#10;7q6tiwft/UOTl3/9uv8A/JK4cjqdOHj5uTYzJpssIrov1sBbP6Rtm31avofTa/8ARpKd9uZl4IrP&#10;UPfi2QPtMNDqnO+izMFX6HZ+b9qp2V/6Sqv+dWmsCupmZYOqW3gYTmE2WZG3Rri+uzBrZLK6aWt/&#10;R5TrPV+0P9L8+r1UTouPgPZbiWU1XPxS307SxpNlFg9TFtc7b7nen+jf/wAUkp20lW/ZvTv+4tP/&#10;AG23/wAig5vT8BuFkObjVNc2p5BDGgghp40SU//Q9Pzf6Hf/AMW//qSgZbaHdIe3Iea6TSBY9okg&#10;R2bD/wDqUfN/od//ABb/APqShXYxy+mHGDtnq1Bu6JiR4S1JTkmrpfqZGQMu712PaKrAwl4cHvYx&#10;tP6L9f8A0nq4/wD2o/Rez/hEe3H6XZ0zGa/JcaLL5D3NaX222Pe2xpY+vfXd6r7P5plVmP8A8H6a&#10;kOh3tusyGZLRb6gtpiuG7gX7n5NbXtZba+u11PqU/Z/9IrLemEYbaHWB1ouGQ+0t0L/WGXbtZu9j&#10;X/zf0/8APSU59+J0lr7Kn5dgItFDgGyGse02uw9zaz+h2XbrL/8AA/6dXsfO6bVZc5t5c7JyQza4&#10;EH1C2uhrKva31KttO71f5v8A4RVz9X3Nc815Ti2xxLhY0OO2wbcj3N9P9M/8y3/wOxFq6K5gg3Bx&#10;bbS6s7OK6H+rXUfd/OO3Oa+7/wACSU6iSSSSlJJJJKUsfNa/M6waGWel9lxXFtuvsuyD6FbtCz3N&#10;qZZs93562Fz4bXfl9UfbZTU12RVT+sMFlbvSrDtmx76/dudv+kkprdUqyMDphxbnDdkWhjQ2x72e&#10;kwuu/R1Wj9Bt/R0/SsVOzIJ6BRQC0AZDg7aXbjtBs22N2bPbvq9/qKfWmV1Mw6arK7a9ttzXUjbV&#10;Fjm6UM3WbKvZ/pECi7CvxasXKtrpLXvbVkAAur0bY31/d+lx7XvtZ/ISUkpwcN/Svtcvuy/WFQxR&#10;MOJOlUMHq+6j9LvY9D6uC3MrNxacp2PUcqIn1oLbA7Zu93tr+itzpeVh/szNZ02pzX4zD+kIAdad&#10;jjXc4/vv2/Qd/Nqp0T9m1YFNrsqrdXa+3Jk7XgGl9Xpsn9I/6bHu/l+okph9Xnh9d1Yx2ZV2O9tu&#10;M15A2+p7LXte8O2bfTa72q+12Xj9axrstrWvyhdjuLTLSG/rWLtdtr/m2utx/fWxYvRhS7LyKm7f&#10;RsotFZsJDQGltlL7H/Tbsa3dvWll11Y2NjOblnMsozMd9p3btgcNm1rC6x9TLK3ep73pKekVfP8A&#10;6Dk/8U//AKkqwq+f/Qcn/in/APUlJT//0fT83+h3/wDFv/6kphcyjBF9n0Kqt7o1MNbucnzf6Hf/&#10;AMW//qSh2UnI6a6hrtrraSwO8C5u3ckpHj9Xxb3sra2xlj3+mGWMLSCWPyGudu/MfXU/3KFfXsGx&#10;9bWi2LfTh5YdgNvtpbY/8z1He1VMfoebjNFlNtDLq7G2V1hjhVIrsx3uePUdZ6ljLvp/8FWnp+rz&#10;qnVv9YOfT9m9MwQP0J/T7692x3qtLvS/0KSm2zreI7Gtyiy5lFLPUNj6y0OH/Bf6Rynb1fDra55L&#10;i1tVV0tbMsucaqo/tNWdj/V7JqrFBtprrLq3W20sItf6RdZXufa+2v8Andj/AObTnoGUGCluQz0S&#10;1tNhc0l/pVWvyMfYZa31dlno2fmJKdK7qWNTZdW8P30moOAbM+u70qfT/f3WexAHXcU1C0VX7Hlr&#10;aj6TveX7i30f9J7WKeV0z7R1HGzN8NpB9Wv9/b7sf/tm1z7Fn431ctZUyi00em19brHVtex9grFj&#10;f0lnqfT/AEu5uzYkpuv6/gtr9QC1zdrXOLa3HbudZVFn7jvVpsrRB1jC3WMeXVOpoGTa17SC2syT&#10;vb/pGfn1qk3oOQMW3HNzDupqoY4NI0pttu9Sxs/zj2W+/wD4T3qdnRMl19mSMrbda+3dLQ5grsb6&#10;LGtrePe9jK8b+c/Rfov5tJToYeZXlsc5jX1ljtr67WljgYD/AKLv3mOWViYTMu7qWPY91ZrzHWSz&#10;aSRZU1kfpWWt+g9XukdPtwKbGWOZ+kfubVUHCqsQG7aW2Oe5u5w9RCxf0P1gzajxlU1Xt/sbsez/&#10;ANFpKcP6yY4xcihoc549N7y98SXGx11hd6bWM+lZ+axWrM3rNePkZLsbC9PFDXWENcTDmttlnv8A&#10;dsre3eifXCguqxrhwHPqJ/rjc3/z0qoy8fqNmJi01WNixl+cXH2FtVYqfMO/mdrfzv8Az4kpvvtd&#10;0votLKGB12S5rLX6bWWX+91ljfpO27/0bP8Ai0EOz6bvsTG4T/QczHY99Tg5x2VWM3RY7b+js/8A&#10;AbkDHuy+r13lx2nIyan4rD9Fvo/prGv/ADvTbSyre/8A0yes352Xl2XVMYH3Cm6qd8FgZS9tphnr&#10;Yv8AN/8AC02fp8f/AAqSmt0dv27q9gtgC+u71fT0bDxsd6f0vb7vYtPrOAzGwmNY99ll+RQxznxJ&#10;cbX3uf7GsbufZdY5VfqnQTnZFsQKWenEzq5373538z9JanV/02f0zEHe83u+FLS7/q3tSU6qr5/9&#10;Byf+Kf8A9SVYVfP/AKDk/wDFP/6kpKf/0vT83+h3/wDFv/6kqJbY7A21GLHUwwzHuLfbr/WRbq/V&#10;psqmPUaWzzEjaq7KeosY1guphoA/mndv/QhJTh41PUaKMZmHj3YjfUYLwBJfYGUMdY6o/wA1S5zb&#10;97/oW/zyIMbqb8iu24XWF5ZIeGlrAzMqdG0D27MZvrMe/wB62dnUv9NT/wBtO/8AehLZ1L/TU/8A&#10;bTv/AHoSU4dON1LFxx6Vd7C5tXquraw2k7s17gDYNrv0z8b1N/8Ag7Esivq199nqMvdU19vpscGk&#10;S6vKqb9FrWvrd+g/4P8AS/6T9ItzZ1L/AE1P/bTv/ehPs6l/pqf+2nf+9CSnJaOseq6pvr11foma&#10;Boa1m7FaDRLfp+mc31//AFWtbpxyDgY5yp+0Gtvq7tHbo926E2zqX+mp/wC2nf8AvQls6l/pqf8A&#10;tp3/AL0JKbSSq7Opf6an/tp3/vQls6l/pqf+2nf+9CSm0szq36vk4fUuG0PNN5/4K6K9zv8Air/R&#10;erWzqX+mp/7ad/70KF2Nm31PousofVY0ssaan6tIhzf6QkpXV8I53T7cdv8AOEbqp/fb7mf530Fx&#10;eO64OfjNsGP9o/Q3+p7QIP8AN3Ohzq/d7Hrr8HJsxSzp3UHfpWw3HyXaNvaPo6n6OU3/AAlP5/8A&#10;PV/8HU6lj4l2VmWZNFT6sTHFpfDq7C8h59N2Qx3uY1lX+j9nqJKc6inHwvUYL/Tyyaq3WVZIDDv3&#10;7xu+z/o9v/F3en+j/S1rLy8b7LaarLK7HAS51Ti8CT9Bzi1v6Rav7KwRi2XmksdTb6T63WuaBLWv&#10;Ht9Oy/1LHWMqrpZv9TexHfi0dMyMR9GK1jnta8sfNtm7ext1FTn72et6dv6L7P6f836n80kp0fq9&#10;gvw+nj1W7brz6j2nQifaxh/q1tSxB9q6zlZnNWK0YlR8XT62U7+y706v7CNm5r9xwsGLM5wHm2lp&#10;/wAPkfu/8FV/OX/1PUsrbEwczDx2Y1N1WyscuqeXOJO59j3ev9Ox53vSU31Xz/6Dk/8AFP8A+pKj&#10;s6l/pqf+2nf+9Cjdj9QuqfU6+kNsaWkip0w4bf8ATpKf/9P1VJfKqSSn6qSXyqkkp+qkl8qpJKfq&#10;pJfKqSSn6qSXyqkkp+qkl8qpJKfqTL+yfZ3/AGz0/s8fpPVjZE/n7/b9JZgjafsP20URqTsNcf8A&#10;tU/Sent/0X6NfNySSn6M2M+xN/TUfY93sBqx/T3fyIv9Df8ASRGbxWz1jmnGgbDSKhXtj2bB0wuy&#10;tm391fN6SSn6h6f9g+zj7Bs9GTPpx9L871PzvV/0nqfpFZXyqkkp+qkl8qpJKf/ZOEJJTQQhAAAA&#10;AABVAAAAAQEAAAAPAEEAZABvAGIAZQAgAFAAaABvAHQAbwBzAGgAbwBwAAAAEwBBAGQAbwBiAGUA&#10;IABQAGgAbwB0AG8AcwBoAG8AcAAgAEMAUwAzAAAAAQA4QklNBAYAAAAAAAcACAAAAAEBAP/hGeFo&#10;dHRwOi8vbnMuYWRvYmUuY29tL3hhcC8xLjAvADw/eHBhY2tldCBiZWdpbj0i77u/IiBpZD0iVzVN&#10;ME1wQ2VoaUh6cmVTek5UY3prYzlkIj8+IDx4OnhtcG1ldGEgeG1sbnM6eD0iYWRvYmU6bnM6bWV0&#10;YS8iIHg6eG1wdGs9IkFkb2JlIFhNUCBDb3JlIDQuMS1jMDM2IDQ2LjI3NjcyMCwgTW9uIEZlYiAx&#10;OSAyMDA3IDIyOjQwOjA4ICAgICAgICAiPiA8cmRmOlJERiB4bWxuczpyZGY9Imh0dHA6Ly93d3cu&#10;dzMub3JnLzE5OTkvMDIvMjItcmRmLXN5bnRheC1ucyMiPiA8cmRmOkRlc2NyaXB0aW9uIHJkZjph&#10;Ym91dD0iIiB4bWxuczp4YXA9Imh0dHA6Ly9ucy5hZG9iZS5jb20veGFwLzEuMC8iIHhtbG5zOmRj&#10;PSJodHRwOi8vcHVybC5vcmcvZGMvZWxlbWVudHMvMS4xLyIgeG1sbnM6eGFwTU09Imh0dHA6Ly9u&#10;cy5hZG9iZS5jb20veGFwLzEuMC9tbS8iIHhtbG5zOnN0UmVmPSJodHRwOi8vbnMuYWRvYmUuY29t&#10;L3hhcC8xLjAvc1R5cGUvUmVzb3VyY2VSZWYjIiB4bWxuczpzdEV2dD0iaHR0cDovL25zLmFkb2Jl&#10;LmNvbS94YXAvMS4wL3NUeXBlL1Jlc291cmNlRXZlbnQjIiB4bWxuczpwZGY9Imh0dHA6Ly9ucy5h&#10;ZG9iZS5jb20vcGRmLzEuMy8iIHhtbG5zOnBob3Rvc2hvcD0iaHR0cDovL25zLmFkb2JlLmNvbS9w&#10;aG90b3Nob3AvMS4wLyIgeG1sbnM6dGlmZj0iaHR0cDovL25zLmFkb2JlLmNvbS90aWZmLzEuMC8i&#10;IHhtbG5zOmV4aWY9Imh0dHA6Ly9ucy5hZG9iZS5jb20vZXhpZi8xLjAvIiB4YXA6Q3JlYXRvclRv&#10;b2w9IkFkb2JlIFBob3Rvc2hvcCBDUzMgV2luZG93cyIgeGFwOkNyZWF0ZURhdGU9IjIwMTItMTAt&#10;MDFUMTE6MzE6NDUrMDI6MDAiIHhhcDpNb2RpZnlEYXRlPSIyMDEyLTEwLTAxVDExOjMxOjU0KzAy&#10;OjAwIiB4YXA6TWV0YWRhdGFEYXRlPSIyMDEyLTEwLTAxVDExOjMxOjU0KzAyOjAwIiBkYzpmb3Jt&#10;YXQ9ImltYWdlL2pwZWciIHhhcE1NOlJlbmRpdGlvbkNsYXNzPSJwcm9vZjpwZGYiIHhhcE1NOkRv&#10;Y3VtZW50SUQ9InV1aWQ6QUU1MTMyQjhBQTBCRTIxMTk4NTNEMkM4MTI4QjMwNDAiIHhhcE1NOklu&#10;c3RhbmNlSUQ9InV1aWQ6QjI1MTMyQjhBQTBCRTIxMTk4NTNEMkM4MTI4QjMwNDAiIHhhcE1NOk9y&#10;aWdpbmFsRG9jdW1lbnRJRD0idXVpZDoxYTEyNzkxYy1jYzRkLTQ2ZTQtODM1NC0xMGYwNzQ3M2Q1&#10;NmMiIHBkZjpQcm9kdWNlcj0iQWRvYmUgUERGIGxpYnJhcnkgOS45MCIgcGhvdG9zaG9wOkNvbG9y&#10;TW9kZT0iNCIgcGhvdG9zaG9wOklDQ1Byb2ZpbGU9IkNvYXRlZCBGT0dSQTI3IChJU08gMTI2NDct&#10;MjoyMDA0KSIgcGhvdG9zaG9wOkhpc3Rvcnk9IiIgdGlmZjpPcmllbnRhdGlvbj0iMSIgdGlmZjpY&#10;UmVzb2x1dGlvbj0iNzIwMDAwLzEwMDAwIiB0aWZmOllSZXNvbHV0aW9uPSI3MjAwMDAvMTAwMDAi&#10;IHRpZmY6UmVzb2x1dGlvblVuaXQ9IjIiIHRpZmY6TmF0aXZlRGlnZXN0PSIyNTYsMjU3LDI1OCwy&#10;NTksMjYyLDI3NCwyNzcsMjg0LDUzMCw1MzEsMjgyLDI4MywyOTYsMzAxLDMxOCwzMTksNTI5LDUz&#10;MiwzMDYsMjcwLDI3MSwyNzIsMzA1LDMxNSwzMzQzMjs4NjM1MUIwOTVGQjdCMDQ4OEJGODZDREVG&#10;MUMxMDZFNSIgZXhpZjpQaXhlbFhEaW1lbnNpb249IjY4NiIgZXhpZjpQaXhlbFlEaW1lbnNpb249&#10;IjI5Ni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yQzIxNTNFREE5RDMwRkRDMTZFN0FGMjM5NzY1&#10;OENENCI+IDxkYzp0aXRsZT4gPHJkZjpBbHQ+IDxyZGY6bGkgeG1sOmxhbmc9IngtZGVmYXVsdCI+&#10;SVNPX09IU0FTXzI5MDk5XzI5MTAyXzI5MTAzX2NvbG9yPC9yZGY6bGk+IDwvcmRmOkFsdD4gPC9k&#10;Yzp0aXRsZT4gPHhhcE1NOkRlcml2ZWRGcm9tIHN0UmVmOmluc3RhbmNlSUQ9InhtcC5paWQ6QzU0&#10;N0IzNjdDQTQ0RTAxMTgwNkZEMzcyQjFBMjZENTgiIHN0UmVmOmRvY3VtZW50SUQ9InhtcC5kaWQ6&#10;QzU0N0IzNjdDQTQ0RTAxMTgwNkZEMzcyQjFBMjZENTgiIHN0UmVmOnJlbmRpdGlvbkNsYXNzPSJw&#10;cm9vZjpwZGYiLz4gPHhhcE1NOkhpc3Rvcnk+IDxyZGY6U2VxPiA8cmRmOmxpIHN0RXZ0OmFjdGlv&#10;bj0ic2F2ZWQiIHN0RXZ0Omluc3RhbmNlSUQ9InhtcC5paWQ6NDgwMDIyQjJBMTFDRTAxMThBQkRB&#10;M0JBNTU3NjQ3MTIiIHN0RXZ0OndoZW49IjIwMTEtMDEtMTBUMTE6MzI6MTkrMDE6MDAiIHN0RXZ0&#10;OnNvZnR3YXJlQWdlbnQ9IkFkb2JlIElsbHVzdHJhdG9yIENTNSIgc3RFdnQ6Y2hhbmdlZD0iLyIv&#10;PiA8cmRmOmxpIHN0RXZ0OmFjdGlvbj0ic2F2ZWQiIHN0RXZ0Omluc3RhbmNlSUQ9InhtcC5paWQ6&#10;NDkwMDIyQjJBMTFDRTAxMThBQkRBM0JBNTU3NjQ3MTIiIHN0RXZ0OndoZW49IjIwMTEtMDEtMTBU&#10;MTE6MzY6MTQrMDE6MDAiIHN0RXZ0OnNvZnR3YXJlQWdlbnQ9IkFkb2JlIElsbHVzdHJhdG9yIENT&#10;NSIgc3RFdnQ6Y2hhbmdlZD0iLyIvPiA8cmRmOmxpIHN0RXZ0OmFjdGlvbj0ic2F2ZWQiIHN0RXZ0&#10;Omluc3RhbmNlSUQ9InhtcC5paWQ6QTE4QzE1MjA0MTI1RTAxMThCQjhBN0U1NUFBRDVBRDciIHN0&#10;RXZ0OndoZW49IjIwMTEtMDEtMjFUMTA6MzA6NDYrMDE6MDAiIHN0RXZ0OnNvZnR3YXJlQWdlbnQ9&#10;IkFkb2JlIElsbHVzdHJhdG9yIENTNSIgc3RFdnQ6Y2hhbmdlZD0iLyIvPiA8cmRmOmxpIHN0RXZ0&#10;OmFjdGlvbj0ic2F2ZWQiIHN0RXZ0Omluc3RhbmNlSUQ9InhtcC5paWQ6MDNFNThGOEIwNTJBRTAx&#10;MTlCRURDRUNERDI4ODJDQzIiIHN0RXZ0OndoZW49IjIwMTEtMDEtMjdUMTQ6Mjg6NDIrMDE6MDAi&#10;IHN0RXZ0OnNvZnR3YXJlQWdlbnQ9IkFkb2JlIElsbHVzdHJhdG9yIENTNSIgc3RFdnQ6Y2hhbmdl&#10;ZD0iLyIvPiA8cmRmOmxpIHN0RXZ0OmFjdGlvbj0ic2F2ZWQiIHN0RXZ0Omluc3RhbmNlSUQ9Inht&#10;cC5paWQ6MDVFNThGOEIwNTJBRTAxMTlCRURDRUNERDI4ODJDQzIiIHN0RXZ0OndoZW49IjIwMTEt&#10;MDEtMjdUMTQ6Mjk6MTgrMDE6MDAiIHN0RXZ0OnNvZnR3YXJlQWdlbnQ9IkFkb2JlIElsbHVzdHJh&#10;dG9yIENTNSIgc3RFdnQ6Y2hhbmdlZD0iLyIvPiA8cmRmOmxpIHN0RXZ0OmFjdGlvbj0ic2F2ZWQi&#10;IHN0RXZ0Omluc3RhbmNlSUQ9InhtcC5paWQ6MDZFNThGOEIwNTJBRTAxMTlCRURDRUNERDI4ODJD&#10;QzIiIHN0RXZ0OndoZW49IjIwMTEtMDEtMjdUMTQ6MzA6NDUrMDE6MDAiIHN0RXZ0OnNvZnR3YXJl&#10;QWdlbnQ9IkFkb2JlIElsbHVzdHJhdG9yIENTNSIgc3RFdnQ6Y2hhbmdlZD0iLyIvPiA8cmRmOmxp&#10;IHN0RXZ0OmFjdGlvbj0ic2F2ZWQiIHN0RXZ0Omluc3RhbmNlSUQ9InhtcC5paWQ6ODNBRTRERjU3&#10;NjMzRTAxMTk1QUZFQzU2RjZCM0Q5MzIiIHN0RXZ0OndoZW49IjIwMTEtMDItMDhUMTI6MzYrMDE6&#10;MDAiIHN0RXZ0OnNvZnR3YXJlQWdlbnQ9IkFkb2JlIElsbHVzdHJhdG9yIENTNSIgc3RFdnQ6Y2hh&#10;bmdlZD0iLyIvPiA8cmRmOmxpIHN0RXZ0OmFjdGlvbj0ic2F2ZWQiIHN0RXZ0Omluc3RhbmNlSUQ9&#10;InhtcC5paWQ6QzE0N0IzNjdDQTQ0RTAxMTgwNkZEMzcyQjFBMjZENTgiIHN0RXZ0OndoZW49IjIw&#10;MTEtMDMtMDJUMTM6NDE6MzMrMDE6MDAiIHN0RXZ0OnNvZnR3YXJlQWdlbnQ9IkFkb2JlIElsbHVz&#10;dHJhdG9yIENTNSIgc3RFdnQ6Y2hhbmdlZD0iLyIvPiA8cmRmOmxpIHN0RXZ0OmFjdGlvbj0ic2F2&#10;ZWQiIHN0RXZ0Omluc3RhbmNlSUQ9InhtcC5paWQ6QzM0N0IzNjdDQTQ0RTAxMTgwNkZEMzcyQjFB&#10;MjZENTgiIHN0RXZ0OndoZW49IjIwMTEtMDMtMDJUMTM6NDM6MzIrMDE6MDAiIHN0RXZ0OnNvZnR3&#10;YXJlQWdlbnQ9IkFkb2JlIElsbHVzdHJhdG9yIENTNSIgc3RFdnQ6Y2hhbmdlZD0iLyIvPiA8cmRm&#10;OmxpIHN0RXZ0OmFjdGlvbj0ic2F2ZWQiIHN0RXZ0Omluc3RhbmNlSUQ9InhtcC5paWQ6QzQ0N0Iz&#10;NjdDQTQ0RTAxMTgwNkZEMzcyQjFBMjZENTgiIHN0RXZ0OndoZW49IjIwMTEtMDMtMDJUMTM6NDM6&#10;NTkrMDE6MDAiIHN0RXZ0OnNvZnR3YXJlQWdlbnQ9IkFkb2JlIElsbHVzdHJhdG9yIENTNSIgc3RF&#10;dnQ6Y2hhbmdlZD0iLyIvPiA8cmRmOmxpIHN0RXZ0OmFjdGlvbj0ic2F2ZWQiIHN0RXZ0Omluc3Rh&#10;bmNlSUQ9InhtcC5paWQ6QzU0N0IzNjdDQTQ0RTAxMTgwNkZEMzcyQjFBMjZENTgiIHN0RXZ0Ondo&#10;ZW49IjIwMTEtMDMtMDJUMTM6NDU6MTArMDE6MDAiIHN0RXZ0OnNvZnR3YXJlQWdlbnQ9IkFkb2Jl&#10;IElsbHVzdHJhdG9yIENTNSIgc3RFdnQ6Y2hhbmdlZD0iLyIvPiA8L3JkZjpTZXE+IDwveGF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IRBREJFAhAAAHBydHJDTVlLTGFiIAfXAAgA&#10;FAAAAAAAAGFjc3BBUFBMAAAAAEFEQkUAAAAAAAAAAAAAAAAAAAAAAAD21gABAAAAANMtQURCRQAA&#10;AAAAAAAAAAAAAAAAAAAAAAAAAAAAAAAAAAAAAAAAAAAAAAAAAAAAAAAAAAAACmRlc2MAAAD8AAAA&#10;fHd0cHQAAAF4AAAAFEEyQjAAAAGMAACiBkEyQjIAAAGMAACiBkEyQjEAAKOUAACiBkIyQTAAAUWc&#10;AAI4tEIyQTEAA35QAAI4tEIyQTIABbcEAAI4tGdhbXQAB++4AACQkWNwcnQACIBMAAAAN2Rlc2MA&#10;AAAAAAAAIkNvYXRlZCBGT0dSQTI3IChJU08gMTI2NDctMjoyMDA0KQAAAAAAAAAAAAAAAAAAAAAA&#10;AAAAAAAAAAAAAAAAAAAAAAAAAAAAAAAAAAAAAAAAAAAAAAAAAAAAAAAAAAAAAAAAAAAAAAAAAAAA&#10;AAAAAABYWVogAAAAAAAA3qsAAOY5AADHz2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Rvf9p/esm7f8J/F67Xf79+45Oof9B+0Xf7f/J+zVtcgCp+&#10;wTyBgJl+mxV4ghp9o/wnfmyMeuGdfmKKgscYfmiIyKyGfoGHV5HEfqyGJnaYfuSFFFqZfyiECDyc&#10;f4uDBBflgGGBvPmAfSaZCt8NfSyVs8SffUSSjapefXWP55ABfbONjnVKffyLaVnefkqJUDyofqWH&#10;WhnYfw2FWPcBfDqltNygfEqhAsJsfGecl6hSfKGYkI5VfO+VGHQIfUKR01kifZWOoDygfeeLoRtq&#10;fgSIXPSye52yfNpge62sc8BTe8+mwaaJfAehhYzCfFecuHLYfLOYV1hofQaT+zyIfU6P2RyufTOK&#10;2vKcez2/adhae0m4EL5te2axEaTde5+qoItpe+ykoHG/fEOe6Fe3fJSZWjxmfNST/h2wfJCM4/DX&#10;ev/MiNakewXD27zSexy7iKNue1Gzzoo6e52slXDae/GlmlcefDqeqjxEfHKX9x56fBKOgu9aet7Z&#10;9NU0et7P7Lt5eu7GPKI5exy9JIkze2W0nHAVe7msY1aee/qkAzwjfCebyB8Ye7KPye4cetXn49QB&#10;es/ccrpZetbRUaE3evzGxohYez+8zm9oe4+zJ1Yue8+pYjwFe/SfCR+Qe2iQxex9iTV+JdO5iBt9&#10;1Lrbhxh9pqHOhjx9pIhvhYZ9xG6LhPV99VPBhJF+Jza2hKd+VBH1hth+Lendh8KJ19Eghr2IMLhy&#10;hdKGxJ+1hQyFm4a8hGmErW1Og+WD4VMXg4CDIjbkg3KCgBRZhLWB5edthpOVrM7MhaKSx7Y3hMiQ&#10;Ep3ChBiNyYUkg4SLxmwjgwuJ81J3gqWIMjcEgnSGpBZXguyFDOUdhb+hlcyQhNidcrQyhASZjZvo&#10;g1WWAIOigs6S72sFgleQDVHWgeuNQDcQgZ+KsxfwgYiHqeL6hTGtosp+hEuoQbJFg3ujLZpEgsue&#10;foI6gj6aMGn3gcqWQFE4gVWSWTcMgPCOsxk4gHGJ0OENhNq51cihg/GzPLCHgx2s8Zi7gm2nIID9&#10;gdqhsGkAgVqcgFCkgN2XdTb+gGKSnRo+f5aLkN9shKHGNscNg7S+YK8Ngtq215drgiWv0n/ogZGp&#10;OWgxgQqi1lAlgHycfjbuf++WWhsLfu2M9d4MhILS3MW6g5DJw63PgrDA9JZQgfO4pn75gVqw0Wd7&#10;gNOpPU+0gDmhhzbbf5iZxhupfmuODdzmhHrf+8Seg4LVkazGgprLapVkgdbBwH4ygTa4jmbhgKiv&#10;n09MgAumkDa/f16ciRwifgmO5tpskrB8tMNgkKJ8haxHjrR8epUAjPx8nX1gi3x85WU2ijN9Qkww&#10;iS59qDDxiOV+IA7giv1+1tgEkWmHnsEMj2+GQ6oljZWFIZMni+6ENnvminuDgmQriTWC8Eu0iB+C&#10;cDFEh5GCHxETiL2B7NXdkEaSw777jl+QPKgqjImN4pF3ivSL6XqRiYmKLmM9iEeIo0tHhyWHLjGK&#10;hmSGARL2hseEktPNj3qd/7z9jZqaVqZfi9SW5I/Vij2TxHk5iN2RCmJAh5iOfkq+hmeMCjGohXWJ&#10;4hSRhRaG0tHdjvipUbsgjRukhKSki1mf+o5cib+bx3f9iFGX6mFWhwqUXko9hciQ3zG5hKyNpxXg&#10;g7eIr9Aejqe0yblwjMiu2qMSiwGpLoz4iWej7Hbhh/Ke/WCDhpWaSEnHhUSVtDHAhAiRVBbqgqSK&#10;Ms6jjnHAZ7gCjI+5UqG9isOyf4vKiSKsHXXnh6mmFl/MhkOgP0lhhNqacTHEg4KUzRe7gdCLZM1l&#10;jlTMQrbOjG3EAKCdipu7/orMiPG0aXUSh3OtOF8nhgumP0kBhJCfJjG+gxyXtRhcgS2MVcxajkrY&#10;hbXNjF/PC5+tioXFyYn4iNS873Rhh0y0d16ghd2sNUiihF+j0TGngtiaCBjXgLKNDsjJnHR7zbNq&#10;mXV7sZ4Glp57uoh5lAl79XKOkbt8WFwUj7Z81ETKjgl9XytLjVh+EQwyjpR/asa4mz6GE7FsmE+E&#10;6ZwzlY2D74bnkwSDMnFQkL6CqFs6jrOCQkR0jOmB8iu9i9aB4w46jDeB88TCmlCQZa+Wl2yOOpp3&#10;lKyMKoVvkiyKfHAnj+aI/lpvjdOHr0Qii+6GeiwaioqFlQ/4iiuEH8MLmXibAa3slqGXw5j3k+uU&#10;p4QakVuR3G8hjxuPbFnDjQGNKEPkiwaK/ixwiWaJLRFziGuF+MFgmPGlpaxIlhmhUpd0k2KdOYLS&#10;kN6ZcG4Sjo2V9lj5jG6SwEN5iluPmSySiIKMvxKxhvGHhL/XmKKwX6rPlcqrAJYWkw+l3YGbkIih&#10;Fm0Zji2cmFhLi/CYT0MgiciUIiyth8OQLBO3hbiIzL6JmG67NKmMlZO0xJTqktGuj4CSkEKou2w/&#10;jeKjN1evi5id3kLWiVCYjCzGhyeTMRSKhLuJ071wmE7GO6h9lW++tJPukqe3ZH+1kA6wc2uFjaep&#10;2Vcdi1yjbEKHiPyc5SzOhrCVnRUug/eKobyEmEHRl6eZlV7I7ZMako/AdH77j+24VWrtjXywilaq&#10;iyeo6kIyiMShDiy8hmCXiRWsg2KLQLedpoJ7d6Paoph7XJAdntt7a3w6m2l7sGf4mEt8IFMilYN8&#10;rT2Ikyl9UCW+kgV+LAngkax/6rXupV2FHKI6oXyEDY6inc6DMHr4mmSCjWb/l0aCH1KDlG+B1z1i&#10;keqBqyZZkEeBzwvCjzKB+LRYpG+O0qC+oJqM1o08nOqLAXnGmYqJeWYSlmeIKlHok4OHBz00kNiG&#10;ACbTjs2FVA1gjRCDu7LLo8+YkJ9Dn/yVpovvnEuS7HikmNiQYWUzla+OOFFakriMMD0Mj+mKRSc7&#10;jYmItg7Aiz6FO7GDoyail54Dn1ierorCm6+a9netmDuXd2R/lPOUSVDrkfaRXDz7jwqOgCegjGyL&#10;9g/nibeGfLA9osqsmZzAnvanrYmUm0Ki+Xanl8uemWOslImafVBgkWqWkjy4jmWSvyfLi5GPChDa&#10;iHOHhq8loo+2pZuznriwu4icmv+rCHXJl4ClrmL0lDagnE/ekQebszyFjdyW0Sf1ityRhhGeh2+I&#10;W642omvAz5rNnpG54IfGmtGzJnUPl0asw2JYk/Omr09ikMKgxDxLjXqawigOilCTgRI5hqCJBK1t&#10;olnLOZoLnnvDOIcTmrO7aHRzlx6z7mHak8CswU8FkIOlujwCjTmeQCgDifOVEBKxhgCJh6cHsOF7&#10;lJTQrBB7boKnp3B7dHBeoyF7t12zny18Kkpym5t8vzZ4mIx9cSBUlud+bAfllE6AV6XHr8GEppOX&#10;qvODooGLplyC0W9wog6CPV0EnhSB4UoUmmqBrDaJlyGBmSEflOGB4gmnkbeB/aSVrtaNu5J4qhCL&#10;4oB8pW+KLm6NoSaIxlxcnSKHlkm1mWKGkjaOleiFsCHEkymFMgsqj36DZqNpriWW2pFZqWGUJX+A&#10;pMKRnG2zoGOPTFu3nFiNTElUmIKLdDaHlNuJuyJHkbaIXwxzjZuEmqJLraegBJBGqN2ca36CpDuZ&#10;BWzkn9SV4lsqm6OS8UkCl72QRzaJk+6NrSK9kHmLTw2GjAWFm6FlrSKpX49iqFek1n2so7CggWwu&#10;n0ecdlqmmxGYpUjTlv2VBjagkxORgyMpj2eNyQ5qiraGcKCNrNKypY6Ip/+tJHzio0qn2muDntei&#10;5Vocmp+eOEhxloeZszaJknSVNiNmjpWPzw8hiaiHG5/PrKO79I3Sp8u1e3w6oxCvOmrxnpGpUFmh&#10;mk+jtEgLljOeQTZdkgKYqiOLjfSRaQ+xiNOHo58srIjFZY02p6y96Huroui2omp1nl6vtlk9mhGp&#10;GkfElemipDYkkbSbciOLjYaSphAiiC2IDJdJu6B77oaIteV7snXfsFx7qWUaqyZ741PzplJ8VUIz&#10;oet87S/Enhh9qhsum+B+wQZDlnuAsZaCunOEeoW/tLaDdnUorzCCqGSHqfaCHFOUpRaBykIboI+B&#10;pDASnHWBpBwxmYWCDwfrk8yCAZW9uXiM/IUFs7+LOnR2riqJm2P3qPGIS1M1pAKHMkH7n1+GSDBM&#10;mwqFhB0El4eFLQlXkX6DIJT1uLGVfYRDsvaS8XPOrWKQkGNrqA2OaFLSoxiMjEHSnluK2jB0mdKJ&#10;Sx2ulduICQqMj4iEFZQvuBqd/oODslman3MdrMCXcWLep2aUglJ6okuRz0GqnXuPVjCVmMOM9R48&#10;lHCKdAuQjeSE4pNzt6qmg4LNseCiSHJ2rDueQ2JOptqai1IRobSXDUGWnK6TsjC+l9SQeh63kz+M&#10;eAxmjImFi5L1tyWvGYJPsV2p+HH/q7alDmHoplGgdlHMoSOcHUGDnAmX5DEAlv2Tux80kjqOGw0S&#10;i3KGE5JqtuK3j4G+sQuxdnF6q1KrmWGGpdmmGlGJoKOg60E+m5mb5jDmlniWix9nkYGPZQ2aipWG&#10;f5HvtrjADYFKsNy4+nERqxmyJ2EspZarulFAoFWlpEEOmz6fqTC9lhqYvB9ykQGQYA4EieqG0ohc&#10;xsR8g3j8wBp8J2m+uaB8BVprs3l8MUq0rbd8nDphqG19NSlqo8h9+hZLoOt/LATrmESA+4gYxXGE&#10;lnisvsGDh2l0uEeCs1o5shiCJkqsrEaB2jqWptaBvSn7od2BzReNni2CVwZ+lYGCBIfKxFCMkXhe&#10;vaKK2WkltxWJRVoCsOSIBEqbqwGG/Tq7pXGGJipwoDSFehiVm96FIAfXkyKC54dsw2OUe3f/vLGS&#10;C2jXtiSPx1nIr9SNu0qAqemL/jrQpDuKairNnsWI/Rlqme+Hegj9kR6Dp4cFwqKcW3eYu+mZJWh3&#10;tVeWIlmCrwKTX0poqO+Q2TrbozGOiysVnYuMWBoYmFCJcwnzj22ESYaawg2kMHcvu0ugK2gYtK2c&#10;XVkyrlKY3Uo3qDWVmjrtokWSgStcnHmPhhqslvWLFwq+jgiEz4ZAwZGr6nbXusinDmfJtB+ibljv&#10;rbyeJ0oBp5yaJzrgoZiWRiufm5OSRRsuldeMbAtijOmFOoYFwRSznXacukut22eRs5+oXFjCrTaj&#10;QUnmpw6edDrGoRCZzivNmt+UdRuclO+NfAvjjAaFj4W2wNO7LHZFufm0amdEszit91iZrLin+0nj&#10;poGiYjrhoHmcwSvImmGWKBu1lFuOQQxHi1WF0Xn60kl9fmvoyrd88V4Bw058qFAOvDF8uUG5tXp9&#10;FzLHr0N9qiM5qbx+chGlpe5/xAPJmcaBOnpK0LSFJ2wdyRqD+l4wwa+DD1BIuomCdkIRs7+CJTNR&#10;rVuCCiQXp3WCIxMYouSCewVJlvKCBnqAz1aMpmxIx7yK5F5NwD6JSlByuRSICEJWsjaHCDPBq6+G&#10;OyTOpX6FnxRUoEOEzQaTlISCtnqaziyUAWxXxo6Rll5jvw+PXlCSt8WNXkKKsOCLsjQbqjuKNCVk&#10;o82I3xVangiGvgesknSDS3qbzTKbQGxSxYyYHV5dvgeVMFCctruSiUK7r62QHzRjqPiN8yXfoluL&#10;5BYwnCyIWQiXkLmDyHqOzGOiaGxCxLWefl5PvSaa0VCRtdeXeULCrsSUYjSlp96ReCZGoR+Ohhbc&#10;mqOJqglZj0uEMHp8y7ypXmwvxAekpV5AvG6gMVCItRecIELArgKYXDS9pw2UviaaoB2QpRdpmWeK&#10;ugn1jiWEg3pnyzewJ2waw3uqkl4wu9mlTlCCtHmgfUK+rV+cCTS3pnGXqSa9n2GSUhfKmHSLjQpw&#10;jTyExHpPytC2xmwEww2wRV4fu2OqJlB6s/qkkkLArNqfaTTEpeWZ8ya7ntuTmhfvl8uMIwrQjIiE&#10;9/CrezR5hteRe4h5yb5Te+d6IqTcfFV6k4sLfNB7EXCvfVV7iFVcfeh75zeofpx79RGCf/Z6ae22&#10;eWqFwtS3eeOEp7u0emiDuKKUeveC+Ykwe5CCXm9RfC6BzlScfNGBMjfIfXiAbRP3fjF+rer4d/iS&#10;EdIfeIePqblEeSWNYaB2edCLdYd3en+Ju24LezKIHlPme+CGfTfafICE0RYIfMCCi+hodumecM+u&#10;d4eavLcTeC2XPZ58eOeUA4XYeaiRMWzWemaOflMzexuLzTfbe7SJJRewe62FyOYMdjKq4s1udtOl&#10;57UBd3+hLpy5eDicy4RZeQCYt2u1eceU71KHen2RIjfPew6NZxkEeteIdOPtdb23cctpdluxNbMl&#10;dwWrPpsYd76lsIMJeIOgdGqveUqbalHnef+Wdze6eoiRlBoSejCKouIjdW7EKsm1dgi8qbGSdqu1&#10;bJm1d2KuooHkeCeoOGnTeOyh+FFeeZubujeleh6VlxrlebCMX+ChdUHRJMhHddPIVrBBdnC/ypiM&#10;dyG3s4Dqd+SwB2kVeKmollDneVKg/TeOecyZYxuJeU6Nvd9hdTDejccXdbrUY68pdk7Kd5eVdvjA&#10;/oAbd7a39mh0eHevLFB8eR6mQDdxeZKchBwGeQSOy98MhB1328ePg5V4RK/9gx54xJg6gsB5X4Ag&#10;gn16CWd2glZ6sk3kglZ7SjHvgsF7qA5nhH97KdxZgnKDa8TuggaCiK2WgayB0ZYvgWiBS36DgT6A&#10;7WZTgSiAoE1TgSqAUjIzgXF/7BCngop/AdnYgRaPEcKWgMGM+qtjgHyLBpRHgFOJZXz0gDqH92Uu&#10;gDKGp0y4gDeFXDJagF2EGhKVgNyCUNd8gByawMBZf9WXdaljf5iUW5J8f3eRg3uBf2uPCmQgf2mM&#10;s0wmf2qKZDJ0f3SINBQ5f2+FINVQf3Kmib5Hfy6iC6d7fvidyZDhftSZ1nosfsmWL2MjfsqS0Uua&#10;fsOPdDJ/frWMPRWTfkeHeNNafweybbxpfsKswKXDfomnUo9gfmWiRXj5flSdhGJCfkuY90sZfjyU&#10;gzKAfhqQMRamfWGJYNGxfsC+dLrUfne3laROfjiw9Y4YfhCqvnfrffyk3mF8fe2fKkqsfc+ZfDKA&#10;fZyT+Bd9fLGK5NBKfpjKsLl+fkrCmaMUfgS6wI0FfdWzT3cFfbusQGDIfaulaUpDfYCecDJ2fTyX&#10;VxgjfCqMFM8dfovXRrhgfjbN7qINfejEzowgfbC8EnZIfY+zumA5fXirnEnffUqjYTJcfPmaChih&#10;e8SM/83QjUl2n7fhi+J3GaHuipB3r4vXiWN4ZnVoiGB5Ml5mh4t6BEaGhvR6zSxHhxV7cAuyiHR8&#10;E8tZi8yBdLWIin+Ayp/PiUaATYoFiC9/+nP0hz1/zl1hhm5/tEYPhcp/nSyihaN/hQ3DhlV/T8kg&#10;ioGMdrNziUiKq53aiBuJA4hfhxmHp3KqhjKGeVx/hWqFbEWuhLyEaCz2hGCDgA+JhISCFscDiZOX&#10;gLFziGSUm5wWh0SR5IbKhkePa3FfhWyNQ1uMhKKLPUUsg+iJQi0cg1qHchELgviEcsULiPWila+X&#10;h8uelppihrGazYVahbCXS3AzhM2UDFqwhAKRDkS5gzeOFS06goCLSRJOgayGbcNFiJCtxq3oh2Wo&#10;rZjWhkijzYQAhUafQ28ghFua/Vnvg3+W5URTgqWS5S1Pgc2PCBNZgJqID8HFiEq5Fax7hx2y35eI&#10;hfus4YLbhPSnQW4whAWh7llCgx+cwkP9gi6XnC1fgTuShxQwf76JYMCBiCHEk6tIhvC9OZZuhci2&#10;F4HmhLmvUW1kg8So4VihgtyioEOlgdmcRi1jgMyVYxTZfxGKab9ziA/QY6pHhtrH25WChau/hYEa&#10;hJO3imy9g5av5lgkgqaockNIgaCg2y1MgH+XpxVafo+LNrzqlsR106iIlH92VpQuklV2+X+2kFh3&#10;wWrljpJ4o1WAjQl5kD9Gi9l6eyaxi6h7UQlWi+V84brIlV6AC6aDkyx/hpJdkRl/KX4qjyx+/Wmt&#10;jXB+9lSqi+Z/BD70ipp/GictigN/Pws+iaJ/lLjElEWKRqSqkh+IxpCjkBSHWny3jjKGQGiKjHuF&#10;SlPmiuuEdT6oiYaDrieUiJqDDgzih7KB5Lb9k06UuqL7kTaSL48njzSPwHtujUuNlGeSi5qLslNJ&#10;igWJ8D57iIuIPif6h2CGxA5GhguD27VIkq+fKKFXkJibko2rjpaYLHovjLaVCmaRiviSJ1KLiV6P&#10;fD4bh8uM2ignhmaKbA9whKmFgbO4kkyppZ/ekDWlCoxTjjGgonkBjEyciGWhioWYrVHtiNKU/T3Q&#10;hymRYyhPhZeN8BBng4WG3rJkkge0Np6cj++ukIstjeSpHngBi/qkAmTPiiyfKlFaiGyaeD2UhqWV&#10;zih0hO6Q8hEtgpqH9rFHkdy+7J2Oj8C4NYo2jbCxs3csi7yrhWQfieelpVDMiCSf7j1NhkaaIyiF&#10;hGyTWRHKgeCI1LBYkcfJ4pyrj6jCEolnjZC6cXZ6i5OzJGOQibSsJVBjh+elUDz6hgaeLyh0hBOV&#10;PBJEgVCJgKxgoJN1g5mHnXF2A4bAmm52pXPfl6F3c2CilRR4YUzNktN5XDgukQR6WyEzkHt7VQdL&#10;juF9lKqcn0F/IJfdnCt+sIVCmTh+anKelnR+VF+sk+p+Z0wxkZ5+kTgMj6V+yCHajpV/GwkQjH9/&#10;z6j1ni6IxJZZmyKHbIPdmDGGM3FwlXmFPF7DkuyEckubkJSDxzfijnaDLCJejPiCwwqVinOBuadb&#10;nW6SZJTbmmWQIoKSl3KOC3BUlK2MGV3skhyKeUsUj7SI8jfCjXCHfiLTi5mGRwvgiLWDWaYFnLGc&#10;P5OWmayZBoFplsCV929lk/uTG11HkVOQgUq1juKOHjfDjIKLxiNIimiJqwz1h0CEtaS3nEOmC5JT&#10;mTqh14BBlkad1W5pk3uaHFx9kNWWnko3jkiTSzeLi8yQDCN/iXmMyQ3ZhgyF1aOZm/mv25FGmO6q&#10;sH9NlfWlt22SkyKhDVvMkHOcpEm+jdaYYDdlizeUJCO0iLWPSg6RhRSGvaKmm8q5v5BhmLyzlX58&#10;lbytnmzgkt+n91s4kCaimElGjYSdYTcyismYGSPWiB6RRw8jhFCHdKHam7DD0Y+gmJ68nn3NlZa1&#10;m2xLkq+u61rCj+yohEjxjT6iRjbsin+bdiPMh7aS0w+Ug7iIA5xSqr51kYr8pr52A3m9ouJ2nGhm&#10;n0F3Zlavm+h4VkRcmOp5WDFHlnV6YxvUlYt7cwWOkWx+LZr4qXd+nom0pXt+Nniaoad9+2d2ngl9&#10;81YAmqx+FkP/l5h+UzFblOl+oRytk1V/Fgc1ju+AAZmxqGuHpoiKpHSGbneHoJqFVGaTnQCEfFVZ&#10;mZuD0EOilnODRTFjk5KCzh1ekXeCkQigjMyBk5h1p5+QrIdko6mOnXaKn86MtGW9nCWK+VS5mLmJ&#10;g0NHlXuILDFjkmyG6h3tj+SF6AnUivuC6ZdLpwuZs4ZMoxCWxnWNnzGUBWTym36RflQ1l/SPIkL/&#10;lKSNAjFwkWyK7R5wjo2I9ArXiXWEB5ZZpnii4YVkonyfC3S6npmbZGRDmuOX/VO6l1KUykLfk9uR&#10;wzGXkIWO1B7sjWmLgQusiDOE9JV6phyr9ISKohinLnP1niqimmOfmmqeU1M4ltWaTUKEk1aWbDGL&#10;j9mSlh81jIeNkwxYhzGFspS3peO1BoPUoduvUHNRneWpz2MTmhqknlLElnqftUIjkvaa8zFmj1uW&#10;Ax9hi9iPNQzghmSGSZQSpcG+K4M4obS3e3LFnbaxAGKdmeCq21JmljSlAkHikqSfTzEvjwKYuR9k&#10;i1+Qdg1JhcWGvY0DtVR1xX0hsG92Im1bq7B2rV1+pzB3cU07owF4YDxXnzp5ZSq1nBR6eBawmrx7&#10;mQQek4Z+q4wbtAd+TnxDrx996GyYqmF9sVzjpd59skzYoaR94jw9nb1+LisFmk1+jxfEmCl/IAWs&#10;kPKAK4s8su+GyHt4rgiFqGvdqT+EpVxPpLuD5Ux3oHODUzwdnHKC4itCmMSCihillf6CdAcCjryB&#10;dYpishGPNnqrrSeNUGswqFuLkVvDo8GKAEwVn3OIrzv4m1aHgCtvl3KGaRlclCyFeggkjNuCjYmN&#10;sWiXnHnkrHeU6Wp9p6aSYVs3owSQEUvEnpWN8TvWmmOMBCuZlk+KKxn4kqWIBQkYi0eDeIjHsOuf&#10;/Xkqq/CcdmnYpxKZHlqqomiWCktfneyTKTvNmYuQaCvPlVGNxxqBkVyKIwnhifqEOog+sFyoaHio&#10;q2OkA2lipoKf0FpIodSb5ksgnVCYNDvCmNuUoSwflHCRHBsNkEeL3AqCiO+E1oevsBKwrHgXqwqr&#10;WmjhphmmP1nwoVqheErmnMyc+zuCmGGYqSwLk96T5RtIj4CNNQsCiBuFUYcyr+K46nekqtSyqmh8&#10;pdqsplmaoQ6m/0qknHahqjtZl/2cZCvlk3WWERtWjvOOOQtlh3aFsX5pwGF2GG/uuot2W2GUtNx2&#10;0lMhr3F3jERBql54eDS5pcJ5fyR3od16mBHhn9t72wLwlT9/En3+vvV+LG+CuRh9wGE3s2Z9iFLi&#10;rfJ9jUQwqM59xTTnpAp+HSUJn8x+jhMjnP5/PARpkpmATX2Rvb2GJG8et96FE2DbshyEIFKhrKSD&#10;c0QZp2+C9jUJooqCmyWAngOCXRQ1moaCQgWukFSBXH0dvL2OAm6wttmMPWCCsROKoFJkq4GJL0P8&#10;pkKIATUgoT6G8yXhnHqGAhUamGyEzwbBjmWCQXymu+6Vzm5AtgCTSmAdsDSQ8lIbqpuO0kPopTmM&#10;4zUvoCGLJCYxmyqJfRXWlquG8QeojMeDAnwvu06dh23RtVaaPV+9r32XI1HLqdyUS0O4pG6RqTVK&#10;nyiPLCaDmgaMyhZ4lTWItghni3CDoXvMusmlIm11tMmhCl9uruWdJlGLqTuZkEOFo8iWOTVBnm2T&#10;ACbRmRSPlhcIlAKKJgkAil2EIXuKukasrG02tEWnul82rl6jA1FiqK2eo0NwozGaizUrndmWmScH&#10;mFWRzReCkwyLSwl5iYOEhns4ugG0B2zhs+6uJ17vrfSojFFBqC+jWUN3oqWegDVRnUGZiScHl86T&#10;hhefkmmMHgnYiNqE1HA6y+12sWMexSB2zVYmvnt3JkkSuBt3zjuJsht4sS1PrJ95tR5dp/F6zw3K&#10;pCF8lwHxlrR/anBcykZ+XWMww3F93VY5vMd9l0k2tlx9mDvQsEZ90i3Oqpp+MB86pYN+qw8coS1/&#10;gQNZk/+AanBuyNaF3GM/wf+EzFZDu0OD3ElQtNGDODwJrqiCyC43qNaCfR/yo2uCUxA9np6B/gSP&#10;kayBRnBux52NMmM6wMCLf1ZHugGJ9klos3OImjw3rT+HhC6Pp0yGkiCMoZ6FvxEznGuEFAWWj7KC&#10;AXBdxpaUZmMov7CSAlY4uOuPy0lpslmNzjxoq/+MBC7ZpfiKbSENoBSI8BIEmouF0gZyjgqCnnBD&#10;xb6bfGMPvs+YXFYmt/+VbkldsWeSxjxtqwaQVi8hpNCODyF+nsWLsBKzmPiHQwcojKyDIHApxRCi&#10;XWL3vhmeelYWtz2az0lUsJ6XdzxtqjiUYi88o/GRciHanbSN5xNGl6+Ibwe6i5ODiHAOxIapC2Lg&#10;vYakWlYEtqKf7ElPr/ib3jxuqY2YIi84o0iUbiIDnOmPphOtlq2JWAguirSD2m/zxBuvg2LJvROp&#10;+lX0tiWkwUlJr3Of/Dx0qQGblS9KorWWwiIDnFeQ/BPVlfWKAAiIigeEGuJtdk9zC8q+dxp0C7Lt&#10;d+51F5raeMt2K4Jgea93N2lMepZ4LE9Ae4J4+DK0fG95Pw30ffF3iN9mdDd/GMfhdTF+ybBTdjR+&#10;lZicdzt+f4CReEN+d2f7eUl+a06Mekl+QjLjey19xBBGfDN71dyacoGLMMVFc5qJnq3sdMCIIJaL&#10;deiG4n7ldwyFxGbDeCuEsE3jeTuDijMEehuCMxJEerR/zNn+cTuXTMLScmqUequ+c5uRzpSgdNmP&#10;UX1WdhONHmWdd0KK/U1AeFyI0jMUeTiGjhP1eW+DNdeYcFmjcMCRcY+fY6mxcsqbhpLldAmX6nvp&#10;dVCUhGSNdoqRVUykd6iOGjMXeICK1RVceGSGDtVwb8Svpb6McPmqY6fbcjOlVJFLc3aglXqgdLuc&#10;EmOadfmXs0wWdxiTXzMQd+yPBhZ6d5uIYdOeb1y7+7zWcI21f6ZNccSvN4/wcwWpSHmCdEujoWLG&#10;dYmeGUuddqaYjTMJd3WTDBdYdwaKOtIWbxzIgLtncEfAxaT/cXe5PI7OcrOyDXiRc/irM2IKdTek&#10;hkstdk+dtDL6dxqWzBgEdpaLrtDPbv7VVLo1cCDMTqPqcUjDdo3dcn26+HfKc76y1WFydPqq5UrB&#10;dhGi1jLcdteZ1hiHdkSMzdG9ftNxqbt/ftxyvqUxfu9z446xfxB1E3fTf0N2QmBdf4p3Ykf7f+94&#10;YC0YgKx48Qs7glV4fM73fOB9ErjefRB876LTfUt86oyxfZB9BHZAfeF9MV9Efj59Xkd6fqp9eS1v&#10;fz99Tw1agGt8bMxke0qIibaAe5aHPaCne+6GCIrSfFCFDnS6fLeEM14mfSWDZUbffZaCjC2cfg2B&#10;kg8sfsd/1sn8ehyT+7RCenuRiJ6set2POokWe1CNFnNUe8mLN10jfECJa0ZXfK+Hmi3AfQyFvxC4&#10;fWGCvcfGeUifebIxea+b4ZzNehuYdIeDeo6VRHIOewySRlwye4mPe0XVe/SMqS3WfDqJ2BIEfDaF&#10;LMXKeLurCrBWeSOmT5seeY+hxIYOegSdgXDlen6Zd1tgeveVj0Vie1yRsy3je4+N2hMXez6HLsQc&#10;eFe2t67EeL6w1JmzeSerI4TSeZqlw2/iehOgpVqkeoibpUUCeuGWpS3uewaRrxPzeneIy8KzeBjC&#10;jq1zeHu7fpiCeN+0n4PLeUyuE28IecOn1Fn4ejehvUSheoabii3tepyU+BShedqKE8GGd/jOr6xa&#10;eFXGZ5eEeLK+TILxeRm2hW5WeYqvD1lzefmnx0Q/ekagZC3TelCXkRUneWSLD8FNh8pwh6x4hwdx&#10;pZenhlFy14K5hbB0Hm1zhSp1bVeUhMl2s0DUhKF34CeOhSd4sAjbhip5m77IhgB7RaobhV97R5WK&#10;hMp7bIDthEV7r2wIg9V8CVaYg4B8aEBmg098uyf4g4183grNhBp8+ryChHWGK6gAg+6FE5OYg2yE&#10;FH9UgwCDUmrUgqKCsFXTgleCIUAngh+BkChrgiaA8gx6glV/37pZg1WRBaX/gtuO25HbgmeM1n3N&#10;ggeLAGmUgbaJaVTpgW6H6D+sgSyGaSiagQSE9A3lgNOCVLhagoyb4KQjghuYpJAuga+Vk3xmgU2S&#10;vWh4gPyQGlQcgLONqT9IgGOLOCjHgBKI2w8Wf5CEZLaNggWmy6J1gZaifY6pgSqeX3sWgMmah2dw&#10;gHCW51NvgBuTbT71f72QAijsf0yMqhASfoaGGLUGgaWxy6EIgTasaI1hgMinNXn5gGKiUmaIgAad&#10;r1LMf6iZLT6xfzaUsSkMfquQKxDdfa+HdrO9gWi865/VgPa2boxLgIOwIHkNgBeqJGXHf7WkclIu&#10;f1ae6T5hftKZTSkbfi+S/xF9fQaIi7KqgUjIRJ7UgNPAo4tkgFm5MXhIf+WyD2Uqf3urO1G9fxSk&#10;kz4Ifo2dyCkFfdeVOBH5fIKJY7EmkQRv452/j3Jw/YptjfByMXcLjIpzgmNTi0p0407/ikB2QDnT&#10;iYt3iyIYidx4hgbJiYB6nq71j1Z6DZu1jd56JYidjHh6XnWDiyd6vmIfifd7N04viPB7ujmFiCN8&#10;NSKhiAl8kAiVh059dqznjf2EM5nZjJSDVYbniz+ChnQWifyB+2ECiNaBik1wh86BLzk/huuA1CMT&#10;hnuAegoghW1/56sPjNqOfZgmi4CMnYVuijSK1XLViPWJQmATh9eH60zchs2GqjkbhdeFbyOFhSSE&#10;TAtwg9OB+alRjBKYtpaCir6V04P6iXSTGnGgiDyQmV8fhxiOTEwohgmMKjjEhP2KDCO+hA+ICwyJ&#10;gnyDtqe6i42i9ZULijyfFIKoiPKbYXB7h7eX8F44hoqUtUuahWiRnTiIhEaOlyP0gyqLoQ1ygWGF&#10;JaZiiy6tQJPKid2oXIGIiI+jp2+Dh0+fPV1vhhybEUsRhO6XBDhbg7GTACQmgnCOoA4sgH2GTaVB&#10;iu63pJK9iZuxt4CXiEir+263hwGmi1zJhcihY0qIhJWcYDgcg0KXUiRBgeCRBA7Af8iHN6RPisnC&#10;M5HbiXO7NX/NiBu0Z24Mhsut51xChYmnsUoohE6hpTfNgvabPSQygXyS3w8zfzyH7KFEmpBvmY9V&#10;mC9wq32BleFx22uek7dzLlljkbx0lkaJkAZ1/zLcjsV3WRyfjuF4bwT+jGN7f59tmPx5Lo2hlqt5&#10;VHwBlHF5nmpeklV6ElhvkGF6okXwjqR7PjK/jTp71x1VjMZ8WQapihV94Z21l6+CvowWlWuCBHqb&#10;kzmBYGkzkSqA9VeJjziArkVdjXKAejKZi+WASR3mivyAIggXiBp/7ZwQlr+MQYqTlH+KoXlRkkuJ&#10;JmgdkDmHx1a6jkWGr0TejHKFpzKDisGEqR5oiXmDyAlPhmyBqpqrld6V8IlKk6STYHgrkXmQ9Wc1&#10;j2aOtVYijWSMrkSOi4mK0jKTibyI/R7wiC2HTgpUhQODH5lVlVGfhogHkxacA3cJkOeYrGZCjs6V&#10;llVgjMuStEQditiP9jJpiO+NSB8zhySKdAsrg9mEVJgxlO6pGob6krOkp3YZkH+gYWVyjmCcY1S3&#10;jFWYoEOrilKU/jJPiEiRaB91hk2M+gvYguqFS5c6lKyyuIYVkm6tTXVNkDWoEmTGjgyjIlQri/ie&#10;dkM4ifCZ7zIkh8uVWh+ghaeO+wxigiyGD5ZrlIO8cIVVkkK2BXSikAGvy2Q4jc+p31O9i7GkPELs&#10;iZ6ewjHgh3SYmh+ZhTKQhQzMgZmGqJHGpIBvmIFPoUtwmnD3ni9xv2CPmzpzDk/HmH90dz5alhp1&#10;5SwelEd3RxdFlCp4aAN3jtl8PpBTov14oH/4n894zW/MnL15IV+bmc95oE8WlxN6QD39lJt67iw1&#10;ko57mxgwkbh8NwUGjHN+PY72obyBm37CnpOA/m61m4GAd163mJmAKU5wldl//z2ik05/6ixBkQ9/&#10;3Bjwj6Z/3QZcimN/842qoMWKiH2UnZ6JGG21moqHyV3jl5qGn03TlNSFsD1LkjWE1yxHj8mECRmN&#10;jemDXQd+iKOBZ4x0oA6TbXx3nOORJWy5mcyPBF0bltKNFE1Xk/aLST0LkUaJryxfjq+IHRofjHKG&#10;gwhyhyuCn4t1n2CcbnuKnDWZRWvomRyWRVxxliCTf0zjkzyQ5Tz6kGuOcyyXjbWMFhqtizSJJAk7&#10;hfWDoYqOnu6lTnqum76hPWsmmJudWVvVlZaZvExpkq2WWDynj9OTGCyWjPaP5hsCijyLQwnchPuE&#10;cInGnqOuJHn3m2+pLGqFmEakZFtOlTaf50v7kkObrTxJj2KXmyx3jGeTShs4iXyM7gpchDaFFIkc&#10;nnS2/3lcmzuxFmn8mAmrYVrdlO+l/UukkfGg4zwQjwOb7CxEjAKV8Bs9iPOOMwrAg52Fk4LuruZv&#10;p3PpqtFwl2UDpthxr1YHow9y+Eain4p0YjaPnGt10iWsmf13OBIwmX94awI0kOJ83IHmrWN4LnL1&#10;qU54X2QypVh4uVVjoY15Q0Y5nf958DZymsJ6rCX/mAh7ahNJlsF8HQOrjmd+iIDtrB6AoHIZqAeA&#10;HGNtpAp/rlTJoEB/ekXUnKd/ajZRmU9/cCY/llV/gBQ4lGN/owTtjEZ/93/9qxmI/HE/pwCHt2K5&#10;ov+Gk1Q8nyWFk0Vzm4WEyjYumBOEGSZylOCDdxT+kmGC0wX+ineBL38ZqlGRRnBvpjKPOmICoiuN&#10;U1OunkiLm0Ulmo6KDDYSlwaIpyakk6GHUBWqkLKFgAbkiPOCNX5IqbqZhm+wpZKWrGFdoX+T/FMl&#10;nZSRh0TDmcyPQDYTlhuNFCbmko6LBRZDj0qHuAehh7KDDX2zqRmhyG8opPKeGWDmoN6al1LFnO6X&#10;VUSKmR+URTYQlVuRVSdEkaCOaRbfjiGJiAg5hrGDu30dqL+p226WpIylSmBqoGmg61J0nGqc2ERZ&#10;mJGZCTXVlNGVZCc2kPyRLxckjUWK7wixheWERHycqIOx3W4ipEmsamAGoBynL1IjnBOiSUQcmC+d&#10;rzWylGKZFicTkIWTVxc1jKeL/AkPhUaEr3SwudVvumcWtM1wl1mar+dxoUv/qzly5D3uptt0TS8j&#10;ovh1wB+Gn+Z3KA3uneZ42QErko19XnQduDt30GaNsy14AVkprkV4XkuxqY948T3RpSJ5qi9LoRV6&#10;cyAZnaR7QA8Ymw18WwKPkAJ+xnOPttx/xGYRscp/VVi9rNR+/EtmqBx+3z2zo55+6C9qn3B/BiCT&#10;m7B/MBAWmJd/hAPAjdN/+3MCtbqHl2WRsKOGeVhXq6iFfEsjptqEoT2TolKD/S+BngSDcSD6mgKC&#10;9hDulnuCMATDi/iBAnJ4tM+PUGUVr7CNelfrqq6LyErVpdeKRD2AoTCI6S+UnM2HtCFSmJSGkhGn&#10;lLCEbAWcimmB3nH0tBmW8mServCUXVeIqeGR8EqFpQKPuz1RoE6NtC+1m7+LziGtl1iJ/BJMky6G&#10;SgZQiSCClHGHs4OecGQ8rlGbFlc3qTiX6EpGpE+U/T0gn5WSSi+xmvGPtCIGllOM1hLhkfCHzwbg&#10;iBiDJnE7svOl12P5rb+hrlb+qKOduEodo7SaDj0OnvGWoy+dmk2TWyJFlYaPFxNikPGJBgdSh0aD&#10;mnDlsqStBWOjrV+n/la7qDCjM0oFoy+ewj0gnl+aoi/Oma+WTCJLlPKQ1xOEkDyJ5werhqSD82a+&#10;xV1v8VqSv1NwtE6AuXFxq0JAs9By5DV5ro90Sifoqd91uhl+piN3HwpkoXN5uwBLk/Z9zGavw5N3&#10;olp/vYB3zE52t5h4J0JNse14vTWurJZ5fShcp7J6Thpbo4F7JAuZnoZ81gGfkV1++maawgJ/JFpu&#10;u+x+wE5qtfR+dkJWsEN+aTXaqth+hSi+pct+txsVoTx+9wyjm/1/ewLCjyF//mZ8wK2GdlpSupGF&#10;dU5atJWElkJjrsuD2TYAqVSDUykTpCOC5xu0n0mCjg2Hmc6BswO5jTyA22ZWv4+NolowuWuL904/&#10;s2iKcEJarZiJFzYvp/6H5yleorWG3hw9nZ+F6Q5Kl/ODjASJi6WBlGYsvqSUqloMuHaSTU4msmmQ&#10;F0JJrJKOGjYxpu+MSymsoXmKnxy3nDWIyg7wlmWFEwU0ilWCLWYGveabfFnst7CYZU4RsZiVfUI+&#10;q7mS1zYwpg+QainJoIaOIR0cmw+LGw97lSGGUAW9iUeCqGXjvVCiFFnPtxGePk39sPCankI6qwaX&#10;TDY0pVaUQSnFn8yRLR1KmjGM7A/elCGHSAYqiHGDCmXDvNyocVm1tpSj003ssGmfd0I1qnebeTY9&#10;pMCXySncny2Tjh1NmY+OURAFk12H/gZ/h8uDVdQqcVtsj73fcpluRKd1c9xv/JDEdSZxrHmhdnFz&#10;RWHZd7d0uEkUePR18i2wegZ2eArJfCV0+NEXbt14dLsDcFd45aTkcdV5ZY6Tc1F583ffdMl6fmCU&#10;djR69Ehtd4x7QS3xeJp7DAz7emx5TM5AbM6EWbhmbnGDk6KHcByC1YyPccKCQnZCc1yBvV9qdOeB&#10;MkfSdlSAiS4hd2R/iA7eePJ9U8ucaz+QM7X0bP6OOKBgbruMWYq0cH+Kk3TBcjWI/15Tc9aHcEc9&#10;dVOFyy5AdmWD7hB4d7CAzckvaiCcCbO1a+yY4J5abbmV2IkBb4OS/nNocUyQRl1TcvyNsUaxdIKL&#10;CS5TdZWIPBHPdqODuMcBaVmn5rGyayqjkpyMbPqfZIdxbsqbcHIncJWXplxzck+T8kY0c9qQPy5b&#10;dO6McRLrdcSGIcUpaMmz16/+apmuVpsFbGio+4Ygbjqj4nEScAme/1uoccaaMUXLc1OVWS5idGmQ&#10;exPPdRKIEMOdaGm/6a6QajW5M5m9bACypIUHbdCsW3Aqb6CmU1rvcWCgbUVhcuyaZS5ddAGULBSE&#10;dISJmcJSaDPML61faffEPJisa7y8bYQebYe05m9tb1WtqFphcRSmlET4cqCfZC4/c7OXHRUOdBmK&#10;yMRieZZrc69keiJtLJpaerRu7YUee05wrm98e/FyY1k4fKFz+UIEfWV1XygvfmN2JghngGh2HMGS&#10;dz52wKzDd/93SpgEeMN36oMqeYl4nG35elN5U1gxeyB5/EGXe/B6gyiefMl6mwppfod6Hr71dU6C&#10;CKpldjKBdJXhdx2A7oFVeAiAkmx7eO+AR1caedR/+0ECeq9/mCjVe2x+7wwifOt9obyGc9iNQqgo&#10;dNaLkJPsddGJ+3+mdtWIgWshd9KHN1YieMSF9kCGeaOEpSkIekuDKw2Ye4yAnLpJcsiYe6YZc9OV&#10;rpIUdN2TA34cdeSQhWnsdu6OKlVAd+qL8kASeMiJrSkteV2HUA7TemaDHLhIcgmju6RBcxmf1pBu&#10;dCecFnywdTOYj2jLdj2VMlR+dzuR7T+ueBaOrClIeJ2LXA/WeXSFLLaWcXyvDaKxco6qCo8Jc5yl&#10;L3t+dKmglmfRdbWcMVPLdrKX4j9bd4eTkClgeAKPNRCneLCG1bUqcRy6eqFici20VI3ecziuV3qB&#10;dEOon2cBdU6jJ1Mldkydzz8CdxuYYClnd4uSaxFMeBaIJbP6cOTGGKBLce++xYzmcvW3mnmuc/yw&#10;t2ZYdQOqG1Kndf+jpz6idsudHSlPdzKU8RHMd56JKrTTghtqjKEfgfRsQo1zgdNuB3mrgb1v12WG&#10;gbhxo1DAgc9zWTsTghp05SK9gwR14AZShCB3aLJDf/R1NJ7Bf/l114tbgAB2lHfjgA53ZmQdgCZ4&#10;Qk/EgE95FTqmgJZ5zSMxgTV6KQgqghx65a/ufhF/75yjfjl/holufmB/K3ZQfo9+/2Ltfr9+6E8C&#10;fvl+1Tprfz1+siOxf6V+Wgm/gGJ95a27fK+Kl5qgfOiJI4e2fSCHzXTUfWKGl2G4faSFkU4kfeWE&#10;lTn6fiODkCPtflyCcQsXfuqAcKu0e6mVMpjGe++St4YQfDWQX3N2fHmONGCqfMKMLk1jfQaKSzmi&#10;fTmIYSQofUyGbQw3fa+Ck6njeu6f1JcbezycUYSUe4WY9XIwe8yV01+rfBKS20zCfFKP/TlZfHmN&#10;KCRYfG2KTg0mfKqEVqhZemSqg5WzerSl9INUev6hjnEfe0adal7Ne4qZe0wne8WVpDkfe96R0SSD&#10;e7qNyQ3le9mFwacPegS1R5SEelWvpoJIep2qMHA9euGk/14WeyOgD0uTe1ybPzjWe2mWYiSZey+Q&#10;jg59ezSG4KX8ecnAMZOHehe5dYFpeluy5G+DepqsnV2DetemnEsoewugwziBexSauSSGesqStQ7y&#10;erOHv6Vniy1p6ZMGikVrloC+iWRtV25oiJJvLVu8h9pxCUhth1Fy1TQ+hxx0fR1Vh/J1ngSCh1x4&#10;mqMmiSB0ApD1iFt0sn7th511fmzhhud2aFqKhkZ3YUeghcV4WDP1hX15OB3theF5xwY1hTt7k6EP&#10;h2l+D48Uhrx9z303hhh9mWt6hXp9nFl3hOh9skbvhGx90TPBhBF95B54hB190Aerg2Z+IJ8uhgCI&#10;O41fhWWG/3vChM2F1WpJhD2E1Vimg7eECEaCgz2DSTPMgtGChx8WgpiBvQjogdiAS51ohP+SQIu5&#10;hG+QB3pSg+CN8mkcg1OMDVe9gs+KU0XXglOIuzN+gdOHIh9agWCFkQnygIqCHJvMhEmcQYpCg8CZ&#10;EXkGgzOWCWgAgqeTPVbfghyQnkVagZOOHzNTgP6LrB+ggF2JNArOf3eDnJpug8KmRYkCgzyiGXfs&#10;gq+eGWcQgiCaXFYegZGW10TagP2TcDM3gFGQEx/jf4yMNQt/fpmE0ZlIg2OwVIf1gt2rKHb/gk2m&#10;KWZMgbmhc1WBgSWc/0RVgI+YsTL/f8+UXyAJfuqOmAwKfeqFxphSgye6eYcUgp+0RnY6gguuQWWp&#10;gW+oiVUFgNSjGkQAgDWd1jK0f3GYLB/8fnaQbwx3fWKGhJY3lHpps4U6kstrTnRfkSltBGN/j5tu&#10;11JFjjJwuEBhjQpyji2ejFp0QxgFjSd1cgLxiip5o5RPkohzQIN8kPNz9XLbj2p0yGI9jfJ1v1FQ&#10;jJd2yz/Ki2x31y2Fipd40RjNisd5fwSEh+58KZKKkOp8v4Hqj2V8mHFzje18g2ESjIZ8n1BsizN8&#10;1z86igV9GC1liQ99UBluiMR9aQXehgN+U5Daj7KGJIBkjjeFHHAqjMCENmAAi2CDZU+gig6C0T6+&#10;iNiCRi1Th8GBvBn9hxGBMAcFhGKAKo9njqGPo38VjS6NtG8Ei8KL5l8bimOKPU8QiQyIxT50h8+H&#10;cC1qhp2GGxqRhaGE1Qf7gwSBtY4JjeaZA33SjHaWKm3oiwqTeF4viaeRAE5UiE+OtT4Ohv6Miy1K&#10;hbKKbRrihHeIBAjHgeOC+4zfjVyiWnzEi+6el2z8ioCa/11liRmXqE2xh7qUhz2khl2Rhi09hPGO&#10;khsyg4aKkglrgPuEAovjjPyrr3vfi42m/Ww0ihuieVzAiKyeO00sh0aaPz01heSWZy0YhGCSfRtn&#10;gsuMlwnsgESE0YsQjLy1Dnsgi0uvZWuNidKp7Vw5iFukwkzGhu2f3zzxhYGbJyzZg/eVphtjgkSO&#10;IQpRf7WFcodWniZppXfIm61rMWhamUVs2ljelvtuqEj/lOBwiDhukxlyYCb7kfJ0FRKrkqh1SAGa&#10;jI56hYXLnExyqHZhmeJzY2cll4t0PlfklUx1QUhKkzV2WjgPkV93dicWj/14fxOij/h5PgMTijt8&#10;qYRamsB7lnUdmF57i2YGlg57klb7k9l7ykehkcN8Hje0j958fScnjkt81BRyjad9DQRWiD1+f4L+&#10;mYqEanPlly2DkmUClNyC11YokqeCOEcFkI6BzDdgjpiBbyczjNiBEhUgi7KAtgVohoyADoG7mJ6N&#10;LHLClkGLg2QEk/CJ+lVgkbKInkaQj4uHXzcnjYWGSidUi5qFNhXDig6D9QZOhSCBXYCvl8mWAXHQ&#10;lW2TfmMzkxyRH1S6kN6O9EYgjrGM8TcijJCLECeYioaJQBZiiK6GqwcMg/SCcn+/lzSernDylNab&#10;TGJ1kn+YE1QkkDqVGUWrjgeSVTbUi9yPsiehia2NHxbEh5mI2QelgwODUH7xls2nSnA4lG2jCGHV&#10;khCe9FOhj8KbJkVDjYaXlzZ5i1SUMCeJiQmQeBcDhsGKjwgegkSEAH5Dlomv22+clCOqtGFOkb+l&#10;vlM1j2ehF0TyjSGctjZGiuWYdCdZiJGTExcNhiWL2Qh8gbCEiXkEqE9pkGrgpP1rC1zbocJsqk69&#10;nq1udEAtm9VwVDDgmWdyLSCrl8Jz4g4ml0l1gQCAjod7P3fcpn5yFmnVozBy1lv5n/1zuk4NnOt0&#10;xz+7mg517jC+l4V3GCEAlY94Lg8ulHt5TAHijCJ9EnbIpPN6gGjkoah6kFsonnN6sU1qm2V7Az9Q&#10;mIF7cjCbld976yFDk6Z8XhAOkg987gMSihR+o3XCo7WCymf8oGuCHlponTKBj0zYmhuBHD7slzKA&#10;1jB4lHeAoCF7kgSAbRDLj/6ANgQUiFV/93TNor6K+Wcin2+JjVmsnDOIQUxHmROHHD6hlhaGGTBf&#10;k0aFNyG0kJ+EXhF0jj+C9wTsht6BFXPuogCTGGZbnqqQ5lkEm2WO10u9mD2M/T4/lTOLSTBpkj6J&#10;riIAj22ILBIPjMeFQQWfhamCAXNLoUGbNGXLneyYNFiKmqeVXEtdl32SvT4IlGyQTDBrkWaN+CJr&#10;jmmLnRKxi5OHIQYvhLCCvnKuoM6jGmU3nXCfQ1gRmh2bmUsTlueYMz3gk82VDDA0kMeSDyJija+O&#10;ZBL7iqOIlQagg+uDVHInoH+q42TAnRmmNletmb6hvErEln2dkT2mk1mZrDAVkEeVuSJDjSWQixMQ&#10;ifGJrAb5g1ODyWsysw9pZ156rsxq1VHaqqhsbEURprduNDfDoxVwFSmnn/hx7xqYndBzoAp4mu52&#10;IQAAj3V8H2p3sTBxfl3SrOtyRlFQqMdzM0SwpNN0TDeYoSR1gSnHnd52txsum0532AuMmAp5wgDn&#10;jbJ9aWnGr5R5cV06q015nFDSpyF510RWoyx6RDdvn296zSngnAZ7XxuqmSJ76wx4lYh9DgIHi5d+&#10;wWkdrkCBOlylqfWAulBbpcWAV0QKob+ADDdInfh/7in1mm9/3RwWl0N/0Q1Ck2J/1gL8ic1/5Wh9&#10;rSuI4lwZqNqHsU/kpKSGnkOzoJaFsTc1nLSE4yoJmRSEMxx0la2Djg3wkZGCKQPJiE2A2WfprFGQ&#10;bVuXp/eOhU96o7aMv0Nfn6CLKDcDm7KJtiovl+qIYBzZlFGHFg6MkAyEFwRzhxCBpGduq5+X0lst&#10;pz6VLk8kovOSsEMentSQajbQmt+OVCoslwKMWh06kzKKAA8ajtKFqQT7hhGCRmcXqvyfG1rhppib&#10;sk7nokqYdkL1niaVejbAmimStyoZlkqQEB2AklKMTg+VjdiG6QVnhUeCx2a6qpumI1qKpieh606n&#10;ocmd6ELinZSaMjbamYuWxSpUlZ+TBh2LkauOGA+3jRWH1QW7hKuDK12OvoJpQFJOuTVqokcZtBJs&#10;MjukrzVt9y+Qqr5v2SKXputxrxSYpENzVQdrnd13IQAAj4h9JV1NvH5w9lIStypxxEbusgRyuTuW&#10;rR9z3i+wqJJ1HiL/pIh2XRV4oVx3gwiHmuZ6bQAUjwN9sl0Nurt4fFHctWV4wEbIsDJ5FDuJq0d5&#10;mS/Npqh6OSNYonF64RY1ntx7gAl7mFN9OgEmjN1+2lzLuTp/zVGks+F/d0agrqt/PDuIqap/Fy/n&#10;pP1/GyOooKB/LBbZnLV/QgpOlh1/kwIQiwp/1VyLt/iG81FtspeF+kZ0rVyFHDtwqFWEYTARo4iD&#10;wyPxnxCDQRdomuCCyQsElD2BhwLUiYKAp1xNtu+N8lE6sYaMTkZQrECKyjtWpzOJcTANolyIOyRC&#10;nbaHIhfrmVKFzgufkqyDIwN1iD+BVVwXthiUuVEOsKiSZkYzq1iQNztHpkOOPTAIoWSMcSRenKuK&#10;xBhXmA+IOwwikWiEcAP3hzqB4VvptW+bRVDor/aYPUYZqp2VYTs/pX6SxDALoJiQYSRam9uN5BiK&#10;lxqKIQx/kGOFdgRehm2CT1vAtOuhkFDIr2mdz0YEqgeaQzs5pOCXBDAVn/KUASRzmyuQVRiPlmOL&#10;lQymj5CGOQSuhc2CpcXfbFNmErDwbftob5vmb6hqyIaUcVltD3DHcwZvM1pLdKZxJULPdipyzyiS&#10;d0Nzlwf5eotytMLFaVdx064Ya0ly95lgbT10IIRxbyp1TG8UcQ52Z1kUct13YUI3dIN4JCjodZ94&#10;PgoPeNh3Db/oZtl9iat+aP59gJcPayp9d4J6bUt9h22Fb1p9mVf4cVB9mUGpcxR9bikrdDp8ygvZ&#10;d2J7IL0/ZOqJJakQZzWH8ZTwaXuG0YCwa8WFu2wUbfeExVbxcAqDyUEkceSCrSlbcxWBOw1ediR+&#10;qrrOY3qUr6bVZduSWJL0aDiQGH8Iao2N+GrMbNuL61YAbwOJ8kCocO2H4Cl/cieFkQ6ldRqBo7id&#10;YnCgMqTVZNucvJEvZ0KZYX2CaaOWMWmVa/iTHVUybjGQFUA7cCWNBimXcWeJyw+ydD6EFrbCYair&#10;waMlZBenJ4+xZoOiq3w7aOueYmiKa0eaQVRwbYiWLT/gb4WSDSmscM+N2BCLc42GD7UzYRu3YKG6&#10;Y4qxnI5wZfWr+HstaF+mi2erasGhVFO9bQecNz9+bwiW/CmxcFiRdhE3cwGHnrPnYMLDGqCMYyy8&#10;JI1lZZS1TXpMZ/uutGb4al6oWVM3bKeiIz8Ybqmb1ymVb/uUTxG8cpSI1Lb/dEVlM6NCdUhnho98&#10;dlBp3XuCd11sLGcbeG1uZFIIeYNwczv/ep9yQSMve8lzQgXjfrF0AbQocW1wZKCjcrNxko0uc/py&#10;znmbdT50FGWodn91U1EUd7p2ejupeOp3ciO9efF30AfLfNl4E7GGbw17hp5GcIF7nosTcfp7vHfP&#10;c2t7+WQ0dNF8PVAGdix8dDsdd218iSQDeF58NQlue0R7qq8TbTeGiZwMbs6Fi4kkcF2EpHYucfGD&#10;zGLnc3WDGE8cdOSCYjqudjCBlCRHdxCAgArSeet+t6zTa9WRfpoAbYGPbodUbyaNenStcMOLqGHB&#10;clyJ7k5Hc9uISzpJdSuGlSR9dgCEsQv8eMqBRqrOatOcbZgrbImZT4W2bjiWT3NLb+CTfmCpcX2Q&#10;zU2WcwWOKzn1dFiLiCSndSOIxgzzd9yDY6kZag6nZJaea8ujMoRZbX6fInIibyybSV+4cM+Xmkzs&#10;cluT/Tmwc62QXCTNdHKMnw25dxyFFqeqaYKyZ5VRa0CtG4M1bPWn9HEubqOjCV7xcEmeVkxKcdmZ&#10;vzlecymVFSTfc+iPxg5VdoWGbqZ4aSe9gZQ8auK3E4JCbJSwy3BjbkCqxV5Rb+alAUvVcXafYjkB&#10;csaZsSTIc4CSOw7Pdg+HeahNfIBkhZXDfN1my4NEfT5pHHClfaVrcV2hfhltuknxfqRv4TVRf1px&#10;zR3agJty9AQSgk91c6W2edlvFZNkem9wToEtewRxnG7he5py91w9fDR0VEj9fNl1njTufZB2vx5k&#10;foN3VgXSgFd5DKNbd4p5tpFFeEt56X9JeQx6KG1Xecp6ilsWeoV6+UhDe0F7YzS9e/x7sB72fLh7&#10;owdSfqd8I6EhdcSEJ49DdqKDWX2Sd3qCpWvheFaCBlnneSmBjUdrefOBFjRVeq2AjR9Cezx/zQiZ&#10;fTd+w58WdHKOho1rdWOMuXvydk2LCmqKdzCJgVjmeBGIEka2eOSGvTQIeZiFWx+MegSD2gmqfAOA&#10;9p1Cc3WY4IvEdHGWFXp+dWWTa2lNdk+Q8lfudzKOnEYheAeMWjPLeLSKGx/KeQWHywqNewSCx5u2&#10;crSjPIpdc7afbnlFdK6bxGhFdZ6YVFcZdoOVEkWPd1eR5TOcd/yOuyABeDiLPQtCejiEPZppciet&#10;n4kxcy2ox3g/dCakGGdsdRWfqFZqdfybc0UAdtGXXDNad26TPSAgd5mN+AvSeZaFZZlUccm4Eog4&#10;cs6yKXdmc8Wsama5dLKm81XfdZehwEScdmqcszMIdwWXcSARdyGQFAxCeRiGS5m1hQ5kCohphMFm&#10;QXc2hHloiGXvhDpq3VRJhA9tL0H1hA5vZi6yhGFxZhiAhcNyowJ9hXZ2z5dpgoZuEoZTgmhvUXVi&#10;gk1wp2RngjRyFVMWgihziUEogjd07y5vgnp2Lxktg2F27QQag2J55ZVIgG54BoRvgG14XHOygHd4&#10;uWMBgHl5QlIAgIV52UBxgJ56bi40gNJ66RnAgVl7FQV8gZp8jJNXfp2B/IKwfruBX3I3ft2A1mHQ&#10;fviAaFEqfxiAJD//fzp/5S48f2F/mBpnf6F/IQapgBZ+zZGJfVeLy4ENfYSKPHDMfa2IzWCofdOH&#10;hVBMffqGXj9ffh6FTy35fjWEOBq8fjmDDgemftGAsI/pfFuVjH+YfJOTEG+HfMWQt1+TfPCOkU92&#10;fRaMkD7qfTWKpi3WfTyIwxsPfRKGuQh2fcSCP46Ie5qfSX5ae9qb2m5zfA+Ykl6sfDyVhU69fGKS&#10;qT5xfHyP5C3AfHKNKRtbfCWJtQkefOyDgI1gew2pBX1Qe0+knm2Ne4WgYl3xe7GcaE4ne9aYqT30&#10;e++VDC2Pe9aRbxuJe2yMEgmifEGEfoxpeqyyyHxzeu6tYWzPeyKoKF1We0qjOk2ye2yekT2ke4Ca&#10;Ei1Ie2OVEhuCeuON4QoJe72FQ4s0jkFjwns6jTNl5WtfjC5oHlt1izlqbksnimVsxDokidJvAygx&#10;ib9xCxMsi0VyTwEeiDB3/Ik7i9htQnlxiu9ug2nTig5v3lotiTdxVkouiHhy2zmMh+h0Vygch7B1&#10;rRQHiJF2ggKchgR6oodmidJ2qnfUiQF3FmhkiDt3jlj+h3t4MElJhsx45zj+hjx5nigDheZ6PRS/&#10;hj96kgPlhCd854WsiC1/8HZGh3F/gGcWhrh/LVfwhgl+6kiIhWN+2ziUhNB+zigKhFt+thVvhEh+&#10;fAT8gpJ+1YQwhteJTnT1hieH/WX0hXmGxlcXhM+Fr0gWhCiEwThwg5OD8ChPgwWDGhYvgqCCOwXm&#10;gT6Ac4LLheCSeHOuhTeQQmTbhIyOL1Yxg+KMUEdegzuKmzgUgpeJAig6gfCHcRaPgUuFdQangCaB&#10;yoGbhSKbknKfhH6YeWPxg9WViFVtgyqS1EbAgn+QUzewgdGN8Cg5gQ6LnBbugDeIDgdCf0SC3YCZ&#10;hJmknnG5g/agn2Msg0qcy1TOgpqZPEZCgeuV6zdEgTqSwCgcgGGPfxcvf2CKGwe9fpGDtn/BhDmt&#10;onD5g5SotmKJguOj+1RNgiyfjEXkgXebZDcKgL6XbCfif+CSlxcwfsKLqAgdfgeEX3z/l6djsW5k&#10;ldZlv1/rlBRn6FFgkmxqMUJnkPFshTKqj89uxSH0j11wzA6OkBdyZgAAim15BntelVpssWzrk6Nt&#10;8l6nkftvUFBakGZwz0GpjvdyYDJHjcpz5yIRjR11Sg94jUR2bQFXiEN7QnnZk2h1k2uYkcF2FF19&#10;kCp2oU9ojqZ3WkD6jT14KDHpjAZ4+CIkiyd5sBA+itN6UQKKhlV9NXhtkdx+TmpVkEF+B1xwjq19&#10;2k6RjTF9wUBbi8p91DGUioZ97iIziXt9/RDliMB+EAOOhLB+3HcdkKiG72krjxCF3FtwjYKE503G&#10;jAGEFz/nipODYTFdiUKCyyJYiA6CMBGFhwGBXwRog1CAQHYBj5yPlGgwjgqNsVqbjH+L7U0fiwCK&#10;Vz93iY6I5TFdiCeHkiKihtWGShIihYyEIgUcgi2BZXUIjtmYEGdPjUeVVVnei7mSwUyMijaQZj8E&#10;iMCOPDERh1CMMSKzhdqKNxKKhFyGWwWtgUOCUXQyjkygcWaSjLmc4Fk+iyaZekwMiZ2WVT6giCCT&#10;bDC4hquQrCKghRmNihLRg2yIGwYggIqDDHN+jemoumX0jFKkTli5irigE0ujiSacIj5Th6KYdjCL&#10;hiOU5SJ0hImQHhLfgriJbAZ5f/qDnW9DoYZjf2ILnuNlgFTrnFhnoEepmfJp5Tnnl8xsNytSlhpu&#10;dBu0lVBwcQqhk+ty4AAAird6gW38n0tsBGDlnLdtTlPzmjtutUbnl+BwQDlnlbpx3Ssnk+5zbxwK&#10;ks902AuXkP12wQBLih57xmzLnWV0Z1/dmtl1BVMQmGR1rkY1lhJ2gTjwk+l3air9kgd4UhxPkKB5&#10;IAxpjnN6fQFriCF9dWutm9l8n17imVN8hlJBlt98hkWblIp8mDiGkl980SrYkGZ9EhyKjsJ9Rw0c&#10;jEd93QJghnB+4mqlmqCEtV36mBuD4lF8laaDKUUBk0uCkjg5kRGCFSrAjwSBshzKjSuBTg28ineA&#10;rgMthQaAFWm3mayMs10qlyOLIVDPlKiJrkR0kkiIZzfVkAOHQirOjdSGMx0ci8+FNQ5OiPeDBgPX&#10;g9qBEmkFmMSUqlyQlj6SU1BPk8WQHkQRkWSOHDebjxuMQyrRjN6Khh2Piq6ItQ7mh8aE7QRfgumB&#10;3mhdmC6cZVv3laCZQE/Wkx2WRUPKkLGThzd3jmCRAyqbjCOOqB2KidaLgQ8vhsyGagTLgiuCf2fP&#10;l8Sj+1t7lS+gC09wkqOcTEN7kC6Y1Dc/jdSVoCp/i4ySTR1tiTSNqg9HhguHigUegZeC/GHvrAZj&#10;HFYbqHhlF0pXpQtnND5codVpezHJnvVr0CRLnK1uCxWvm41v/Ad2luxzqwAAivR7uGEJqchrN1VQ&#10;pj9sjkmwotpuBD3in6ZvnzGJnL1xSiRfmkxy6BZGmLh0VAh2k+h3ZgAAiq98lWAzp9pzKFSYpFRz&#10;50kYoO10sD1znb11oDFQmsl2pSRumDV3pBbFlkJ4hwlQkU561gCAiZt9qV9qpj966FPport7AUiL&#10;n1N7MT0ZnBZ7bzEemRt70CR9lmZ8NRc0lCV8jgoNjxl9uwFoh+B+516xpO+CgVNKoWiB70gFnf6B&#10;dDy0mryBFjEFl6iAzySPlNyAnReXklmAawqvjUCAJAIqhm1/8l4Io+WJ+FK5oFiItUeRnOWHjjxY&#10;mZyGjTDMln2FqiS3k4mE3hgCkNKEEAtBi7mCIwLLhTuAzl19owuRR1JCn3mPUEczm/6NeTwSmK6L&#10;0TCVlYqKUiSxkoGI7Bhqj5CHEAvGioGDwQNMhESBf10WokuYdVHrnriVw0btmzqTNzvjl+aQ5DCD&#10;lLqOwiSbka+Mshi0jpSJbgw6iYyFCgOyg4GCC1ywodKfXVGPnjCb6UaumqKYpDvUlz6VozCjlAeS&#10;4CTfkO+PsxjEjdSLRAxdiMKGAgQBguqCeFStt05in0pSsrRkmj/1rktmuzVDqjJpBinWpo9rXh1h&#10;o7BtkxAHoaxvqQTXmVh0wQAAiyd8v1Q0tPhqXEnpsFxrxj+jq/ZtTjUUp9lu+yncpCNwtR25oQhy&#10;WhDMnqBz6wXclk14OwAAir19b1PEsu9x5kmJrlVyyj9dqeZztjTqpcd0xSniof914x4FnrR2+BF2&#10;m/V4Aga9k657MgAAimJ+BlNbsTJ5OEkurJl5hT8VqCp55jTUo/d6USnsoCJ61x5LnK17XhIPmaR7&#10;5Qd/kXR9qwCWiRd+7FL5r76AWkjcqyGACj7Tpq9/zTSoonh/qCoMnoJ/kx6Qmu9/kBKZl6d/kggn&#10;j5V/uQFQh5x/1FKhroqHU0iUqeiGXz6epW6FgjSAoTKExCn8nTKEIB7fmW6DkBMblfaCuQi3jgiB&#10;awHphmSAlVJXrZGOFEhXqOmMeD50pGeK+TRnoCOJoSnvnByIbR74mEOHVROKlJOFQgkxjMqCyAJk&#10;hWmBL1IYrMyUmUgkqB2SUj5Qo5KQLzRZn0WOPSnumzaMex7vl1mKixO9k4GHPgmJi8mD3ALFhKKB&#10;qlHkrDOa2kf6p3yX6D40ouiVIDROnpKSlSn2mnyQNR8JlpKNEBPDkrGIxAmtivmErAMRhAiCCbex&#10;Zxhfl6QUaSJij5BiazFlgXxnbUVoWWfrb1JrBlK3cUdtdzx/cwZvkiNic/dwoAWBeSVwuLSTY4Nr&#10;OaFBZeVtAY3naEluyXpTaqZwjWZHbPVyNlGQbyNztDv5cQx07yPScgl1XQd/d3Z1FrGzYHp2xJ6t&#10;Yxx3aYuiZcV4B3hqaGF4tmTIauV5XVCDbUR55zt7b1V6PiQscGd5+wk0dgN5M68IXhKCJZxDYOaB&#10;qImMY7OBOnawZoKAzGNlaTSAcU+La7iACTsFbeh/eSRxbxB+eAqndMl8y6yUXDqNZZoOXy6Lz4eZ&#10;YhyKSnUSZP+I3WIuZ9WHeE6paneGHDqYbL+EoiSmbfuC1wvfc8F/z6piWtiYkpgTXd+V54XfYN6T&#10;UnOWY9WQ3WEBZrmOfU3saXSMIjo7a86JuSTPbR2HFgzgcueCTaiFWcajwZZnXNif+4RpX+OcT3Ja&#10;YueYzV//ZdmVbE0zaKKSEjnuawyOqyTybG2LJQ2vcjiETab1WPyu75T/XBOqCYMwXySlQHFWYjCg&#10;qV8qZSycP0yFaACX6zmTanOTfiUBa+KOsA5Sca6F4qWnWHO6IZPUW4q0E4IsXpuuI3B+Yamob16A&#10;ZKqi9UwIZ4WdnDkwaf2YNCToa3SRdA7RcUKHHam3bsJe95c6cDJh3IS2caZkwXH6cyBnmV7IdJxq&#10;UkrgdhRs2DX5d39vDx4geLJwRwOwfTFyK6bea05qD5SfbQ9r1oJwbtFtpnAgcI5vel1mckZxQEn/&#10;c+5y5DW7dXV0TB7Qdoh08gWBe2B2SKQ4aGN1C5JDal51xIBcbF92fW5bblV3Tlv5cDx4Hkj4cg14&#10;2TU4c6x5Zx8pdK55agcQedF58qHCZhJ/2pAMaDx/hX5zal1/QmzGbIF/B1q3bo9+5kgacH1+vDTX&#10;ci9+cR+Bcyd9xghkeH59D5+AZEmKi44FZpGJLnyraNGH5mtNawWGvFmfbTCFn0dTbzeEkTSAcPWD&#10;ax/JceiCAwmAd2J/rJ16Yu6VLIw0ZUiSyXsWZ5mQgGn0ad+OXliQbBaMVkawbi2KWDQ5b/SIUyAD&#10;cOeGIgprdneB05vDYd+fyYqrZEacW3nBZqKZDGjVaPSV7VenazaS9EYObVeQBzQBbyaNFiA4cBqJ&#10;+AsodbqDj5pSYReqZIlhY4Sl5XijZeWhimfqaD6dZlbpaomZdUVybLGVnjO2boSRuSBTb3mNEQu9&#10;dSWE7pkeYI20/YhPYvqvZ3e3ZVyp9mcoZ7akyFZSagWf2EUFbDKbDTNdbgiWMyBBbvuPeAwxdLGF&#10;/5vgdrJed4qFd4VhR3k1eF1kH2e+eTxm91XWeidpukM3eyVsUy+afEJuoBjsfcNv8AIZgLlzvJlG&#10;c25o9YgmdIlqvHcfdaRslGX8dr5udlR2d9twU0JHePtyEy9Aeh9znBmPe010bwPEfst3bpblcJJz&#10;doYFceV0P3U9czl1DmR3dIh1/FNYdc528UGadw932C8geD14lho+eTR41gUyfSN6mZSnblV9uoQD&#10;b9B9iHOJcUN9bWMJcrl9YlIvdCB9dEDIdXZ9gi6/dql9dRqad3V9FAZqe7p9SpKZbJmH3IItbjCG&#10;tHHtb7+FpmG2cUOEuVE4csGD4EAddCiDGS5/dVuCPxr2dgeBMgdveox/jJDBa0WR7oCHbO6P0XCA&#10;boyN0WCBcB+L/VBHcaWKSD+WcxWIoC5PdEiG+BtFdN2FMAhGeZOBao8yajub+X8ja++Y4W9NbZeV&#10;61+AbzSTK095cMSQlD8KcjiODy4sc2mLjRuKc++InQjzeMqC6Y3iaXOl/X35ay6h5G5NbNud816w&#10;bn2aP07ScBOWwj6AcY2TYi3xcruP/xuzczWLUgl9eCuEGYzLaOev+n0CaqOq2m15bFGl5l4EbfSh&#10;OU5Pb4yczz4lcQiYji2icjeUEhuocqiNZgnnd7CFBY4cfvReJX3xfyVg323af11jp12kf6BmeEz+&#10;f/ppPzubgH5r4Ck3gVNuNhOfgzRviwC3g8x1PYvJe9NoHHvVfEJp42wBfLZrvFwWfSttqkvHfa5v&#10;lzrOfklxbSj5fxBzCxRjgGxz9AJBgcR4bYmgeSxx9Hnpechy12pJem1zu1qsewp0ykqye6113zoc&#10;fFp26ijKfRd3zxUSfgt4OwOSgAZ7Koeodu17x3god7B7vmjPeHJ7w1mCeTF740neee98Izmpeqt8&#10;YijSe2B8iBXIfA18ZQSxfot9foXQdTmFXHaBdhWEamdlduuDlFhXd7uC4UkFeImCRjkReU+Bviib&#10;efiBKBYwenGAaAWifU5/cYQrc/CO4HUMdNuNCWYkdb2LUVdHdpeJx0gyd2qIXjileC+HBiiCeM2F&#10;sRaTeSKEHAZofEeBDYLGcuiYVXPQc96VlGUVdMiS91ZndaqQkEeAdoOOVjgxd0iMMSh0d9qKFRbr&#10;eBeHGQcIe3SCWYGaciKhvnLHcx2eDWQ0dAuahVWydPCXPUbxdcyULTe6dpWRPihIdxyOURcid0iJ&#10;dQeGes2DX4ChcZSrGXHscpCmcmN6c3+h+lUddGOdzEaBdT+Z4TdvdgeWJCgGdo2R1hchdrGLQQfp&#10;ekyEK4Bih5Nd83F4hxxgmGKlhrBjUFOzhldmGURMhiBo3zQfhi1rgSLnhsJt1g7TiC1veAAAhaV2&#10;3X5ZhJRnZW+hhFFpLGEMhBdrCVJgg+Zs/kNKg85u9zOBg+Nw3CLWhFRyiA+nhU9zuwDxhFh5S3x0&#10;ggZwt232gehxr1+VgdVyrVEpgcdz0EJegcV1ATLugeJ2JyK+gjV3JhBXgt533AIqgod7qHqygAF5&#10;32xmf/56AV5Cf/h6O1AZgAR6gEGSgA967zJ4gC57WSK4gGR7rBD3gNJ72gM0gPx9qnkdfjWDAWsB&#10;fkqCS10Tfl+Brk8wfniBLkEafpCAyTJNfrOAeiL5ftWAHRGwfxp/qAQTf7F/WnewfPKL92m8fRGK&#10;aFwAfS6I905RfUqHtEBlfWeGkjH2fYKFhSLrfYyEexIXfbOC5ATLfp+AvnZ5e+mU1mirfBKSbVsY&#10;fDWQKE2RfFaOGD/LfHaMNDGWfIuKaSLvfICIrBJ6fJGFfQVffcOB3HVyeySdnmfEe1GaV1pVe3WX&#10;OEz2e5aUWD9Se7aRsDExe8yPKyLXe6+MgBK/e6+HigXUfRWCvnSXepWmUWcFesKiJVm2euSeKUx5&#10;ewOadj73eyCXBjD4ezKTxSKgexCPgBLHewyJFwYvfI6DbnLSkONdw2U6j6lgVFe1joJi/EoIjXll&#10;vDvYjKdofizRjDdrHRywjJBtaArOjFVv1AAAhjB4qXEXjgdmt2OrjPVof1Zdi/VqX0jviwtsWzsL&#10;iktuXSxlidRwSxzPie5x/QutiW1z8AAAhj56Jm99i5VviGJCiqBwlVUjibxxqEfviOty4TpRiDh0&#10;KCwBh7t1ZRzmh592eQxqhvJ36gD3hKl8E238iZR4KGDviLV4clQGh99400cRhx15PzmxhnR50Suy&#10;he16Yh0EhaN62Q0ShNt7vQHvgxB90Gydh/KAqV+6hyKALlL+hll/y0ZDhZ1/iDlLhPB/WCuPhGF/&#10;QR1Hg+9/Gw24gx1/FAK+gbl/Rmt3hqKJLl64hdmH5lIphRWGu0WmhFyFtzjqg6+EzyuxgwuEBB25&#10;gnqDPg5hgauB2QNqgJ6AempyhaCReV3QhNqPYlFshBaNbUUXg1yLrDh8gq6KGCtnggWIoB3SgVGH&#10;Ng7HgH+EGgP0f7uBcWmShN+ZoF0OhBmWu1DKg1OUAESYgpWRgDgageOPOCsOgTiNGB3DgGmKiA8N&#10;f5OF4ARhfweCNWjXhFOhpVxsg4qd8FBFgr2aakQxgfmXKzfRgUKULirlgI+RRx2bf7mNGw8gfuOH&#10;OQS2fnuCzmW2mnpdeVlxmHRf/E0+lopimUDalM1lVjPhk1toGCX3knBqtBbakpVs8gegj75wiAAA&#10;hqN6JWROl7Vl/1gulcxnzEwqk/9psz/+klZruDNLkOxtxiW/j+lvvBcwj7BxbwiGjM10fAAAhn97&#10;YWMAlVRuWlcKk39vgUsvkcNwrT82kC1x/TLDjsVzWiWJja50rBd1jSh1zglLikl4TgAAhmB8cGHI&#10;k2F2gVX4kZt29UpLj+Z3gD6OjlR4EjJNjO94xCVdi8R5dRexivx6CgnyiCp7xQDihMh98GCqkdF+&#10;fVUAkBB+Pkl5jmJ+Ez3ojM5+BDH7i15+BiVCiiJ+HBfziSF+JQqIhmV+qAGmg2d/NV+pkJSGW1Qi&#10;jtOFZEjDjSOEhz1Ui46DzjGQiheDMCVRiLmCphhJh42CIgsRhO+BDAJHgkWAQl7kj3SOLlN6jbqM&#10;eEg5jA2K4TzrinuJdjFPiQOILSVQh5iHABi+hj6Fsgucg8OC+wLIgVuBGV4vjq+VwFLajPCTR0e9&#10;izqQ9DyiiZ6O2DEsiCCM7iUYhreLLhi8hT+IiAvjgtGEggMvgKKBxF2Xjh6dJFJYjFmZ7EdTipuW&#10;4DxSiPiUFjD0h3KRiST/hf+O0hijhHuKuAv9ghiFrAN/gBKCSVjspK1c6U4DocJfa0MdnwBiCjft&#10;nIJkyiwMmmtnjR8emQhqJBELmLZsaQTmkoNxdgAAhwJ7XlfZofBlBk0Onxlm50JQnGpo4DdRmfZq&#10;9yuxl9ttEx8flk5vERGSlZNw1AXSj411SAAAhrV8ZFbbn5Rs9UwxnMpuQUGYmiJvkjbFl7lxAStg&#10;lZZyeR8ek+Zz3xIFktN1HQadjQN42gAAhnN9RlXvnZt0q0tjmtp1VkDumDh2FDZWlch21Csck6F3&#10;rR8ikdB4gBJtkHF5OwdMit572gAGhjF+ClUXm/18NEqrmT58OkBUlp98UDXflCx8fCr5kfB8tB8u&#10;kAZ89xLNjml9MgfjiRJ+WQC/hMl/J1RVmrCDl0oGl++C8z/QlUuCZDV2ktWB8iq2kI+Blh9XjnuB&#10;ShM4jKyA8ghrh5eAaQFXg5+AE1O1maCK0Ul+ltyJfz9mlDOISDUnkbeHNyp2j2+GRh9JjUiFbBOc&#10;i0GECQjkhmeCFAHSgrCA0VM7mLuR50kYlfiP4z8Vk0uOADTwkMyMTCpdjn2Kwx8tjFOJRBPkiiKG&#10;eAlNhXiDZgI0gfOBZ1LImB6YtEi0lU6V+z7QkpOTazTdkAaRFip7jayO9x9wi3aMVBP3iUGIXQlw&#10;hLeEaQJ/gWCBsEwZr7pcH0Kjq8ZerTkaqA9hWS8jpLtkIyRTofdm6hhPoCJpdAwsnblsZAKllNBy&#10;ngAAh1J8ZUtmrPRj4UIEqQtl4DiYpWBn9S7Kog9qIyQ3nzpsTxiQnSVuUAzTmnJwtQOVkdd2QQAA&#10;huJ9P0rAqoxrbUFzpqxs6jgoov9uZy58n7Jv+SQfnMxxjhjJmoJzBQ1jl5F04ARjj0t5XwAAhoJ9&#10;+kooqH5yvUDvpKZzpze7oP90ni5KnaB1kCQRmq92kRkBmDZ3gw3llRN42gUWjSF7+gAAhjB+mUmf&#10;psV520B8ou56LDdbn0l6iC4Dm+l68SQgmNZ7Xhk7ljt7zQ5ckvB8oQWxi1F+IQAAhex/H0kmpVmA&#10;zUAXoYCAgDcPndWAQy3GmnKAGCQAl1V//BmFlIR/7A7NkSJ/4wY1idF/5wCOhMR/7EjBpDGHiT/D&#10;oFWGnDbTnKSFwi2emTmFBSPmlheEYBmWky6D0A8uj6iCgQamiJ2BVQEDg9GAlEhto0WOCj9+n2WM&#10;ejagm6yLBS2GmDmJtSPdlQ+IixmFkiGHIQ9ajnmEkQb3h6aCdgFfgxCA7kgoopCURz9FnqiSFjZ4&#10;muaQBy1yl2qOKCPflDeMYhmekTyJuw9ejYmGKQcZhuCDUwGngnuBHqnmYXBZLJeOY9dct4UmZkdg&#10;OHJ3aL5jnV9Bayxm0ktKbXNpwTZKb1xsTR46b9dtoANlekNvBqbGXRtksZTBX+tnFIK3YsBpc3Bx&#10;ZY9ryV2taExt/0o1athwATXYbPdxtB7KbYlydgVNdwpzZ6PjWV9wFZIwXIBxXIB9X6lymW6WYsdz&#10;4Vw8ZcZ1G0k3aJB2MDVsauF3CB8/a553KAbwdNd3jaE0Vll7Po/KWbx7bH5vXRZ7p2zpYHR72lrn&#10;Y658GkhNZqh8RjUGaSN8QR+bahJ7tAhUc597MZ6+U/iGOY2ZV4eFV3yFWxCEhGtVXoyDw1nAYfaD&#10;Akd6ZRqCQzSoZ7eBYh/laNiAHAl/cpp+P5yJUh6RFYujVcyPJ3rTWXONTWnjXQ6LjlicYI6J3kbL&#10;Y9WILTRaZo+GaiAfZ+CEYQp1ccKAxZqqUKWb6In6VGmY6XlmWCWWAmixW9eTQFeiX2+QmkYbYsyN&#10;+TQaZaGLSiBRZxyIcws7cRSCzJkXT4emrIiWU1milngzVyOenGe2WuSa0lbXXo6XMUVyYfuTpDPG&#10;ZOKQAyBrZoWL7AvYcIuEZpfHTrqxX4dtUpOsKXc2VmSnFWbmWi6iPVY1XeKdnUT+YVyZHTNmZEyU&#10;liBWZg+OnQxScCCFpZzNaNdYzIuKaqxcPHpAbIpfqmi5bnBjB1awcFhmPkPmcjJpOzATc+Br1xkY&#10;dPRtQwHNfPVwmpnwZJ9jzYjxZtdmJXgBaRNog2bpa0xq4lVcbX5tLEMXb5RvSy/tcWhxIRnvcnRy&#10;DQOLeh10v5dHYQFupIaVY4Rv9nXwZg9xRGUoaJBypFP1avxz/0IXbUZ1PC90bzp2QRpfcF52mwUJ&#10;eJR4eZTOXhF5QoRgYNJ5jHQMY4l56GOdZkV6RFK9aOZ6s0FFa1d7FC8hbWd7TBrObqx7CAZOd0V7&#10;pJKKW72DtIJbXqiC/3JKYYyCXWIrZGKB1FGyZyuBUkCJab+A1y7Xa+WAQBsqbU9/Uwdfdi1+TJCA&#10;WeuOCYCOXPOMV3C8X/GKvmDaYuSJRlCqZcKH5D/0aHCGhS6eaqmFHRt2bDiDfAhAdUWAfY7GWHaY&#10;UX8HW5OVnm9vXqaTCF/EYa6QnU/JZKCOVD9aZ2CMFS5yaaqJ0hu5a1uHUAj1dIuCQI1TV1qiiH3A&#10;WoSezW5YXaObNV7iYLmX0k8TY7uUnz7CZoqRgy4uaN+OYBvfarGKXgmEc/iDpYwdVoysqXyxWbyn&#10;4G1yXOKjP14oX/+e4E6EYwuavj5eZeSWwi3YaD+SuRvSajaMuQn0c4WEuo/NcIFYfX+hccBb0297&#10;cwlfLl8kdF9ihE5NdcRlwDyvdzRoxyoDeLBrcBP+eqds4QBpf11yRY0vbHZi530/bhJlOG1kb7Fn&#10;l11icVFp/EzucvRsVTvEdJJuiimzdhpwdxTBd+xxfgICfXd2C4rHaOVtS3sZasluo2uBbLFv/1vf&#10;bpVxdUvWcG1y7DsgcjZ0TSmjc9B1ehWPdZh2AgNhe9Z5SIiFZgt3YXkWaCZ3xmnLajl4QFpzbFB4&#10;w0qwblV5XjpTcD157ylLceJ6WxYBc756VQSLenR8CIZyY8WBSnc/ZgeAwWgzaEGAT1kkanB/+knD&#10;bJd/szmxbpl/dykWcEd/IxZxcjl+hgWFeUt+VoSWYfqLGHWbZFeJombLZqqISFf1aPKHFEjXaymF&#10;+zk1bT2E6ijzbvOD1RbScP+CkAZTeFaAPoMCYIqU1nQ5YvuSbmWeZV+QJ1b8Z7qOEEgPagOMIDix&#10;bCOKPyjabd+IYRcmcASF+gb5d5GBxoGvX2+efnMQYeybH2SjZFyX51YzZsKU6UdwaRiSHjgra0WP&#10;cSimbQSMxRdab0SIqwd9dvWC/ICUXqCoDXIaYSOjsWPVY5ifgVWOZgWbmEb0aGOX8TfXapeUdChb&#10;bFqQuRdVbsCKugfjdnyD7YLVeHhYS3PLeR5bh2TPedBezVWlepZiGUX4e3dlUzV8fIFoXCPmfdNr&#10;BQ86gCBstwAAgQR0b4B4dJNiMnGmdYxkfWLsdo1m2FQOd5NpRES7eKlrpzSsedNt6yOtexxv5Q/9&#10;fVtxLQCsgGJ3K35IcTdr8W+xcm9tXWEvc7BuyFKfdO1wWEOjdi5x6TP6d3RzaCOGeLV0shCsewB1&#10;gAHvfq15+3xGblx1oG3pb8h2JV+ucTJ2uFF1cp13X0LSdAV4ITOPdWJ43COcdqF5cxFoeP55uAMC&#10;fTl8X3pnbCJ/AmxAbbF+qF5Ebzp+ZVBJcL5+QkH7cj9+MzL5c65+LiNpdOZ+FBHXd2N9zAPofAJ+&#10;YHi5amCISGrIbAeHEV0DbaWF9k86bz2FBUEqcMuEMDKVckKDZyNac3WCnRJDdg+BgwSmewGACHdO&#10;aPeReWmKaq+PYFv3bFyNaU5fbgOLpEB8b56KCDImcRuIfiNVckmG/RKkdPyEgQU/ejKBXHYdZ9+a&#10;kWiBaaGXklsZa1iUuk2vbQeSHz/ybq2PuTGycDONcyMvcVyLLhLjdCqG3QW4eY+CaXUeZxGji2el&#10;aNefn1piapGb400gbEWYbz+JbfCVPjFtb3qSOiLwcKSOnBLnc5qIqAYWeRCDO3XegMtYLmgJgNFb&#10;UlpAgOhehkxCgRxhxT25gXtk+C5SgiRn+x3Bg11qlgsghNFtAAAAgdp2jXPGfQ1hk2YhfVtj21iU&#10;fbdmNkrefiJopDypfqtrDy2tf2RtWh2ygHdvVwvuggFxUAAAghZ4enHTedJq0GRmelZsTFcPeuht&#10;zEmZe4NvbDuxfC1xEy0TfPRypx2dfel0AQyZf551gACvgSJ6l3AAdytz1WLHd9p0gVWteIh1REiD&#10;eUd2Czrlegp29yyietl31h2me7N4kQ07fZx5iwGtf6B8qm5idOR80mFddbN8r1R7doJ8oEeXd1Z8&#10;qDpoeCt8yixxeQZ89x3kec59Dw3le+p9YgKDflx+aGzlcyaFkGAPdAmEnFNkdOmDxEazdcyDEjmx&#10;dq6Cfiwgd4eB+B3feDyBcA5Neo2AnwMzfVF/2GulccmONl76crmMcVJ8c6OKzEXzdI+JVzkZdXmI&#10;CivCdlKG0h3qdvOFpg6ueXKDOAPAfHqBAGqWcLWWvF4QcayUIVG6cp2RrEVcc46PcjijdH6Naytg&#10;dVyLhx3WdfCJcA7zeJaFRAQwe9CB6mm1b+efHl1PcOGbqFEccdKYYUTicsWVYDhNc7iSoCssdJeQ&#10;DR2kdSeMYw8Ad/qG1ASHe0uCoGkAiZJYBFxtiOxbFk/fiF9eOkMQh/xhbzWkh9lkmSdHiCZnkhej&#10;iVhqFQewiMhtpwAAgo94Wmcrhfpg7FrEhZBjN05shT1llUHfhQZoCDTDhQFqeCbOhUxsxhfEhjdu&#10;vAiEhe9x0gAAgpJ5+WV4gt5pqllCgqFrPU0egnls00DLgmluhjP5gnlwQSZggsJx5Rfbg3RzSQk5&#10;g4N13QAAgpR7XmPjgExyMFfdgDJzBUvugCFz7j/ggCp03DNJgEx15SYEgJF25Bf0gRF3uAnUgXp5&#10;wgCLgat862JyfjN6jVabfi96pkrbfjR60z8Cfkd7GDLVfm17aSXSfq57xxgrfwR8Cwppf8Z9IQFS&#10;gF1+b2EvfF2C4FWFfG2CN0n3fIOBpj5WfKeBNTJmfNeA2SXzfQuAjhilfUWAQAsIflp/6QH2f0l/&#10;sGAeewiLAFSXex2JkEk6ezeIPj3Ne16HFzIAe5KGFSWse8WFKhjEe92EPwtqfTiCKgJ6fmuAsl8z&#10;efaS9VPOehGQwEiVeiyOsD1MelWM0zGfeoyLKCVVer+JoBi4er+HiguufFSD8gLifbuBfl5veSqa&#10;vlMneUSXwUgOeV6U8TzleYWSYTFWebqQDCUteeqNwhiUeeGKFAvEe62FTgMzfTOCHFx7kwZXl1Eu&#10;kZVan0XckEhdvDo1jzpg6y3ajopkEiBzjnlm/xG8j39pdgTgjAZuhwAAgyZ511rtj5FgDk/HjlBi&#10;Y0SkjTJkyzk5jEVnSC0qi6RpwSAqi31sERINjCBuCQW6iShyjwAAgvl7Nll8jJFoWU6Ai3RqCkON&#10;inVruzhXiaVthyyOiQ5vVh/piNRxChJRiSZyfgZ0hrV2eQAAgtJ8ZFglihFwak1SiQ9xbkKNiCJy&#10;gjech19zlywIhtB0wR+1hoR13RKQhpF20AcUhKV6AgAAgrJ9ZFbqh/94TExChw14o0GnhjF5CTbj&#10;hXV5hCuwhN96Bh+fhIN6jxLihFd7Agepgut88QBWggV+dVXPhkSAC0tQhV1/skDkhId/bTZLg9J/&#10;RStIgz5/Lx/EgsF/JBNVgm5/Fgg2gXx/XQDwgOl/j1UAhOCHzkqfhAKGukBTgzKFwDXfgoGE6CsT&#10;geuEKh/mgVuDfxQBgNuCqAjNgFKBTQFsgAWAcVQ5g9WPN0n1gvGNaD/agheLuTWsgVyKOSsLgMKI&#10;5R+2gD6HtRP/f6SFiQkSf2eC3gHOf1GBJFOTgwyWbklpgiOT6T9rgUORjjVYgIGPayrSf+ONfx+e&#10;f1eLXBPrfraHwwkufrWEEQIbfsWBbFA8nOxW4kZAmppZ6jw6mHxdCTHSlrZgPiaZlXBjahoolQNm&#10;Ug0olIFpTQLAjrRvhwAAg6F7EE76mYVe/kUdl1thZjs+lWJj3zELk7NmbiYbkm9o9RoRkdhrSg2Z&#10;kPptxAOci89zbgAAg018O03OlpFm50QSlINovjpekp5qkzBakQRseyWrj79uYhn7jwRwJQ35jdly&#10;GwRYiVR3HQAAgwV9O0y5lBVukEMgkhtvyjmRkEVxES/PjqxyTyVQjWlzmxnwjIt00g5QiyJ2RwT6&#10;hz16OAAAgsh+FUu+kgV2B0JKkBZ2oTjcjkx3RS9AjLZ39CUdi194pRnyiml5VQ6iiNF6TgWGhX18&#10;ywAAgpV+y0rdkFh9VEGMjm19SzhFjKN9UC7Giw59ZyTLibF9ixoXiI59tw7/huR+IAYDhAt+7AAZ&#10;gj9/c0ojjviEeEDvjQ+DyDfLi0ODLC5qiayCrCR/iFCCQhn/hxqB6Q9ThViBRQZxguKAowCPgVeA&#10;PEmRjdiLdkB0i/KKHDdpiiSI3S4miIuHwyRchymGyhnXhfKF0g+OhCGDwAbRgfWB/gDsgJ+An0kL&#10;jQeSKEAFixaQJTcdiTqORS4Ph5OMlSR3hieLEhochOWI8w+igyeFswb0gT2DDAE0gBCA0EPcp7ZV&#10;2jtKpGBY+DKToVdcKilSnstfbR8UnPFimxNwnDhlcAj9mIxpjQDPkOlwvwAAhAl8GELopFZdmzpt&#10;oR1gKzHWnjFixyjFm7FlcR7NmctoBxOTmM9qWQmIlOVt7AGtjgJ0ggAAg5R9FkIFoWdlJDminkVn&#10;NTE0m2FpPShJmO9rTB6PlvttTxOxlcVvHgoAkahyJwJri4Z3xwAAgzB98UE2nuVsbTjtm9Rt7jCY&#10;mP5vdSfxloFw6R5hlIVyWxPUkxtzrAprjuF2NAMOiWt6gAAAgtt+qkB+nMlzgDhRmcB0bjAUlvR1&#10;XieJlHh2Th5aklp3MxP+kMt4CgrOjJB6EwOch6l8vwAAgpN/RT/dmwd6aDfJmAN6vi+rlTV7GScz&#10;krl7ex4jkJJ73hRAjsd8QQsviqR9cAQWhjR+mQAAgll/xj9WmZiBHTdYlpWA1y9Wk8OAnib3kUOA&#10;dB34jxeAVRRFjTGAQQuDiRaAJAR+hQeAFgAAgimAAD7mmHOHmDb7lW+GuC8QkpeF6ybPkA6FNh3j&#10;jdqEmhQni/CDqwulh9qCRwTJhBiBRAAtgbiAHj6Kl4+N0DavlIeMWS7YkaaK/CavjxSJwh3djNaI&#10;jBQ9ityGXAuohuGD8gTpg12CLgBxgSeATZzPWw5S6YuqXdZW/np5YKxbC2kEY49e+FcDZmNisEQ2&#10;aPtmHDBaavhpFhk5bBNqqAGifT5tnZmpVb1eU4jeWQVhSHgTXFZkN2cLX6NnHVV+Ythp3EMyZcRs&#10;Xy/9aANuiRnwaaZvnAN4eiJyAJbAURJpkoZPVL9rdHXhWHltSWU7XClvJVQaX7Jw70JDYuxyjS+k&#10;ZWpz4xqEZ6V0ZAUMd3h2LJQMTTB0iIPqUTV1WHPYVTJ2NWOaWTZ3BVLRXQx320FnYIV4ly9OYzx5&#10;HBr6Zgx5AQZjdTR525GQSgh/Q4G7Tk5/DHH1Uo9+4mINVsF+yVG4Wth+qEChXol+gy8AYXF+Nxta&#10;ZMl9dQeDc0188Y9VR32J1H/HS/WImnBKUGaHc2CkVMiGZFCcWQOFX0ABXOeEUy7AX/qDMxumY8qB&#10;wQhxcbx/fo1xRWmUUn4gSgmSEG7kTp+P5l96UyeN3k+pV4eL7j9ZW42J/y6MXsuIBBvpYwGF1Qkw&#10;cHmBiovZQ8eetXy9SIWbZW23TTiYM16HUdyVLk7lVliSTz60WnePgS4/XdOMpRwOYmqJQAnHb5mD&#10;KYqFQo+o9HuVR2Gkjmy/TCagTF2/UN6cR05LVW6YeD5HWaKUyi3iXQqRGRv+YgKL4go8by+EbJCM&#10;YjxSyYB1ZHpWwHBXZsVas1/1aSBekU8Fa3piRD1GbbRlsipwb5FosRQvclVqRgA6f55vTI2pXQNd&#10;tH3bX7tgmG4cYntjgF4uZTxmZk2+Z/JpMDyJanhrxypkbIZuCRU1b5pvMgHofMhzd4r5WHRoaXt8&#10;W45qTWwLXrJsK1xuYc5uF0xaZM9v+TuOZ5ZxtSn1ac5zLhXBbW9z2ANYelh3P4h7VKdy2HlGWBNz&#10;vGooW3Z0sFrrXuB1oEspYiZ2nDrGZSN3hCmwZ4F4OhZKa6d4WQSSeEd6dYYwUYx9D3dBVTV8/Ghq&#10;WNd8+1l8XGt9DkopX+p9IjoVYxd9NylzZZh9Kha8ajp8swWYdot9JoQhTwiHHnV1Ut+GGGbjVq2F&#10;KFgzWm2EVUknXg6DkzmMYWWC0ClHZAaB/hcbaRWA5wZxdRx/X4JiTPmRGHPvUPSPGWWbVOSNNlck&#10;WMiLekhNXIqJ2zj4X/+IRCkmYr+GpxduaCyEuQcgc/aBKIDpS1ma9HKpT2+X92SJU3mVG1ZJV3aS&#10;c0efW1SP9ThlXt+NjijpYbaLIxegZ32HwAeqcwyCkn+vSiCkqXGbTkegp2OoUmKczlWWVnKZNkcX&#10;WmKV2TgJXf+SoSiXYOCPXxeYZwyKEggVcouDrIRYaadSrXVSa1ZWh2ZMbRVaY1cHbuleNUcxcMxh&#10;5TaBcrBlViSudHtoVQ+WeFNqIAAAgABxuoGzZJpdBHLrZr9f3WQwaOxiwFVBax5lpUXQbU9odjWY&#10;b21rGiRocUltZRBddaBuyACKfxd04n9CYBRnS3C9YpdpMWJKZSJrFVO9Z6ttD0S7aiRvBjT8bHpw&#10;3SRobnFychEzc0dzWAHcfNt4Lnz3XF1xNm6zXyxyLmCOYfNzOVJRZMF0R0OVZ3d1ZjQyafh2diQY&#10;bAF3VRGwcW53uAL7evZ6+3rdWU966mzbXFd6/F72X1h7IlEDYkx7YUKvZTN7pzOYZ9t78SPvafZ8&#10;HBItb+R79QPseV99VHj6VtSEeWs2WgWDpl2SXS2C7U/YYEqCVUHHY06B0jMnZhWBUyPYaESAyhKZ&#10;bqKABwSzeA5/RHdgVMmN7mnSWByMM1xpW2OKlk7lXqCJJEEEYcGH1DKnZKCGkSPJZuGFThL5bZ6D&#10;bQVTdwCA03YHUyyXRGiqVpaUm1tyWfSSFk4iXUiPyEBrYIGNqTImY3SLpSObZcSJpRM2bNmGGwXR&#10;diqCD3TnUfOgb2e0VWuc0lqoWNiZYk2EXDyWNj/3X4aTSDHZYoiQhCNVZOaNfxM4bFyIJgY0dYSD&#10;BHghcVpSn2o0cnhWXFxLc6laIE4fdPdd4z9bdmZhiy+xd/hk9h7Peb9n6AuNfYlqWAAAgAB0K3W5&#10;bHNcdWgCbf5fRFpZb5ZiH0x7cTplBD4Tcu1n2i7bdKpqhR6bdmZs0wxOes9u2AAAgAB2j3N+aCJm&#10;HGYBagNoD1iUa/Bp/0sDbd5sDDz1b8tuFS4pca9wAh57c2dxqQz+eH5zNwCRfwt4/nFvZGdvpGQt&#10;ZpFwt1cHaLhx1UnWauZzADwkbQp0QC3CbxF1cR6fcM12cQ24doF3dQGafUx7cG+FYWl42GJ+Y8Z5&#10;ElWZZh55YUimaHF5yjtParx6QC0vbN96uh50bpp7FQ4pdO97lQJ3e9V9fG3NXvaB5WEBYXmBS1RY&#10;Y/SAy0eYZmmAbTp/aM2AJizUawR/5x5vbM9/ng6Xc6J/SQMvep9/LWxYXPOK11/AX5KJY1NNYimI&#10;D0a/ZLmG5znUZzaF4ixpaX6E7B51a2KD/A76cpOCRAPCeaaAiWseW1mTpV60Xg2RVVJwYLePKUYU&#10;Y1qNNTlPZeuLcSv3aEOJyx5UakqIIw87ccSEngQ2eOGBnGoZWiKcR13XXOCZFFG8X5aWD0WJYkeT&#10;TzjsZOWQzSu5Z0mOdx4ZaXeLgA9FcTqGaQSReEiCcmvjeWJSl18deelWO1JWeopZ6UVFe1NdnDeO&#10;fFFhOCjefZtklhjbf3VnbggTggZq7gAAgAB2SWm3dKRb7l0gdY9et1CUdo1hjkPLd6FkczZteNdn&#10;Syguejpp9hjPe+lsOwjaf0NvSQAAgAB4U2eycHdlFVtQca9nFk79cvlpFUJ0dFBrLjVmdbVtSCeL&#10;dy9vQhi7eL1w8AmBfO1zhQAAgAB6E2XQbPNt+1mjbmpvME2Kb+JweEFWcWtxvzSTcvdzIicZdIN0&#10;cBjMdgZ1iQofevN3nABnf1J71WQgaet20Vgra5F3PUxObTl3ukBhbuN4STQXcJB46SbrcjB5jRkW&#10;c8Z6DwrFeUZ7eAE1ffZ9n2KUZ4F/XlbVaUd/Aks1awt+vj96bNN+mjNbbpZ+jSaacD1+iBkVcfh+&#10;dgsqd/J+uAHefNh/GWFFZYSHzFW2Z2SGp0pHaT+Fnz63ax2EwTLAbPOEAyY9bqKDWBkmcIWCsQuK&#10;dtuBUgJme/GASWArY/OQFFTGZeOOIkmDZ82MVD4gabmKuTJMa52JTSXbbViH/xkWb22GdQvPdgSD&#10;XwLSezuBOV8/Yr6YK1QAZLaVakjkZqmS1D2oaJ6QfzH4aoyOZSWrbE2MdRjmbp+JXgvfdW+E8QMm&#10;eq2B9F+xgc9SdlQegbdWB0iCgcFZpTyLggNdSy/ZgpNg2iIWg59kJhLghZlm2wUjhdJr0AAAgAB4&#10;GF3AfTxbUlJXfXteHUbvfdhg9Ts8flpj3C7gfxVmtSGNgCVpXBMAgdBrkAXugwhwBwAAgAB51Fvx&#10;eTJj/VC4ebZmE0WGelNoJjoPew1qUC4Be+tseCERfQBufBMXfo5wKgaagKl0IQAAgAB7UlpCdchs&#10;Z086doJtxEQ9d0dvLzkSeCpwmS1DeSZyFSCtej1zexMye9p0pQcwfqx4FAAAgAB8lli4cux0ok3k&#10;c8t1SEMadLV1/TgkdbB2xSzJdrp3kCB5d9R4XhNveZd5AwfAfQB7egAhf8h9vFdhcHV8zky/cXN8&#10;u0Ircnh8ujduc4180ixNdKp8+SCJdb59KhPYd6t9SAhMe5p+SAC/fr1/CFY5bn2EvkvCb4+D7kFl&#10;cKWDNzbcccmCoyvacvaCKyA+dA+BxBP6di6BUAiqen6AjQE+feaAElVAbPiMg0rwbhWK9kC6bzSJ&#10;iTZYcGGISSt4cZaHMB/qcrKGNxP1dRGElwjteaGCVwGjfTyA5VRua8OUFEpBbOaRyUAvbgqPpjXx&#10;bzyNuysycHeMBR/GcZWKTxPWdD+HHgkHeQKDtwHxfLiBUFPCir5SBkloifFVkD75iVRZJzQZiQZc&#10;xyhkiSZgTht6ifxjhQ28itpmlwK+iPJs2wAAgDx5llILhk5ackfXhc5dST2XhXlgLDL2hV5jHCeU&#10;hZtl+hsbhmBomg4AhwNrNAOLhiJw8gAAgAh7E1BygmNiq0Zngh5k4Txcgf1nEjHzghFpUibcgmNr&#10;ixrHgxptlg45g8NvtAQ6g7107QAAgAB8WU73fw1qpUUZfvZsMjs7fvhtyjEefyhvWiZAf49w8hqE&#10;gDZybQ5tgQ50EATRgbl4hwAAgAB9b02efEZybEPwfE1zUjo+fGx0QjBQfKx1PCXVfRd2MxpZfbF3&#10;Ig6nftB4TQVXgAt7gwAAgAB+WExtef56D0LtehZ6TTlsekN6mC+hepN69SVUewF7Whpge397vQ70&#10;fPB8awXPfqV99wAAgAB/GEtwd9uBnEIWeBCBKzi/eFSAzC8heLiAhyUDeTSAUhpteayAKQ99e12A&#10;AAZVfX5/7QBKf4N/5UqYdl6I50FjdpWHxDg+dtiGuy7hdzuF1iTzd7mFEho/eDeEZw+CejeC4AaX&#10;fJuBgACofuOAcknhdSeP90DKdWKOKDfHdaaMey6KdgqK/CS7doqJqRoqdwWIBA91eVeFGga3e/OC&#10;uADyfmiAo0f/lJVRJz7pkuZUujWmkXxYWCvRkINb+yECkChffBTRkNVimAlujwdmsAC8i3tt/wAA&#10;gM96z0aEkElZLD2OjttcHzR1ja5fGircjNtiGyBejIxlARSijQtnlgnQiz1rNwGLiKlx+wAAgHZ8&#10;GEUjjHxg/zxPi0FjYjNqijllvCoDiYtoGx/QiUJqaBR7iZpseAokiARvngI9hkF1wAAAgCl9MkPd&#10;iThokzswiCNqXTJxhzpsLClahpdt6h9bhldvohRjhotxMQpzhVFz3wLXhDl47gAAgAB+IUK1hnFv&#10;9Do0hXZxJTGbhKVyWSirhBBzjR8Vg8J0tBRcg9p1xAq/gxJ3/QNdgoZ7jwAAgAB+6kGrhA13KjlU&#10;gyV3wTDpgmJ4Xigdgdt5AR60gY95oxSEgXh6PQsfgS973APagR19uAAAgAB/kEDQghZ+OzicgTx+&#10;MzBagIF+Nie0gAB+SR5pf7l+ZBR5f49+gwuDf6Z/AgROf/Z/dAAAgACAAEAsgKKFMDgSf8yEgi/s&#10;fxGD5ydqfo6DZB5Lfj+C9RRefhmCcQvhfnGBewS/fwiA0QAAgACAAD+Pf3GLyDeWfpCKei+rfcGJ&#10;Ryd9fS2INh6nfNSHRRTwfKuFoAwHfXmDegTjflaB6QAgf8qAFjwJnxtP7jRZnGZTmixwmhRXTyPe&#10;mFxbBRoml35ekQ9Cly5h8gZkkpVnKgAAjHlvowAAgUt72DrNmtxXpDM2mGFawitvlkJd4yMUlKhh&#10;Axmsk8Zj+g9Dky1m4AbXjsxrlAAcis5zBgAAgNN89DmjlyBfHzImlM9hwSqQkspkUyJgkU5m2Rk/&#10;kGVpQg9Bj4xrrQc5i5Nv3QDLiGB2bQAAgGt96DiUk+VmVjE3kbVobim9j81qgiHcjk9scxjqjWRu&#10;Tw9IjFRwRQeQiN9z+AFihlN5QAAAgBN+uDejkSJtVzBpjwhu4SkNjTZwYiFLi8Fx1BjGirdzKg9c&#10;iYN0rAfihp536wHlhJt7lQAAgAB/ZjbPjs10LS+2jMN1JSh/ivh2FyDViYl3ARh1iHl32w+KhxJ4&#10;8QgzhL57YQJVgy99gAAAgAB/9TYejN161C8hit97NigNiRZ7myB/h6h7/xgyhpV8XQ+BhSJ9Bwh7&#10;gzp+KQK1ggl/CwAAgACAADWKi0yBRC6liVSBEyeuh4mA7CBEhhWAzRgNhPyAtw9ag56AiwiVgguA&#10;XwL6gSCARQAAgACAADUQihKHci4/iBmGtSdhhkiGCCAVhMyFbRf+g6qEwg9pgmGDTgiVgSKCGwMY&#10;gHCBOgAAgACAAJAyU/5MyoAuVxlRX3AlWkpV61/aXZFaWk8AYMVekj1QY5tidiqHZXBl3BQ6aihn&#10;pQAkf8Nsa40GTWZYHX1kURlblm3HVOBfC13uWKhieE2LXFJlvDxfX45ovypEYaxrXRUhZ4tsuwHr&#10;fMFw0YoXR3VjOnrVS6hlp2ubT/BoCFwoVDdqcUwzWEtsyDuAW+Zu6yn/Xk9wvxXcZWlxnwNzeix1&#10;AoddQlxuAHhxRwRvY2mXS6hw1FqRUFxyOUr1VNZzojqxWMJ07Cm7W3J1+hZwY7l2TwS/d/t4uYTc&#10;PhB4f3ZDQxZ442e5SBx5VlkLTRR520noUed6Vjn3Vh56xyl7WSl7DxbpYmR60AXVdiR71oKaOniC&#10;yHRPP82CM2YURR2BslepSl+BSUjTT2mA6TljU+mAgClJV2OAARdJYVp/JQa7dJ9+aYCvN26M9nKo&#10;PQeLYWSzQpiJ51aGSBeIj0fmTViHTjjCUguGDikgVgGEwhecYIWDOwd0c2aAen8RNPWW/nFGOseU&#10;Y2OLQIyR6lWaRjyPoEcpS6uNfDghUIKLaSjZVO6JTxfNX+uGmwgHcm+CHX24Mweg0HAfOQWdKWKY&#10;PvOZq1TYRMiWbUaWSlqTaDe7T1GQhCiAVByNpRfDX4+JMQh4ca+DYoS7WvhM63XKXZBRYmbPYD9V&#10;01eFYwdaLEehZcxeVTbcaFdiMSTvaixliw+ucLVngwAAgABu8YHSVHFXwXMvV51bKWSWWtxek1XF&#10;XiFh+UZlYVhlPzYxZEBoSiT/Zk1q8RDAbfdseQCFfx9yYn8bTppiVXDJUkRkwmKCVgBnKFQDWb1p&#10;mUUBXVJr/TU6YIluNCSbYspwHRFba89xLQHqfMR2NHyWSZJsmG6QTaxuC2CeUb9vj1KEVeBxC0PW&#10;WdNykDR6XU9z+yRkX/t1LBH0agJ1uwMZesN5dHpFRVF2lmyKScJ3G17iTi93sVEYUpB4WkLfVtJ4&#10;/zPSWpB5nyQ0XcZ6GBJ1aI56HwQXeRZ8LXgvQb2AY2q9RnZ//V1fSyl/rU/UT85/eEHhVER/UDNU&#10;WD9/JCQUXAp+5RLiZ2F+WwTpd7N+bXZpPraKEmk4Q6yIvFwbSJqHgk7LTXiGbUELUiKFczLGVkuE&#10;fSP9Wq6DgxNBZm6CKQWSdpWAPHTrPD2TmGfyQWWRTVsORoOPJU33S4+NLUBkUGWLXzI3VK6JpyPG&#10;WaeH7RN+ZbuFKgYYdbSBqnOsOk2c5mblP5uZoVoxRN2Whk1KSg2TrD/jTwWRDDHhU2uOkSN5WOSM&#10;DhN9ZVGHdQZ/dQSCxnlNYihNA2tuZDhRXl2FZmFVt09JaKxZ/0BkawheHjCRbVJh8R9+bz5lPgvY&#10;dmNnxwAAgABxgXagW8pXR2kAXm5ao1tgYSNeBU17Y+NhZD7+ZqJkqS+oaTFnth9DazhqWQyhc7ts&#10;eAAAgAB0YXQmVfJhcmbGWRJj31lzXD9mR0vxX3FowD3oYoprLy8QZWFtdh9SZ9Fvbg15cWhxDgCT&#10;fwd3QHHRUQBrMmS0VIhst1etWAluTUqBW5dv4Dy+XwNxfy5HYhFzBx8KZR90Uw36b5t1dwGpfTF6&#10;F2+vTMl0s2LXUKJ1WlYTVHZ2EUkwWD923jvdW/B3qy2zXzV4dh7rYvd5Gw57bhh5ugKSe6d8eW3D&#10;STp+BGEwTVR9z1SxUWd9sEgIVW99rjr3WVB9uy1KXMR9yB7fYT59xA7qbNx9ywNTemJ+cWwhRjWH&#10;NV/KSoaGIFOKTs+FJ0cZUwuEUzo4VxuDnSzPWraC7x7ZX+GCQA9La9yBKgPteV2ABWrBQ7yQO16h&#10;SDmOQlKWTK2Ma0ZbURSKxTmkVUyJSixQWQSH6B6xXt+GjA+MaxyD0gRoeI6BRmmaQcuZCV2qRmeW&#10;JlHPSvuTbkXCT4OQ9zk2U9qOuiwKV6uMph5wXiWKTw+UaqWF2gTHd+2CP23TaZpNGmEJayBRWFQy&#10;bMNVmUb+bpNZzjkTcItd3SomcpthohnddLxk0whxe1toUwAAgABz8WteY19W3l7HZXRaL1IuZ51d&#10;h0VGadtg4je7bCpkJClIbm5nLxmtcNlpxwkxeLBs3AAAgAB2bWkXXbpgbFy1YERi5FBaYtxlVUO/&#10;ZX9n2zaSaBlqVSiRao9sqRmUbZVupgnfdmlxQwAAgAB4j2b5WLxp0FrSW6prbU69XpRtEkKLYYxu&#10;vDW8ZHJwcygrZxhyExnDatdzdAqWdHN1hwBpf096pWUBVJJy1FkbV8tzoE1HWwB0fEFRXjB1bDTl&#10;YVB2YSeYZB13UhmeaLx4GgsIcux5rwE/feR8u2M+UQl7q1eXVH17q0wDV+t7v0BCW1N78DQUXpx8&#10;MSdCYYp8cxmjZv98owt3caV9YQHxfLl+dGG+TgiEX1ZRUa2Dj0r4VUqC2D9rWOGCRzNqXFOB0iba&#10;X2SBaBmxZZuA/wvZcJqAWAJ/e8h/1mB6S5CM51VBT1uLQ0obUx6Jvz7CVtqIbDLoWnCHQiZqXbmG&#10;MxmWZJiFHQwcb9CCsALwewmA719sSZ6VNVRhTYOSuklpUWKQaD47VTqOUzKKWOqMdyYyXHKKxhlg&#10;Y+OIawwrb02EfANHenWByWJHcVtNKFaZclNRTErXc29VdT6qdMdZlzG0dmBdliOleERhRRQQevlk&#10;SgV9f6lpKQAAgAB2EWAHa0dWblSEbMVZuUj4bmBdCj0UcBtgYTB7cf5jnyLldAJmoxQFdyxpIQY+&#10;fPVtjQAAgAB4Ml3tZcdffVKaZ7FiAkdIabRkfjuka8pnDS9gbe1pkiI2cBBr6xPzdAJt3wbheq1x&#10;0wAAgAB6B1v5YPtoRVDaY0FqAUXAZYpryzp5Z+Ztji6CakRvYSG/bH5xFhQLcVVyggd8eL119AAA&#10;gAB7lVozXMBw8U9PX01x60R0Ydxy8Tl1ZG50Ai4CZv11GyGSaVl2LhRebwh3EAgcdxV50wAaf9R8&#10;9FiVWT95Tk3uW/95iUNVXsB51jiIYYR6Oy1AZDZ6riFCZsJ7IhRkbUp7fAiBdcl9FwC+fr9+d1c3&#10;VkGBh0zFWS+BAkJiXBmAlDfDXwWARiyjYdmAESDlZL1/6BR9a9x/vAjfdLh/sQFCfeB/rVYOU8yJ&#10;lEvOVtuIS0GbWeWHHzcrXPCGHywvX+CFRCCDYzOEgxRxatODegkjc+WBvwGqfTCAo1UWUdqRZUsC&#10;VP6PV0D6WB+NbjazW0GLviveXkaKQSBXYfyI6hRFah6GXgk3c1iDVQH7fKeBV1a7eX1NDkwyedxR&#10;IEGKem1VNzZje01ZSSpcfI5dNh0cflVgyQ64gPhj/AL7g1BqOQAAgAB34FSrc5RV2kpHdHBZJj/Q&#10;dXVcdzTudq1fzSlCeCljCBx8efpl/g7SfTRouwO9gJZuewAAgAB5tVK/bjZecUiFb3ZhCT5FcNhj&#10;lzOgcmJmMyhHdBBowhvtdeprHA7legttXwRjfkZyoQAAgAB7SFDzaYZmvkbqaxlooTzdbLpqjDKM&#10;boBsbSd1cF1uVRt9ckRwGQ7+d2xx4wTzfFZ2oQAAgAB8nk9QZXZu10V+Z0ZwCTulaSNxQzGJaxJy&#10;iCbzbQpzyBtFbzp0+w85dTR2RwV+erF6DwAAgAB9vU3dYeR22kRDY+Z3WzqmZfJ35zDGaAx4gyZr&#10;aiV5JRtVbLF5xw+ac0x6jwYDeU984QAAgAB+qUyfXuh+oEM5YRF+bDnYYz5+SzAvZXp+QiXyZ7B+&#10;TRsEast+YA+6cdt+nAZdeDp/KwAzf6l/i0uRXHWGNEJYXruFTTkjYQOEfy+lY1iD0iWLZaGDRhqp&#10;aVuC0A+0cMyB5gadd2OA+gCVfwWAY0qvWoONjUGeXNuL8jiRXzSKeC84YZmJLCVAY/GIDRqEaDCG&#10;4g+ZcAmEcAa3ds2CXgDgfoWAl0tlghlMmUIFgcxQpDh2gcJUtS5RgiNYwCMugw1cnxalhMpgEwpW&#10;heFkFwDshlFrZQAAgAB5XkmDfFZU9UBDfH1YTTbhfN1bqSz+fYpfBiI0fqBiQBYpgE1lJQqNgiho&#10;vQGvg5NviQAAgAB69EfAdxldGz6ld5xf0zV6eExifSvQeUFlLiFYentnyRW7fCBqIAq7fwJtSAJV&#10;gT5zlAAAgAB8UEYccn1k+z0vc0tnDTQxdDZpJCrcdVprKSChdrdtJxVmeJ5u9wrofGVxrwLkf0h3&#10;PwAAgAB9eESdbn1sozvkb4FuFDMVcKFviCnvcedw/SAlc1FyYxUzdbtzsAsfejZ19gNlfaN6RwAA&#10;gAB+cENGawh0IzrCbDV08zIqbXd1yikubt52qB+ScFl3hBU9c0Z4UQtseFx6HwPbfEN8wwAAgAB/&#10;PUIuZ/Z7kjnVaU57vDFqarV78CibbDt8Mh84bcp8ehUzcV98xgvSds99uQROex9+wAAAgAB/4kE6&#10;ZYOCuDkPZu+COjDdaGaBzihSafuBeh8Va6eBOxT2b/aBCwvTdbqAnwSMekWAWQAAgACAAEBtY46J&#10;oDhmZQqIfzBZZo2HeSfvaC2GlR7SagWF0xTZbtKEpgvDdO2C3gSpeaeBlgAAgACAAEApi2BLsDf9&#10;iklPxy+OiY1T4CZpiWFX7hwcifVbxBB3i0dfQAbCieNkfQAAh35tIgAAgAB6mT5xhcBTpTZihRNX&#10;Gy4chLdakCU2hMtd/htDhXthPBAthotkQwcRhjNpDQAAhgZwqgAAgAB7+jzVgKFbZDTmgEheTCzY&#10;gC9hISQngIFj7xqHgURmmg/vgmBpKgdUgxNtfwCmg610hQAAgAB9KjtXfBhi3zORfAJlMSuqfB9n&#10;gCNTfJBpsRnsfWpryw/Efu1t6QeUgHZxywE2gbN3xwAAgAB+LDn7eB5qJDJmeDlr4yqpeIVtmyJ8&#10;eRNvSBmKeedw2g+sfBRygwfRfkp19gGygAt6eAAAgAB/BDjFdK1xPjFgdOxyaSnWdVVzkiHNdfx0&#10;sxkLdtp1xQ+4ebB3AQgXfHd55AIhfqt8rgAAgAB/tzfAcbN4MzCGchJ4xykqcpJ5XiFJc0x59Rie&#10;dGd6hw+Yd9x7WAheevp9FgKEfYt+cwAAgACAADbvbyZ/By/Wb6N/ACidcDt/AiDjcQV/DxhkcnF/&#10;Ig9sdnh/VwiPedN/nALYfKV/2AAAgACAADY2bS2FiC9FbbCE7ShCbkaEYiDKbxCD7BiFcMGDhg+v&#10;dSWCgQieePSBmgL5fACA8wAAgACAADSZlbhKRS29k6ZOfyaAkhVStB5ikUtWzxTkkY9anAtDkH9e&#10;7QPJjTRlKQAAhy1vYgAAgAB7ojMIkDtR2SxHjohVhiUwjU1ZJh1QjLZcsBQujQJf8wsqi69j4gQq&#10;iZBpowAAhbNy0gAAgAB82DGOiz1ZNiroidhcZSQMiNFfdxxdiG5ibhORiLZlLQsUh51otgR+hnlt&#10;/QAAhHF14QAAgAB94jAxhshgUimxhaBi+SL0hM1lkRulhHVn+xMVhL9qNwsJhDptWwTJg+FyLgAA&#10;g2V4aAAAgAB+xC74gtZnOSijgdppWiIKgTJrZhregPRtVRLRgR9vHAsJgWtx1gUOgbh2OgBIghJ6&#10;qQAAgAB/gS3kf2Bt+Se4folvkCFMfflxFxo8fdByhBJffjBz2wsgfxN2MQVSf+t5wACwgLJ8oAAA&#10;gACAACz8fGR0jybze6t1myCxey52nBnGew93ihILe9d4cQsOfUJ6ZwWMfnh8kgEHf5V+MwAAgACA&#10;ACw6eeR69CZReUJ7dCAyeNF78hlveLZ8ZRHWefZ84Qrqe9x99gWjfVx+zwFHfrV/cwAAgACAACuZ&#10;d92BHCXLd0mBFx/Ldt2BFhkpdsaBFRG1eHmA9wrseraAvAWifIeAjgFmfhCAbAAAgACAAAAA//8A&#10;AP//AAD//wAA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Od/2n99ysl/w38dsKZ/wX7sloF/0n7efF1/837hYjmAJX7kSBeAeX7kLfiBFH7D/DN+&#10;c4xC4iR+aopIyDd+c4iLrml+jocVlLR+vIXYexF+94S1YYx/QIONSC1/o4JcLzuANIDm+Zd9MpiP&#10;36F9O5Uwxc59VpH/rFN9i49HkwV9z4zQedp+IYp7YOZ+fYgYSDZ+7YWiMEl/e4LD9yN8SqTm3UB8&#10;XqAkw6l8f5uiqlp8v5d6kW59FpPLeLB9dZA0YEB93oyESDB+WIizMSp+44Re9N17sLFF2wx7xasg&#10;wZ577KVIqKF8K5/Vj/B8h5q3d5Z88pXYX5t9YZDISB194IuIMeJ+aIW98tF7U72o2RJ7ZLYkv8Z7&#10;h67rpwV7yKgnjqh8IqGxdpF8jJtPXv98/pTTSAF9gI4aMnl+BIbi8RV7FsoP12V7IsEivjZ7QLh7&#10;paN7frBNjYh72Khydb18QqCZXnl8sZiLR+Z9NJBYMvB9tYfQ75569tZ51f16/MwUvOZ7E8HvpHl7&#10;S7g9jI97o67jdQh8D6WVXgh8epv1R8x8+5JIM059eIiP7mV67uLj1NF67dbwu896/cs1o4F7Lr/o&#10;i797gbTzdGh76aoRXaZ8VZ7+R7V805PzM5Z9SYkl7M+JC34u1IqH7X3hvE2G5n23pBKGAX26i9WF&#10;PX3ic52Ek34dW4aD/35iQ5SDl362LDWDcn8V6jqHnoml0gCGlof+ufaFqIaPog2E2oVgijmELYRp&#10;cnmDl4ONWvODDoK1Q7eCp4HjLWmCZoD059aGc5Uzz7qFgZJGt8yEpI+FoC6D740piLiDU4sHcWaC&#10;zIkFWmeCTYb6Q9CB5ITnLmuBiIKT5ZKFo6DEzYyEu5yPtdeD5ZiSnmeDM5Thh0uCppGXcGCCJY5g&#10;WdyBqosUQ9mBP4eyL0GA0oP343qFF6xgy4eEMabhs/iDYKGjnNWCrpy5hfeCHZgWb2mBpJOlWVOB&#10;KI8HQ9aAuIpEL/KAPYUk4ZaEwbgBybaD2LE4skiDBKqtm1yCU6SEhM2Bv56YboeBPJi5WNOAv5K/&#10;Q8uAS4yUMIF/xYYf3/2EicOdyCyDnLt/sNqCw7OcmhqCDqwbg8iBeaTabcqA8p2WWGWAa5YjQ8B/&#10;846WMPR/Zobr3qWEa88wxuGDecWxr6eCmbxlmQyB3rN1gueBRarJbSSAwKIgWASAMZk3Q7B/sZBN&#10;MU1/HIeN3YWEY9q1xcyDa8++rqaChMT0mCqBwbqAgi2BI7BRbJeAmaYuV6qACpvqQ5t/hJHBMZJ+&#10;44gM2xiST3zFxJeQOHycriyOPHyXl8qMb3zCgWiKz30VaxSJTn2BVQKH4n3/P0OGpX6dKpuFnH9k&#10;2L2RDIdywlKPCoYWrByNI4TylgaLaoQDgAaJ2INHaiKIYYKnVJiG9YIOP4CFpoGJK8GEaoEC1qKP&#10;7pJKwFCN/4+7qjOMHY1VlGqKd4tIfsaI8oluaUqHhIe0VDyGG4X2P7OExYQ+LLiDbYJn1J6PJJ0o&#10;vmCNPZlrqHmLbJXfktyJxpKYfYWITY+jaGaG4YzAU8eFdYnLP8mEEYbLLYWCnIOX0rmOpKgBvJCM&#10;v6MSps6K855akXWJS5npfF6HxpWyZ5OGXZGhU1uE6o1qP9aDeokZLi6B8YSX0QSOVLLbuu2Mbay3&#10;pUqKnabGkCOI9KEme1WHa5u2ZtWF8ZZOUveEeJDNP9uC/4spLreBZoVsz5OOHr2nuYqMNLZDpAGK&#10;X68OjwSIsagpem2HJaF2ZjGFpZq8UqGEHJPcP96Cm4zvLySA+IYXzlyOAMhcuF+ME7+rou2KN7ck&#10;jhOIga7meaeG8KbcZZ2FcJ7RUlCD25aZP9qCT45vL3qAo4afzVeN9dLxt2WMBMjgogaKIb7yjUmI&#10;Y7VLeQOGy6vYZSOFRaJvUgCDsJj5P8iCG4+wL72AYYcKyd2bzHvntRSYvHvSoHCVy3vki96TEHwq&#10;d1GQh3yaYt2OIX0pTs2LzH3POzuJn36jKSmHlH+ux9mam4XqsyaXmYS/nrCUvoPFimKSEoMEdiuP&#10;lIJzYhuNMYH/ToaK0oGYO4qIiIFMKkOGQoEPxfCZr4/qsV+WuY22nQWT4YuYiP6RPonVdRiOxYg3&#10;YWeMYYa3TkKJ+oU1O8uHmYO/Ky6FKYI+xESY2Zofr8OV8ZbLm5WTI5OSh7yQc5CfdCeOAo3yYM6L&#10;n4tTTg+JMoioPAeGx4X+K/OEQIM+wqSYU6Q/ri2Vap/GmiOSnJt8hoaP+Jdwcy2NeZOXYByLFY/Y&#10;TbeInov5PB+GIIgNLJSDgYQVwSWYA65PrMGVGqi0mNSSSKNHhWKPop4cckiNG5kYX4KKoJQZTW6I&#10;H48EPDOFloncLRiC5oTGv+CXzrhBq4mU4rF7l7WSCarchGiPXKSAcX+M0p5LXvmKTZgQTTKHuJG7&#10;PESFJItnLYGCbIVVvs+XrcIPqoOUvboQlsSR37I0g5iPKKqWcNWMmKMiXniKFJusTPGHb5QgPEqE&#10;zYyyLdOCC4XGveqXn8uoqaeUq8JglfqRxrk2gumPB7BLcEqMbaeMXhOJ4p7YTKuHPpYsPD2Ek43B&#10;LhOBwYYeuSelf3uYpguhdnuGkyGdjnuggFWZ33vybZaWZHxzWvyTCX0WSOiPtX3WN3uMfn7JJ96J&#10;Wn/0t4WkXITzpHqgXYPlkbichYMHfyaY4IJibLOVaYHtWnKSCoGXSMqOpoFSN+CLTIEsKOyH7IEc&#10;tfujcI5PowyffYxIkGObpIpkfgmYC4jGa9uUlIdVWeyRL4X9SKWNvoSlODGKRoNdKc6Gu4IYtHqi&#10;0JedoaCe35SZjyebBpG/fPqXW48IaxGT4oycWXCQdYo0SIWM9IfEOHeJZ4VXKoqFvoLtsz2iKKET&#10;oGyePJz/jgmaa5kPfBOWwZVLam6TL5G5WRCPwo5ASHiMOoqvOLqIo4ccKyWE7oOesgGhy6panzad&#10;2KUtjOuZ/qAneyCWUpteaa+Sxpa3WJiPQZIWSEKLrY1jONeICIiuK6SERYQwsPKhjrNvnjSdma0p&#10;i/+ZuacGelGWBaEgaQiSdJtbWCiO45WUSBqLOY/BOPOHion/LAmDv4SlsAuhabxMnVidcbTgizWZ&#10;ia2VeaSVy6aEaHySMp+aV72OoZi0R+yK5ZHNOQSHKIsWLFiDVYUCr0ihVcTgnJ6dWLw/iouZabPA&#10;eROVoat/aAqR/6NsV22OZZtrR7KKq5OHOPyG5Yv3LJWDBIVJqRqvZnu7l5yqZHughl6lg3u0dUug&#10;2HwGZE+cXHyNU4eX9306Q2WTj34GNA2PNX8FJruK7IAzp+auSIR5lnKpS4N2hVOkc4KldHCfzIIP&#10;Y7ObUIGsUziW4oFnQ3KSZoE1NIqN5oEkJ76JZ4Enpr6tX40plV+oaItEhFOjiImAc56e6YgAYx2a&#10;aYaqUueV8oVtQ3aRZIQ1NPCMx4MPKJiIIYH2pZ6srpXKlE6nuZL5g2ei3JBMctaeKY3LYoqZqIuD&#10;UpaVJolGQ3GQh4cDNUKL04TIKU2HEoKkpIqsL55Vk0enNJqMgniiVJbrchidnJN4Yg2Y+5AgUlGU&#10;c4zjQ3KPxYmUNYyLAoZMKeKGM4M0o62rqabikm6mr6IRga+hyp1lcXCdEZjsYZeYbpSOUimTx5A8&#10;Q4SPFYvnNdGKT4eeKlyFfoOqot2rWK8ekZ+mVKk6gPKhZKN8cNOcoZ36YR2X/5icUdeTWZNDQ3KO&#10;kY3uNfiJw4i5Kr2E7oQJoierJ7cJkPKmH7AQgFWhJ6k/cE2cWqKsYLCXsJxFUYKTCZXqQ1GOMY+m&#10;Ng+JVomgKwmEfYRToYqrCr6UkF6l/bZ8f8+g/a6Rb9ycJqbuYFeXc5+AUUaSw5gwQyWN7ZESNg+J&#10;CYpXK0SEJYSNmfq5iXwZigizhnvremWtnnvzavqn5nxAW7KiVXzGTKyc0X13PmiXP35IMQiRsH9J&#10;JcSMQYBrmTu4YIRFiUqyXINDebuseYJ2anWmwYHoW1+hLYGOTJibnoFUPqGV9oEuMZuQRIEnJr6K&#10;qYExmH63aIxViJqxaIqFeRWreIjUafKlxIdpWwygKoYoTH+akYUAPsuU2IPeMhWPDILRJ5CJU4HZ&#10;l8C2opRIh+OwoZGceHqqs48TaXSk6Iy3WrafT4qOTF2ZqohyPuiT4YZXMneOAoRKKD+INoJklwK2&#10;CpwZhy6wA5iEd9WqEpUVaPSkRJHTWmqejo6yTDyY44ulPwCTDIiUMsuNIIWTKNCHS4LYlk+1maO9&#10;hoKviZ81dzupjJrTaHKjuZanWg+d/ZKYTC2YMI6OPx6SUYqRMxWMYoatKUaGi4M3lda1Fasyhguv&#10;B6Wpds2pCaBIaBajNJshWdOddJYcTB2XnpEkP06RrIxHM1+LwYeaKaSF84ODlVK00bIxhYKutKua&#10;dlKopKUzZ76iv58VWZmc+5krS+SXN5NZPzuRP42zM36LSohXKe2Fe4O+lN20pLjAhRWugrEedfGo&#10;a6m4Z22ifKKqWVqcsJvdS76W5JU6Px2Q747cM4SK9IjpKiaFH4Psi8PD5XywfUy81XxmbzS11nxY&#10;YWOu/nyZU7+oQ30bRmuhiX3KOe+aun6ZLmST7H+SJPWNYoCbi4LCmoRVfQG7hoNIbvG0ioJ1YTet&#10;soHmU7im84GPRpSgL4FaOlOZTYE4Lw2SY4EyJeeLu4E6izjBgIvMfLm6booEbqmzZIhdYQasjob9&#10;U6qly4XJRrGfAISuOqOYEIOcL5mRE4KgJrOKV4G/it/Al5MWfGC5g5CBbmGye44SYNOrjYvOU5Ok&#10;yom/RsKd94e9OuOW/IXDMA2P9IPeJ12JLoIvin6/2ZoxfAC4vpbAbgqxs5N4YJWqxJBeU3+j541o&#10;RsudE4qHOxWWEIetMGyPAYTwJ+mIOYKKihm/RaEPe5+4Ipy4bbOxDJiMYE6qG5SYU1WjOpDHRtmc&#10;So0GO0aVQ4lbML6ONIXaKFuHcYLVicO+yaeVe0y3oaJRbWuwgp09YBOpiphrUyeiqpPFRs6btI8x&#10;O3WUmIrJMQiNjIabKLaG0YMRiYy+Tq3BexW3JaeGbTiwBaGGX+upCpvWUxGiKJZeRrqbPJEIO5WU&#10;EIv2MUaNBYc4KP6GVINAiUG+DbNfesS206wkbPKvn6U5X8aok564Uw6hqZiHRs+avpKLO5KTrIzk&#10;MVSMpYerKTWF84NkfjnOZ32ncS/GRn0vZJW+Knz+WFK2I30oTEmuKn2bQJ6mJn4+NdueCX7/LAyV&#10;9H/hJEOOW4DGfoTM44TMcWDEv4OiZL+8poK5WIO0oYIcTJCsp4G9QQSknoGANmicdYFYLMiUUIFH&#10;JS6Mp4FCfrfLlIuwcYjDc4ncZNm7TIgtWKizS4bKTMmrUIWWQVijRYR9Nt+bFoNyLWaS6IJ8JfSL&#10;OIGqfs7KdpJUcZbCUo/BZOy6MI1YWMOyGYsdTPOqJIkbQZyiF4crN0CZ5IVJLemRtYOEJpqKBYIA&#10;ftDJhZi2cZHBW5VUZOe5N5IfWMyxJI8fTRupF4xHQdGhEImLN5CY3YbjLleQsYRjJyKJB4JHfsPI&#10;vJ7QcYLAjZqSZNu4YZaIWMOwUJK/TSGoR48iQgOgK4ufN9SX/IhDLrCP14UeJ5GIOIKAfrPIGqR+&#10;cXG/5p9iZM63spqDWLuvnpXzTR+nmpGbQhWffY1lOAuXRIloLvqPJoW2J+qHk4Kufp/Hmam4cV6/&#10;X6O7ZL+3JZ4KWLWvC5i7TR6nCJO0QhGe+I7cOCOWuIpVLy2OnIYuKDCHEYLSfojHNa5vcUq+9KeU&#10;ZLC2tKEcWK6ulZscTR+mkZV2Qhqeg5AQOCGWUIsML0CONYaHKGWGrYLu8Ol7Snmi2Ex7oXnqv618&#10;BHpJpwN8eHrEjk58+ntOdZZ9iXvbXO5+LHxiRE5+73zVK/p/+30d7gF5ioWm1YN6BoSMvSB6kYOc&#10;pNB7KILcjIt7zII9dFN8fIGpXEZ9OYELRGd+EIBULTh/GH9W61F4H5Gy0vp4tI9DusJ5WYzyosh6&#10;D4r3iup6zYkncyZ7lodnW6d8a4WTRHV9U4OeLkJ+XYFH6M13Fp280Jd3u5n5uKF4aZZloOB5MJMN&#10;iWJ6A5AKcgp63o0QWwt7won3RHV8uIaxLx99xIL15nx2Y6nEzmV3DKSutp93w5/PnzB4ips4h/h5&#10;Z5bXcQF6T5KcWnV7PI4tRGx8O4mFL9V9R4Rl5Gh18rXJzGx2ma9htNF3TqkvnaB4GKNQhrp49J2i&#10;cBF54Jf3Wep605InRFx714wUMGl844WZ4qZ1psHJysN2SLoFs0t2+bJznEx3wqs2haZ4oKQub0h5&#10;jJ0ZWXR6gJXLREx7h45PMN98k4aU4S11es3AyV52FsSTsgV2wbuRmy93hbLfhLt4Yqplbpp5UqHm&#10;WQ16Q5kbRDp7S5A5MTt8VYde3/N1admqyDZ1/s78sPZ2ocR0mkN3X7o4g/h4ObA2bgd5JqY1WLB6&#10;GpwGRCN7IZHZMYJ8Jof836CECHgDyKqDfnhzscODBHj8muGConmjg/2CV3pebSCCInsjVnWCAXvs&#10;P/6CDHy4KluCW32G3PuCZYNYxhqB+IJ3r3CBnoHCmOyBWYE9gnmBKoDebBeBDYCSVfqA/4BGQDCB&#10;EX/xK4mBTn992oeBEI62w9KAvIyZrVCAeIqdlxmAT4jugQKANodrawyALoX7VXWAL4SAQE2ARYL2&#10;LIaAb4Ey2DmAG5oMwaR/1paxq2F/m5OBlWN/fZCKf6d/dY3hahh/d4tEVPl/gIiQQGB/mYXCLVl/&#10;uIKq1hl/daVjv6B/NKDIqYp/AZxek9t+45g2fmh+3ZRAaTN+6JBvVIJ+84x0QGh/DIhTLgZ/IoPq&#10;1C5/DbCzvdB+y6rWp+J+lqUrkm1+eZ/KfUl+cJqVaGh+dpVnVBV+gZAcQGl+mYqjLpR+qYT10o5+&#10;x7v0vEZ+g7TNpnp+Sa3TkTR+KaclfE1+H6CmZ7V+IpofU7l+JpNuQGl+PYyjLwR+SoXO0TB+occc&#10;uvp+V76fpUx+F7ZJkC998K47e3d95KZfZxN96J6AU2B95ZZsQGJ9945YL1x9/4Z70Ap+lNIeueV+&#10;RMg6pE99/b53j1V9zrT4esd9u6utZpJ9u6JnUwt9uJkKQE59x4/HL6B9xocDzsWM/HbUuWmLjHdY&#10;pDGKLnf5jxCI73jBefeHz3mkZPCGyXqYUD2F1nucO+uFEnyzKOOEhX3pzF2LhYFrtyKKMIDEoieI&#10;7YBKjVWHx3/7eJ6GvH/SZAaFxH+8T9qE2H+uPCuECH+pKgODU3+iyjKKQIwgtR2JAYpPoEWHy4if&#10;i8WGvIc3d2uFwYX1YzyE2ITJT4mD84OZPGaDIYJpKvSCVYEeyCKJVpbKsy2IIpPUnpOG+5EFikaF&#10;8o5sdjiFBowUYmSEI4nGTx2DP4dnPIGCZYT6K72BhIJkxjeIvKFksWCHjJ1FnPGGbJlSiOqFYpWX&#10;dSOEcZIHYaGDkY6TTr+Cqor8PJaByIdLLGKA2IN4xHyIWKv2r7+HKKapm3aGBqGGh6SE/JykdCaE&#10;BpflYPWDG5MoTmqCMI5TPKWBSIlcLOmATYRdwwaIE7Zxrl6G4q/smjWFu6mOho+EraNxc0iDtZ15&#10;YFyCxZd3TiSBzZFVPLGA4IskLVR/34UXwcyH6sDJrTWGtbkBmSiFibFbhamEdKnxco2DeKKvX86C&#10;iJtoTduBhpQAPLOAkYyjLal/iYWqwMSH2MrvrD2Gn8HSmEeFbLjThOiEULAQcfSDTad4X2CCV57l&#10;TY+BVpZMPKOAWo3gLel/R4Yevk2WLHYWqo6T1HamlwKRkHdYg5qPb3g1cEONb3k0XQ2LiXpLSk2J&#10;snt4OBuIAnzIJ5CGen5GvDqUzIALqJuSiH+KlUWQXH8zgiWOTX8NbyWMXX8NXFKKf38kSguIpn9H&#10;OG2G4X9/KKOFKX/EukaTt4nzptORgIhtk6CPX4b7gMqNXIXUbhuLdYTLW6aJm4PZSc6Hv4LoOLKF&#10;6YH+KYmEEIEMuIySxJP+pTSQm5FhkjaOhI7af5WMfoyNbTmKoYp6Wx6IzIhwSaqG7oZcOPaFEoRG&#10;KkmDKIIktuOSJp3oo6CQAJoukM2N6ZabfmuL7ZM9bE+KCJAGWniINIzjSV2GTommORSEZYZbKueC&#10;aYMPtWCRxKe4ojWPnqLjj4aNhZ40fVGLh5m+a3WJm5VnWe+HtZERSSGFyIyoOTCD1ogvK2iBzoPS&#10;tBeRgLFjoQCPWKtpjm+NOqWSfGKLNp/0areJRpp1WXCHWJTvSPKFWo9WOUiDYYm9K8+BVIRvswOR&#10;U7rhn/yPKbO1jYSNBqyqe5uK+aXVaheJBJ8jWPaHFZhvSLmFC5GuOVSDCIsKLB+A9ITsshuRPsQa&#10;nyOPD7uvjMCM5bNievaK0atOaZWI06NhWJuG3pt/SHeE1ZOsOUiCyowYLF2AqoVNrkSfmXXVnB+c&#10;VXZlijyZJncbeImWGXgDZvGTLXkSVYeQV3pARLWNh3uJNJeK03z8JmGIO36drI+eTH8omoebFX6+&#10;iNSX9n6Ad2CU935zZhOSFH6QVQOPP37HRJuMZn8ONP6Jln9wJ2iGz3/kqvedPIhwmRSaEIcTh4KW&#10;9oXTdkiUA4TRZUKRJIP0VIOOT4MsRHuLboJnNVGIiIGvKESFoID8qWucfZGel6eZVY9JhkqWOY0Y&#10;dUKTPosDZIKQX4kwVBGNhIdfRGKKmYWJNZqHo4O1KPyEpIHpqCGbwZrnlnGYnpeHhTKVi5RIdGaS&#10;kZEuY++Poo4/U8CMyotjRGKJ2Yh1NeSG3IWFKZSD1YKvpuCbVKP2lTyYLJ+FhByVEps3c32SFZce&#10;YzqPKZMiU1WMPo8qRDiJRIskNgeGPoceKg+DLINTpcybCKzPlDyX36dKgzaUwKHncriRvJy5Yp2O&#10;y5eoUu+L1pKVRBuIyo19NimFvIh1KnGCp4PXpOKa2bVnk2GXrK7DgnKUh6hAchOReaHyYhmOgZvI&#10;UoqLi5WhQ/SIcI+CNj+FWImRKr6CPoQ/pB6avb2pkqqXjLXagc6UYK4ucYqRSaa+YbCOSJ93UkOL&#10;S5hEQ76IMZEzNjiFEopzKvqB7YSQns2pQXXzjkClDHZ4fgCg6Xcqbfqc53gUXheZAHksTnKVJXpn&#10;P4KRSHvAMWWNd31FJViJxn7snYGn/n6sjQmjzn5NfPCftn4cbR+bun4hXX6X1n5RTiWT+H6dP5CQ&#10;DX78MeKMH393JlSIRYABnEem9IdOi+6iyoYRe/CeroTxbFCauoQOXOuW1oNQTdmS9IKoP5aO/YIG&#10;MkmK+YF0JyeHAoDtmxmmKY/VitiiAY2wewSd5Yusa46Z5onNXF+WAoghTY6SF4Z/P5aOFITZMp2J&#10;/4M7J9iF9YG0mfyllZg8ic+haJUlehmdSpIxataZQ49mW+yVSYyzTVORWooXP6CNS4duMuqJLITM&#10;KGmFGIJamRSlAqCaiPSg1JyCeVWcs5iLajeYrZTBW4CUsZEQTTmQq41qP72MmYnDMzSIeIYqKOCE&#10;ZILimD+kpqiiiCagcKN+eJ6cRZ5+aaOYNpmzWw+UOpUJTO+QM5BlP7SMEIvJM2CH6odNKT6D1INQ&#10;l4Wka7BTh3qgMaoieAab/6QXaSSX555GWqqT4picTJ+P25L/P5mLqo1/M3uHe4g7KYiDZIOmluak&#10;R7ebhuegCLBUd4Sbzqk6aLmXrKJkWlmTn5vATGqPkJU5P3GLYI7oM3yHK4j2KcKDDYPqkC2zK3Y6&#10;gS2t9nawcoWo0HdYZCCjxXhBVeWezXlfR/aZ2XqjOtOU2HwHLpmP3H2TJHeLFX8xj1Gx4n5jgFys&#10;rX4JcdKni33gY5aign3wVZGdin4vR+GYj36MOwqTf379LymOaX+IJWqJgoAajn2wzoZpf5+rm4VF&#10;cSamcIQ9YxKha4NyVT6ccYLOR8iXcIJAOzWSVIG7L6KNLIFHJjaIMIDgja2v8o5Jft+qvYxMcIel&#10;kopxYpWgfIi6VOubhIcyR6qWe4W3O1SRVIQ9MAWMHoLSJuCHFYGGjOSvSZX9fiWqDZMdb+Ok35Bf&#10;YhifxY3KVKWat4tRR5CVqYjqO3GQeIaCMFuLOYQqJ2yGLIIQjCiuy519fXephpmxb0ykTJYHYZuf&#10;LZKMVFCaGI8sR4mU8YvSO5ePuoiGMKeKeoVSJ9+FboKCi6euPqTHfP6o+qACbuCjwJthYUSen5b0&#10;VBuZiJKlR4CUW45kO8+PFopAMPWJ3IZJKDqE14Lcix+t8quYfHeooaXObmujV6AxYPaeKZrWU+qZ&#10;D5WpR06T7pCVO8GOo4uvMRaJY4cPKIGEYYMkiqitwLHxfAuoaasnbg6jF6SWYKqd4J5UU7GYvZhP&#10;Ry2TlpJxO6aOTozZMR6JCoeoKLiEBYNbgmC9VnakdOS3D3cFZ8qw0XegWvuqpniGTlykiHmnQhKe&#10;Y3rxNqaYLnxaLCuSAH3jI7uML39sgfy7835IdIC1p33sZ3evan3EWsSpQH3cTk2jIX4mQjWc936Q&#10;NwWWtH8NLM6Qc3+eJKaKjoAwgZa6woW7dCS0d4SnZySuLoOwWoyoCIL5Tjuh5oJqQk+buIHxN1KV&#10;bYGDLVePH4ElJWuJL4DVgSm5x4z5c7+zeIsbZtStL4lhWlem94fLTiOg14ZkQmCapIUKN5KUUoO4&#10;LcmN/oJ4JhCICYFfgLm4+5P/c1eypZFMZnmsWI69WhemHoxXThKf6ooQQmyZt4faN8aTYIWvLimN&#10;CYOcJpeHF4HSgEq4XJrCcvGx/ZcxZiOrppPFWdKlaJCKTeufMY1sQoCY6opfN/ySkIdnLnyMPYSV&#10;JwaGUYIwf+632KErcpyxc5y0ZdyrE5hnWZukz5RUTcGemZBnQnmYTIyOODCR5YjeLseLloVkJ1+F&#10;s4J6f7C3WKc0cmOw8qHQZaqqkZyhWXekSpe2Ta+eEpL+QmiXzo5mOFSRXYoSLweLEYYLJ6SFN4K1&#10;f2O3EqyqchSwm6ZUZWqqKaBEWVqj1JqSTbWdl5UnQoWXVI/uOFSQ94sGLxaKr4aHJ9qE2ILjdSrH&#10;t3dUaS7AT3eWXZ646HgcUl6xjHj1R1OqMnoTPKWiyntcMt+bUnzAKgeT7n46IxmNIn+hdUnGI358&#10;aT++t34QXa+3Un3gUnyv9332R4uon35EPP+hNH6yM2OZtn8wKruSSX+9I/2LdYBDdVrEw4VhaUy9&#10;WYROXbi16INcUpOukoKvR7inO4IsPUqf0YHAM9KYUIFgK1OQ4IEOJL2KC4DLdVrDl4v/aUe8Kooz&#10;Xby0vIiMUqetVocLR9ymBYW9PYmem4R+NDCXG4NMK9KPrYIvJVyI3IE9dUvCmpJXaTe7J4/CXa+z&#10;uI1UUqisVYsTSAOk8ojzPb6dj4bsNH+WEYT3LD2OqYMiJeGH4oGbdTPByphgaSG6UJT5XZ+y2pG9&#10;Up2reI63SAikGYvXPfOcp4kNNMWVLoZmLJaN0IPvJkyHFYHodRrBIZ39aQu5oZnBXZCyJJW3Upaq&#10;v5HvSAejZI5WPgab9IrdNP6UdoeZLOCNIYSWJqKGcoImdQHAm6MiaPa5FZ4PXYGxkpk8UpKqKJS7&#10;SAiizpB3PgObaIxeNRiT54iQLROMloUbJuaF8oJWdOjAM6fAaOG4pqHcXXOxHZxKUo2pr5ceSA2i&#10;VZI/PhCa8Y2bNRiTeolSLSeMLYV+JxqFjoJ74u92gnNIy8V3U3RQtJt4L3VnnWR5GXaJhht6D3et&#10;bs17EXjJV6B8KHncQI99YHrPKh5+43uX3/h0dn8dyPp1eX7Qshd2h36gmz93nX6PhGd4vX6ObZl5&#10;5n6OVwZ7IX6AQLN8dX5SK1d9/n3j3Ttyy4rwxm9z74lar8N1IofXmUR2XYaQgtV3nYVkbHx454Q9&#10;VnV6P4MAQMt7rYGdLF19Qn/m2q1xjpa3xAxyyZPYrah0CpEal251Xo6EgV52uYwqa3F4GonQVel5&#10;h4dXQNd7CYSvLTd8p4Gl2FRws6Jvwdtx9p5Jq61zQ5pJlcd0nJZ9gAl2B5LTanp3eY9AVWV49It9&#10;QNl6hIeALet8KYMj1jhwJK4Zv+NxaKisqeZytqNllEB0E55ZftV1gJlsaZ52+5R6VOt4gI9iQNR6&#10;GooKLn17w4Rl1HBvwLm0vjpxAbL3qGdyTaxckvVzq6X+fcp1HJ/BaN92m5lzVIV4JJLwQM95xoxA&#10;LvF7coVs0vFvg8U3vNVwv70dpyVyBbUgkeFzYa1cfOh00qW9aDV2Vp4RVCV34JYlQMR5ho4kL0t7&#10;NIY/0bJvZ9CSu6xwm8cKphpx2r2ZkPxzMLRffC90n6tMZ6x2I6I0U8p3sJj1QK15WI+7L5J7BIbl&#10;0pp+2nH2vO1+5HMWp1V++HRIkcZ/HHWMfDd/UHbaZrN/lngpUXR/8nl8PH6AenrIKKGBSXwWz+R8&#10;8n0kul99Jn0FpQ19ZX0Hj999r30pesB+B31iZbd+bX2hUQh+4n3fPLx/d34OKcuAOn4hzWF7Z4hR&#10;uBN7uIcDovd8FoXKjhh8gYTIeVV89IPiZLZ9c4MFUId9/oIbPNx+n4EbKsN/Wn/qywh6QpNpteZ6&#10;p5DooQ97Eo6IjHN7kIxMeAh8GYpGY858qYhDUBZ9QYYoPPV96oPsK5J+oYF0yOB5dJ51s+V545rA&#10;n0N6WZcwivV62pPNdtt7bZCKYvh8CY1aT6p8qYoCPQV9V4Z/LD1+C4LExvB47Klwshl5XaSGnaZ5&#10;1J+/iZR6Wpstdch67Ja1Yj17ipI4T0p8Lo2bPQ584IjNLMh9kYPdxU54i7RVsJR4/K4snEl5cqgi&#10;iGp596JPdNl6i5yXYZZ7KpbOTvt7zJDdPRZ8gIrLLTZ9MYTDw+54Tr8Zr054vLekmyV5LrBKh3J5&#10;sKkjdBB6RKIbYP565ZsGTqt7g5PDPRZ8N4x7LY185YV6wsl4MMmsrj54mMDZmjJ5BbgdhqR5ga+V&#10;c2x6EacuYId6sZ7ETlp7UZZHPQN8A43hLdB8q4YKwpKHlnDmrluGzXISmlOGDnNXhm+FX3S5cpuE&#10;w3YtXuCEO3etS46Dx3k7OK6DgXrWJ0mDdHyNwB6F1ntlrBOFMXtumE6ElXudhL6EBnvtcU2DhnxZ&#10;XgODFXzSSzaCsX1TOPWCaX3YKGSCQX5cveiEVoX8qgqDy4TjlnKDRYPjgz2C04MdcDOCaoJ0XVaC&#10;DoHcSwKBuIFBOUKBdoCiKVGBQ3/uu8+DPJB2qByCwY4+lMqCS4wogc6B54o5bw6BkYh+XImBQIbK&#10;Sp+A84UIOWKAsIM2KhWAcYFHud6CeZrVplGCB5d8kzGBm5RGgH2BOJE+bguA5o5WW9aAnIuDSk+A&#10;UIiTOYGADIWKKrh/xYJsuB+B9qUfpLOBh6Cgkb6BHJxEf0KAvJgbbRqAZpQOWz+AGJABSgx/yove&#10;OZl/hoedKzx/OoNgtqSBmK9Jo1SBKqmbkIaAvqQMfjiAXJ6zbEeABZl3WrF/tJQySdV/Xo7TObB/&#10;GYlmK6V+y4QmtWWBXblEoi2A7bJbj36AfauPfVyAFqT3a5d/vJ5/Wih/bJgCSZV/D5FvObl+xYrm&#10;K/h+dYTFtFqBPsL7oTWAyrrJjqKAVbKzfKR/56rSawl/iKMWWcZ/NJtfSU5+2JOqOat+i4wgLDd+&#10;MoVAsuKQgXBWoCyO3nGDjbiNQ3LPe32LunRBaV6KRXXQV2iI43dyRfyHkHksNSWGZnsBJhSFaHz8&#10;sMOO3Xo8njaNVXpfjACL2HqlehCKaXsXaEiJCnuoVraHuXxNRb+GbX0ANXuFN33EJyGEF36TrsaN&#10;jIQOnG6MFIMwimKKqoJieL2JTYHVZ0eH/4FiVhKGuIECRYiFcoCkNcOENIBNKAOC/3/yrP+Mb43u&#10;ms2LCIwBiP2Jqoood5OIVIh+ZnGHFIcFVZSF14WURWyElYQbNguDV4KfKL6CF4Eeq0+Lq5ehmTyK&#10;S5Sgh56I8ZHAdnWHpI8MZZWGY4x5VPuFK4n1RSmD5oddNi+CooS5KVmBWIIbqceLKaEyl9SJzJ0d&#10;hl+Ic5kodWaHJpVkZMeF4JG6VIKEno4QRPuDVYpXNlKCDYaQKdeAvYLuqHuKzKqXlqKJb6VkhVCI&#10;FKBPdIGGw5tsZBOFe5akVA2EM5HWRNiC34z8NnKBlIgiKjuAQ4OYp2SKjLPDlaGJL61mhG2Hz6cn&#10;c8WGeaEaY36FLZsrU5qD5ZU8RKeCiI9JNoSBN4lxKop/4oQfpnuKaLydlMqJB7UKg6+Ho62WcyiG&#10;RaZYYwaE859AU0mDp5gyRGqCS5E5NnqA9Yp+Ksd/mISJo42ZpHAkkmKXIXFOgYeUpnKccOySO3QX&#10;YHmP4XW3UD+NlndxQK2LUnlJMdqJKXtEJQGHJX1kociYGHlukMOVp3mjgB+TQnn/b8eQ6nqJX6GO&#10;oHs4T8CMXnv/QJeKGnzXMkSH4H3IJgGFvH7FoCKW0oKij0uUboHpftCSFIFJbrWPzYDgXteNjYCZ&#10;T0aLUYBlQHyJDYA2MpmGx4AUJtiEjX/1no2V5ouyjd2TiIoEfZyRLoh5bbeO6IcEXiCMrIXKTt6K&#10;cYSUQGuIKINbMuaF2oIlJ4yDkoD4nTeVCJTNjKWSspIdfImQY4+KbOSOII0XXZuL34rMTpuJqIiQ&#10;QHeHX4ZHMzaFD4P/KCCCxIHRm++Ufp2li3KSJpnre3uP1JZRbAeNj5LmXPGLUI+VTj6JDoxIQFiG&#10;v4jzM1+Ea4WeKJiCHIKFmtiUG6ZCinORxKF7epuPbpzTa0qNJZhbXF2K4pP/TeCImY+jQEWGPYtH&#10;M4eD5ob7KPiBloMWmeuT2a6UiZuRgKi2ed2PJaL3aq6M1J1sW+OKjJgBTYKIQpKbQCWF3I1FM6GD&#10;f4gbKUOBLoOKmSWTr7aGiOWRU6+GeT+O8qiqai2MmaIJW4OKSpuRTUSH+5UsP/OFlo7uM5yDNYj/&#10;KX2A3YPjlLWjBnA/hRqfmXFfddmcMnKqZt+Y2HQpWBSVinXUSZCSQHefO86O9nmLLueLu3ubJBCI&#10;rH3Bk1Ohinjzg9ieJnkzdMWazXmeZgSXf3o6V3yUOnr/SUWQ9XvfO96NpXzTL2OKWH3gJQWHLX7z&#10;kgigToGHgrSc8YDuc8OZm4BuZTiWWIAlVu2TGX//SP2P1n/vO+eMgn/nL8qJKH/tJdOF7X/4kMyf&#10;Won0gZicAIh3ctiYq4cZZHqVZYXbVmeSKYTLSLeO5IPFO+uLi4K/MCCIKIHCJn+E4oDWj6WepZI4&#10;gI2bSI/PcfCX8Y2FY8eUpothVf2RXolSSIWOF4dZO/yKuIVYMHCHUINfJw2EBoGPjrKd+Zppf6+a&#10;nZcGcTCXRpPBYzCT/JClVZqQtI2gSHeNYIqnPCOKAIewML+GmoTGJ4CDUoIojdedh6I+fuKaJ53X&#10;cH6WyZmRYqWTeZV9VTKQMJGGSDWM242YPCKJcIm2MO+GCYXyJ9yCxIKkjRqdPKm2fjeZ2KRKb+qW&#10;dJ8CYi2THJnxVNWPzZUFR+uMd5AnPA2JA4trMQ2FmIbmKCSCVIMFjHmdC7C8faaZoqpFb22WN6P6&#10;YcmS153vVIuPgZgUR72MJpJWO+iIs4zRMRCFRIemKFyB/oNRhqGsrnBxeJOoQ3GHauWj3HLNXYOf&#10;fnRQUFSbJnYFQ3aWyXfgN2+SZXnaLFOOC3v1I0SJ9n4ThairMniZd7GmyXjiaiiianlZXPSeEnoG&#10;T/yZwHrfQ2CVZHvVN6WQ+XzgLOGMj33/JDCIZ38ahL2p8oCXduSli4AaaXahKH+2XG2c2H+LT6mY&#10;iH+EQ0eULX+SN9CPvX+rLViLSn/SJPaHF3/7g9yo8YhjdhukiocSaNOgJoXgW/KbzoTOT1iXgoPn&#10;Qy2TI4MNN/GOr4I4LbuKNoFtJZuF/4C4gwaoK4/7dVujvo3OaC6fWIu+W3aa/InTTxiWo4gBQxeS&#10;Q4ZBOBKNyoSELhKJToLUJiSFGIFXgkGnlJdadKujIJRGZ5mesZFRWv6aUI6GTseV8ovUQxiRgokq&#10;OD6NBoaNLmGIjYQIJpOEXIHZgbWm9p58dC6ig5p3Zy6eFJaTWquZtJLdTpiVVo9EQxaQ5Iu6OH2M&#10;Y4hOLrGH8IUKJuyDxoJBgSmmm6Uhc6eiHaAhZr6doptLWmWZOJawTnCU15JAQumQbo3oOHOL6YnA&#10;LtWHdYXYJzGDUIKUgLCmXqtHczyh2qVTZmSdV5+TWh6Y5JobTj2UfZTaQs6QEI/BOFyLjYrsLt6H&#10;GYZ4J2eC9YLUeUu2nnCybMixHHG8YKqrm3L+VNimIXSGSTqgp3ZGPfSbInguM5CVlHozKhqQF3xP&#10;IpqLC35ZeMO1D3hZbEuvi3ipYEaqDXkqVJakl3nnSSOfIXrSPhGZnXvcM+qUC3z5KrmOhH4jI36J&#10;bn88eECzuX/Ja9uuNH9kX+eosH8aVFajQH8KSQqdzH8gPieYSX9KNDSStX+AKz6NKn/AJD2IE3/9&#10;d72ynob7a2etF4XSX42nkoTJVB2iF4PfSPGcqIMgPjeXJYJuNHORkIHEK66MBYEnJN2G8ICfdz2x&#10;t43vavasKov3Xy2mo4oeU9uhJ4hpSOKbq4bPPkWWK4VGNKmQloPHLA2LDoJcJWGGAIEndsOxA5Sb&#10;aoqrbpHLXtal3o8cU5egX4yXSLya4ootPl2VVofRNOKPwoWKLGGKQYNkJcyFPIGWdl6wb5roajGq&#10;1Jc7Xo+lPJOzU2KfuZBcSJWaPY0nPlqUr4oENRqPFIcJLK2Jm4Q+JiKEoIHudhiv46DSafSqR5xC&#10;Xlykr5fgU0CfKpO4SIeZr4+9PkuUKIvgNUGOiohELO6JF4TvJmWEJYI0dcivk6Ymaaep6KCwXiKk&#10;QZt4UyuesZaQSJWZM5HnPm+TsI1tNUWOIIlALP+IsoV0JpmDxoJrbHfAznEjYYa6HHIdVvuza3NX&#10;TLesvnTgQqOmDXanOOqfTniWMBeYjHqdKCmR7HyuIgiL+H6XbGq/GXhQYXW4ZHigVvKxtnknTMKr&#10;DnnuQsukY3rnOTidpnv+MJKW5X0kKNWQQ35OIuSKUH9abFe9mn83YWa26H7kVuiwMX6tTMmpkH6y&#10;Qu2i6n7eOXqcM38fMPqVdX9pKWeO2H+4I56I63//bDy8VIXTYU21n4TKVtuu7YPiTNSoQYMZQwmh&#10;o4J8ObSa8YHtMVOUOIFoKeONooDvJDmHwICKbBm7QowjYS+0iYpYVsSt1YiuTMynLocpQy6ghoW/&#10;OeeZ3IRqMaGTKYMkKkyMnoH2JLmGyYD9a/O6X5IgYQ+zoY+MVq6s6I0aTL6mQorUQy+fn4isOhyY&#10;7oaZMeiSRISjKqOLxYLTJSGF/oFba9G5qZewYPKy5ZROVpysJpEWTLalf44SQy6e4Is1OjCYM4h1&#10;MiKRiYXjKu2LFoOJJXSFXYGma7G5GJzFYNmyTpiWVouripScTLKk35DkQzGeQ41fOi6Xn4oAMj2Q&#10;9obmKyGKi4QZJbaE3oHia5O4qKFRYMKx1pxcVn2rDZerTK6kX5NMQzidxI8uOj2XJItGMj+QhYey&#10;KzWKH4SGJeiEfIIQ1Plxsmzyvzxy+26zqYR0T3B7k8B1rnJCfeZ3GXQAaAl4kXWuUmB6IHdUPOp7&#10;0njUKGF9z3ov0fhvR3ievHRwz3kWpwtyYHmfkalz93o6fEJ1lnrYZuR3P3tuUdR4+3v3PRh61Xxc&#10;KZd853yLzzJtSIQ+uetu/IN3pMRwvYK6j75ygoIkesF0S4GdZdh2HYESUVJ4AoByPTt6AH+qKpp8&#10;KH6ezJ5rx4/Ct4ttmY29orJvcIvQjfxxWIn4eVxzQohIZN91M4aSUNV3NYS/PVF5UYK8K3F7jIBr&#10;ykBqs5sstV1slZfroMBufpTFjGBwcJHBeBtyco7PY/l0e4vnUGF2kojUPV54w4WKLCJ7DIH3yCBp&#10;9qZ7s2pr3aH/nwRtzZ2diuRvyJlidvJx0ZU4YzFz6pEBT/l2EYymPWR4UogQLLJ6pYNFxlRpbLGx&#10;scRrVavwnY1tRqZGiaVvR6DFdfJxWJtWYn1zeZXST6J1qpAePWl3+IpBLSR6VIRXxNJpErzBsGFq&#10;+LWvnFNs566wiJxu6KfYdRtw/aEWYdlzJ5pCT0p1XZM5PWZ3tIweLX56FIUzw5Bo4MeVrztqwL8j&#10;m05sqrbAh8Bup66FdG1wvaZjYVpy6p43TvN1JpXtPVB3go2tLcN55IXgxZJ5wWvpsS96U22ynOp6&#10;7W+IiLJ7kXFodHt8Q3NKYFN9BnUoTIZ94ncLORp+7HjlJwaAPHrCwtV3fHb7rqR4RHePmq15FHg8&#10;htp56nj/cxZ6ynnQX2p7t3qjTC18t3t0OWV92Xw0KCt/K3zgwEp1m4H5rFp2i4FomKF3hYDkhR94&#10;hICJcbd5iIBBXnV6mH/8S7R7uH+rOYp88X9FKSB+SX66vex0M4zZqjF1PosdlsJ2S4l8g4p3aIfw&#10;cHl4iIaOXZt5sYUqS0965oOxOax8MoIZKex9j4BUu8BzLZeeqDV0SJS5lQB1ZpHvghh2io9Hb153&#10;voyzXNV4+YopSvF6PId+OcV7lYSrKpR894Gzuc1ydqJHpm5zmJ42k210vZpAgMN16pZxblZ3IZKz&#10;XCx4Zo7rSqF5tIsHOdh7Fob3Kx18fILZuChx8KzQpO1zFaeKkhp0PKJcf6R1bZ1WbXJ2q5hjW493&#10;9ZNeSl55R442Oeh6sYjyK4l8G4PJtsdxlbcro6pyurCjkP1z4Koxfrd1EaPmbLV2Up2xWv53oZdt&#10;ShZ49ZEHOe56Y4qeK957z4SJtaFxYMFCop1ygblqkBFzpLGlffJ00qoKbBt2EqKKWpF3Y5sEScl4&#10;u5NyOd16LIv+LCB7lYUgtnOCC2sao2qB4WzlkJiBvG7Gfe+BoHC8a1yBkHK/WOuBkXTLRvaBqHbm&#10;NYyB7XkMJc2CantNs/Z/9HWDoSN/+XY0jpqAAHcDfEaADXftahSAInjrWBKARHn0RqCAdnsFNdaA&#10;xXwZJuOBN30wsbR+IX/wnxp+S3+LjMZ+dn82es5+qH8RaQJ+338DV2t/Hn7/RnJ/aH75Nid/xn7u&#10;J8uAN37Ur5N8y4o1nS19CYi6iyV9SIdZeW19k4YVZ+t94IT5Vqx+M4PhRhp+jYK8Nk5+9YGHKI1/&#10;ZIA/rZ57zpRUm2d8HJHBiZZ8a49KeCh8u4z2Zvh9F4q5Vgd9d4iIRdV92YY/NnR+SIPeKSx+uIFz&#10;q9x7HJ5Umc57cZqliC97xpcRdvp8HpOlZhN8e5BMVX584IzvRZ19R4l9NpN9u4XxKa5+LIJ1qmF6&#10;l6gsmHV68aNXhwJ7SZ6bdf17o5oJZUx8BJWLVPp8a5ECRXB80YxkNq59Soe4KhV9vYNGqSJ6O7HM&#10;l1N6l6vFhgR67qXWdS17SKASZKh7qpplVHx8FZSwRTd8eY7sNrx88ok1KmZ9ZoPuqBl6A7sclmJ6&#10;XbPWhTJ6sqypdIF7CKWqZCR7aJ7IVCF705fqRPV8O5ETNrB8tIpqKqV9I4Rxp4mKymqUleeJ0mxc&#10;hJGI3G5Ac3yH7HBFYo6HBnJkUdSGMHSWQbWFa3biMkOEznlHJLWEXnvOpV6IzXRpk+6H+nUsgtyH&#10;KnYQchWGXXcZYX+Fl3g/USiE3Hl2QX+EKXq+Mp2DjnwXJbyDDn16o1qHIn4ikiSGa33pgUGFuX2/&#10;cMuFCX3OYIuEXH30UJSDtX4rQViDEn5oMu+CfX6sJpmB9X7toYyFxofikIWFI4agf+SEgYVvb7SD&#10;44RmX9KDSoOJUDmCtYK0QWCCH4HdM02Bk4EFJ1GBDYArn9eEzZFgjvOEN48QfoyDoIzdbqCDC4rS&#10;XwSCe4jkT6yB74cFQSaBXoUYM3aA1YMjJ+mAToE5nkyEHpqyjY+Dj5dVfVaC/pQVbZ2CbJEBXkGB&#10;3I4GT0SBTosOQQaAvogMM6GAOIT/KGR/s4IZnPyDm6PQjGCDEZ9cfE6CgZsFbMKB8JbcXZiBYJLO&#10;TtqA0o6+QPGAPYqpM8l/uoaVKMZ/OILPm+ODP6yqi2GCtqcVe3KCJaGebBCBkZxXXQ6BAZcwTmyA&#10;dpIKQMd/24zsM+B/WIfmKRR+2INgmveDBbUjioyCe65kerqB56fFa3yBTqFeXKGAuZsdTiaALJTp&#10;QJB/lo7RM9h/Eoj0KU9+joPRmPOTpmqAiMyR1Ww9eQGQBm4eaYaOO3AsWjyMd3JcSzGKvnSoPN2J&#10;D3cTL0yHf3mfI7uGGnxFlyGRwnPChyeQDnSPd5mOXXWBaGOMrnagWWiLA3fhSreJXnk8PMyHunqr&#10;L7iGJ3wxJLaEsn2+lXCQMHzkhayOj3zJdkuM83zDZ1aLW3zxWKOJw31BSkOILX2jPLWGlH4PMA+F&#10;An6KJYiDhH8Dk9WPAYXVhD2NbITKdRuL1YPfZl+KSoMJV/OIvIJpSeCHMIHPPKiFnIE3MF2EC4Cl&#10;JjeCioAZknON947AgwKMbYy6dAyK5IrPZZKJX4kDV3eH14dbSaWGVIXDPLiEx4QkMK+DOoKHJsiB&#10;vIEDkSaNQpdigdOLvJRacweKNJFwZL6IsI6yVtWHLYwNSVOFp4luPKKEGYbMMN2Cj4QtJz6BFIHG&#10;kAuMvJ/BgNaLOZu0ci2JspfFZAqILZQDVkqGqZBdSP6FIIy6PJiDjIkcMQqCBYWQJ5yAj4JjjxuM&#10;XqfOf/+K26KycXWJUZ23Y3eHyJjsVdiGQpRCSKaEu4+gPH6DIosVMSiBmoazJ+WAJoLgjlOMH69w&#10;f0yKmqk+cN2JDKMxYv6HfJ1eVYKF8pe1SHCEaZIhPFKC1Iy4MSWBTIeaKB5/1oNBisucuGqcfC2a&#10;BGxSbfCXUW4xYASUn3BEUk6R73KCROaPQXTiOEyMlndjLJGJ/3oFIuKHnXyxiVWa63NMet6YSXQl&#10;bNaVq3UnXyeTDXZaUbaQcHe1RJ2Nz3krOF6LK3q4LQ6Ij3xcI9GGIX37h/mZaXvSebGW03vYa9GU&#10;QXvzXlqRtHxEUSmPJHy4RFeMj31BOGmJ8X3WLXWHVH55JJqE4n8XhrCYOoQmeI+VrINNauSTHoKR&#10;XaGQmIHxUKeOEYF+RBeLgYEXOHGI5oC0LcyGS4BbJUGD2YAJhYCXU4xHd4KUx4qIaf+SPIjlXPGP&#10;tIdmUEWNLIX8Q+uKn4SoOIeIBoNRLh+FbYICJcuC/oDUhIOWg5RLdqGT+5GZaUGRc48EXGCO8IyU&#10;T+iMa4o8Q+eJ24fxOLWHRoWrLnCEtINzJjyCS4F8g6KV8ZvvddSTaJhCaJWQ3JS0W92OV5FUT4eL&#10;1I4SQ6uJRoraOLuGrYeyLqOEH4SnJpaBvYIDguCVjKMvdSmTAZ6GaAWQcpoAW2uN55WtTzGLYZF+&#10;Q2aI1Y1gOKqGN4lmLsSDqoWhJtyBToJvgj2VSKn3dJiSuaRNZ4yQI57PWwyNk5mOTu6LCJR7Qz+I&#10;eo+HOIqF34rLLsmDU4ZlJxOA+ILCfVSmD2q9cD6iYmxtY46es25NVy+bBHBpSwiXUnK3PzeTmnUq&#10;NEOP4Xe9KjiMOnptIiqI430PfECkSnLlb0mgpnPMYsWdBXTfVpmZZHYnSqyVv3ebPx6SEXksNHeO&#10;XXrTKsSKs3yMIw+HV34wez6iynrbbm6fLHsBYgubkHs9Vg2X/HuwSlWUYXxGPwSQvHzzNKGNDH2s&#10;KzqJZH5xI9CGC38oekqhk4KWbZmd+YHtYWGaX4FhVZGWzIDxSgWTOoCrPuuPmoB0NMOL7oBDK5yI&#10;SYAcJHGE9X/7eWagoYoUbNOdBYiUYLqZbIcwVRWV14XuSciSQ4TDPtmOpoOrNOeK/IKYK/OHXYGQ&#10;JPaED4CreJif5ZFSbB6cRY7zYCaYp4ywVJ+VEYqUSXuRe4iPPt+N14aUNRaKMISoLEKGmILQJWKD&#10;VIE8eAGfK5hPa5ubj5UHX7qX85HdVE+UYY7dSU6Qzov4PuKNLoklNVmJiYZuLJSF+oPbJbiCv4Gx&#10;d2+eup7KaxWbFZqRX0+XcJZ/VA+T15KjSS6QRY7uPrmMrItSNVOJB4fkLLqFfYSyJfyCSoIOdvKe&#10;aqTDaqmawJ+gXveXFJquU8yTdZX+SQCP35GAPqOMRo0pNUCIpYkULMWFHYVZJjCB74JWcImvsGrc&#10;ZQGq62yKWd+mJG5vTwehXXCWRGOckXL2OhmXvHV9MLSS6HgfKDSOL3rTIZGJ9H1fb96t4XKGZGup&#10;H3N+WWikYXSkTrefpXYEREKa5XeQOi+WGHk8MQeRSnr4KM6Mk3y9Im6IW35ebzysUnn1Y+SnlHo8&#10;WPqi1XqcTm2eJHswRCKZbnvqOkCUqny5MU6P432RKU+LM35vIyeHA383bqGrCIEeY16mSoCmWJSh&#10;joBLTi6c2oAKRASYLX/yOk6TcH/oMYuOsH/lKb2KCH/pI8OF5H/vbg+p+ogCYuGlOobBWC2gfoWb&#10;TeebzISVQ/WXG4OmOlySZYLJMcGNq4H1KhuJDoEvJEOE9oCIbYipJY6aYm6kX4yIV9Kfn4qSTaKa&#10;7IjBQ8+WPIcHOneRhIVcMfuM0IPDKm6IPoJEJKuEM4EHbRiod5TQYg+jrZHoV4ie548hTWyaM4yE&#10;Q6mVh4oDOnSQ0YeWMjSMHoVLKrqHl4MqJP+DmIFsbMin2ZqgYcyjD5beV1SeSpNDTUqZl4/cQ5yU&#10;7oybOmeQQIl3Ml2LkYaOKvuHFIPkJUCDHoG8bHSneZ/WYX+ioZs6Vx2d0JbUTTuZFpKzQ7CUbY7I&#10;OpCPxYsJMmOLIoeRKwyGrYRyJXOCwIH7ZC+5mmsUWkOzm2zDULetn26uR2inqHDiPkOhrXNSNXWb&#10;qXXnLYiVsniRJnSP7Hs7IQ2K3X2mY/S3rnJJWhCxsHNSUJSrvHSLR16l0HYAPlqf4nekNbaZ6Xlk&#10;LfmT+3suJxmOPnz1IeOJOn6GY7u2AXk3WeGwCHmfUHSqEXofR1OkMXrTPm6eTnusNe6YYHyYLlmS&#10;fn2JJ6WMzX53IpeH2X9EY4G0kn/TWbCum3+JUFKoq39cR1Kix39IPoGc8H9ZNiGXDX94Lq6RN3+c&#10;KByLlX/DIy2GsX/kY0ezX4YeWYGtZoUZUC6neIQuRz+hm4NhPqCbwoKqNlCV64IFLvmQIIFqKIKK&#10;joDdI6mFvIBqYw+yYYwUWVSsZYpMUBCmdYifRyugm4cVPp2ayYWkNoSU9IRDLz6PNoL5KNiJtIHL&#10;JA+E9IDYYuCxlJGbWS6rlI8OT/iloYyhRx+fyIpdPpmZ/Yg5NpaUL4YsL3iOeIRGKSCJBYKNJF+E&#10;VIEwYraw8ZanWQ6q7ZNUT+Kk9pAsRxmfHY04PpyZVYptNpSTkYfDL5ON4IVVKVSIeoMpJJ+D1oF2&#10;YpKwc5snWPKqaZcXT9GkbpM/RxSek4+oPqOYz4xGNqSTEYkUL5aNaYYsKWiIC4OgJNCDdYGsxwVs&#10;22ahsq9ulmkPnmZwXWuAihNyMW3pdax0E3BBYUZ2BXKITSx4EHTHOV16RHbiJsZ8v3jkxABp+3Ip&#10;r+1sA3NZm/puFnSTiA5wLnXVdBpyUXcSYDR0gXhETK92yHlsOZd5M3pxJ/l71XtOwTZnlX2arWpp&#10;1X2VmcJsJX2ShjRud32rcqtwz33JXzlzNH3fTDx1sH3kOcR4TX3DKPh7FH1vvqBlu4jfqxFoJYem&#10;l7tqlIZ+hIVtFYVecVhvmIRaXlFyJ4NNS890zIImOeV3kYDVKc16dX9KvEBkXpP7qOpm4JGRldVp&#10;ao85gvZr/Yz4cCxuooq+XX1xUoiHS2t0FYYsOf12+oOgKnx59IDiuh9jY57xpv1l85tWlCVoipfM&#10;gYdrLpRebw9t4ZD3XMlwqY2CSxNzhInrOg52gYYhKwp5jII7uFNip6nDpVxlPqTukrln3aAogFVq&#10;jJt/bhttTZbgXCBwJJIqSspzEI1NOhx2IYhNK3t5OYNWttBiJLRho/9kva5FkYhnX6g4f1hqE6JH&#10;bVBs3pxkW4NvwpZtSnpyuZBOOiB114okK9R4+YQ5tY5h0r6wotxkaLdCkIpnCK/gfoZpvaiebKxs&#10;jaFuWw9veJo1SihyepLnOgx1ooupLBh4yITtuI50oWXbpXh1smhFkod2y2q6f6h38G00bMx5Im+r&#10;Wgd6aHIfR7B7y3SZNdV9X3cOJYt/NnmMtc1x5XDRovJzPHIPkFZ0mnNgfeF1/HTEa3t3anYvWTR4&#10;53eaR2x6fHkHNi98OHpnJqx+Inu5s0BvnnuooK1xJ3vIjlZyu3vyfDN0U3w7aip18HyTWEp3nHzr&#10;Rv55Xn09Nlx7QH19J559P32isOBt3IZQnopvjIVPjIFxPYRjeq9y/YOFaPx0wYLIV4F2kIIJRqd4&#10;c4E6Nod6c4BSKGZ8g39LrrNsjZDQnJRuVI6uislwH4yieUlx74qyZ/Nzz4jOVst1uobyRlh3tYT7&#10;Nqp5zILkKQx76oC2rMBrmZsomtJtbpfkiUFvRpS2eABxJZGmZvdzEY6kVjN1D4uXRhZ3G4h0NsV5&#10;RYUtKZJ7boHoqxpq4KVVmVZsvqDmh/hun5yLdu1wiJhQZh9yf5QkVaF0iY/nReF2oYuRNt542Ycl&#10;Kf57DILhqbhqXq9HmBhsP6mhhuRuI6QOdgtwEZ6cZWxyEZk9VRh0JZPQRaF2RY5NNul4hojNKlF6&#10;wIOqqJFqCrjjlw9r67H5hf9tzqsjdVBvvKR0ZN1xwJ3cVLRz2pdBRVh2A5CjNtt4S4ooKpJ6hYRI&#10;qlV8oGVMmIV9AWevhvN9ZmomdY1902ywZD9+TW9FUxp+2nHiQoV/g3STMpKAW3dRJHCBaXopp9V6&#10;E2+dlkB6sXDshPp7UHJWc+x79HPYYwF8oHVsUkx9XHcKQjp+LHi1MuN/IHpnJYGANHwdpZB33Xnv&#10;lDp4qnotgzN5e3p8coF6TnrzYft7Jnt/UbF8C3wVQhV9AHyuMzp+EX1FJmV/NH3So2x2LIP9klF3&#10;GoMvgZZ4B4J6cSp4/oHaYO55+IFfUPx6/IDoQcd8DIBqM2h9M3/hJyN+YH9LoXV0643fkJB17owB&#10;gBB28oo9b+9394iYYAt5CIcEUGR6IoV8QY17RIPkM5R8fII5J8B9soCNn7Nz/JeWjv11DpSlfrV2&#10;HpHNbs13MI8YXzB4S4x0T+l5cYnLQWB6oYcWM7p754RMKEB9JYGbnjdzRaEcjap0YJ0OfZB1eZkY&#10;bdx2lJVIXnR3uJGJT2946I3CQTx6H4ntM9t7b4YTKKV8toJ3nPhywqpdjI1z4qUofJx0/qALbRZ2&#10;HZsVXdp3R5Y1Tvl4gZFQQQt5vIxmM+57E4eNKPV8XoMnm+5ya7NAi6Bzi6zYe9F0p6aLbHN1x6Bq&#10;XWB29JpoTqd4MpRqQM55do57M+V60Yi/KTJ8G4OwnEuE2WT2i8+EgmdSe6SELGnJa7yD2WxfW/2D&#10;jm8NTHmDU3HOPaODLnSsL46DMXemI3KDX3q7mhmCam66idWCRnAWefKCJHGQaliB/3MvWvKB4XTn&#10;S9OBznayPXKByXiQL+uB33qCJHWCDnx5mA+AaXhaiA2AZ3jBeGCAb3k1aRSAbXnbWgCAc3qYSz+A&#10;gHtnPUiAlnw/MDyAv30hJU2A9n3+ljR+rYHkhmd+zoFLdwF+8oDGaAB/EoBeWUd/N4AfSuJ/YH/q&#10;PU5/j3+2MJh/y3+DJgGADX9MlHx9d4sshNx9qomPdbF924gNZvZ+DIauWId+QoVnSmF+foQuPR5+&#10;uoLrMMd/BIGkJpZ/ToBoku58iJQ+g318yZGedIV9Bo8YZf19Qoy4V859gIptSgN9xIgkPQV+C4XW&#10;MPZ+YIOCJw9+soFVkZ570p0VglJ8HJlnc4d8YJXTZS58o5JoVy986I8USaJ9M4u+PPZ9f4hnMSF9&#10;3YUXJ3B+N4IVkIV7TKWfgVl7nKDZcrN745wwZIZ8KJezVq98c5NRST98xo7xPNJ9E4qdMTt9d4Zn&#10;J7t914Kvj5t68a2/gIp7QqfZcgR7iaIVY/x7zpyEVkt8GpcVSP58cJG1PKB8xox1MTd9LYdzJ/Z9&#10;jIMnjnWNkmTdf2WMZmcucLOLOmmiYk+KDmxBVCGI6G8DRjuHznHjORuGw3TlLNOF2XgLIpGFG3tB&#10;jJaLQm4TfbmKP294b0eJPXEBYSyIOXK2U06HOHSNRcSGPnZ/OQ2FTHiJLUCEcHqtI4aDs3zOitqJ&#10;UXcffDeIa3eibfmHing4YCCGpnkAUo2Fw3nqRVaE5XrpOP2ECXv1LZyDPH0SJFSChn4miTiHvn/x&#10;esaG8n+JbMiGI38/XzGFWH8KUeqEjH8JRQSDwn8SOQGC+H8gLfSCOX83JP+BjH9Mh9GGeIi6eYyF&#10;u4dda8CE/YYYXnKEP4TxUYuDgIPsROiCyIL8OS+CDoIKLlaBX4EfJY2AvoBGhoCFjJEmeFyE2I7N&#10;asGEIoySXamDa4p/UPGCtoiIRKGCAoabOSGBUISwLoiArILLJgCAFoEVhWGE15lJd2GEK5Xzae2D&#10;epK6XPyCx4+vUG2CFozARFSBZ4nZOSGAtob+LrmAHYQzJlx/kYG9hG+EVKESdoyDq5y2aTuC+ph7&#10;XHGCR5RyUASBmZCMRAGA8YyyOQ2AQYjzLtt/rYVcJqR/KYJDg6SD+ahldduDUKL+aKiCnJ3AXACB&#10;55i9T7eBOJPlQ9SAko8kOOZ/6oqSLtt/WoZGJtt+2IKrgQ2WUWUHc3mUSGdOZkySPWm+WXWQMWxk&#10;TNeOJm83QIiMIHIuNQ6KJHVIKm+IRHiEIc2GnHu6f4aUG220ch6SMG8jZSqQR3C5WJOOWnKBTDyM&#10;bnRxQD+KgnaBNSGImnirKuuGxXrrIreFIn0afhuSPnYvcOaQaHbPZB+OlXeDV8OMxHhrS62K8Hl4&#10;P/mJG3qeNSyHRnvSK1OFf30WI3uD5H5KfMaQwX5rb76O+34xYy+NNH4UVwqLdH4QSy2Jsn47P7uH&#10;7X52NTaGJ363K6qEbH8EJB6C3H9Ne42PmYZqbq6N24VQYkuMHoRSVlyKY4N2Ss+IqoKxP5KG8YIE&#10;NU2FNoFYK/yDh4C2JKWCAYAneoWOmY5BbcmM5Iw8YY6LL4pUVc2JfoiPSnSHzYbjP5KGGoVINXyE&#10;aoO0LEyCyIIvJROBT4DdeZ2N3ZW0bPuMK5K+YOaKeI/mVVCIyo06ShiHH4qsP1uFc4grNYaDxYW+&#10;LIGCL4NrJWuAwoFveNeNVpy+bFCLpZjVYFiJ8JUPVOOIQZF6SciGmI4JPxqE8oqrNXqDRodzLKWB&#10;toRsJbCAUoHjeDCM96NJa8CLQ55rX+OJi5m4VImH2JVBSYqGLpD3PvmEi4zMNV6C5ojZLKyBXIU2&#10;JeV//YI+dEafSmUgaDWcTGdnXIuZTWndUTCWTGyPRgyTSW91Oz+QRXKDMVONSnWyKEuKanj6ISiH&#10;33wkcxmdJW1JZy2aO27KW7KXVXB2UI6UbXJYRaeRg3RlOyKOlXaTMYSLq3jYKNSI13ssIgiGVn1c&#10;cgCbUXU5ZkCYd3X+Wu2Vn3bXT/qSzXflRUyP93kZOwWNHXpmMayKRHu/KUeHf30jIsOFC35ocPqZ&#10;1XzjZV6XBXzeWjmUNnz2T3qRb30mRPmOqn2BOuuL3X3uMc6JE35iKamGXH7dI2CD939NcAiYqIRJ&#10;ZI+V3INzWY6TFIK3TvqQUoIcRL6Nk4GXOtqK0oEoMfOIEoC+Kf+FaoBeI+GDE4ANby6XvItoY9WU&#10;8Ym6WPiSKIgnToaPaoa4RHGMr4VfOuSJ8YQUMiOHO4LWKk6EoYGpJEuCWYCsbouW3pJDY0uUGY+z&#10;WImRWI1BTjSOoYr2RESL74jEOuaJOoalMmWGjYShKp6EAIK9JJ+BxIEtbfKWTZiYYsOTg5UiWCGQ&#10;vZHRTfqOBI6xRCiLVou2OsCIq4jTMmKGA4YdKsWDgIOcJOGBT4GSbXCV5Z5mYlWTF5oQV8mQTJXq&#10;TbmNj5H/Q/2K4Y5DOq2IOoqrMlKFmodSKtGDHoRLJRSA9YHhaByoimUjXZWkd2dxU3GgZGn0SZKc&#10;U2y6P+GYQW+4NoqULXLeLhWQJ3YfJnqMSXlsIJ6I7Hx+Z02mZGzTXOOiXW5uUuOeXnA2STCaYnI1&#10;P7OWZnRiNpeSZnavLmKOcnkMJw+KpHttIXWHV32UZo2kinRDXEKgj3UyUmScmHY3SNeYsHdtP4mU&#10;xnjJNqCQ2Xo8LqSM+Hu3J42JPH0zIiqGAn6DZdijAXtlW6qfDXuZUe2bH3vpSI+XPXxOP2STZHzb&#10;NqqPhn15Lt2LtX4bJ/iIDH6/IsGE5X9NZTKhvoI8Wx6dzYGtUX2Z5YE2SECWCoDcP1KSNoCXNraO&#10;Z4BlLxKKpIA4KFOHDYAUIz6D+X/3ZJugvojBWqCczIdoURuY44YoR/eVDYUIPyiRQIP9NtCNdoMA&#10;L0qJwIISKKSGOoE3I6SDOICDZB+f7I7kWjmb+Yy9UM2YEIqxR7+UPIjLPwCQd4b9NsyMtYVCL4KJ&#10;B4OkKO6FkYInI/WCnoD0Y8OfNpSdWe6bRZGjUJOXXo7NR5qTj4wiPvOP0YmZNr6MGocrL6qIdYTv&#10;KS6FDILqJDSCJIFOY2iev5m7WZ6axJXxUF6W05JZR46TAI77PwqPRYvMNumLmYjDL7OIAYX7KUGE&#10;o4OBJGaBx4GTXFSyE2UvU2yswmeNStqne2ojQnqiQm0AOjmdDXAVMkuX23NQKzaSxnabJOmN8Hnf&#10;ICmJ0nzNW+uv3GxvUxOqlW4qSpilX3ARQlegOXIwOj2bGnR8Mn6V/HbjK5yQ/HlQJYeMO3uxIPiI&#10;NH3FW4mt73NlUsKosnSDSl+jgnW0QjeecP/i/+JJQ0NfUFJPRklMRQACCXcUOkKZZHiXMquUWnos&#10;K/SPb3vBJg2Kxn1LIaeG1n6aWy2sSnoEUnanFnp0Siah8nr9Qiec5HuYOkiX6nxUMtSS830fLEKO&#10;HH3oJn+JiX6rIjmFsX9NWtiq6oBOUjGluoAISfGgnX/XQgWbmn+9Ol6Wpn+1Mv2RwH+9LImM/H/I&#10;JuKIf3/XIrKEvn/kWoypxoZAUfSkmIU9ScaffYRQQeeagoN9OlOVmoK9MyyQvYILLMqMCoFnJzWH&#10;pIDUIxSD94BgWkuo24vDUcGjrIoBSaSekohZQdSZnIbQOkuUvoVfMzuP7YQDLQKLR4LDJ3uG84Gk&#10;I2ODWYDEWhWoIJDKUZai8I5KSYid1YvsQcqY4Ym2OkqUCoegMzaPRoWnLRuKq4PeJ62GZ4JKI6CC&#10;3IESWeinj5VDUXOiW5INSXGdPo8FQcKYS4wxOk+TeomGM0WOv4cELR6KL4TBJ8KF94LLI9CCe4FP&#10;uTpn5GBapkNqDGNrk2JsRGZ9gH5ukGmFbYpw7mx5Wp9zYm9dSBZ19XI9NfV4tnUCJVB7uXe5tjVk&#10;d2vEo4tm/W2fkQZpkW+AfoxsMHFnbAxu4HNFWZ9xo3UYR6t0hHblNjx3kHiYJn96zHows2thlHcJ&#10;oQ9kYHe5jt5nQHhmfMRqKXkparBtG3nvWLdwJHqrR0hzSXtbNnZ2mHvuJ3x6CHxcsNVfToISnr5i&#10;UoGWjONlXYEpeyhogYC9aW5rrYBmV+Fu7IAIRutySX+WNqJ1z38AKE95aH5DrnddlIzknKBgvItB&#10;iwtj74mseaZnL4gqaFZqiYaoVx9t9YUpRpZxfYONNsV1LYHJKPx45X/lrFdcS5eDmrtfi5S5iWhi&#10;1ZH+eEZmMY9XZ0dpooy0VnxtMYoERk1w2oc5Nt90rIRFKYh4e4FHqotbTqH0mSFenZ35iAdh+JoN&#10;dyFlZ5Y3Zl5o8JJpVd5sl46GRhFwWYqGNvZ0RoZsKfh4KIJrqQhalqwjl8ld7qbtht9hUqHFdjBk&#10;zpy2ZZ9oaJezVUpsI5KeRcpv941vNwBz+Ig8KlB354NVp8daG7Xylqxdda91hetg3akIdWlkX6K6&#10;ZQdoA5x+VOBrzJY6RX1vsY/tNvBzwIm5KpN3tYQPq7NvY1/amexw62LeiFBygGXsdsl0Jmj+ZUd1&#10;32wMU+R3sm8ZQwV5qHIyMrt71HVLJDN+O3h0qPJsGWq3l21t+GyWhitv4m6GdRJx1nCHZApz23KO&#10;UyZ19nSWQtZ4L3alMyN6mHitJVB9JXqvpmVpVXVolS1rdXYxhDVtpXcAc3Bv3XfsYsVyIHjlUkh0&#10;enngQnJ28HrZM1l5jnvIJj58QHylpAdnJn/bkxFpe3+Kgmpr1H9OcfxuQn8bYaZwuX8FUY5zRH7w&#10;Qil16X7RM454tH6gJwR7gn5aodtle4oXkSJn84iwgL5qcYdbcKJs+YYfYK9vmITsUOhyS4PCQed1&#10;FIKFM7l4AoExJ6h66H/Qn+lkOpQgj2hmyJGff0NpXY8yb2Zr/4zgX79utIqaUGBxg4hMQbJ0aYXv&#10;M9x3c4N4KC16a4EMnkNjQZ30jfNl35pRfgRohJbCbmBrOJNQXvJuAo/sT9lw54x8QYhz4Yj7M/x3&#10;AIVtKJZ6CIIOnOJiiqeAjLplMqKxfPln4Z32bYlqoJlbXkptepTST1dwcZBBQVBzeoukNA12qIcR&#10;KOl5uoLem7tiDbCli7ZkuaqffB1nbKSwbNhqMZ7pXcVtFJk6Tv5wF5OMQQ1zMI3lNAJ2aohmKSl5&#10;f4OCnmB3F1+Bjc93+GJ4fYF442WDbWF522ihXVl65mvKTYF8C27+Pkl9UXJKL8h+zXWqIzOAdnki&#10;m+Fz+2nAi5B1LWune492Y22pa8h3om/DXCR48HHuTL16VHQoPgh703ZyMCF9fnjKJEB/P3slmZpx&#10;SHPyiYtyt3TQec90L3W9amd1rXbQWyt3NXf6TC940nkvPfF6hnpsMIF8XnuvJSB+PXzol3ZvLX3T&#10;h6dwyn2reDpyan2caRt0GX2gWil10H3HS4V3mX32Pax5d34lMLV7cn5PJdx9aH5vlX9tj4d4hetv&#10;ToZJdrxxD4UyZ+ly1oQ6WVN0sINSSvt2nYJ5PX14mYGWMOh6sYCpJnZ8uX+8k71sVZDohF5uKo6v&#10;dWtwAIyOZtNx34qOWINzzIigSo110IaxPVx35IS9MRR6FIK8JvN8K4DVkkBrYJodgw9tRJbQdFBv&#10;KpOcZe1xGZCMV9FzGY2PSh11L4qNPUJ3U4eIMTt5lYSCJ1d7u4G5kQFqqqMCgfdsmJ6Yc2Nuh5pJ&#10;ZTFwgZYgV0Jyj5IQSa50to3/PRh25YnyMVN5NIX7J6Z7Y4Jxj/dqK6t6gQ9sHaXqcqFuEaB5ZJhw&#10;EJs3VtFyJpYVSWV0V5D8POB2lov5MU1474crJ+J7H4MBkTh/AV9fgfB/M2JJcvp/amVQZEJ/q2h2&#10;VbF/+2u1R2GAY28LOc2A53KCLQyBmnYZIk6Cb3nEjwJ8CWkSf/V8gGsBcUZ8/G0PYt99fG9BVKh+&#10;CXGORsB+qHPxOaJ/XnZtLW6ANXkAI0yBHXuTjPV5iXKWfil6NHOWb7R66nShYZ17nXXgU718XHc3&#10;RjV9K3ikOYN+DHoeLcV/BnuoJCGABH0mixh3bnv/fId4RXwEblp5IXwcYJR6AXxVUwp663y1Rdt7&#10;5H0jOYh86n2WLiF+BX4QJNJ/Gn6CiVp114UMevx2zYQYbRB3xIM+X4x4wIKHUlN5yIHmRWV64IFY&#10;OWN8AIDGLlZ9NYA1JWR+W3+qh8x0p43heaJ1sIvya+x2uoodXp13yIhsUaN44YbSRRF6C4U9OVJ7&#10;QYOpLol8ioIVJdt9v4CihntztJZzeHx0zJN/avZ145CmXdh3AI30UQ14KotaRLh5ZIjDOUh6poYy&#10;Lrh8AIOsJjl9Q4FshWFy/p6td4Z0H5qraip1P5bIXTl2ZZMRUJZ3m491RFt45YvhOSt6MIheLtR7&#10;loT9JoR84oIOhHZyfaZxdrtzoqFdaYJ0xpxsXLd18JevUDl3LZMWRCJ4gI6QOP552oosLtR7SYYJ&#10;Jr18l4KMhDuHJF9pdlCGmGJKaMGGEGVOW3uFjmh9TmWFF2vPQZ6EsW9DNaeEYXLbKpSENXaYIYSE&#10;K3pZglGETmiSdJyD/WqMZ1CDsWyoWlODZm7wTZGDI3FbQSiC7nPkNZyCx3aIKwSCu3lHInSCxHv3&#10;gIuB5nGJcxOBwXKmZf+BpXPUWUaBinU0TM+Bc3a2QLuBaHhQNY2BaHn7K2CBenu3Iz6Bl31efuWA&#10;AXo+caR//np1ZNB/+XrLWFuAA3s0TCmADHvOQGOAInx3NYmAP30pK7OAbH3lI+aAnX6UfWt+VILM&#10;cFx+b4IZY8B+jYF/V5J+sIEDS8d+1oCjQEN/C4BaNbN/Q4ATLBJ/in/TJHB/z3+afBd9KIsGbzN9&#10;UoliYst9fofZVtN9r4Z2SzR96IUsQAN+LIPuNap+d4K0LEZ+0oGDJOF/J4B1evV8M5Lwbjl8bJBY&#10;Yf18o43cVi584YuISrh9KYlPP7x9e4cfNax90YT8LHl+PYLuJTt+ooEmegB7fZp5bWd7vpbkYVB7&#10;/JNwVap8QZApSlZ8k40CP3J884noNZ19UobrLJx9yYQXJYJ+OYG0eTV6+qGFbLl7PpzxYMN7fpiF&#10;VUB7xpRPSg58HpBAP0h8h4xLNXp89IiDLKB9dIUDJbh96IIjd5CPvl+HaxeOUmJhXv6M6mVmUy6L&#10;iWieR5GKMWwEPEyI5W+SMeSHrHNGKGSGk3ccINSFrHredfeNCWgraa6LzmoxXc+KmGxeUkGJZW69&#10;RvCIOnFFPACHF3PwMfaGAna2KOCFBnmUIbiEM3xQdHuKvHCXaGiJpXHTXLyIlXMiUWuHi3SlRl6G&#10;hXZOO7qFh3gTMgOEknnpKUiDs3vOIniC9n2RcxmI2ni5ZzaH4HkhW8KG6XmnULGF/HpDReGFFnsO&#10;O4OENXvuMhWDXHzWKaOCln3HIxiB7n6jcdaHU4CbZiCGboApWt2FjX/SUAWEs3+cRZKD3399O2qD&#10;F396MjyCVX95Kf2BqH+CI5yBFH+LcMmGGohRZTiFQob7WiSEboW/T4ODo4SlRUeC4IOkO4KCJYK4&#10;Mn6BeYHVKliA4oEBJAeAY4BMb9mFKo+XZGmEWo1WWX+DjYszTwyCy4k7RPGCFYdgO06BaoWXMo2A&#10;yIPhKo6AQ4JEJF1/1YDpbwyEd5ZtY7yDq5NDWPSC4ZA8TqOCI41lRKaBdoqxOxCA2YgTMoSAPoWZ&#10;KrN/xoNLJKF/ZoFlbmGD9Zy/YyuDKZirWICCXpTETk6BoZEVRG2A+I2SOvSAY4ovMm1/1ocBKr1/&#10;aYQbJNR/EIHGa4iYWV+iYIaV/WJ9VeiTpWWHS5SRVmjPQXCPEGxMN6CM02/1Lq+KqXO/JpOIpHeh&#10;IECG7XtSakGVumfOX2iThGnmVPyRVmwpSuKPL26iQQCND3FIN3uK9nQTLtuI7Xb0JxiHBXnlIRqF&#10;ZnyeaROTfW+5XmeRZHEaVCePU3KPSkGNT3Q2QJuLUHYGN1iJWHfyLwCHbnnqJ4mFo3vsIdKEHX28&#10;Z/qRp3dVXXaPpHfxU2aNp3iqSbmLunl3QEOJ13pxNzuH+XuBLx+GKXyXJ+iEeH20ImqDCn6xZviQ&#10;MH6jXJ2OOn51UrWMTX5fSTWKbX5nQAeImn6HNyqG037AL0OFGX79KD2DgH9BIumCJ39/ZhGPBYWl&#10;W9uNF4SmUhyLMYPASL+JXYL7P7iHl4JMNzSF24GvL3GENYEcKImCsoCXI1CBbYAqZWGN+oxeW0iM&#10;F4qFUaiKPYjHSGuIdocuP4iGwIWtNzOFFIRBL6+De4LsKNeCDYGzI6KA2YC0ZL6NQpKPWr2LXo/Z&#10;UUCJg41HSDGHvoriP26GEoieNw+Ed4ZzL66C6YRwKP6BiYKbI+OAZYEiZDaMupg2WkyK1ZSrUOiI&#10;95FNR/KHM44mP0aFi4spNv6D+YhOL6GCeYWrKQyBJINQJBSAC4F3YBChKV+YVpCdvWKCTWyaWmWh&#10;RIOXBmkBO8GTvmyaM1KQgXBeK72NX3Q6JPKKcHgfH8WH+Hu1Xx6elGdPVb+bRmmKTMSYBWvvRAuU&#10;1G6KO4KRr3FUM1KOk3RBLAOLknc6JYGIwXo1IJeGZnzgXj6cW27BVQKZJHBUTC6V+nH6Q6CS6XPP&#10;O0mP4XXKM1KM5XfeLD2KAnn4JfqHUXwOIUeFE33hXW6agXXdVFSXXXa5S6SURXewQ0uRRXi3OxqO&#10;WHnnM1WLdnsoLHKIr3xrJmGGG32qIdqD+H68XLGY/HynU7eV4nzGSyeS2nz7QvGP6X1IOwKNCn2p&#10;M1yKQH4fLKOHkX6VJrqFF38OIlODDX90XAiXw4McUyyUsIJ4Sr2RroHpQqGOyIF1OtOL+YEVM3SJ&#10;O4DELNmGooB7JwmEQYA9IreCTYANW3yWxIkuUrqTtYfBSmeQuIZuQmWN24U6OqeLGoQcM2yIbIMP&#10;LQuF4YIXJ0+DlYE4IwaBtICHWxKV8I7SUmOS5oybSiWP7oqEQjuNGYiSOpaKZIa9M1uHx4UALS+F&#10;SYNsJ4uDDYIEI0SBO4DpWq2VXZPbUg+SS5DfSe+PTY4OQi6MeItvOquJy4j3M4OHPIahLTiEz4SB&#10;J5+CooKkI3SA3oE1VO6qPV+FTQell2KNRWyhCGXJPfSclmlINo+YOmz/L3OT8HDbKSaP1HTDI4yM&#10;AnieH1yI23wMVFWnpGbSTIajFmk5RQeepWvIPbSaVG6MNn2WGXF6L5eR8XSEKYGN9neOJCKKR3qH&#10;ICaHQH0ZU8mlZG3PTA+g7G+eRLGcjHF8PXyYWXOCNm6UPHWpL7WQM3fiKc+MWXoVJKKIy3w1INCF&#10;5n4BU0ijenRyS6SfFHWXRFyaynbRPVeWpHgUNmWSo3l4L9SOtXroKhWK+HxQJQ+Hi32pIV6Ew37G&#10;UtWh4Hq8S0edhnswRBOZS3uyPSWVOHxGNm+RRHznL/ONcH2XKlWJzn5CJW2Gfn7mIdOD0n9rUm+g&#10;jYCsSvacO4BnQ9mYCYAzPPqUBIARNlqQIn/+MByMXn/1KpGI1H/xJbyFoH/xIjODDH/zUhqfeoYt&#10;SrKbLYUvQ6qXAYREPN2TBoNxNkmPNIKvMCWLgoH8KsWICoFbJf+E7YDNIoCCb4BhUdSeoIsxSnqa&#10;Vol7Q4SWLIfhPMySOIZjNkOOcoT+MByK0oOvKtuHaYKEJi+EX4F/IryB84C4UZqd+I+nSk2ZrI1D&#10;Q2WVg4sDPL6Rk4jqNkWN1obxMCmKQ4UYKt6G6oNzJkSD8IIKIuqBk4D8q+Bim1otmjxlMl3ZiLln&#10;4GGHdzxqrWUrZbRtl2i9VD5wnWxBQ0Jzym/JMsp3LHM+JAR6w3axqNtehGV6l45hjWf4hm1krGp7&#10;dV1n320FZEprLm+FU1NumnH9QutyK3R2MyB173bcJTF503kzphNbBXCYlRteZ3HzhFRh5XNKc6Zl&#10;dnS1YwFpG3YjUn1s4XeJQplwy3jrM2Z05no4Jit5DXtpo35YNntrktJb43uhgmZfnHvochxjenws&#10;YdFnbHyEUblrenzXQkxvrX0eM510D31KJvx4an1ZoSBWBoX3kLxZ54UQgJpd2oQ3cKlh4oNvYMxm&#10;EYKmUQhqXYHhQgVuyoEIM8pzZIARJ6d35n8FnwFUWJBEjt9YX45AfwRcd4xKb1dgqopnX8lk/oiJ&#10;UHZpeYafQcpuFYSjM+1y3IKJKDJ3e4BvnTZTBZpZjUtXKJcufa9bXZQSbj9fsJEMXu1kJ44NT+Ro&#10;x4r/QZpthofeNAxyb4SqKKF3J4Gam7RSBqQgi/pWPZ/EfJFahpt5bVpe8JdHXjpjgpMiT1hoQY7x&#10;QVxtG4qxNBtyHYZ1KPh25YKKmnJRU613iuFVlKfhe6VZ6qJfbJxeYpz/XatjBpezTvdn2pJlQRRs&#10;zY0YNA9x5IfrKTt2soNIn0Np21n0jsdr2l2Nfnpt7mExbkZwHmTZXhhybWiAThF03mwpPqF3eW/k&#10;L+B6UXOoIwJ9Und+nIRl5GS6jFBoUGc1fGFqzmnAbJ9tYWxdXO5wD28ATWdy33GoPoZ103RcMFZ4&#10;/ncSJBx8OnnEmfhihW9IihRlRnCzenVoHnIjawdrCHOxW7RuCXVMTJVxK3bsPi50cXiRMJR35Hoz&#10;JQh7UnvFl5tfznmKh/5i1nnieLNl53pQaaFpGXrGWqRsYXtYS+pvxnvvPfJzTXyDMNJ2/H0NJct6&#10;k32ElXBdroOGhhdg6ILRdxJkL4IvaFNnioGlWbxrCYEkS1Jup4CtPb1yYYAuMQV2QH+eJm15938E&#10;k39cCY1EhGRfZ4t/daNi04nOZyNmVYg3WNhp94atStltv4UfPZRxo4OJMTB1qYHjJvB5eIBJkdpa&#10;u5bEgvVeNZPmdG9hvJEdZiplXo5yWBZpIYvVSl1tCokyPXRxC4aGMVZ1MIPVJ1h5FIFTkHlZv5/v&#10;gcJdTJvwc21g55gHZV9knZRBV3poe5CNSeNsgYzWPURwmokeMWx01IV1J6p4xoIpj1JZDKimgMRc&#10;o6N9cppgSZ5vZLhkDpmMVv9n/ZTDSZNsF5ABPQdwSItOMWR0lIbGJ+l4ioLRktRxSlnVg4Vyql1d&#10;dHp0HGD7ZZl1qGSrVtB3UmhpSDx5IWw2Olh7GHAgLTx9SnQkIht/lHg8kFdtgmQCgUlvSWZ/co1x&#10;HmkWZAdzBWvHVaN1CG6LR4J3LHFhOiF5cXRNLZx75ndMIyR+XHpLjg5qM24Xf0ZsTG+RcNFud3EZ&#10;Yq5wsnLIVLVzAXSORwB1cnZlOhZ3/3hJLgR6tXo4JAJ9WHwai+lnlHfLfWRp7XhGb0FsUHjaYWtu&#10;zXmAU7txXnpLRmB0DXsiOdp21Xv+Lj55vXzdJLp8gn2sifNlgoE4e61oDIC0bcxqoIBIYEFtRH/7&#10;UvNwCH+/ReJy6n+VObZ14H9pLnh48n84JVJ70n8EiDFj5opkeiZmkojfbIRpSYdyXzZsEoYnUi1u&#10;94TuRYFx/YO6OZ91GIKFLqp4TYFLJc57Q4AlhrRinpNNeN1lZZC+a3JoNY5IXltrG4v2UYVuH4m6&#10;RRpxQ4d/OY50eIVFLtZ3yIMQJjF60oEShXRhpZvcd8pkfZg6ao5nYJS1XapqWpFYUQBtdo4VRLNw&#10;torWOWpz/4ejLvJ3YoSJJn56eYHPhGpg8aPxduZj0582adNmwZqeXRlpyJY3UJhs9ZHxRHJwSI26&#10;OThzqYmdLu93GoW3Jrp6NYJlhol46lnfeHd5ol1YarZ6aWDvXS17R2SmT8d8QWh4QqV9X2xlNkl+&#10;n3B2KsuAEXSsIU2BknjshFB1SWOEdnp2X2YGaQF3gmimW8p4tGttTsB6AG5PQgh7anFONiV88HRo&#10;KzF+m3edIkeAQHrIgkFyL2zydKxzjm6IZ3B0/3ArWop2enIBTdl4C3P0QYN5uHX/Ngx7fHgdK4x9&#10;XHpNIxh/JXxogF9vknY1cwhxL3bYZhZy13ePWYd0kHhmTS52XXllQTN4RHp4Nhp6PnuUK+18T3y7&#10;I8Z+O33Qfp9tjn8TcYFvV37EZNFxKn6QWIRzC35+TH91BX6FQMN3HH6iNfl5P37CLCZ7dX7lJFZ9&#10;e38DfQ5r+4ercCht5IZqY7Jv1oVEV5tx2IRCS9Vz8oNYQHh2KIJ5NfB4bYGeLF16w4DHJMt83oAF&#10;e7tquo/6bwVsvI2+YsNuxYueVt9w4YmlS0dzGIfGQCZ1aIXuNe13w4QgLI56M4JgJSh8YoDWep9p&#10;xJfpbhNr1pSrYf1t8JGMVkhwHo6YSthya4vDP9B01oj6NdV3Q4ZFLK55xIOxJXF8AYF+ebJpEJ9Z&#10;bUprK5sTYVxtT5b0Vc5viZMKSoNx5Y9FP550YouWNa125ogLLLB5dYS/Jap7toICemWAvVoPbaaA&#10;v11+YT2AzmERVRGA8mTPSQ+BL2izPV6Bimy7MoOCAXDrKJKCoXVCIJeDUXmNeHJ9RGMta+l9mmW4&#10;X8J9/GhlU+J+bGtASDd+8m5APOh/kXFiMnqARnShKQSBGHf8IYOB6Xs6dqR6S2wQald64m3DXmt7&#10;iW+GUtB8PXF8R3N9AXOYPHt93XXQMm5+yngaKWJ/y3p3IkmAvHyvdPV34XSlaOB4rXV3XTV5f3Zp&#10;UeZ6Z3dtRtJ7X3inPCt8bXnzMnN9h3tLKbp+snytIu5/wn3xc3Z10n0QZ5l2yHz/XCl3x30IUSF4&#10;1n0tRnB59n10PAh7Mn3TMpd8dX42KhV9xn6hI3Z+9H8Dchh0Q4UUZm11VYQcWzZ2cYNAUGJ3nYKJ&#10;ReF43oHrO896NYFdMpV7mYDVKk19B4BVI+V+TH/ncPNzDozJZXR0NIrlWmx1Y4kfT8N2pYd/RWt4&#10;AIX7O455b4SDMpt65oMaKoF8boHEJD19xoChb/tyGpQVZKNzT5FAWcN0jI6LT0V13owDRRB3TYma&#10;O0l41odCMo96XYUFKqV79oLwJIN9XYE1byxxZ5rdY/Zyo5cUWTpz6ZNzTuB1RZAHRM12wYzDOyV4&#10;WomYMnJ5+IabKqx7n4PfJLh9DIGqboeIx1pHYyyH/120WCmHRGFKTWGGnWUSQsSGDGkKOH6Fk20s&#10;LxiFMXFzJpyE8nXdH/qE0XoebNuFdWLjYbKE9mV+VuqEhGg/TGiEIGsyQhqDz25POC6DknGSLymD&#10;aHTvJxiDWHhiINmDWXuga1CCm2s/YFyCVG0UVcyCHW78S4eB9nEWQYKB3XNZN+WB1nW6LzaB3ngr&#10;J3+B+nqoIZWCHXzvaeCARXNKXyGALHRRVMmAHHV0SsmAInatQP+AOXgWN6mAYHmWL0OAknseJ9eA&#10;1XysIjGBFn4OaJN+YHsMXgV+aHtBU+B+e3uPShd+n3v9QKh+1nyBN4h/JH0iL2F/en3GKCx/335u&#10;IrOAPH8CZ3B8u4KUXRF84IHvUyB9EYFjSY19VoD2QFZ9rYCgN55+FIBdL6J+jYAiKIR/E3/zIxx/&#10;in/NZnp7jImyXEF7wIgrUoB7/4bBSR98VYV7QAt8xIRRN299RoM3L7J90YIuKLt+cYE6I3B+/YBy&#10;Zad6m5BcW5J62o31UfV7JYuvSLl7iYmTP8N8CoeWNzZ8pIWuL6x9P4PmKOF98YJFI7J+joD1ZPd5&#10;6JZ8WwF6LZM2UYR6fZAZSGd66Y0uP417d4pqNxx8IYfEL5l80YVNKO19koMZI+V+OIFcYziRKVpb&#10;WUqPb13PT6+NxmFxRkiMNWVMPQiKvWldNCCJW22cLBiIFHH6JO6G9XZuH3WGEnqcYdeN92J+WBSM&#10;fGUzTq2LEmgQRYSJvWshPIuIfm5gM/SHUnHGLEGGPXU/JXKFTHjDIEqEjHv4YI+LOGpfVvuJ7mxf&#10;TceItW5xRNWHlXC2PB2Gh3MjM8yFjXWtLGSEp3hCJeKD4XrYIP6DRX0lX2CI8nHqVfmHz3MqTPaG&#10;uXSGRESFv3X1O7+E3XeRM62EDHlELISDT3r6JkCCr3yuIZOCM34nXkuHE3kiVRGGC3mfTDqFFXoz&#10;Q7eEOHrkO4GDc3upM5+Cx3yILK2CLH1nJpiBsH5FIg+BUH8BXVOFhYAKVESEk3++S5uDsn+JQ0OC&#10;739xOzmCR39uM7aBsH96LOeBNn+LJuqA23+iInSAl3+3XJ2ESIa1U66DaIWTSyaCmYSLQvGB6YOh&#10;OxSBVoLMM8uA1IIKLT2AbYFbJ0GAL4DCIsSAA4BJW++DW4zEUx6CfYrOSsWBsYj4QsqBCIdJOw6A&#10;h4W5M62AJoRALTx/0oLmJ2l/qIGyIwN/j4C+W16CqZJHUqiBzo+GSmuBBYzuQoqAYoqGOud/7IhC&#10;M59/moYeLTJ/W4QpJ3l/QoJvIzR/NoEZWHmZilpRUAOWxF3WR9+UFmGOP+iRi2WEOAuPIGmzMHWM&#10;z24OKbCKpHJ/I52Ir3b0HweHG3sHV2SWaGIPTxGT2GTmRxiRY2flP1aPDmsaN7iM1258MGiKuXIB&#10;KeyIvnWQJCaG+HkbH9OFjHxDVmOTtGmBTjWRT2u1RmiPA236PtWM4HBpN26K1nL/MFyI53WuKiCH&#10;GnheJJuFgXsGIH+EO31TVXaRcXCWTW6PL3IZRciNBXO0PnCLAXVYNzOJIXclMFaHWnkFKk6FtXrf&#10;JP6ERHyxIQ+DIX48VKGPlHdUTL+NangfRTyLXHj7PgmJc3nsNxKHrXruMFeGC3wFKnqEiX0WJVOD&#10;PH4iIYaCN38BU+KOEn25TCSL+H3HRMeJ+33mPbGIKX4bNt2GfH5gMGyE736zKqyDjn8HJZ6CYX9c&#10;IeeBeH+kU0SM1oO6S6SKyYMGRGmI2YJnPW+HGIHhNquFhYFtMF6EEIEHKtiCw4CtJeCBsoBiIjSA&#10;34AnUsmL1olKS0GJ1IfURB6H74Z5PT6GPIU7NpWEuoQUMEmDYIMCKveCI4ILJhmBJoE1InGAZ4CQ&#10;UlmLHI5ASueJGIwOQ+SHMYoBPS6Fg4gdNqaEDoZVMG6Cx4SqKwGBo4MqJi6AuoHdIqCACoDhTgmi&#10;HlozRyGeJ13gQHeaWGG8Od+WvmXWM0yTUGomLPWQBm6bJ12M9HMVIl6KMXd+HqmH/HtkTUCfBmGJ&#10;RnSbPGSYP+yXoWfJOX+UOWsqMyKQ/G6zLQaN5HJXJ6yLA3X1Iu6Ib3l7H26GZXyETIecWWiNRdWY&#10;t2sHP3SVPm2LOSuSBXAwMv2O83L1LRWMCHXJJ/CJVHiQI2eG73s8IBSFDH18S9+aE28yRUmWknEG&#10;PwKTPHLqOPCQHnTQMuGNNXbTLSeKcXjgKC2H5nrcI86FqnzBIJ6D7H5PS0mYLHV6RNCUwnahPqKR&#10;iXfSOKuOiHkNMt2Lt3pPLTyJGHufKGSGsXzeJCeEmn4NIRGC/H8ASseWmXtmRGeTQXvbPlaQGnxZ&#10;OHGNMHziMr2Ke31zLVyH9H4LKJqFrn6cJHKDuX8mIW6COH+TSlqVUYDkRBGSB4ClPhiO7YByOEmM&#10;FYBNMqOJeIAyLV+HC4AgKMmE3IAUJLKDBIANIbmBm4AKSgCUTIXlQ8mRC4T0PeaN+oQWOC+LL4NL&#10;MpeIpYKPLVCGUYHiKNyENoFKJOCCdIDJIfOBIIBoSbaTgopYQ4+QRoi/Pb6NOYdBOBqKdoXeMpSH&#10;+oSQLVuFuYNZKN2Ds4JGJPSCBYFdIiGAwICxn0VcxlQwjuVf11hxfrBjDFy3bopmb2D2XmFp+2Ul&#10;TlNtsGlMPtVxkW19L/J1rHGlIuZ55HXQnEBX119ljD5bdWJ+fHNfN2WgbL5jG2jKXQxnKWvsTX1r&#10;YG8KPpFvwnIwMFZ0WnVLJBB48XhZmXZTjWpfidJXoGxeemdb3G5aaxhgOXBrW9RkuHKBTLppZHSS&#10;PlFuOnamMKhzP3irJQl4KXqZluFQCXT/h49UgXXieIRZEHbWaZ9d1HfIWrZiunjOTAZnx3nUPhNs&#10;/XrTMOpyXHu/Jdh3hHyRlIJNOH9MhYBR/X8adsRW3373aDhb5H7nWcJhHX7VS2Vmf37JPdpsAn6z&#10;MSBxqH6FJoJ2/35EkmJK/YlOg6lP/4gIdTlVHYbTZvNaY4WwWMxf1YSUSuRld4NvPaxrOoJAMUxx&#10;GYD5Jwx2kn+1kJVJL5MQghxOY5Ctc+5Tso5bZedZK4wgV/pe04nuSlxkqoexPYdqnIVqMXJwp4MW&#10;J3p2PYDljxJHypx4gM9NJJjvctlSmZV5ZQ1YOJIgV1JeCo7USdhkD4uCPVBqJ4gqMYZwUoTcJ9B1&#10;+oHbjc9GxKVkf7pMOKCscfVRyJwOZFpXgpeVVs5dc5MzSYFjl47UPQ5p04p+MX5wF4ZNKBJ1x4Kd&#10;k4pj1FRAhE1mVVhsdUVo+FykZlVrx2DiV25uwmUgSLNx7GlkOqN1Rm3BLVR43nIvIfx8gHarkMtf&#10;A17zgdxiDmIFczZlOWUpZL1ohWhgVlVr/WueSB1voW7mOptzb3JALdd3c3WhIxN7ZXj7jj1a3Glf&#10;f6JeWGtpcVBh+W14Yy1luW+kVSVpnXHhR1dtsHQmOk9x6HZ1Lh52SnjHI/16fHsFi+BXcXN0fZFb&#10;T3Ryb5ZfQXWHYdVjYnaiVCJnqHfcRrpsFnkfOh9wpnpkLmR1VnujJL55u3zNibRUsn03e69Y2n0v&#10;bf5dG308YJBhe31hU0pmDn2QRi9qy33MOfVvon4GLp90kH40JV55HX5Vh8NSg4avegJW5IWibJlb&#10;X4SpX2xf/YPKUnBkx4L5RcRpv4IpOdhu0YFWLtFz8oB4JeB4nn+hhh1Qvo/ieJlVTo3Ga29Z94vA&#10;Xn5ex4nWUbljxYf9RVJo74YiOcFuKoRGLvxzc4JnJkd4OYCxhLpPXpi3d2tUEpWDandY35JpXb5d&#10;1I9xUSdi+4yNROBoUYmrOZdtrobPLxZzE4QFJph36oGMg5NOWqELdnFTJpy6aatYDJiIXSBdHJSC&#10;ULZiYJCZRJhn1Yy6OWBtVYjwLxJy0oVTJtd3rYI5h/drCVRgeeJs81h5bBBu/FynXmVxL2DpUMxz&#10;kGU6Q2x2I2meNsp44W4jKvt72XLIISt+y3d3hXhmal57d6do2mGNaiZrZWS5XNZuEGf/T6Zw5mta&#10;Qrtz6G7LNp13EHJWK2N6Y3X5IjF9kXmRgy1iUmh2daNlMmqKaG9oL2yrW4NrSm70TsBuhnFXQkVx&#10;8HPMNp11eHZUK9J5IXjqIwx8jHtqgQVfA3IAc8JiPnMbZt9ljHRRWkdpAnWYTc5sm3cEQa1wWniB&#10;Nml0MnoHLBJ4H3uTI8J7tH0Ffw5cV3s6cg9f2XteZXFjcHubWSVnI3v3TRJrBHxkQTlvDXznNk9z&#10;Jn1sLFJ3Sn3wJFh7A35lfUpaM4QpcIxd7INVZDJhuoKaWCNlqIH/TFRpvoF5QOVt/ID7NkByS4CA&#10;LIl2nYADJNN6c3+Oe8xYeIzMb0dcXIr4YylgVok+V1Jkc4enS7ZouoYnQIZtJ4SsNjdxm4M3LLl2&#10;EoHIJTR6AYCBeopXHpUNbjhbI5IxYkxfPo9zVqtjf4zdSzpn7YphQCZshYfuNhlxGIWKLNh1qIM/&#10;JYB5qIFEeX9WHZzKbVhaN5jiYZleapUeViNixJGLStxnT44bP+1sBIq8Ne1wuYd6LNh1X4RsJbt5&#10;Y4HefIByaVSbb6Fzs1ikYw51GlzLVqh2qWEQSl54ZGVyPlp6T2nyMyN8X26aKM5+n3NpIHGAzng0&#10;ekJt9V4ybZ9vvmFGYVRxoGR5VUJzoGfSSVd1yWtIPcB4G27eMwR6inKSKTl9GXZjIWd/e3obeDBq&#10;FmeJa8xsR2m3X8Juk2vxVAJw+W5dSHNzgXDoPUB2MHOPMvF49XZMKZh7zHkbIjV+YHvGdkdmy3Cq&#10;aiNpVXHpXmRr8XM/UwNurHSxR81xinZOPPd0ingCMwZ3mXnCKf16snuNIuF9dH04dINkMnlaaJ5m&#10;/XmwXSNp3XogUgNs1nqzRyZv9ntfPI5zO3wjMux2hnztKjp50X27I298s350cu5iG4G+Z0dlGoEq&#10;XApoLYCxUSFrXIBbRoNur4AePE5yJH/uMup1oX/FKnR5F3+fI+J8Fn99cZdgaonQZiZjkohLWyFm&#10;zYbhUG1qKIWeRf1tqoR0PAJxSYNVMu1054JCKql4gYE5JD57mYBWcHdfF5F8ZTViXY7+WmFlt4yh&#10;T95pM4puRZVs2ohZO7Nwo4ZSMtp0XYRgKst4DoKMJIZ7N4EDb4deGZigZG9hc5UoWcVk4pHXT2to&#10;do65RUhsN4vBO4dwHYjfMrdz+IYhKtB3vYObJL567IGLcSt58lTxZZN6kFjwWkt7SF0STzN8J2Fe&#10;RDp9MWXQOZB+Y2pqL79/tW8rJtaBKnQUH82CkHjhby51rF4GY8x2v2EiWMV362RhTft5MmfMQ1x6&#10;oGteORl8MG8VL7h913LqJ0l/k3bZILWBKHqZbVZx9mbWYi9zaGkeV2Z09mt3TOJ2nW4CQpV4YnC0&#10;OKx6SXOFL658PXZpJ6h+OnldIXh/+3waa6Bu429QYLJwpXC9Vilyd3JJS/h0a3PoQfV2fHW8OGB4&#10;q3enL7d64HmdKAJ9F3uaIhp/AH1mahdsRneXX2ZuSHgnVRtwXXjSSzJyi3mYQZl02Xp+OEJ3SXuB&#10;L995uHyHKF98IX2TIqB+MX6BaLFqO39uXjhsbH8hVCxur37uSndxEH7eQQxzkX7pOAx2LH8EL954&#10;yn8mKJh7XX9MIw19iX9uZ4Nok4bvXTxq6oW/U2NtU4SrSdtv3IO9QJlyiYLoN891TIIjL+h4CYFp&#10;KM16voC9I2R9A4AuZoVnSo4DXGppvIvsUr1sQYn1SWFu54gnQEJxtYZ3N450oYTYL993d4NTKPN6&#10;QoHtI6h8moDIZbJmUZSOW75o1JGOUjhra463SQFuJ4wQQAVxDomON250FIcmL8V3C4TmKPx56oLf&#10;I918SYFBZhiBoFVKW9iBf1lHUeWBeV1tSB+BmmHDPneB4WZINSSCTGr5LKyC0G/PJReDcnTDHz+E&#10;EXl8ZFt9iF3fWkt90mEMUJV+NWRfRxd+tWfiPcN/V2uRNM6AF29mLLyA6XNVJZGBzHdUIBuCmXsK&#10;Yr55+WYtWOR6mWiZT2h7VGsVRip8LG3EPSN9H3CcNIJ+LXOTLMh/RXaZJfiAZHmlINOBXnxkYT93&#10;Am4iV5t362/DTll45nGCRWZ6A3NUPJx7PXVWNER8jndxLNZ943mSJlF/N3uxIW2AV32PX+J0kXXF&#10;VnV1sHabTWl25XeLRK54NniYPEZ5onm7NCR7Lnr9LPR8tnw9JqV+On17Iex/fX6MXrRyfn0sVXtz&#10;zH0wTKZ1L31NRCJ2sH2GO+94T33UNC56AH43LSl7uH6cJvd9Z38GIlR+y39gXa9w3YQfVKRyTINN&#10;TARz0IKVQ7F1doH9O593P4F+NAB5GoEOLTp68ICpJy18wIBSIqZ+PoAMXNVvoIqgU/JxJ4j3S3ly&#10;wodrQ010gYYEO1p2aIS6M814aYOBLTd6VoJiJ1R8PoFhIud9z4CVXB5up5CUU15wPo4VSwlx6ou8&#10;Qv5zvYmPOyl1vIeDM7d31oWTLSh54oPLJ2J73oI4Ixl9eYEAW4eJclV5UqeIdlmBSg+HmV21QZqG&#10;5WIfOT2GWWa9MTOF7WuIKf+Fm3BwI5uFanVmHsiFUXoBWgmFgF2YUVaE5GDjSPSEZmRUQMGECmf3&#10;OLKD0WvGMP2Ds2+7KiSDqXPAJByDt3fIH5mDzXtrWKiCEWVuUCOBxGgIR/qBlGqzQACBiG2MODeB&#10;mXCNMM6Bw3OrKkKB+3bNJImCQ3npIEmCh3ylV2F/MGzoTw5/JW7IRxZ/MHDBP2R/YnLJN9B/tnT9&#10;MKiAHndHKl6Aj3mOJOWBC3vJINyBdX2yVjp81HQMThl8+HUvRk99OHZlPs19mXe0N4p+HXkVMJF+&#10;vHqOKn1/XnwCJTaAB31pIVWAk36WVTZ663reTUR7M3s/Rat7lnuyPk98IXw9NzV8znzaMJR9jn2C&#10;KqZ+XH4qJX9/Ln7OIbh/2n9UVF55J4FcTJV5mYDzRSV6JoCePfJ624BhNwF7s4A1MJx8mYAXKu59&#10;hYAAJc9+fX/1Igd/R3/uU6d38YdSTAJ4dIYeRMF5EIUDPcR52IQHNvd6zIMhMIJ73IJNKvB85IGO&#10;Jfd99IDoIkV+04BpUw1294y4S4d3iYrBRGV4NIjsPYZ5Doc7NtJ6GYWmMHZ7Q4QqKup8aILSJgl9&#10;jYGqInV+eoDIUXiRn1VtSgKPlVmSQsWNtV3iO5iMDGJqNHiKk2cnLaWJQGwPJ52IE3EHIlKHGHX8&#10;HmWGWXpzUDuNz10fSO2MHGCYQd+Kk2QzOu2JOWf/NBSIDGv1LY2HAXANJ9WGGHQoItiFWngyHy2E&#10;zHu9TxaKfGSGR/CJEWdeQReHzGpCOliGvG1NM72F03B9LXqFDHPDKAWEYncCI0qD3XoqH9aDfXzb&#10;TgmHrGuRRw2GfW27QF6FcG/5OeSElXI/M3eD63SpLW6DX3cjKDGC7XmPI6uCnHvhIGKCZH3QTReF&#10;UXJDRkeET3O8P8CDdHVCOW6CyXbYM02CSnh6LWuB9HotKFyBsnvQJACBj31cINeBe36eTD6DUXia&#10;RZmCdnlePz2BwXouOQ2BQnsMMxOA8Hv1LX6AvXzkKJGAqH3JJE2Ar36fITaAvH9KS4uBsn6PRQqA&#10;9X6YPtWAXn6vOMeAAH7WMuZ/1n8HLXl/yH8+KMl/zn91JJV/+n+qIYKAJH/VSwaAg4QbRJ9/2INl&#10;PoV/U4LCOJZ/CoIzMtR++IGxLWt/DYE8KP1/I4DUJNp/aICBIb1/rIBESoh/jYj+REB+5oeUPlZ+&#10;YoZHOKJ+IYUUMwt+JIP1LbR+VoLqKRJ+mIH7JPB++oExIet/UICaR7iZtVVWQcqWf1mjPAeTiF4X&#10;NkSQ32LCMHSOdmegKs+MQGygJdiKQ3GfIWCIi3aFHhGHOXrXRr+V9VywQPCTDmBhO1SQaGQtNcSO&#10;CWgjMDGL6Ww8Ks+J+HBtJh2IPXSQIeiGxHiTHtGFpXwFRdeSs2O1QCeQDmbWOrmNpGn5NVKLjW01&#10;L/WJrHCMKs6H+3PwJlaGfnc8IlyFPnplH3OETn0KRQSP7GpWP3eNf2zWOiiLTm9fNP+JZnHeL8eH&#10;wXR2KtKGSXcVJomFAXmXIr2D9nv4H/uDL33pREqNlXCZPuCLVHJxObCJVHRKNKWHmnYkL7SGHXf9&#10;KtyE2HngJrmDwHunIxGC4n1QIGuCQX6lQ6eLonZ+Pl6JhnepOVCHqHjUNF2GFXoAL4iEwXssKvWD&#10;n3xZJuiCsn1xI1mB/n51IMeBfX9CQyCKCXv3PfKIC3xzOQOGSHzyNCiE1H1zL2SDpX32KvCCpn57&#10;JxKB1371I5aBRn9nIRCA4X/AQrCIwoD0PZmG2YDEOMOFKoCdNASDzYB8L1GCu4BgKtyB4YBJJyGB&#10;K4A3I8GAtIArIUmAZoAkQlOHw4VhPVCF6YSROJCER4PPM+eC+YMaL0iB/YJtKuOBPoHMJyGApoE+&#10;I9SARoDIIXaAB4BykzVWhU5khApaEFMxdRZd01gHZj1h21zcV2lmIWGoSLtqn2ZyOrNvT2tQLVl0&#10;OnAsIe55GHUMkDBQjFmDgWxUyF0ucuhZO2DlZIRd6GSrVili1WhvR/xn+mw0OoVtTnAJLc1y03Pa&#10;IxZ4I3edjWdLQWRdfwZQFWb0cOlVJWmMYu5ac2w+VQRf9W78R0xltXG6OlZrnnSBLitxqndAJA13&#10;WXnjitJGzm7PfMpMLXBRbxFRtXHrYYVXjHOFU/Zdm3U4Rqlj3XbxOidqQnirLnhwvHpWJNp2s3vi&#10;iHNDJHjhesJI9XlXbVxO9nnhYCtVL3qCUxNbsHsmRhhiZnvVOftpMHyBLrZwAH0aJYN2K32chlJA&#10;JoKeePJGWIIJa91Mt4GJXvNTUoEhUilaKoDERaVhOIBjOdloV4ABLulvbH+LJgx1vn8ThIQ9q4wS&#10;d2pEMYppap1K4YjXXfNRzYdgUWNY9YX4RSdgToSLOb1nq4McLxVu9oGkJnl1aIBIgv87sZUhdiJC&#10;fJJdaZFJb4+yXSRQmo0pUMVYBIqzRKtfn4g+OY1nLoXMLy5unoNmJs91JIFCgbo6MJ2pdRFBMZnC&#10;aLVIV5X8XHpPspJjUEpXTI7mRFxfFotyOVFm1YgPLyluZYTSJxF08YIIiFRda06+elJgcFN3bIdj&#10;qFg+XtRnJF0OUSlq4mHiQ7Ju32bCNvRzD2vAKwh3e3DXIRl7wnX1hZZXkFled+ZbQl0CaoJfKGC5&#10;XUpjRmSGUCJnpWhfQy9sQGxGNv5xB3BEK5d1+nRQIi16pXhNgwhSbGOtda5WtWZNaKFbNmj0W8Bf&#10;8Gu9Tvpk4W6ZQnRqDnGDNr5vXnR8K+Z0xXd8IxV5uXpfgKtOFm2Xc6FS6G8zZu1X3nDoWnNdG3Km&#10;TgRiknSFQeNoO3ZzNppt/XhoLDRzxnpbI9V493wufn9Kg3ckccVPwnfCZV5VLHh3WTdaynlHTThg&#10;rHojQWVmw3sSNnts43wDLHZy+XzsJHN4WH29fI1HlYBccB5NMH/+ZARS9X+2WB9Y8X+LTGlfKH9w&#10;QQZlkX9bNmdr/39JLK1yVH8uJPR3138PeuZFKIlHbrpLEofjYuNRI4aYVzxXboVsS7xd9IRUQJ1k&#10;pIM+NlhrSoIsLN1x0IEbJVp3coAkeYNDOJHLbZFJYo9aYfRPso0GVoZWOorXSzRdAIi/QDNj8oav&#10;NjVqxoSpLPxxboK2Jat3IoEEeFpBvpnDbJtIGJZCYTBOmZLkVfJVUI+0SsxcRIylP/NjY4mlNgRq&#10;aIa9LPtxLIQBJel25YG0fZhkck8ecMBm5VPGZCZpiliDV6hsc11TSzRvoWI0Pv1zD2ctM4x2rGxL&#10;KPh6fHGNIFt+F3bOexley1kqboZh7VzOYj1lPmCLVhxoxWRjShNsi2hTPlRwjWxcM2h0snCDKWZ4&#10;9XTGIV5823jweMxZtmMLbH9db2W2YIdhWGhtVMxldWtMSTVpx25IPeZuUnFbM3Fy9HSDKdt3o3e8&#10;Ijd71HrRdqJVhGxuap5Zv24lXvdeHG/5U5Rit3HcSEdniXPnPVZsinYIM0ZxlXg1KiB2mXpoIut6&#10;+nx0dKlSB3V3aO5WrXZAXY5beHchUndgcXgiR5ZlqHk1POxrEHpiMzRwc3uVKmV1vHzII4B6SH3b&#10;cuRPK34sZ3BUJ34FXFhZSX34UX9enX4LRuBkJn4zPKFp2X5nMyxvhX6iKqB1CX7bI/l5t38LcWRM&#10;zIaPZi9SEoVyW1ZXfYRvULddHIOPRkpi8oLHPEpo6IIHMyluxoFQKtR0eYCfJFl5RYADcCFK546G&#10;ZSRQaYxtWoJWDopxUBlb6IicRddh/IbjO/FoMoU3MxFuOoOaKvZ0DIIVJKV464DLbxRJdZXxZEhP&#10;IpLYWdZU9I/kT5pa+40gRYJhPIp+O8BnnofxMupt1oWBKvpzwoNCJN94poFpcvNrnE+PZ05td1Qo&#10;W+lvgljdUKFxz12uRWZ0YWKcOnB3MWesMEx6J2zkJwx9Q3JHH7OAH3eWcLJmJlkYZUZoq1y+Wihr&#10;XGCBTzRuQWRpRF1xZGhwOdh0vWyZMDF4LnDjJ3p7r3VKIKZ+y3mGbpxhTmJaY21kZmUdWJNnp2fs&#10;TfFrG2rrQ3luwG4LOVxyl3FLMCR2eXSgJ916VngIIXF9rns6bK1dImtaYb5gum00VzBkb28lTPRo&#10;WHEvQtZsd3NnORdwvHW4MD11AHgWKEV5MXp+Iht8wny0auRZwXPeYDldvXTXVe9h2XXpS/RmIXcc&#10;QjNqnXhoOLRvRnnRMClz2ns/KIV4SXyvIqd8AH33aUtW93wPXuNbRnwnVNtftXxYSxhkU3yrQZZp&#10;H30WOHtuCX2RMCxy434TKMJ3in6WIxl7Yn8HZ/BUqIPqXcRZPIMaU/hd8IJkSmti1YHRQRdn6YFY&#10;ODZtFIDsMDNyG4CKKPh27oAxI3R65X/mZs1S0ItWXNZXmomZUz5chof6SeNhooaCQLZm8YUnN+xs&#10;W4PcMCVxiIKjKR12eIGEI7t6goCYZdpRZpIzXBJWWI+IUqdbbI0DSXdgs4qsQHBmLoh4N8drwYZb&#10;MAdxHYRgKSV2J4KUI/J6N4EkaGxy6FAOXgR0H1SeU911hFlPSdB3K14lP9J5FWMgNiB7NmhFLUV9&#10;dW2TJU1/y3MHHx+B5HhNZmVtpVkYXDBvf1zHUklxhGCVSItzumSPPu12K2iuNaZ4ymz1LT97d3FZ&#10;JcJ+KHXWIAOAfHoPZINpAGHWWoZrZGS0UN9t82egR2hwr2q8PiBzm24BNTd2r3FmLTZ5w3TdJiJ8&#10;xnhhIMN/TnuZYsVlEGo2WQFn7Gw9T5hq5m5iRn5uDXCYPYBxaHMDNO104XWHLUJ4TXgUJn57mXqk&#10;IWN+U3zuYTFhr3JYV61k73OLToVoTXTVRbNrz3Y5PSVvfne7NNFzVHlbLWx3DXr+Jtt6m3yhIed9&#10;hH4QX8Ne+3oEVn5ih3piTZpmMHrYRPtqBXtsPJpuA3waNKByF3zZLW52EX2cJxV5035eIlN8238E&#10;Xo5cvYFXVYFgioDcTNNkdYB5RGJojIA2PCtsz4AMNGZxHn/xLXt1Qn/eJ0x5Ln/TIql8VH/LXYpa&#10;8og4VK5e8obfTDBjEIWiQ+5nXISJO9pr1oOMNCpwYIKgLXV0p4HHJ3N4sIEFIux764BqXLFZko6J&#10;VAFdtoxUS61h+opCQ5JmbIhbO6FrD4aVNA9vwoTmLV90NoNZJ354WIH6IyB7moDmXiJ6T1CIVQN6&#10;0FUYTCJ7gFnMQ1V8dF6sOpV9pmO4MiJ/CmjyKoaAg25PI8KCDXPHHp6DZ3jwXFN1Q1kVU2N2XVzW&#10;Srx3pGC4Qjp5HGTIOdR6zGkDMcZ8om1lKpR+gHHeJDuAXXZjH3aB73qJWqZwzWFWUehyamRYSX90&#10;MGdnQT92J2qmOSp4SG4OMXR6inGXKp58xXUqJKJ+7ni9ICyAtHvtWRdtBmk2UJFvE2txSGBxPW3I&#10;QHJzmXAvOJ12I3LGMTR4wnV3Kqt7T3goJPp9unrRIMN/rX0hV65p2XC+T2JsQHI1R2lux3PCP7Nx&#10;dnVrOEZ0SHcnMRR3PHkCKsp6D3rXJU58tnyiIUB+034mVnBnJXgCTl1p2HiwRqFsqnlyPyRvpXpN&#10;N+1ywns6MR1163w6Kv14/n04JZ573X4xIad+IX8BVWBk9X7TTYJn5H6zRgBq8H6oPrVuKH65N51x&#10;iH7eMPB0738RKw54KX9IJdR7Mn+CIfh9lH+zVHtjN4UsTMpmV4Q+RXNpkoNpPlFs+4KyN1lwjoIT&#10;ML10LYGDKwt3iYEDJfp6rYCWIjh9JYBBU7th4Ir0TDNlIok8RQJof4ejPgJsDIYuNylvxoTVMKhz&#10;jIOTKvx3EoJvJgl6ToFxIml8z4CwVFWByFDTTIaBeFVwRO2BXVozPV2BiV8mNdSB9WRKLpOCjWmc&#10;KCGDO28FInGD/HR5HjOEp3l9Ur187VjtSxl9LVzNQ7V9nmDOPGx+RmT9NTZ/JWlXLlOAJ23XKECB&#10;M3JhIu+CQnbnHwCDJHryUUN4omC6Scx5XWPrQqR6Q2cpO5d7YWqSNK18qW4iLht+D3HOKFp/cXV5&#10;I1mAyXkUH62B3nw2T+V0+2glSKF2H2qgQax3ZW0xOu1432/NNDx6inKULfB8R3VwKHN99XhBI7N/&#10;jHr9ID2AzX1NTqdx6W80R5tzYHD4QNd0/XLMOkp2xnS0M/F4t3asLdZ6w3i8KJF8s3q8JAR+gnym&#10;ILV/6345TY1vWXXsRrZxFXb2QCly9HgOOcZ1BHk5M5h3OnpyLdt5dXuyKLx7oHzrJE59pH4RIRZ/&#10;M37/TKhtI3xVRf5vIHycP5xxPnzyOWNzjH1aM2F1/X3OLdZ4bH5LKPV6vH7GJJV87X8+IWR+oH+f&#10;S+Frb4IvRWNtloG1PzVv2oFOOTFyT4D8M0108oC6Lbd3oYCFKPV6FoBYJLt8Y4A3IaB+LIAfSztq&#10;Hod5ROBsZoZFPtRuyYUqOO9xYYQqMyV0KIM+Lal2/IJkKOx5mYGhJMx7/4D9Ic990oCCSwSJWFDo&#10;RI+IFFWiPkGHEVqCN+uGYV+TMY+F92TUK3CFu2o/JhCFnm+yIVWFoXUcHdqFr3n1SaOEpliYQ1WD&#10;6VyoPTeDaWDUNyKDLGUrMRSDLWmqK0qDVW5HJj+DkHLgIdaD3XdgHp6EI3tLSFqAgF/7QjSANmNs&#10;PFGAIWbiNnOAU2p9MKqAtm45KyqBO3IIJmaByHXHIkOCXHlkH0SC1XxzRyx88mb7QTR9DGnCO319&#10;U2yZNet92G9xMFR+mHJqKxN/b3VwJoyARXheIqGBF3smH86BvX1yRht58W2eQFZ6WW+7Osp683He&#10;NWR7xXQMMB58xXZAKwZ96XiCJq9+/nqpIvGAB3yrIECA1X5JRSp3bXPmP5V4GHVUOjl48XbGNPZ6&#10;BXhAL9l7R3nAKw18nHs/Jth96nyqIzh/JX33IJ6AFn79RGF1VHnKPvV2N3qFOcR3RXtFNKR4knwM&#10;L556EHzYKvx7l32hJwF9B35dI3d+bH8JIOh/f3+OQ8BzlH9BPnV0qn9FOWR16H9TNGV3Y39qL395&#10;D3+HKuV6zH+oJx58V3/GI6x92X/nISJ/B4ABQzNyRoQWPgxzd4NvOSZ0y4LYNFZ2X4JPL5F4LYHP&#10;Kwh6EIFYJyZ7z4DwI8F9b4CbIU9+q4BcQfqRC1DbPPOOqVXGN/uMoVrQMuKLAGAGLa6Js2VpKKWI&#10;nmrqJEOHunBiIGGHCnW2HY6GjnpeQM6MfVgrO+uKmVx7Nx6JC2DeMkGH1mVlLVOG7WoKKJeGN27C&#10;JH+Fp3NiIOWFQXfUHkuE/HuZP7aIel8oOvaHAmLpNmKF1WalMbSFCGp3LQWEfG5fKIuEHnJPJLKD&#10;3HYbIVWDuXmyHuqDp3ypPreFA2XEOiCD6mjnNa+DF2wNMUuClm8mLMeCYXJTKIWCUXWAJOCCVHiE&#10;IbSCbntRH2+CiX2SPdWCDmwCOWiBQ26ENRyAwHD/MNuAiXN2LKWAkHXnKIWAyXhYJQuBCXqgIgWB&#10;WXy0H92Bm35XPQ9/jnHiOMp/BnO/NKZ+wXWTMIB+zXdfLGt/E3kkKJJ/fHrdJTR/9Hx1IkmAdH3i&#10;IDeA2H77PGp9endaOEd9K3iONEd9Gnm6MD99W3reLEB92Xv6KIh+dH0LJVZ/En4BIoN/un7bIH6A&#10;PX9/O+J7ynxWN9t7qXzkM/l7w31uMA98LH3wLCV82X5tKHR9pn7iJWR+Y39LIqx/KX+lILd/wn/o&#10;O3F6doDFN4N6eIC1M7p6sYCmL+l7O4CULBR8C4B/KHV8+4BqJWR934BWIsB+vYBGIOJ/ZIA7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s/&#10;Nvq4TFT3uVdt8MBdgOvFYZLpxmCk4sZgs9vFY8HUw2zN0MF11szAfN3JwILjxbyG68K6hvK7vYr4&#10;srqm/LK6pvyyuqb8srqm/LK6pvyyuqb8srqm/LK6pvyyuqb8srqm/LK6pvyyuqb8srqm/LK6pvyy&#10;uqb8srqm/LK6pvz2uzEb97s/Nvm5TFT2ulZs7sJdf+rGXpHnyV6i48pdsdzNXL7XzWPI0s1r0czI&#10;cN3IxXDlwsN17LrAivK0vZn2rLyh+ay8ofmsvKH5rLyh+ay8ofmsvKH5rLyh+ay8ofmsvKH5rLyh&#10;+ay8ofmsvKH5rLyh+ay8ofmsvKH5rLyh+ay8ofn2uzEa97w/Nvm5TFT0vFZs7MVdfejJXI/lzFuf&#10;4dBZrd3WWLnW1lrGzc9l1MbKbt6/xnnmusOI7LbAlPCuv5f0pr2d96a9nfemvZ33pr2d96a9nfem&#10;vZ33pr2d96a9nfemvZ33pr2d96a9nfemvZ33pr2d96a9nfemvZ33pr2d96a9nff2vDEa9rw/Nfi6&#10;TFTzvlVq6sdcfObMWY3h0Vec3NhVqNbdV7fO1V3Ixc5r1b7Jd9+6xoXmt8OQ6rDCke6pwJTxob+Z&#10;9KG/mfShv5n0ob+Z9KG/mfShv5n0ob+Z9KG/mfShv5n0ob+Z9KG/mfShv5n0ob+Z9KG/mfShv5n0&#10;ob+Z9KG/mfT1vDEa9r0/Nfi6TFTxwFVp6clZeuPPVord11SY1d9apdDdV7rH1GLKv85y1rrKgN63&#10;x43kscWN6KrDjuyjwZHvncCW8Z3AlvGdwJbxncCW8Z3AlvGdwJbxncCW8Z3AlvGdwJbxncCW8Z3A&#10;lvGdwJbxncCW8Z3AlvGdwJbxncCW8Z3AlvH1vTEa9b0/Nfe7TFTvw1Vo5sxWd9/TU4bW3liR0ONa&#10;qMrcWbzB1GnLus551bbKh92xyIniq8aK5qXEi+mfw47rmMKT7pjCk+6YwpPumMKT7pjCk+6YwpPu&#10;mMKT7pjCk+6YwpPumMKT7pjCk+6YwpPumMKT7pjCk+6YwpPumMKT7pjCk+70vTEa9L4/Nfa8TFTs&#10;xlRl489TdNraT4DS41qSy+VbqsTbX7281G7Lt89/1LHMhduryYXfpciH4qDGieWaxYzolcSQ6pXE&#10;kOqVxJDqlcSQ6pXEkOqVxJDqlcSQ6pXEkOqVxJDqlcSQ6pXEkOqVxJDqlcSQ6pXEkOqVxJDqlcSQ&#10;6pXEkOrzvjEZ878/NfW9TFTpylRj4NNPb9TgV3jN5lqVxuRdrL7bZL231HTJstB+0qzNgdimy4Lc&#10;oMmE35vIhuGWx4nkkcaN5pHGjeaRxo3mkcaN5pHGjeaRxo3mkcaN5pHGjeaRxo3mkcaN5pHGjeaR&#10;xo3mkcaN5pHGjeaRxo3mkcaN5pHGjebyvzEZ8sA/NPPATFLlzVFf2tpKaNDlWHvI61yXwONhrbnc&#10;abyy1XXHq9J5z6XPfdSgzYDXm8yC2pbLhN2RyYffjcmL4Y3Ji+GNyYvhjcmL4Y3Ji+GNyYvhjcmL&#10;4Y3Ji+GNyYvhjcmL4Y3Ji+GNyYvhjcmL4Y3Ji+GNyYvhjcmL4Y3Ji+HxwDEZ8cI/NO7FS0/g00xY&#10;0+JUX8vqWX/C7V+Zu+RmrbPdbLqq2HDEo9R1yp3SeM+Y0HvSlM9+1JHOgdeNzYXZicyI2onMiNqJ&#10;zIjaicyI2onMiNqJzIjaicyI2onMiNqJzIjaicyI2onMiNqJzIjaicyI2onMiNqJzIjaicyI2onM&#10;iNrvwjEY78RAM+fLS0jY3EdNzehUZMXvW4K87WOatOVpq6rfaLeh2my/mtdwxJXVdMiR03fLjdJ6&#10;zYrRfs+H0YHRhNCF0oTQhdKE0IXShNCF0oTQhdKE0IXShNCF0oTQhdKE0IXShNCF0oTQhdKE0IXS&#10;hNCF0oTQhdKE0IXShNCF0oTQhdLtxTEX7MdAMt/TRT7Q5E5Hx+9WaL71X4S27meYq+dkp6DhZbGY&#10;3mi4ktttvY3accCJ2HTChth3xIPWesaB1X3HftWByX7Vgcl+1YHJftWByX7Vgcl+1YHJftWByX7V&#10;gcl+1YHJftWByX7Vgcl+1YHJftWByX7Vgcl+1YHJftWByX7VgcnpyDAV58tAMNTfRSzJ7U9Nv/VZ&#10;a7f5Y4Os8GGUoOphoJfmYqmP4mWvieBqs4XfbraC3nG4f910un3cd7t723q9edt9vnnbfb55232+&#10;edt9vnnbfb55232+edt9vnnbfb55232+edt9vnnbfb55232+edt9vnnbfb55232+edt9vnnbfb7l&#10;zDAT29g5IMzpSDHB9VFRuPtda6z7XH+h81yNl+5dmI7qYJ+G6GOkgeZnqH3la6t75G6seeNxrnfi&#10;dK914nawc+F5sXPhebFz4Xmxc+F5sXPhebFz4Xmxc+F5sXPhebFz4Xmxc+F5sXPhebFz4Xmxc+F5&#10;sXPhebFz4Xmxc+F5sXPhebHg0S8R0ORAGcTySze5/FNSrv9VaKL+VniX+FeFjfRajYXwXpR/7mKY&#10;euxlm3braJ506mufcupuoXHpcKJv6XOjbuh1pG7odaRu6HWkbuh1pG7odaRu6HWkbuh1pG7odaRu&#10;6HWkbuh1pG7odaRu6HWkbuh1pG7odaRu6HWkbuh1pG7odaTU3jIGx+9EHrv7STmv/0xQo/9OYpf/&#10;UG+N/VR6hPpYgn33XId49WCLdPNjjnHyZpBv8mmRbfFrkmzxbpNq8HCUafBylWnwcpVp8HKVafBy&#10;lWnwcpVp8HKVafBylWnwcpVp8HKVafBylWnwcpVp8HKVafBylWnwcpVp8HKVafBylWnwcpX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sFJg+LdYcfS7XoLxvWOT6rxnouS5a6/etnC72bF4xdSsgM3RqIfUzqON&#10;2cyek97JmZvjx5Oo58CSuem2lbnqtpW56raVueq2lbnqtpW56raVueq2lbnqtpW56raVueq2lbnq&#10;tpW56raVueq2lbnqtpW56raVuer+siwU/7M6Lf+wR0n+slFf97lYcPK9XoHvwGOR68BmoOS+aa7f&#10;u2y52rh0w9W0fMvRr4PSzquK2Mylj97JnZfjxpWo6beWuOyvmbjsr5m47K+ZuOyvmbjsr5m47K+Z&#10;uOyvmbjsr5m47K+ZuOyvmbjsr5m47K+ZuOyvmbjsr5m47K+ZuOz+sywU/7M6Lf+wR0n9s1Fe9rtX&#10;b/DAXYDsw2KQ68Nkn+bCZqvgwWi2275uwNe7dcjTuH3P0LWE1c2tiNzFo5Dkupyi6q2ct+6onbft&#10;qJ237aidt+2onbftqJ237aidt+2onbftqJ237aidt+2onbftqJ237aidt+2onbftqJ237aidt+3+&#10;sywU/rM6Lf+xR0n8tFFe9LxXbu7CXX/rxWCO6cZhnOfHY6nix2Sz3chnvNrHbsPWxnXK0L541Ma0&#10;gNy6q4rkraWc66Kktu+horbuoaK27qGitu6horbuoaK27qGitu6horbuoaK27qGitu6horbuoaK2&#10;7qGitu6horbuoaK27qGitu79sywU/rQ6Lf+xR0n7tlBd875XbezEXH3px16M58pemuXMYKXiz2Gv&#10;39NkttzYZ73Sz23JyMZ00729fNyxtYbkoq+W65evtu+ZqLbumai27pmotu6ZqLbumai27pmotu6Z&#10;qLbumai27pmotu6ZqLbumai27pmotu6ZqLbumai27pmotu79tCwU/bQ6Lf+yR0n6t1Bc8cBWbOrH&#10;XHznylyK5M5cl+HSXaHc2V+p1t9trdLca7zK1W3Iwc9x07XIeNuowYLjmLyS6oy/tu6RsLfukbC3&#10;7pGwt+6RsLfukbC37pGwt+6RsLfukbC37pGwt+6RsLfukbC37pGwt+6RsLfukbC37pGwt+79tCwU&#10;/bU6Lf+yR0n4uU9b78JWa+nJWnrlzVmH4NNZk9vaW5zU4Wmj0OFqscrbb73C1XbIudB80q/Mf9qh&#10;yILiksSQ6YjDqeyKu7fsiru37Iq7t+yKu7fsiru37Iq7t+yKu7fsiru37Iq7t+yKu7fsiru37Iq7&#10;t+yKu7fsiru37Iq7t+z8tSwU/bU6Lf+zR0n3u09a7cVVaefLWHfi0VeE29pXjtThZZXP5Ganyt9o&#10;tcLZb8G61HfKs9B/0qnMgtmdyYXgkcaO5ojEoOmGxLPqhsSz6obEs+qGxLPqhsSz6obEs+qGxLPq&#10;hsSz6obEs+qGxLPqhsSz6obEs+qGxLPqhsSz6obEs+r8tSwU/LY6LP6zR0n1vU5Z68dVZ+TOVXTd&#10;1lR/1eBfhtDlY5nK5WWqw95ouLvYcMO003rMq89906PMgdmZyoXej8eN44fGmuaFxannhcWp54XF&#10;qeeFxannhcWp54XFqeeFxannhcWp54XFqeeFxannhcWp54XFqeeFxannhcWp54XFqef7tiwT+7Y6&#10;LP60R0nzv05X6MpVZOHSUnDY3VV50eRgiMvoY5zE42Wtvd1purXXdMSt03jMpdB8053NgNiVy4Tc&#10;jcmL4IbHluODx6Hkg8eh5IPHoeSDx6Hkg8eh5IPHoeSDx6Hkg8eh5IPHoeSDx6Hkg8eh5IPHoeSD&#10;x6Hkg8eh5IPHoeT6tiwT+7c6LP21Rkjww01V5c1SYdzYT2rT4l1zzehgi8bqY5++4mevt9xtu67X&#10;csWl03bMntB60ZjOftWRzIPZisuJ3YTJkt+ByZvhgcmb4YHJm+GByZvhgcmb4YHJm+GByZvhgcmb&#10;4YHJm+GByZvhgcmb4YHJm+GByZvhgcmb4YHJm+H6tysT+rg6LPq5RUbsxk1S4dJOW9XfVGHO51x3&#10;x+xgj8DpZaK44mqxr9xsvKbYcMSe1HTKmNJ5z5LQfdKNzoLViM2I2ILMj9p/y5Xcf8uV3H/Lldx/&#10;y5Xcf8uV3H/Lldx/y5Xcf8uV3H/Lldx/y5Xcf8uV3H/Lldx/y5Xcf8uV3H/Lldz4uCsT+Lk6K/a9&#10;RUPnzE1M29lIU9DlV2DJ7Fx7wfFikrnoaKOw4mmxpt1qup7ZbsGX1nPHkdR3y43Se86I0YDQhNCF&#10;04DPi9V9zpHWfc6R1n3OkdZ9zpHWfc6R1n3OkdZ9zpHWfc6R1n3OkdZ9zpHWfc6R1n3OkdZ9zpHW&#10;fc6R1n3Okdb3uisS97s6K/DCRT/g0klE0+FRRsvrWGXC8l5/u/BllLLoZ6On4mWvnt5nt5bbbb2Q&#10;2XHCi9d1xYfVeciD1H3KgNOCzHzSh8560ozPetKMz3rSjM960ozPetKMz3rSjM960ozPetKMz3rS&#10;jM960ozPetKMz3rSjM960ozPetKMz3rSjM/1vCsR9L46KujKRDfY3EM3zehSTMTxWWq892GCs/Bl&#10;lKjpYqGd5GOrlOFlso7ea7iJ3HC7hdt0voHad8B+2XvCe9h/xHjWhMV21ofGdtaHxnbWh8Z21ofG&#10;dtaHxnbWh8Z21ofGdtaHxnbWh8Z21ofGdtaHxnbWh8Z21ofGdtaHxnbWh8byvysQ8cE7Kd7UQCvQ&#10;5UozxvBTUr33XG20+WGCqPFfkZ7sX52U52GljORkq4biabCC4G6zft9ytXzedbd53ni4d918unXc&#10;gLtz3IO8c9yDvHPcg7xz3IO8c9yDvHPcg7xz3IO8c9yDvHPcg7xz3IO8c9yDvHPcg7xz3IO8c9yD&#10;vHPcg7zvwioP58s4H9PgQRvI7Uw5vvhUVrT+W22p+1p/nvRbjJTvXZaL7GCdhOljon7nZ6Z75mup&#10;eOVvq3bkcqx043WtcuN4r3DifLBv4n+xb+J/sW/if7Fv4n+xb+J/sW/if7Fv4n+xb+J/sW/if7Fv&#10;4n+xb+J/sW/if7Fv4n+xb+J/sW/if7HqxykN2dowD8rqRSHA9k8+tf9SV6n/VGqe/lV5k/hXhIr0&#10;W42D8V+Tfe9il3jtZpp07GmdcuttnnDqb6Bu6nKhbel1omvpeKNq6Hqkauh6pGroeqRq6Hqkauh6&#10;pGroeqRq6Hqkauh6pGroeqRq6Hqkauh6pGroeqRq6Hqkauh6pGroeqTizyQIzeY7DcL0SCa2/0k/&#10;qv9LVJ7/TWWT/1Fxif1Ue4H5WIJ7912HdvVhi3L0ZI1v82iPbfJrkWvxbZJq8W+TafBylGfwdJVm&#10;73aVZu92lWbvdpVm73aVZu92lWbvdpVm73aVZu92lWbvdpVm73aVZu92lWbvdpVm73aVZu92lWbv&#10;dpXS4R0Bw/E6Erf+QCir/0A9nv9ETpP/SFyJ/0xngP9Rb3n/VnV0/lt6b/xffWz7Yn9q+mWBaPlo&#10;gmb5aoNl+GyEZPhuhWP3cIZi93KGYvdyhmL3coZi93KGYvdyhmL3coZi93KGYvdyhmL3coZi93KG&#10;YvdyhmL3coZi93KGYvdyhmL3cob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oQj7/qE5U/65UZPyxWnT5smCE&#10;8rBlk+usaqDmp2+r4aB3td2bgL3alYjD1pGRyNSNmczTiaHQ0oaq0tCEt9TMg8TWwIjE1r6IxNa+&#10;iMTWvojE1r6IxNa+iMTWvojE1r6IxNa+iMTWvojE1r6IxNa+iMTWvojE1r6IxNb/qycP/6s2Jf+o&#10;Qj7/qk1T/rFTY/q0WXP3tl+C87VkkeyxaJ7mrG2q4aZytN2gfLzamoTD1pWNydSQls7SjJ/S0Iiq&#10;1c+Fu9fEh8LZuYrC2beLwtm3i8LZt4vC2beLwtm3i8LZt4vC2beLwtm3i8LZt4vC2beLwtm3i8LZ&#10;t4vC2beLwtn/qycP/6s2Jf+pQj7/rExS/bNTYvi3WHL1uV6B9Llij+22Zpznsmqo4q1vst6nd7va&#10;oH/C1pqIydOUks7Rj5zTz4qq18yHv9q8isHbs43B3LCOwdywjsHcsI7B3LCOwdywjsHcsI7B3LCO&#10;wdywjsHcsI7B3LCOwdywjsHcsI7B3LCOwdz/qycP/6w2Jf+pQj7/rUxS+7VSYfa6WHDzvF1/8b1h&#10;je68ZZrpuGil5LRsr9+ucbjbp3nA16CCx9CZjc7Lk5jUxY+l2cCMuNy0jb/erJDA3qqRwN2qkcDd&#10;qpHA3aqRwN2qkcDdqpHA3aqRwN2qkcDdqpHA3aqRwN2qkcDdqpHA3aqRwN3/rCYO/6w2Jf+qQj7/&#10;r0tR+rZRYPS8V2/xv1x+7sFhi+7AZJjqv2ej5btqrN+3bbXYsXa90Kd/x8ifiM/CmZPVu5Sf2rSR&#10;st6skb7gppO/36WUv9+llL/fpZS/36WUv9+llL/fpZS/36WUv9+llL/fpZS/36WUv9+llL/fpZS/&#10;36WUv9//rCYO/602Jf+qQj7/sEtQ+bhRX/O+V27uwlx87MRgievFYpXpxGWf4sNnqNvBbbDStnO9&#10;yax8x8GkhM+5no7Wspqb26uXrd+kl77hoJe+4KCXvuCgl77goJe+4KCXvuCgl77goJe+4KCXvuCg&#10;l77goJe+4KCXvuCgl77goJe+4KCXvuD/rCYO/601Jf+rQj7/sUpQ97pQXvHAVmzsxVx66cdeh+fJ&#10;YJLlymKb38xlo9bGabDNu3G9w7F5x7qqgc+ypIvWqqCX26KequCcnb3impu+4ZqbvuGam77hmpu+&#10;4ZqbvuGam77hmpu+4ZqbvuGam77hmpu+4ZqbvuGam77hmpu+4ZqbvuH/rSYO/601JP+rQj7/s0pP&#10;9rtQXe/CVmvqx1t458pchOTNXo7g0WGW3NRhoNLKZ6/HwG68vbd2x7Swfs+rqofWoqeT25mlpuCT&#10;o73ilJ+94pWevuGVnr7hlZ6+4ZWevuGVnr7hlZ6+4ZWevuGVnr7hlZ6+4ZWevuGVnr7hlZ6+4ZWe&#10;vuH/rSYO/641JP+rQj79tElO9L1QXO3FVmnoylp25M5ageDTXIrb2mCQ2Npen83PZK/Cxmy8uL1z&#10;xq63fM+ksoXVm66Q25KsouCLrL3ijqS94o+jvuGPo77hj6O+4Y+jvuGPo77hj6O+4Y+jvuGPo77h&#10;j6O+4Y+jvuGPo77hj6O+4Y+jvuH/rSYO/641JP+sQj78tUlN879QWuvHVmflzFhz4NJYfdvaW4TV&#10;4GeM0d5hn8nUYq69zGm7ssRxxai+ec6euoLVlLaN2oq1nt+Dt73iiKu+4YmpvuGJqb7hiam+4Ymp&#10;vuGJqb7hiam+4YmpvuGJqb7hiam+4YmpvuGJqb7hiam+4YmpvuH/riYO/681JP+sQj77t0lM8MFQ&#10;WejKVmXi0FVv3NhWd9XgZnvQ5GuLy+NnnsPcYq2402e6rMxuxKHHds2Xw37TjcGJ2YLBm957xb7g&#10;gbS+4IOwvuCDsL7gg7C+4IOwvuCDsL7gg7C+4IOwvuCDsL7gg7C+4IOwvuCDsL7gg7C+4IOwvuD/&#10;riYO/681JP+tQj74uUhK7sRPVuXNVGHe1VJq1t9db9DlZ3zL6GqOxehsnbziaayx22W5pdVqw5rQ&#10;csuPznvRhs2H133LmNt3yrHee7/A3ny7wN58u8DefLvA3ny7wN58u8DefLvA3ny7wN58u8DefLvA&#10;3ny7wN58u8DefLvA3ny7wN7/ryYO/7A1JP+vQT32vEhI6shPU+HRUFzZ3FJi0eRhbMvpZYHF7WiS&#10;vulqobXjaq6q3mm4n9luwZXVdMmM0nzOhM+F033Nktd4zKTZdsy+2nbJwdp2ycHadsnB2nbJwdp2&#10;ycHadsnB2nbJwdp2ycHadsnB2nbJwdp2ycHadsnB2nbJwdr/sCYN/7E1JP+yQTvywEhG5sxPTtzX&#10;TFXT4ltZzOhgccbuZIW/72eWtuhqpaziZ7Ch3Wm5l9luwY/WdceI03zLgdGEz3zQjtJ3z5vVdc6v&#10;1XbOttV2zrbVds621XbOttV2zrbVds621XbOttV2zrbVds621XbOttV2zrbVds621XbOttX/sSYN&#10;/7I1I/y2QDnuxEdB4dFLSNXfUUnO51tex+5gdr/zZIq47Wiaredlp6LiZbGZ3Wm5kNpvv4nYdcSE&#10;1XvHf9SCynrSis120ZTPc9Gi0XLRp9Fy0afRctGn0XLRp9Fy0afRctGn0XLRp9Fy0afRctGn0XLR&#10;p9Fy0afRctGn0XLRp9H+siUN/rQ1I/e6PzXnykY72tpDPc/lVEnI7VtkwPRgern0Zo2u7GSbpOdj&#10;p5niZK+R32m2itxvu4TadL+A2XrCfNd/xXjWhsd01Y7JcdSZy3DUnMtw1JzLcNScy3DUnMtw1JzL&#10;cNScy3DUnMtw1JzLcNScy3DUnMtw1JzLcNScy3DUnMv8tCUM/LY1I/HBPi/g0kQx0uJNM8nrVU/B&#10;81tpuflifa/zYY6l7WCbmuhhpZHkZKyK4WmyhN9utn/ddLl83Hi8eNt9vnXag8By2YnBb9iRw27Y&#10;lMNu2JTDbtiUw27YlMNu2JTDbtiUw27YlMNu2JTDbtiUw27YlMNu2JTDbtiUw27YlMP6tiUL+bg1&#10;IujJPCbW3UAiy+lOOcLzVlW6+l1ssPtef6X0XY2b7l6YkepgoYnnY6eC5GirfuJtr3rhcrF34Haz&#10;dd97tXLef7dv3oS4bd2Lumzdjbps3Y26bN2Numzdjbps3Y26bN2Numzdjbps3Y26bN2Numzdjbps&#10;3Y26bN2Numzdjbr3uSQK8r80HN3VNxjO5kYjxPFQP7v6WFiw/1htpfxYfZv1WYqR8VyTie1fmoLq&#10;Y5986GejeOdspnXmcKhz5XSqcOR4q27kfK1s44CuauKFr2nih7Bp4oewaeKHsGnih7Bp4oewaeKH&#10;sGnih7Bp4oewaeKHsGnih7Bp4oewaeKHsGnih7DzvSMJ5sstENHiPA/G70kpvPlRQ7H/UVml/1Jr&#10;mv5UeZD5V4OI9VqLgfJfkXvvY5V27maZcu1qm3Dsbp1u63GebOp1oGrqeKFo6XyiZ+iAo2bogaRm&#10;6IGkZuiBpGbogaRm6IGkZuiBpGbogaRm6IGkZuiBpGbogaRm6IGkZuiBpGbogaTuwiEH1twkAsjs&#10;QRS9+Egtsf9IRKX/Slea/01mkP9Rcof9VHt/+lmBefddhnT1YYpw9GWNbfNpj2vybJBq8W+RaPFy&#10;kmfwdZNl8HiVY+97lmPvfJZj73yWY+98lmPvfJZj73yWY+98lmPvfJZj73yWY+98lmPvfJZj73yW&#10;Y+98lmPvfJbg0QwAyukrBb73PRmy/0Avpv9AQpr/RVKP/0lfhv9NaH7/UnB3/1d2cv5cem38YH1q&#10;+2N/aPpngWb5aoJl+WyDZPhuhGL4cYVh93OGX/d2h1/3d4df93eHX/d3h1/3d4df93eHX/d3h1/3&#10;d4df93eHX/d3h1/3d4df93eHX/d3h1/3d4fN2QcAv/UrCLP/Nhqm/zgtmv86PY//P0qF/0VVfP9K&#10;XXX/T2Rv/1Voa/9ZbGf/XW9l/2FwY/9kcmH/ZnNg/2h0Xv9qdV3/bHZc/252W/9xd1r/cnha/3J4&#10;Wv9yeFr/cnha/3J4Wv9yeFr/cnha/3J4Wv9yeFr/cnha/3J4Wv9yeFr/cnj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yEK/6MxHv+hPjX/oUlJ/6dQWP+qVmf/qlx2+adihPOjaJHtnW+c&#10;6ZZ2peWRgK3ijImz34eSuN2Dm7zcf6O/2nyswtl6tsTZeMLF1HjNxsl8zcbDfs3Gw37NxsN+zcbD&#10;fs3Gw37NxsN+zcbDfs3Gw37NxsN+zcbDfs3Gw37NxsN+zcb/oyEK/6QxHf+hPjX/o0hI/6lPV/+t&#10;VWb/rlt1+qxgg/SpZo/uo2yb6ZxypeWWe63hkIW03ouOutyGmL7agaHC2X6sxdh7uMfWecjIzHzL&#10;ycGAy8m8gcvKvIHLyryBy8q8gcvKvIHLyryBy8q8gcvKvIHLyryBy8q8gcvKvIHLyryBy8r/pCEK&#10;/6QxHf+iPTX/pUdH/6xOVv+wVGT8slpz+7FfgfWuZI3vqWmZ6qJuo+WbdazhlYC03o+KutyJlL/Z&#10;hJ/E2H+sx9V8usrRfMrLxIDKzLqDycy1hMnNtYTJzbWEyc21hMnNtYTJzbWEyc21hMnNtYTJzbWE&#10;yc21hMnNtYTJzbWEyc3/pCEK/6UxHf+jPTX/p0dH/65NVf2zU2P6tVhx+LVdf/azYovwr2aX66lr&#10;oeWicargm3uz25SFutaOkMDRiJvFzYSnycqBtMzHgMbOu4PIz7OGyM+vh8jPr4fIz6+HyM+vh8jP&#10;r4fIz6+HyM+vh8jPr4fIz6+HyM+vh8jPr4fIz6+HyM//pSEK/6UxHf+jPTX/qEZG/7BMVPq1U2L3&#10;uFhv9bldfPO4YYnttGWU569pn+Gpbqjboniw1JqCuc6TjMHJjZbHxImhy8CGr868hcHQtIfH0ayJ&#10;x9GpisfRqYrH0amKx9GpisfRqYrH0amKx9GpisfRqYrH0amKx9GpisfRqYrH0amKx9H/pSEJ/6Yx&#10;Hf+kPTX/qkZF/rJMU/i3UmD0u1hu8rxcevC8YIbpumSR47Znm92xbaXVqHavzp9/uceYiMHBkpLH&#10;vI6dzLeLqtCzibzSrIrF06eMxtOkjcbSpI3G0qSNxtKkjcbSpI3G0qSNxtKkjcbSpI3G0qSNxtKk&#10;jcbSpI3G0qSNxtL/pSEJ/6YxHf+kPTX/q0VE/bRMUve5Ul/yvlds78BceO3AYITnwGOO4L1mmNm3&#10;bKLQrHSvyKR8ucGchcG6l4/ItJKaza+PptGrjrjTpY7F1aGPxdSfkMXTn5DF05+QxdOfkMXTn5DF&#10;05+QxdOfkMXTn5DF05+QxdOfkMXTn5DF05+QxdP/piEJ/6cxHf+kPTX/rEVE+7VMUfW7Ul3wwFdq&#10;7MNcdurFX4HkxWKK3cRlk9S7aaLMsXGvw6h5ubuggsG0m4vIrpeWzaiUo9Gjk7XUn5PE1pyTxNWb&#10;k8XUm5PF1JuTxdSbk8XUm5PF1JuTxdSbk8XUm5PF1JuTxdSbk8XUm5PF1JuTxdT/piEJ/6cxHf+l&#10;PTX/rkVD+rdLT/O9Ulztw1do6cZbc+bJXn3iy2CG2slhkdC/aKHHtW+uvqx3ubalf8Gun4jIp5yT&#10;zqGaoNKcmbLVmJjE15eWxNaWlsXVlpbF1ZaWxdWWlsXVlpbF1ZaWxdWWlsXVlpbF1ZaWxdWWlsXV&#10;lpbF1ZaWxdX/piEJ/6cxHf+lPTX/r0VC+LhLTvHAUVrrxldl5spacOPNW3nf0l6A1s1ekczDZqHD&#10;uW2uubF1ubCqfMGopYXIoaKQzpqgndKVn67VkJ7D15GaxNaRmcTVkZnE1ZGZxNWRmcTVkZnE1ZGZ&#10;xNWRmcTVkZnE1ZGZxNWRmcTVkZnE1ZGZxNX/pyEJ/6gxHf+mPTX/sEVB9rpLTe/CUVjoyVZj481Y&#10;bN/TWXPb2Vl90tFckMjIY6C+vmuttLdyuKqwesGiq4PImqiNzpOmmdKNpqvViKXD14qfxNeMncTV&#10;jJ3E1YydxNWMncTVjJ3E1YydxNWMncTVjJ3E1YydxNWMncTVjJ3E1YydxNX/pyAJ/6gxHf+mPTX/&#10;skRA9LxLS+zFUVblzFVf4NJVZ9rbWWvV3lt8ztZaj8PNYZ+5xGitrr5wt6S3d8Cbs4DHk6+JzYyt&#10;ldGFrqfVgK/D14OmxNaGo8TVhqPE1YajxNWGo8TVhqPE1YajxNWGo8TVhqPE1YajxNWGo8TVhqPE&#10;1YajxNX/qCAJ/6kxHf+oPTT9tEQ/8r9KSenIUFLi0FJa29lSX9ThYmTP42B7ydxbjr7TX56zy2as&#10;qMVttp7AdL+Uu3zGjLiGzIS3ktB9uKTUd7vE1XyvxNV/qsXUf6rF1H+qxdR/qsXUf6rF1H+qxdR/&#10;qsXUf6rF1H+qxdR/qsXUf6rF1H+qxdT/qCAJ/6kxHP+qPDP6t0M978JKRuXMUE7d1k5T1eBcVc/l&#10;ZWTK52Z6wuJjjbjbXZ2s02Kqoc1ptZfJcb2NxnnEhMSDyn3Dj851xaHRb8nC03W6xtN4s8bTeLPG&#10;03izxtN4s8bTeLPG03izxtN4s8bTeLPG03izxtN4s8bTeLPG03izxtP/qSAJ/6owHP+sPDH3ukM6&#10;68ZJQuHRTEfX3VBJ0OReVcrpY2nE62d7vOdpi7LiZJul3WGomthmso/UbbuG0nbBfdGAxnXRjcpv&#10;0p7Na9G3z27JyM9xv8fQcb/H0HG/x9Bxv8fQcb/H0HG/x9Bxv8fQcb/H0HG/x9Bxv8fQcb/H0HG/&#10;x9D/qiAI/6swHP+wOy/zvkI25stIPNvZRj7R41dEy+ldW8TvY2+97maBtOtmkKnoYp2e5WKnkuJl&#10;sInebbeB23W9etl/wnTXicVv1ZbIbNSoyWrUwslqzsrLas7Ky2rOystqzsrLas7Ky2rOystqzsrL&#10;as7Ky2rOystqzsrLas7Ky2rOysv/qyAI/60wHP20Oyzuw0Ex4NJFNNTgTzHM6FdKxe9dYL71YnS1&#10;82SFq/Fgk6DrYJ6V5mKni+Nmr4TgbrV93XW5eNt9vXPahb9v2Y/Ca9icxGnXrsVo177EaNe+xGjX&#10;vsRo177EaNe+xGjXvsRo177EaNe+xGjXvsRo177EaNe+xGjXvsT/rR8I/64wG/i5Oifnyj8q2NtA&#10;J87mUDfG7lhPvvVeZbb6YHis916HofBdlJbrX56N52KlheRnq37ibrB54HS0dd97t3Hdgrlu3Im7&#10;a9uTvWjboL5m2qq/Ztqqv2baqr9m2qq/Ztqqv2baqr9m2qq/Ztqqv2baqr9m2qq/Ztqqv2baqr//&#10;rx8H/7EwG/DANyHe0zse0ONII8ftUjy/9VlVt/xcaaz9Wnqi9lqIl/Fcko7tXpuG6WKhfudnpnrl&#10;bap143OtcuJ5r2/hfrFs4IWzad+MtWfflrZl3p23Zd6dt2Xenbdl3p23Zd6dt2Xenbdl3p23Zd6d&#10;t2Xenbdl3p23Zd6dt2Xenbf/sR4G+7UvGOfKMxbU3z0QyetKKcD0U0K3/FdYrf9Va6L9VnqY91iG&#10;jvNbj4bvXpZ/7WObeepnn3TpbaJx6HKlb+d3p2zme6hq5YCqZ+SGq2Xjja1j45OuY+OTrmPjk65j&#10;45OuY+OTrmPjk65j45OuY+OTrmPjk65j45OuY+OTrmPjk678tB0G8cArD9rYKAnM6EIWwfNNLrf8&#10;UEat/09aov9Rapf/U3eO+laBhvZaiX7zXo558WOTc+9nlnDubJlt7XCba+x0nGnreJ5n63yfZeqB&#10;oGPph6Jh6YujYemLo2Hpi6Nh6YujYemLo2Hpi6Nh6YujYemLo2Hpi6Nh6YujYemLo2Hpi6P3uRsF&#10;480eBM7lMQbD8UMbuPxIMq3/SEeh/0lYl/9NZo3/UHGF/lR6ffpZgHf4XYVy9mKIbvVmi2v0ao1p&#10;826PZ/JxkGbxdZJk8XiTYvB8lGDwgZVf74SWX++Ell/vhJZf74SWX++Ell/vhJZf74SWX++Ell/v&#10;hJZf74SWX++Ell/vhJbuwhMB098NAMTwMwq5+z4frf9BM6H/QUWW/0VUjP9JYIP/Tml8/1Nwdv9Y&#10;dXD+XHls/GB8aftkfmf6aIBl+WuCY/lug2L4cYRg+HSFXvd3hl33e4db9n6IW/Z+iFv2fohb9n6I&#10;W/Z+iFv2fohb9n6IW/Z+iFv2fohb9n6IW/Z+iFv2fojRzAUAxu4YAbn7MA6t/zcgof85MZX/O0CL&#10;/0BNgv9GV3r/S15z/1Fkbv9VaWn/Wmxm/15vZP9icWH/ZXJg/2hzXv9qdF3/bXVb/292Wv9yd1n+&#10;dXhX/nh5V/54eVf+eHlX/nh5V/54eVf+eHlX/nh5V/54eVf+eHlX/nh5V/54eVf+eHnF0gMAuvoa&#10;Aq7/Kg+i/y8elf8xLIr/NTmA/zxDeP9CTHH/SFJr/01XZv9SW2P/V15g/1tgXv9eYVz/YWNa/2Nk&#10;Wf9lZVf/Z2ZW/2pmVf9sZ1T/b2hT/3FpU/9xaVP/cWlT/3FpU/9xaVP/cWlT/3FpU/9xaVP/cWlT&#10;/3FpU/9xaVP/cWn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hwG/5otF/+YOiz/l0Y//51NTf+gU1z/n1pq/5xhd/qXaIP1kXCN8Ip4lu2Fgp3qgIyj&#10;6HyVp+Z4navldaWu43OusONwt7Hib8Cz4W3LtN1u1LTTcte0zHXXtMx117TMdde0zHXXtMx117TM&#10;dde0zHXXtMx117TMdde0zHXXtMx117T/mhwG/5stF/+ZOiz/mkU+/6BLTP+jUlr/o1ho/6Ffdfud&#10;ZYL1l2yN8JB0luyKfp7phIik53+RqeV7m63jd6Sw4nSus+FyuLXgcMS24G/Rt9Vy1bfLd9W3xHjV&#10;uMR41bjEeNW4xHjVuMR41bjEeNW4xHjVuMR41bjEeNW4xHjVuMR41bj/mxwG/5wtF/+aOSz/nUQ9&#10;/6NKS/+nUFn/qFZm/6ZcdPuiYoD2nGmL8ZZwle2OeZ7piYSl5oOOquR+mK/ieaKz4Xattd9zurjf&#10;ccm52XLTus1207rDedO7vXvTu71707u9e9O7vXvTu71707u9e9O7vXvTu71707u9e9O7vXvTu717&#10;07v/nBwG/50sF/+aOSz/n0M8/6ZJSv+qUFf/q1Zk/qpbcvinYX7zomeJ75ttlOqUdJ3mjX+k44eK&#10;q+CClLDcfZ+12nmruNZ2t7rUdca80HXSvcV60r28fNG+t33Rvrd90b63fdG+t33Rvrd90b63fdG+&#10;t33Rvrd90b63fdG+t33Rvrd90b7/nBwG/50sF/+bOSz/oUI7/6hJSP+tT1X+r1Vj+65ab/WsX3zv&#10;p2WH6qFrkuWacZvgk3yk3I2Gq9iHkLHTgpu20H6mus17sr3KecC/yHjQwL580MC2f9DBsYDQwbGA&#10;0MGxgNDBsYDQwbGA0MGxgNDBsYDQwbGA0MGxgNDBsYDQwbGA0MH/nRsG/54sF/+cOSz/okI7/6pI&#10;R/+vT1T8slRh+LJZbfKwXnnsrWOF5qdoj+GgcJnbmXmi1ZKDqtCMjbLMhpe3yIKhvMR/rb/BfbvB&#10;v3zMwrZ/z8Ovgc/Dq4PPwquDz8Krg8/Cq4PPwquDz8Krg8/Cq4PPwquDz8Krg8/Cq4PPwquDz8L/&#10;nRsG/54sFv+cOSz/pEE6/6xIRv2xTlL5tFRf9bZZa++1XXfosmKC4q1mjNynbpbVn3ehz5eAq8qQ&#10;ibLFi5O4wIadvbyDqcG4gbfDtoDIxK+CzcWqhM7FpoXOxKaFzsSmhc7EpoXOxKaFzsSmhc7EpoXO&#10;xKaFzsSmhc7EpoXOxKaFzsT/nRsG/58sFv+dOSz/pUE5/65IRfu0TlH3t1Nd87lYaOy5XHTlt2B+&#10;37RkiditbJTQo3Shypt9q8OUhrO+j4+5uYuZvrSHpcKwhbPFrYTExqiFzMekh83GoYjNxaGIzcWh&#10;iM3FoYjNxaGIzcWhiM3FoYjNxaGIzcWhiM3FoYjNxaGIzcX/nhsG/58sFv+dOSz/p0E4/69HRPm2&#10;TU/0ulNb8L1XZum+W3DivV963LtjhNSxapPMp3KgxJ96q72Yg7O3k4y6so+Wv62MocOpiq/GpYnA&#10;yKGJzMieiszHnIvMx5yLzMeci8zHnIvMx5yLzMeci8zHnIvMx5yLzMeci8zHnIvMx5yLzMf/nhsG&#10;/58sFv+eOSz/qEA3/rFHQve4TU3yvVJY7cBXY+fDWmzgw1522b9gg8+1aJPHrHCgv6N4q7idgLOx&#10;mIm6q5STv6aRnsShj6zHno69yZqNy8mYjsvJmI7MyJiOzMiYjszImI7MyJiOzMiYjszImI7MyJiO&#10;zMiYjszImI7MyJiOzMj/nhsG/6AsFv+eOSz/qkA2/LNHQfW6TEvvwFFW6sRWX+TIWmjeylxw1MNe&#10;gsy5ZpLDsG2guqh1qrKhfbOrnIa6pZmQwJ+Wm8SalKnHlpO6ypOTysqTkcvJk5HLyJORy8iTkcvI&#10;k5HLyJORy8iTkcvIk5HLyJORy8iTkcvIk5HLyJORy8j/nxsF/6AsFv+fOSv/q0A1+rVGP/K9TEns&#10;w1FT58lVW+LNWGLbz1Zu0cZcgse9ZJK+tGufta1zqq2merOloYO6n56NwJmcmMSTmqbIj5m3yoyY&#10;ysuNlsrKjpTLyY6Uy8mOlMvJjpTLyY6Uy8mOlMvJjpTLyY6Uy8mOlMvJjpTLyY6Uy8n/nxsF/6Es&#10;Fv+hOSr/rT80+LdGPvDAS0fpx1BP481TVt7TVVvW01NuzcpbgcPBYpG6uWmesLJwqaeseLKfqIC6&#10;mKSKwJKhlcSMoKLIh5+0yoSfysuGm8rKiJnLyYiZy8mImcvJiJnLyYiZy8mImcvJiJnLyYiZy8mI&#10;mcvJiJnLyYiZy8n/oBsF/6EsFv+iOCr/rz8z9rpFO+3DS0Tly09K39JQT9rbUVbT11Fsyc9ZgL/H&#10;YJC1v2eeq7huqaKzdbKZrn25kauGv4qokcSFqJ/HgKexynyoyst/ocrKgp7LyYKey8mCnsvJgp7L&#10;yYKey8mCnsvJgp7LyYKey8mCnsvJgp7LyYKey8n/oBoF/6IsFv+kOCn+sT4x871EOenHSj/h0E1E&#10;2tpNRtPfVlXO3FNrxNRWf7rNXY+vxmScpcBrp5u6crGTtnq4irODvoOxjsN9sZvGeLGuyXOzysp4&#10;qcvJe6XLyHuly8h7pcvIe6XLyHuly8h7pcvIe6XLyHuly8h7pcvIe6XLyHuly8j/oRoF/6MsFv+n&#10;Nyf8tD4v8MBDNeXLSDrc1kg81OBaOs7kW1PH4Vpqv9tWfbTTW42pzWGbnshoppXDb6+LwHe2g76A&#10;vHy8i8B1vJjEcL2rxmu/ychwtMzHdK3Mx3StzMd0rczHdK3Mx3StzMd0rczHdK3Mx3StzMd0rczH&#10;dK3Mx3StzMf/ohoF/6QsFf+qNyX4uD0s68VCMODRRjLW3k4wz+RZP8npX1LB5mFnueFee63cWoui&#10;1l6Yl9Flo43ObKyEy3SzfMp9uXXJiL1uypbAacupw2TNyMRpws7EbLnOxGy5zsRsuc7EbLnOxGy5&#10;zsRsuc7EbLnOxGy5zsRsuc7EbLnOxGy5zsT/oxoF/6UsFf+tNiP0vDwn5stAKdnaPyfQ41IwyelZ&#10;RcLsX1i76mNqsudieqfkYImb4F+VkN1joIbbaah92XGvddl6tG7Zhrho2pS7ZNumvWDbv75j0tG+&#10;ZsfRv2bH0b9mx9G/ZsfRv2bH0b9mx9G/ZsfRv2bH0b9mx9G/ZsfRv2bH0b//pBkE/6YrFf6yNB/u&#10;wjkh39I9INLhSSDK6VI1w/BZS7zxX16z715vqOxdfp3qXIuT6V6ViOdhnn7nZ6R35W+qceN5rmzh&#10;g7Jo4I60Zd+atmLeq7dg3sW3YNjUuGDY1Lhg2NS4YNjUuGDY1Lhg2NS4YNjUuGDY1Lhg2NS4YNjU&#10;uGDY1Lj/phkE/6grFPi4MhrmyjYZ1t08EsznSyXE71Q7vPZaULP2WmOp9FlznvNZgJTzWouK8F2U&#10;ge1im3nqZ6B06G+kb+Z3qGvlf6tn44itZOKRr2HinbBf4a6xXeHAsl3hwLJd4cCyXeHAsl3hwLJd&#10;4cCyXeHAsl3hwLJd4cCyXeHAsl3hwLL/qBgE/6wqE/DALhLd1C4NzuRBFMXuTSq99lVBs/tVVan8&#10;VWaf/FR0lPtVgIv2WYmD8l2Qe+9ilnTtaJpw626dbOp1oGnpfKNm6IOlY+eKpmHmk6he5Z+pXOWr&#10;qlzlq6pc5auqXOWrqlzlq6pc5auqXOWrqlzlq6pc5auqXOWrqlzlq6r/qxcD+7UmDOXLJgjS4DIG&#10;x+xFGb32TTC0/k9Fqf9PV5//T2aU/1Fzi/xUfIP4WYR89V6KdfNij3DxaJJs8G6Vae5zl2bteZlk&#10;7X6bYuyEnV/ri55d6pSgW+qcoVvqnKFb6pyhW+qcoVvqnKFb6pyhW+qcoVvqnKFb6pyhW+qcoVvq&#10;nKH/rhUC8MAdBNjbEQDJ6jYKvvVDH7T/SDSp/0lHnv9JV5T/S2SK/09ugv9Ud3v8WH11+V2CcPhi&#10;hWz2Z4hp9WyLZvRxjWTzdY9h8nqQYPJ+kV3xhJNb8IuUWe+RlVnvkZVZ75GVWe+RlVnvkZVZ75GV&#10;We+RlVnvkZVZ75GVWe+RlVnvkZX8sxMB180HAMvoHAG/9TYPtP8+Iqn/QTWe/0JGk/9EVIn/SV+B&#10;/05nev9TbnT/WHNu/1x3av1he2f8Zn1k+2p/YvpugWD5coJe+XWDXPh5hVv3foZY94OHV/aIiFf2&#10;iIhX9oiIV/aIiFf2iIhX9oiIV/aIiFf2iIhX9oiIV/aIiFf2iIjVvwMAy9MGAL/0IQO0/zISqf84&#10;I53/OjSS/z1CiP9ATn//Rld4/0xecv9RZGz/Vmho/1trZf9fbmL/Y3Bg/2dyXv9qc1z/bXRa/3B1&#10;Wf90dlf/d3hV/nx5U/6AelP+gHpT/oB6U/6AelP+gHpT/oB6U/6AelP+gHpT/oB6U/6AelP+gHrJ&#10;xQIAwNkEALT/IAWp/ywSnf8xIZH/NC+H/zc7ff89RXb/Q01v/0lTav9OV2X/U1th/1heX/9cYFz/&#10;YGJa/2NjWP9mZFf/aGVV/2tmVP9uZ1L/cWhR/3VpT/94ak//eGpP/3hqT/94ak//eGpP/3hqT/94&#10;ak//eGpP/3hqT/94ak//eGrAzwEAtPAJAKj/GwWc/yUQkf8pHYb/LSh8/zEyc/84Omz/P0Fn/0VG&#10;Yv9LSl7/T01b/1RPWP9XUVb/W1JU/15TUv9gVFH/Y1VQ/2VWTv9oV03/alhL/25ZSv9xWkr/cVpK&#10;/3FaSv9xWkr/cVpK/3FaSv9xWkr/cVpK/3FaSv9xWkr/cVr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gE/5ApEf+ONiT/j0I0/5VIQv+XUE//l1dc/5Reaf+PZnT8iG5++IF3hvV8&#10;go3yeIyT8HOWl+5wn5rtbaed7Gqwn+touqHqZsSi6mXPo+dl2qPeaN2k1WzgpM9v4KTPb+Ckz2/g&#10;pM9v4KTPb+Ckz2/gpM9v4KTPb+Ckz2/gpM9v4KT/kRgE/5EpEf+PNiT/kkA0/5hHQf+bTk7/m1Vb&#10;/5lcZ/+UY3P9jmt9+IdzhvSAfo7xe4mU73aSme1ynJ3rbqag6muwoulpu6TpZ8el6GbVpuBo26fW&#10;bN6nzXDfp8dy3qjHct6ox3LeqMdy3qjHct6ox3LeqMdy3qjHct6ox3LeqMdy3qj/khgE/5IoEf+Q&#10;NiT/lT8z/5tGP/+fTUz/n1RZ/51aZv2ZYXH4k2h89IxwhvGFeo7ugIWV7HqPmul1mZ/ncaOi5W6u&#10;peRsuafiasao4WnUqdls3KrPcd2pxnPdq8F03KvBdNyrwXTcq8F03KvBdNyrwXTcq8F03KvBdNyr&#10;wXTcq8F03Kv/khgE/5MoEf+RNiT/lz8y/55GPv+iTEv/o1NX/qFZZPieX3D0mGZ775JtheuLd47o&#10;hYGV5X+Lm+J6laDgdp+k3XKqp9tvtqnZbsOr2G3SrNFw3KzIc9utwHXbrrt32667d9uuu3fbrrt3&#10;2667d9uuu3fbrrt32667d9uuu3fbrrt3267/kxcE/5QoEf+SNiT/mT4x/6BFPf+lTEn/plJV+6VY&#10;YvWiXm7wnWR565drg+aQdIzjin6V34SIm9t/kqHYepym1XamqdJzsqzQcb+uznHOr8py2q/Bdtqw&#10;unjZsLV52bG1edmxtXnZsbV52bG1edmxtXnZsbV52bG1edmxtXnZsbV52bH/kxcE/5QoEf+SNiT/&#10;mz4w/6NFO/+nS0f+qlFT96lXX/GnXGvso2J25p1ogeGWcYvdkHuT2ImFm9ODjqLQfpinzHqiq8l3&#10;ra7HdbqxxXXJssJ12LK6eNizs3rYs6972LOve9izr3vYs6972LOve9izr3vYs6972LOve9izr3vY&#10;s6972LP/lBcE/5UoEf+TNiT/nT0v/6VEOv+qSkX8rVBR9K1VXe6sW2joqGBz4qNmft2cb4jXlXmS&#10;0Y6BnM2IiqPIg5SpxH+drcF8qLG+erWzvHjEtLp41rWze9a1rX3Wtal+1rWpfta1qX7Wtal+1rWp&#10;fta1qX7Wtal+1rWpfta1qX7Wtal+1rX/lBcD/5UoEf+UNiT/nz0u/6dDOf+tSUT5sE9P8bFUWuux&#10;WWXkrl5w3qlketiibYbRmnaSy5J+nMaNh6TBh5CqvYOar7mApLK2frG1s3zAt7F80besftW3p4DV&#10;t6SB1bekgdW3pIHVt6SB1bekgdW3pIHVt6SB1bekgdW3pIHVt6SB1bf/lRcD/5YoEf+VNSP/oTwt&#10;/6lDN/6vSUL2s05M77VTV+i1WGHhtFxr27BjdtOna4XMnnOSxpd7nMCRhKS6jIyrtoiWsLGEobSu&#10;gq23q4G8uKiAzrmlgtS5oYPUuZ+E1LifhNS4n4TUuJ+E1LifhNS4n4TUuJ+E1LifhNS4n4TUuJ+E&#10;1Lj/lRYD/5YoEf+XNSP/ozws/6tCNvuySD/0tk1J7LlSU+W6Vl3eulpm17Rgdc+raIXHonCSwJt4&#10;nLqVgaS0kImrr4yTsKqJnbWmh6m4o4W4uqCFyruehdO7m4bTupqH1Lmah9S5mofUuZqH1Lmah9S5&#10;mofUuZqH1Lmah9S5mofUuZqH1Ln/lRYD/5coEf+YNSL/pDsr/61CNPm0Rz3yukxG6b1RT+LAVVjc&#10;wFdi07dedMuvZoTDp26Ru592nLSZfqSulIarqZGQsaSOmrWfi6a5nIq1u5mJx7yXitK8lYrTu5WK&#10;07qVitO6lYrTupWK07qVitO6lYrTupWK07qVitO6lYrTupWK07r/lhYD/5coEP+aNCH/pjsq/69B&#10;M/e3RjvvvUtD58JPS+DFU1LYxFRhz7tddMezZIS+q2yRtqR0m6+ee6SomYOro5WNsZ6Tl7aZkKO5&#10;lY+yvJKPxb2QjtG+kI7SvJCN07uQjdO7kI3Tu5CN07uQjdO7kI3Tu5CN07uQjdO7kI3Tu5CN07v/&#10;lhYD/5gnEP+bNCH/qDsp/LJAMfS6RjjtwUpA5cZORt7LUkzVx1JgzL9bc8O3YoO6r2qQsqhxm6qi&#10;eaSjnoGrnZqKsZeYlLaSlqC6jpWvvYqUwr6Jk9G+ipLSvYqR0ryKkdK8ipHSvIqR0ryKkdK8ipHS&#10;vIqR0ryKkdK8ipHSvIqR0rz/lxYD/5gnEP+dMyD/qjon+rRAL/G9RTXqxUk74stNQNvRS0nRy1Ff&#10;yMNZcr67YYK1tGiPra1vmqWodqOdpH6rlqCHsZGekbaLnJ26h5usvYOav76BmdG/g5bSvYWV0ryF&#10;ldK8hZXSvIWV0ryFldK8hZXSvIWV0ryFldK8hZXSvIWV0rz/lxUD/5knEP+fMx//rDkm+Lc/LO7B&#10;RDHmyUc239FKONfVRkfNz09dxMdXcbrAX4GxumaOqLNtmZ+udKOXqnuqkKeEsIqkjraEo5q6f6Kp&#10;vHuivL55odG+fJzSvX+a0rx/mtK8f5rSvH+a0rx/mtK8f5rSvH+a0rx/mtK8f5rSvH+a0rz/mBUD&#10;/5onEP+hMh3/rjkk9Lo+KerFQi3hz0Uu2tpGLtLaRkbJ001cv81Vb7XGXH+rwGONorpqmJm2caGR&#10;snipia6Br4OsirR9q5a4eKumu3Orub1xq9G+daTSvXig07t4oNO7eKDTu3ig07t4oNO7eKDTu3ig&#10;07t4oNO7eKDTu3ig07v/mRUD/5snEP+kMRz9sjch8b48JOXKQCbc1kEl099MLMzeTETE2UxautJS&#10;ba/NWX2lx2CLnMJnlpO+bp+Ku3Wng7h+rXy2h7J1tZO2cLWjuWy2trtpt9O7bq7Tu3Gp07pxqdO6&#10;canTunGp07pxqdO6canTunGp07pxqdO6canTunGp07r/mhQC/5wnEP+nMBr5tjYd7MQ6H+DRPB7V&#10;3kgYzuRSKsbiVEK+31NYtNpRa6nUV3ufz12JlctklIzIa52DxXKkfMN7qnTCha9uwpGzacKgtWTD&#10;tLdhxdS4ZrrVuGmz1bdps9W3abPVt2mz1bdps9W3abPVt2mz1bdps9W3abPVt2mz1bf/mxQC/50n&#10;D/+rLxf0uzQY5so2F9jaNxLP40odyOhTL8DnWUK45VtVruFYaKLdVniY2luFjtZhkIXTaJl80W+g&#10;ddB4pW7Qgqpo0I+tYtGfsF7Ss7Ja1NSyYMnYsmLB2LNiwdizYsHYs2LB2LNiwdizYsHYs2LB2LNi&#10;wdizYsHYs2LB2LP/nBMC/58mD/+wLRPuwTAS3tMvDtHhPxDJ6UwiwexUNbnrV0iw6lhapuhYaZvl&#10;WXeR41uCh+JfjH7hZpN34G6ab+B2n2nggKNj4Y2mX+KcqFvjrqpY5cqrW9vbql3Q3Kxd0NysXdDc&#10;rF3Q3Kxd0NysXdDcrF3Q3Kxd0NysXdDcrF3Q3Kz/nhIC/6MlDfi3KQ3myigK1N0vBcroQxTC8E4o&#10;ufBSO7DwU06m71RenO5VbJLtV3eI7VqBf+xeiXfsZI9w7GuUau10mGXsfZxh64ieXeqToVrpoKJY&#10;6LGjVujKpFjj2qNY49qjWOPao1jj2qNY49qjWOPao1jj2qNY49qjWOPao1jj2qP/oBIB/6ohCPC/&#10;Igbb1hcBzOY0CMLwRBq59UstsPZNQKb3T1Gc91BgkvZSbIn2VXaA91l+ePddhHH2Y4lr9GqNZ/Jy&#10;kWPwepNg74KWXe6LmFrtlJpX7aCbVeyxnFPswZ1T7MGdU+zBnVPswZ1T7MGdU+zBnVPswZ1T7MGd&#10;U+zBnVPswZ3/oxAB+7QZA+TLEADQ4xoBxO82DLr4Qh+w+0cypv1JQ5z+S1KS/01fiP9PaYD/U3J4&#10;/lh4cvxdfWz6Y4Fo+GmFZPdwiGH1dope9H2MW/OEjlnzi49W8pSRU/GfklLxq5NS8auTUvGrk1Lx&#10;q5NS8auTUvGrk1Lxq5NS8auTUvGrk1Lxq5P8pw4B3L8GANDSBgDF7iICuvk2ELD/PiKl/0I0m/9E&#10;RJH/RlGH/0lcfv9NZHf/Umtx/1dwbP9ddGf/Ynhk/Wh6YfxtfV77cn9b+niBWfl9glf5g4RU+IqF&#10;UveThlD3m4hQ95uIUPebiFD3m4hQ95uIUPebiFD3m4hQ95uIUPebiFD3m4jasQEAz8UEAMbYBgC6&#10;+SUFr/8zFKX/OSSa/zw0kP8/QYb/Qkx9/0ZVdv9LXHD/UWJq/1ZmZv9bamL/YGxf/2VvXf9qcVr/&#10;bnJY/3N0Vv93dVT/fHZS/4J4T/6JeU39j3pN/Y96Tf2Pek39j3pN/Y96Tf2Pek39j3pN/Y96Tf2P&#10;ek39j3rOuwEAxMwDALrmCACv/yQHpP8uFZn/MyOP/zcwhf86PHv/PkV0/0NMbf9KUmj/T1dj/1Ra&#10;YP9ZXV3/Xl9a/2JhWP9lY1b/aWRU/21mUv9xZ1D/dWhO/3ppTP9/akr/hGtK/4RrSv+Ea0r/hGtK&#10;/4RrSv+Ea0r/hGtK/4RrSv+Ea0r/hGvExAEAutUBAK7/EAGj/x8HmP8oE43/LR+D/zEqev81M3H/&#10;Ojtq/0BBZf9GRmD/TEpc/1FNWf9VT1b/WVFU/11TUv9gVFD/ZFVO/2dWTf9rWEv/bllJ/3JaSP93&#10;W0b/e1xG/3tcRv97XEb/e1xG/3tcRv97XEb/e1xG/3tcRv97XEb/e1y7zgAAr9wAAKL/DwKW/xcG&#10;jP8gD4L/Jhl4/ysib/8wKWf/NjBh/zw1XP9COVj/RzxV/0w+Uv9QQFD/VEJN/1dDTP9aREr/XUVI&#10;/2BGR/9jR0X/ZkhE/2pJQv9uSkH/cUtB/3FLQf9xS0H/cUtB/3FLQf9xS0H/cUtB/3FLQf9xS0H/&#10;cUv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xgF/4UlDP+DNBz/hj4q/4xGN/+OTUP/jVVQ/4pdW/+EZWb/fW5v&#10;/3h5d/1zg336bo6C+GmXhvdmoYn2Y6qL9WG0jfRfvo/zXsiQ8lzUkfBc4ZHoX+SS4WLmktlm6JHT&#10;aOmS02jpktNo6ZLTaOmS02jpktNo6ZLTaOmS02jpktNo6ZL/iBgF/4YlDP+EMxz/iT0q/49FNv+S&#10;TEL/kVNO/45bWv+KY2X+g2tv+3x0d/l3gH72coqD9W2UiPNpnovyZqeO8GSxkO9ivJLuYceT7GDT&#10;lOpf4ZXiYuSV2mbnldFq6JXMa+iWzGvolsxr6JbMa+iWzGvolsxr6JbMa+iWzGvolsxr6Jb/iRgE&#10;/4clDP+FMxz/jDwp/5JENf+VS0H/lVJN/5NZWf2OYWT5iGlu9oFxd/N7fH7wdoeE7nKQiexumo3r&#10;aqSQ6Wiuk+hmuJXmZMSW5WPQl+Jj35fbZuWX0mrnl8ps55nGbeaZxm3mmcZt5pnGbeaZxm3mmcZt&#10;5pnGbeaZxm3mmcZt5pn/iRcE/4glDP+FMxz/jzso/5VDM/+ZSj//mVFL/pdXV/mTX2L1jWZt8YZu&#10;du6AeX7re4OF6HaNiuZyl4/kbqCS4muqleBptZffZ8GZ3mfOmdtn3prUauWZzG3lm8Rv5ZzAcOWc&#10;wHDlnMBw5ZzAcOWcwHDlnMBw5ZzAcOWcwHDlnMBw5Zz/ihcE/4gkDP+GMxz/kTsn/5hCMv+cST3/&#10;nU9J+5tWVfWYXWDwkmRr7IxsdeiGdn7lgICF4nuKi992k5Ddcp2U2m+nl9hssprWa76b1GrMnNJq&#10;3J3NbeSdxW/knr5x45+6cuOfunLjn7py45+6cuOfunLjn7py45+6cuOfunLjn7py45//ihcE/4kk&#10;DP+IMxz/lDom/5tBMf+fSDz+oE5H959UUvGdW17smGFp55Jpc+OLc33fhn2F24CGjNh7kJHUdpmW&#10;0XOjms9wrZ3Nb7mfy27HoMlu1qHFcOKhvXLiobd04aK0deGitHXhorR14aK0deGitHXhorR14aK0&#10;deGitHXhorR14aL/ixYE/4okDP+KMhv/ljkl/55AL/+iRjn7pExE9KRSUO2iWFvonV9m45hmcd6R&#10;cHrZi3qD1IWDjNCAjJPMe5WYyXeenMZ1qJ/Ec7SiwnLCo8Bx0aS8c+CktnXgpbB34KWtd+ClrXfg&#10;pa134KWtd+ClrXfgpa134KWtd+ClrXfgpa134KX/jBYE/4skDP+MMRv/mDkk/6A/Lf+lRTf4qEtC&#10;8KhRTOqnVlfko1xi3p5kbdmYbnjSkHeDzYqAjcmFiJTFgJGawXyanr55pKK7d6+kuXa9prd1zae0&#10;dt6nr3jep6p536enet+np3rfp6d636enet+np3rfp6d636enet+np3rfp6d636f/jBYE/4skDP+O&#10;MRr/mjgj/6M+LP6oRDX1q0o/7a1PSeasVFPgqVpe2qVjadOca3fNlXSDx458jcKJhZW+hI2buoGW&#10;oLZ9oKOze6umsHq5qK55yaqsedyqqHvdqqR83amifd6pon3eqaJ93qmifd6pon3eqaJ93qmifd6p&#10;on3eqaJ93qn/jRYE/4wkDP+QMBn/nDci/6U+KvurQzPyr0k86rFNReOxUk/dsFdZ1algaM6haXfI&#10;mXGDwpN5jbyNgpW3iYqbs4WToa+CnKWrf6eoqH61qqZ9xaykfdmsoX7crJ6A3KucgN2qnIDdqpyA&#10;3aqcgN2qnIDdqpyA3aqcgN2qnIDdqpyA3ar/jRYD/4wkDP+SMBn/njch/6c9KPmuQjDws0c46LVM&#10;QeG3UEratVZV0a1eZ8qlZ3bDnW+DvJd3jbeSf5WxjYecrImPoaiGmaakhKSpoYKxrJ6Bwq2cgdWu&#10;moLbrZiD3KyXg9ysl4PcrJeD3KyXg9ysl4PcrJeD3KyXg9ysl4PcrJeD3Kz/jhUD/40jDP+TLxj/&#10;oDYf/6k8JvexQS7ttkY15bpKPN68TkTWuFNUzrBcZsapZXa+omyCuJt0jbGWfJWrkYScpo6NoqKL&#10;lqadiKGqmoaurZeGv6+VhtKvk4bar5KG266ShtutkobbrZKG262ShtutkobbrZKG262Shtutkobb&#10;rZKG263/jhUD/44jDP+VLxf/ojUe/6w7JfW0QCvrukQx479JN9zCSz7TvFJTyrRbZcKtY3W6pmqC&#10;s59yjKyaeZWmloGcoJKKopyPk6eXjZ6rk4usrpCKvLCOi9CwjYrasI2K2q6NiduujYnbro2J266N&#10;iduujYnbro2J266NiduujYnbro2J267/jxUD/44jDP+XLhb/pDUd/q46IvK3PyjovkMt4MRHMdnG&#10;Rz3Pv1BSx7hZZL6xYXS2qmiBrqRwjKefd5Whmn+cm5eHopaVkaeRkpyrjJGpromQubCHkM2xho/Z&#10;sYeO2q+IjduuiI3broiN266IjduuiI3broiN266IjduuiI3broiN267/jxUD/48jDP+ZLRX/pjQb&#10;/LE5IPC6PSTmwkEo3slEKtXJRTzMw09Rw7xXY7q1X3OxrmaAqalti6KkdZSboHyclZyEoo+ajqeK&#10;mJmrhpamr4KVtrF/lsuyf5XZsYGS2rCCkdqvgpHar4KR2q+CkdqvgpHar4KR2q+CkdqvgpHar4KR&#10;2q//kBQD/5AjC/+bLRT/qDMZ+bQ3He2+OyDjxz4i29A/JNHNRDrIx01Pv8BVYra6XXKttGR/pK9r&#10;ip2qcpOWpnmbj6OBoYmgi6eEnpWrf52jrnucs7B4nMixeJvZsXqY2rB8ltqvfJbar3yW2q98ltqv&#10;fJbar3yW2q98ltqvfJbar3yW2q//kBQD/5AjC/+dLBP/qzEX9rg2GerDORvgzTsa2NU3Is3QQjjE&#10;y0tNusVTYLHAW3CoumJ9n7VpiZexb5KQrXeaiap/oIKoiKV9ppKqd6WfrXOlsK9wpcawcKTZsHOf&#10;2q91nNuudZzbrnWc2651nNuudZzbrnWc2651nNuudZzbrnWc267/kRQD/5EjC/+gKxH/rzAU8rwz&#10;FebJNRTb1TUQ09o3IMnVQDa/0ElLtctRXqvGWG6iwV97mb1mh5G5bZCJtnSYgrN8nnuxhaN1r4+o&#10;cK+dq2yurq1or8SuaK7armyn265upNutbqTbrW6k261upNutbqTbrW6k261upNutbqTbrW6k263/&#10;khMC/5MiC/+kKQ/6sy0Q7cIvD+DQLgzU3TgJzN5AHsTbQDS61kZJr9JOW6XNVWucyVx5k8VjhIrC&#10;ao2DwHGUe715m3W8gqBuu42kabqaqGS6q6phu8KrYLvcq2Wz3atnrt2rZ67dq2eu3atnrt2rZ67d&#10;q2eu3atnrt2rZ67dq2eu3av/kxMC/5YhCv+oJgz1uSkL5skoCNjaJQPO4z0NxuJJG73gSzCz3kpF&#10;qdpMWJ/WUmiV0ll1jM9ggITNZ4l8y26Qdcp2lm7Jf5toyIufY8iYol7JqqRbysGlWcrfpl7A36Zg&#10;u9+mYLvfpmC736Zgu9+mYLvfpmC736Zgu9+mYLvfpmC736b/lRIC/5sfB/+uIwjvwCIF3tIaAtDi&#10;LATG5j8RvuZJIbblTjOt5FBEo+JTVJjgVGOO3Vhwhdtee33aZIN12WuKbth0kGjYfpRi2ImYXdmX&#10;m1nZqJ1W28CeVNzgnljQ455ayeOgWsnjoFrJ46BayeOgWsnjoFrJ46BayeOgWsnjoFrJ46D/lxEC&#10;/6EbBfm1HAPmyRMB094SAMjpMQe/60AWtutHJ63rSzij6k5JmelQV5DoU2OG51dufuZcdnbmYn5v&#10;5mqDaeZyiGTme4xf54aPWueSklbpopRT6raVUezQlVTk4pVV2+WWVdvlllXb5ZZV2+WWVdvlllXb&#10;5ZZV2+WWVdvlllXb5Zb/mRAB/6gUAei+DQDT0AcAyegbAb/uNAu28D8brfFFLKPxSD2Z8UtLkPFO&#10;WIfxUmN+8VZrd/Fbcm/xYHhp8md8ZPJvgF/zd4Ra9IGGVvSMiVL1mYtQ9KeMTvS4jUzz0o5N8OCO&#10;TfDgjk3w4I5N8OCOTfDgjk3w4I5N8OCOTfDgjk3w4I7/nA0B37EFANLEBQDK1AcAwPEiA7b0NQ+s&#10;9j0govhBMJn5RT+P+UhLhvpMVn76UF92+1Vmb/tZbGn8X3Bk/WV0X/5sd1v9c3pX/Ht8VPuEflH6&#10;jYBO+ZiCTPmkg0r4tYRJ+MKFSfjChUn4woVJ+MKFSfjChUn4woVJ+MKFSfjChUn4woXnpgMA0rgC&#10;AMjJAwDA2gYAtfglBav7MxOi/TkimP8+MY7/QT6F/0VJfP9JUnX/Tllu/1NfaP9YY2P/XWde/2Nq&#10;W/9pbFj/b29V/3VxUv98c0//hHRM/4x2Sv+Vd0j+oXlH/qp5R/6qeUf+qnlH/qp5R/6qeUf+qnlH&#10;/qp5R/6qeUf+qnnUsAAAyMEBAL/RAwC09A8Aqv8lB6D/LxWW/zUijP85L4P/PTp7/0JDc/9GSmz/&#10;S1Bm/1BVYf9VWV3/W1xZ/2BeVv9lYFT/amJR/3BkTv91Zkz/e2dK/4JoSP+JakX/k2tE/5lsRP+Z&#10;bET/mWxE/5lsRP+ZbET/mWxE/5lsRP+ZbET/mWzJuQAAv8oBALXYAgCp/xQBn/8hCJX/KhSL/zAg&#10;gf81Knn/OjNx/z87av9DQWT/SEZe/01JWv9STFf/V09U/1xRUf9gU0//ZVRM/2lWSv9uV0j/c1lG&#10;/3laRP9/W0L/hlxA/4tdQP+LXUD/i11A/4tdQP+LXUD/i11A/4tdQP+LXUD/i13AwwAAtdIAAKno&#10;BACd/xICkv8bB4n/JBF//yoad/8wI2//NSpn/zowYf9ANVz/RDlX/0k8U/9OP1D/U0FO/1dCS/9b&#10;REn/X0VH/2NHRf9nSEP/a0lB/3BKP/91Sz3/e0w8/39NPP9/TTz/f008/39NPP9/TTz/f008/39N&#10;PP9/TTz/f023zQAAqtkAAJ31BACR/wwChv8TBXz/HAt0/yMTbP8qGmT/MB9e/zUkWP87KFP/PytP&#10;/0QuTP9IMEn/TDFG/1AzRP9UNEL/VzVA/1s2Pv9fNz3/Yjg7/2Y5Of9qOjf/cDs2/3M8Nv9zPDb/&#10;czw2/3M8Nv9zPDb/czw2/3M8Nv9zPDb/cz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RgF/3kkCv91MhX/ezsh/4JELf+DTDj/glRE/35cTv95&#10;ZVj/c3Bg/256Z/9phW3+ZI9x/WCZdPtdonf6W6t5+Vm0e/hXvnz4Vsh99VXSfvNV33/xVOl/61ft&#10;f+Ra73/dX/F+22Dxf9tg8X/bYPF/22Dxf9tg8X/bYPF/22Dxf9tg8X//fRgF/3ojCv92MRX/fzog&#10;/4VCLP+HSjf/hlJC/4NaTf9+Y1f/d2xg/XJ3aPptgm75aYxz92SVdvVhn3n0X6h8812xffJbun/x&#10;WsWA8FnQge1Z3YHqWOiC5Vvtgt5f74HWYvCC02Pxg9Nj8YPTY/GD02Pxg9Nj8YPTY/GD02Pxg9Nj&#10;8YP/fhgF/3sjCv93MRX/gjkg/4hBK/+LSTb/ilFB/4dYTP+DYVf7fGlg+HZ0aPVyfm7zbYh08WmS&#10;ePBlm3vuY6R+7WGugOxft4HqXsKD6V3NhOdc24TkXOeE31/uhNhj74TPZfCGzWbxhs1m8YbNZvGG&#10;zWbxhs1m8YbNZvGGzWbxhs1m8Yb/fxcF/3sjCv95MBX/hTgf/4tAKv+OSDX/jk9A/4xXS/uHX1b3&#10;gWdf83pwaPB2e2/ucYV1622PeeppmH3oZqGA5mSqguVitITkYb+F42DLhuFg2YfeYOaG2WPuhtBl&#10;74jJaO+JxmjvisZo74rGaO+KxmjvisZo74rGaO+KxmjvisZo74r/gBcF/3wiCv98MBX/iDce/48/&#10;KP+SRjP/kk0+/JBVSfaMXFTyhmRe7oBtZ+t7eG/odoJ15XGMe+NulX/hap6C32inhd5msYfcZbyI&#10;22TJidlk2InVZeaJ0Gbuislo7ozCau2NwGvtjcBr7Y3Aa+2NwGvtjcBr7Y3Aa+2NwGvtjcBr7Y3/&#10;gRcE/30iCf9/LxT/izcd/5I+J/+WRTH+lks8+JVSR/KRWlLtjGJc6YZqZuWAdW7ie39133aIe9xy&#10;kYDZb5qE1mykh9RqrorTaLmM0WfFjc9n047NaOOOyGnsjsJr7I+7beuQuW7rkLlu65C5buuQuW7r&#10;kLlu65C5buuQuW7rkLlu65D/gRYE/34iCf+CLhP/jTYc/5U8Jf+ZQy/7m0o59JpQRO6XV0/okl5Z&#10;5IxnZN+Gcm3bgXt113yFfNN3jYLQc5aHznCfisxuqY3KbLSPyGvAkcZrzpLEa9+SwG3qkrpu6pO0&#10;cOqTsnHqk7Jx6pOyceqTsnHqk7Jx6pOyceqTsnHqk7Jx6pP/ghYE/38hCf+ELRP/kDQb/5g7I/+d&#10;Qiz3n0g28J5OQOmcVUvkmFtW35JlYdqNb2rUhnh10IGBfcx8iYTJeJKJxnWbjcNypJDBca+Svm+7&#10;lL1vypW7b9uWuHDolrJy6Jatc+iWrHTolqx06JasdOiWrHTolqx06JasdOiWrHTolqx06Jb/gxYE&#10;/4AhCf+HLBL/kzMa/5s6If2gQCr0o0Yz7KNMPeaiUkfgnlhS2pljXNOSbGrOi3V1yYZ9fsWBhYXB&#10;fY6KvnmWj7t3oJK4daqVtnO3l7RyxZiyctaZr3Pmmat15pmndueZpXfnmKV355ild+eYpXfnmKV3&#10;55ild+eYpXfnmKV355j/gxYE/4AhCf+JKxH/lTIY/545H/qjPyfxp0Qv6ahKOOKnT0LcpFdM1Z5g&#10;W86WaWnIkHJ1w4p6fr6FgoW6gYqLt36TkLN7nJSweaaXrXezmqt2wZupdtKcp3flnKR45ZugeeWb&#10;n3rmm5965pufeuabn3rmm5965pufeuabn3rmm5965pv/hBUE/4EhCf+LKxD/lzIX/6A4HvenPSTu&#10;q0Ms5q1INN+tTT3YqVRK0KJeW8qbZ2nDlG91vo53frmKf4a0hoeMsIKPkax/mJapfaOZpnuvnKN6&#10;vp2hes+eoHvjnp185J2afOSdmn3lnJp95ZyafeWcmn3lnJp95ZyafeWcmn3lnJp95Zz/hBUE/4Ig&#10;Cf+NKhD/mTEW/6M3HPWqPCLrrkEo47FFL9yzSjfUrVJIzKZcWsWfZGi/mG10uZN1frOOfIauioSN&#10;qoeMkqaElZeigZ+an3+rnZx+up+afsygmH/hoJZ/45+VgOSelIDknpSA5J6UgOSelIDknpSA5J6U&#10;gOSelIDknpSA5J7/hRUE/4IgCf+OKQ//mzAU/qU1GvOtOh/psj8k4bZDKtm3SDTRsFFHyalaWcGj&#10;Yme6nGp0tJdyfq6SeoapjoGNpIuKkp+IkpebhZybmISonpWDt6CTgsmhkYPfopCD4qGPg+Ofj4Pj&#10;n4+D45+Pg+Ofj4Pjn4+D45+Pg+Ofj4Pjn4+D45//hhUE/4MgCP+QKA7/ni8T/Kg0GPCwORzmtj0g&#10;3rtBJNa6RTLNtE9Gxa1YV72mYWa2oGhzr5twfamWd4ajkn+Nno+HkpqMkJiVipqckoimn46HtaGM&#10;h8ejiofdo4qH4qKKhuKgiobjoIqG46CKhuOgiobjoIqG46CKhuOgiobjoIqG46D/hhQD/4MgCP+S&#10;Jw3/oC4S+qozFe6zNxnkuzob3ME+HtO9RDHKt05FwrFXVrmqX2WypWZyq59ufaSbdYWel3yMmZSF&#10;k5SRjZiPj5eci42joIiMsqKFjMSjhIzapISL4aOFiuKhhYrioIWK4qCFiuKghYrioIWK4qCFiuKg&#10;hYrioIWK4qD/hxQD/4QgCP+UJgz/oiwQ960xE+u3NBXivzcW2cU4G9DBQjDHu0xDvrVVVbWvXWSt&#10;qWRxpqRsfJ+gc4WZnHqMk5mCko6Xi5iJlJSchZOgoIGRr6J+kcGkfZLYpH2Q4aN/juKhf47ioX+O&#10;4qF/juKhf47ioX+O4qF/juKhf47ioX+O4qH/hxQD/4UfCP+XJQv/pSsO9bEvEOi7MRDfxTMQ1ck1&#10;GczEQS7Dv0tCurlTU7G0W2OprmJwoappe5qmcISUoneLjp9/koidiJeDm5GcfpmdoHqYrKJ3mL+k&#10;dZjVpHaW4aN5k+KieZPioXmT4qF5k+KheZPioXmT4qF5k+KheZPioXmT4qH/iBQD/4geB/+ZJAr/&#10;qCkL8bUsDOXALQvcyywJ0swzGMjIPyy/w0hAtb5RUqy5WWGktGBunLBneZWsboKOqXWKiKZ8kYKk&#10;hZZ8oo+bd6Can3OfqaFwn7yjbqDTo2+e4aNymuKhc5jioXOY4qFzmOKhc5jioXOY4qFzmOKhc5ji&#10;oXOY4qH/iRMD/4sdBv+cIgj9rCYJ7rknCOLHJgbY0iIFzdAxFsTNPSq6yUY9sMRPT6e/Vl+fu11s&#10;lrdkd4+0a4CIsXKIga56jnusgpR1qoyZcKmXnWyppp9oqbqhZqnRoWen4qFrouOgbKDjoGyg46Bs&#10;oOOgbKDjoGyg46BsoOOgbKDjoGyg46D/ihMD/44bBf+gHwb4sCEF6b8gA93PGAHS1h8EydUvE7/S&#10;Oie1zkQ6q8tMTKHHVFyZw1tpkL9hdIm9aH2Cum+Fe7h3i3W2f5FvtYmVabSVmWW0pJxhtLedX7XQ&#10;nmCz5J5jrOSdZKnknWSp5J1kqeSdZKnknWSp5J1kqeSdZKnknWSp5J3/ixIC/5IZBP+lGwPzthoC&#10;5McSANXWCADM3CICwtswEbnZOCSu1UE3pdJJSZvPUViSzFhlislfcILHZXl7xW2AdMN0hm7CfYxo&#10;wYeQY8GTlF7BopZbwbaYWMPQmVnB55hcuOaZXbXmmV215pldteaZXbXmmV215pldteaZXbXmmV21&#10;5pn/jREC/5gVAvyrFAHlvQwA1M0HAM3eCwDD4CkEu+A5ELLfQSCo3UQznttIRJTZTlOL1lVgg9Rc&#10;anvSY3N10Wp6btBygGjQe4Vjz4WJXc+RjFnQoY9V0bWQU9LQkVPR6ZFWx+qSV8Tqk1fE6pNXxOqT&#10;V8Tqk1fE6pNXxOqTV8Tqk1fE6pP/jxAC/p4QAd+yBwDTwgYAzNAGAMTjFgC75S4IsuU7FanlQiSg&#10;5Ec0l+NLQo3iT0+E4VRafeBaZHXfYWxv32hyad9wd2TfeXxe34OAWt+Pg1bgnoVS4bGHUOPJh0/j&#10;5odR2eyIUtTsiVLU7IlS1OyJUtTsiVLU7IlS1OyJUtTsiVLU7In/kg4B5aYFANO3AwDLxgMAxNQG&#10;ALvpHgKy6jEMqes6GqDrQCmW60U3jetJRITrTk9861NYdepYYG7rXmZo62VrY+ttcF7rdXNa7H53&#10;Ve2JeVLulnxO76Z9TPC6fkrx039L7el/TOjrfkzo635M6Ot+TOjrfkzo635M6Ot+TOjrfkzo6371&#10;mwYA1a4BAMu+AgDDzAMAutoHALHvIgSo8TEQn/I5HpXzPiyM80M4hPRIQ3z0TEx09VFUbvVXWmj2&#10;XF9j9mNjXvdpZ1r3cWpV+HlsUfmCb036jnFJ+5tzR/yqdET9vXVC/tx2Qf/ndkH/53ZB/+d2Qf/n&#10;dkH/53ZB/+d2Qf/ndkH/53bapQAAzLYAAMPFAQC60wQAsPMRAKb2JAad+C8SlPo2H4v7PCuC/EA2&#10;ev1FP3P+Skds/09NZ/9UUmH/WlZd/2BZWf9mXFX/bF9R/3NhTf97Y0n/hGVF/49nQv+baED/qGk+&#10;/7prPv/Daz7/w2s+/8NrPv/Daz7/w2s+/8NrPv/Daz7/w2vOrgAAw74AALrNAQCv2QMApfoVAZv+&#10;IgiS/ywTif8zHoD/OCh4/z0xcf9DOWr/SD9l/01EX/9SSFv/V0tX/1xOU/9hUE//Z1JM/21USP9z&#10;VkT/e1hB/4NZP/+MWzz/l1w6/6NdOv+pXjr/qV46/6leOv+pXjr/qV46/6leOv+pXjr/qV7FuAAA&#10;u8cAALDUAACk6wYAmf8UAo//HgiG/ycRfv8uGnb/NCNu/zoqaP8/MGL/RDVd/0k5WP9OPFT/Uz5Q&#10;/1dBTf9cQ0r/YURG/2ZGQ/9rSED/ckk9/3hLO/+ATDn/h002/5JPNf+WTzX/lk81/5ZPNf+WTzX/&#10;lk81/5ZPNf+WTzX/lk+8wgAAsdAAAKTaAACY9gYAjf8QAoP/FwZ7/yENc/8pFGv/Lxtl/zUgX/87&#10;JVn/QClV/0UsUf9JL03/TjFK/1IzRv9WNEP/WjZB/143Pv9jODv/aDo4/247Nv90PDT/ej0x/4I+&#10;MP+FPzD/hT8w/4U/MP+FPzD/hT8w/4U/MP+FPzD/hT+yywAApdYAAJjeAACM+QEAgf8JAnf/EQRu&#10;/xkHZ/8hDGD/KBFa/y8VVf80GVD/OhxM/z4eSP9DIEX/RyJC/0okP/9OJT3/UiY6/1YnOP9aKDX/&#10;Xiky/2MqMP9oKy3/bSwr/3QuKv92Lir/di4q/3YuKv92Lir/di4q/3YuKv92Lir/di7/cBgF/2sk&#10;Cv9kMQ//bToY/3RDI/92TC7/dFU4/3BeQv9raEr/ZnNR/2F+V/9ciFz/WJJf/1WcYv9SpGT/Ua1l&#10;/k+1Z/1Ovmj8Tcdp+kzRafhM3Gr2S+dq9EvvavJL92rsT/hq5VT6aeVU+mnlVPpp5VT6aeVU+mnl&#10;VPpp5VT6aeVU+mn/cBgF/2skCv9kMQ//bToY/3RDI/92TC7/dFU4/3BeQv9raEr/ZnNR/2F+V/9c&#10;iFz/WJJf/1WcYv9SpGT/Ua1l/k+1Z/1Ovmj8Tcdp+kzRafhM3Gr2S+dq9EvvavJL92rsT/hq5VT6&#10;aeVU+mnlVPpp5VT6aeVU+mnlVPpp5VT6aeVU+mn/cRgF/2wkCv9lMQ//cDkY/3ZCI/94Sy7/d1M4&#10;/3NdQv9uZkr/aXFS/2R8WP9fhlz/WpBg/leaY/1VomX8U6tn+1KzaPpQvGn5T8Vq+E/Pa/VO22vz&#10;TeZs8U3vbO9O92vpUvhr4lb6a+JW+mviVvpr4lb6a+JW+mviVvpr4lb6a+JW+mv/chgF/20kCv9n&#10;Lw//czgY/3pBIv98SS3/e1I3/3dbQf9yZEr/bW9S/2h5WP1jg177X41i+VuXZfhZn2f3V6hp9lWw&#10;a/VUuWz0U8Jt81LMbfFR2W7uUeRu7FHubulS9m7kV/ht3Fn5b9xZ+W/cWflv3Fn5b9xZ+W/cWflv&#10;3Fn5b9xZ+W//cxgF/24jCv9qLg7/djcX/30/Iv+ASCz/f1A2/3tZQP92YUr9cWxS+mx2WfhngV/2&#10;Y4pj9F+UZvNcnGnyWqVr8Fmtbe9Xtm7uVsBv7VbKcOtV1nDpVeNw5lXtcORX9nDeWvhx1Vz4ctVc&#10;+HLVXPhy1Vz4ctVc+HLVXPhy1Vz4ctVc+HL/dBcF/28jCv9tLQ7/ejYX/4E+If+DRiv/g041/4BW&#10;P/17X0n5dWhS9nBzWfNrfl/xZ4dk72ORaO1gmWvsXqJt6lyqb+lbs3HoWr1y51nIcuZZ1HPjWeJz&#10;4Frtct5b9nPWXfd1zl/4ds5g+HbOYPh2zmD4ds5g+HbOYPh2zmD4ds5g+Hb/dBcF/3AjCf9xLA7/&#10;fTQW/4Q8H/+HRCn/h0w0/YRUPviAXUj0emVR8HRwWe1wemDra4Rl6WiNaedllm3lYp9w5GCncuJf&#10;sHPhXrt04F3Gdd9d03XcXeF12V/tddZe9nfOYPd5x2P4esdj+HrHY/h6x2P4esdj+HrHY/h6x2P4&#10;esdj+Hr/dRcF/3EiCf90Kw3/gTMV/4g7Hv+LQif/i0oy+YlSPPOFWkbvgGJQ63psWOd1d2DlcYFm&#10;4m2Ka+Bpk2/eZ5ty3GWkdNpjrnbZYrh312HEeNVg0XnTYeB50GLses1i9nzGZPZ9wGb2fsBm9n7A&#10;ZvZ+wGb2fsBm9n7AZvZ+wGb2fsBm9n7/dhYF/3IiCf94Kgz/hDIU/4s5HP+PQCX7kEgv9I5POe6L&#10;V0Tphl9O5YBpV+F7c1/edn1m23KGbNhuj3DVa5d002mgd9FnqXrPZrN8zmW/fcxkzH7KZNx+x2bq&#10;fsRm9IC+Z/SBuGn0gbhp9IG4afSBuGn0gbhp9IG4afSBuGn0gbhp9IH/dxYF/3MhCf97KQz/hzAT&#10;/484Gv+TPyP3lUUs8JRMNuqRVEDkjFtL4IdmVduBcF7WfHlm03eCbdBzi3PNcJN3ym2be8hrpH3G&#10;aq6AxGm6gcNox4LBaNaDvmnng7xp8oS2a/KEsWzyhbFt8oWxbfKFsW3yhbFt8oWxbfKFsW3yhbFt&#10;8oX/eBYE/3QhCf9+Jwv/ii8R/5I2GPyXPSDzmUMp7JlKMuWWUDzgkllH2o1jUdSHbV3QgXZmzHx+&#10;bsh4hnTFdY95wnKXfcBwoIC9bqqDu221hblsw4a4bNKHtWzjh7Nt8IeubvCIqnDwh6pw8IeqcPCH&#10;qnDwh6pw8IeqcPCHqnDwh6pw8If/eRYE/3UhCf+AJgr/jS4Q/5Y0FvmbOx3wnkEl6J5HLuKcTTfb&#10;mVdC1ZJgUM+MalzKhnJnxYF7b8F9g3a+eot7u3eTf7h0nIO1cqWGs3GxiLFwvoqvb86KrXDgi6tw&#10;7ouncu6Ko3PviqNz74qjc++Ko3PviqNz74qjc++Ko3PviqNz74r/ehUE/3YhCf+DJQn/kCwP/5kz&#10;FPafORrtoj4h5aNEKd6iSjLXnlQ/0JdeT8qQZ1zEi29nv4Z3b7uCf3a3fod8s3uPgbB4mIWtdqKI&#10;q3Wti6h0uoymc8qNpXPdjqN07Y2gde2NnXbujJ127oyddu6MnXbujJ127oyddu6MnXbujJ127oz/&#10;ehUE/3cgCf+FJAn/kisN/psxEvOiNxjqpjwd4qhBJNuoSCzTolI+y5tbTsWVZFu/j21muop1b7WG&#10;fHexgoR9rX+Mgql9lYamep6Ko3mpjaF4t4+fd8eQnXfakJx465CZeeyPl3ntjpd57Y6Xee2Ol3nt&#10;jpd57Y6Xee2Ol3ntjpd57Y7/exUE/3ggCP+HIwj/lCoM/J4vEPGlNRXnqjkZ360+H9esRSvPpVA9&#10;yJ9ZTcGZYlq6k2pmtY5yb6+Kenerh4F9p4OJg6OBkoegf5uLnH2mjpp8s5CYe8SSlnvXkpV86pKT&#10;fOuRkn3skJJ97I+SfeyPkn3sj5J97I+SfeyPkn3sj5J97I//exUE/3ofCP+JIgf/lygL+qEuDu6o&#10;MhLkrjcV3bI7GdSvRCnLqU47xKNXTL2dYFm2l2hlsJNwb6uOd3emi399oYiGg52Fj4iZg5iMloGj&#10;j5OAsJKRf8GTj3/UlI6A6JONgOqSjYDrkY2A65GNgOuRjYDrkY2A65GNgOuRjYDrkY2A65H/fBQE&#10;/3weB/+LIQb/mScK96MsDOysMA/isjQR2rc4FdCyQijIrEw6wKZWSrmhXliym2Zkq5dubqaSdXah&#10;j3x9nIyEg5iJjIiUh5aNkIWhkI2ErpOKg76UiITSlYiE55WIhOqTiIPqkoiD6pKIg+qSiIPqkoiD&#10;6pKIg+qSiIPqkoiD6pL/fRQE/34dB/+NIAb/myUI9aYpCumvLQvgtzAM1ro1FM21QSbFsEs5vapU&#10;SbWlXFeun2Rjp5trbqGXc3ack3p9l5CBg5KOioiOjJONioqekYeJq5OEiLyVgojQloGI5ZaCiOmU&#10;gofqk4KH6pKCh+qSgofqkoKH6pKCh+qSgofqkoKH6pL/fRQE/4AdBv+PHgX/niMH8qknCOazKQjd&#10;vCsI070zE8q5PyXBs0k3ua5SSLGpW1aqpGJio6BpbZyccHWXmHh9kZZ/g42Th4iIkZGNhI+bkYCO&#10;qZR9jbmWe43NlnqN5JZ8jOmVfYvqk32L6pN9i+qTfYvqk32L6pN9i+qTfYvqk32L6pP/fhQE/4Mb&#10;Bv+SHQT+oCEF8K0jBeO4JATawiMD0MAyEce8PiO+t0g1tbJQRq2tWVSlqWBhnqVna5ihbnSSnnV8&#10;jJt9goeZhYiCl46NfpWZkXqUppR2k7aWdJPLlnOT4pZ1kumVd4/qk3eP6pN3j+qTd4/qk3eP6pN3&#10;j+qTd4/qk3eP6pP/fxMD/4UaBf+VGwP7pB0D7LEeA+C9HAHVxR8CzMQvD8PAPCG6vEYzsbdORKiz&#10;VlOgr15fmatlapKnbHOMpXN6hqJ6gYGggod8nouLd5yWkHObo5Nvm7SVbZvJlmyb4ZVumemUcJXq&#10;k3CV6pNwleqTcJXqk3CV6pNwleqTcJXqk3CV6pP/gBMD/4kYBP+YGAL3qBgB6LYWANzEDQDRyRwB&#10;yMgtDb7FOR+1wUQxrL1MQaO5VFCbtVtdlLJiZ42vaXCGrHB4gKp3f3uof4R1poiJcKSTjmykoJFo&#10;o7GTZqTHlGWk4JRmoeqTaZzqkmmc6pJpnOqSaZzqkmmc6pJpnOqSaZzqkmmc6pL/gRID/4wWA/+d&#10;FAHxrBEA2bwIANTIBwDMzRgBw80qC7nKNxywx0EupsRKPp7AUk2VvVlajrpgZIe3Zm2AtW11erN1&#10;e3SxfYFvsIaGaq6QimWuno1hrq+PX67FkF2u35Bfq+uQYqXskGKl7JBipeyQYqXskGKl7JBipeyQ&#10;YqXskGKl7JD/gxID/5ETAfOhDQDZsQYA078GAM3LBADG0hMAvdInCbPQNBmqzj4qoMtHOpjIT0mP&#10;xVZWiMNdYIHBZGl6v2twdL1yd268enxpu4OBY7qOhV+6nIhbuq2KWLvDi1e734tYuO6LW7HujFux&#10;7oxbse6MW7HujFux7oxbse6MW7HujFux7oz/hBED/pYNANyoAwDTtQQAzMIDAMbOBQC/2A0Attkk&#10;Bq3YMRWj1TsmmtNENpHRTESJz1NQgc1aWnrMYWN0ymhqbslwcGjJeHVjyIF6XsiMflnImoFVyKyD&#10;UsnDhFHK34RSx/KEVL/xhVS+8YVUvvGFVL7xhVS+8YVUvvGFVL7xhVS+8YX/ig0B6p0FANStAgDM&#10;uwIAxccCAL3SBgC23hUArt8qB6XfNhOd3j4hk91DMIrcSj6C2lFJetlXU3TYXltt2GViaNdtaGLW&#10;dW1d1n9xWdeLdFTYmXdR2Kt5TtrBek3a3npN2fJ6Ts/0fE7P9HxOz/R8Ts/0fE7P9HxOz/R8Ts/0&#10;fE7P9Hz8kgcA2aQAAM2zAQDFwAEAvcwDALXYBwCs5B0CpOUtC5zmNxeT5j4kiuVEMYLlSTx65E9G&#10;c+RVTm3kXFRn5GNaYuRqX17kc2NZ5XxmVeWGalHmk2xO56NuS+i2b0rpzm9J6ulvSeH1cEnh9XBJ&#10;4fVwSeH1cEnh9XBJ4fVwSeH1cEnh9XDemgAA0KsAAMa6AAC9xwEAtNIEAKvpDQCi6yEEmu0uDpLt&#10;NhqJ7j0mge5DMXnuSDpy705CbO9TSGbvWU1h8GBSXfBnVlnxbllU8XdcUPKAX0zzi2FJ9JljRvWo&#10;ZUT2u2ZC99NnQPfyZ0D38mdA9/JnQPfyZ0D38mdA9/JnQPfyZ0D38mfTowAAx7MAAL7BAAC0zgEA&#10;qtgDAKHxFAGY8yIGj/UtEIf2NBt/9zslePdBLnH4RjVr+Uw7ZflRQWD6V0Vb+11IV/tjTFP8aU5P&#10;/HFRTP15U0j+glVE/45XQf+aWT7/qVs8/7pcOv/VXTr/1V06/9VdOv/VXTr/1V06/9VdOv/VXTr/&#10;1V3JrQAAv7wAALXJAACq1AAAn+QFAJX5FQKM+yAHhP0qD33+MRh1/zghbv8+KGj/RC5j/0kzXf9O&#10;N1n/UzpV/1k9Uf9eQE7/ZEJK/2pER/9xRkP/eUhA/4JKPP+NTDn/mE03/6VONP+3UDT/uFA0/7hQ&#10;NP+4UDT/uFA0/7hQNP+4UDT/uFDAtwAAtsUAAKvQAACf2QAAk/EGAIr/EgKB/xsGef8lDXL/LRRr&#10;/zQaZf86IF//QCVa/0UpVv9KLFL/Ty9O/1QxS/9YM0j/XTVF/2M3Qf9pOD7/cDo7/3c8N/9/PTT/&#10;iD4x/5NAL/+gQS//oUEv/6FBL/+hQS//oUEv/6FBL/+hQS//oUG4wAAArM0AAJ/WAACS3QAAiPcD&#10;AH7/DQJ1/xcFbf8fCGf/Jw1h/y4SW/81F1b/OhpS/0AdTv9EIEr/SSJH/00kRP9SJUH/Vic+/1so&#10;O/9gKjj/Zis1/2wsMv9zLi//ei8t/4EwKf+MMSn/jDEp/4wxKf+MMSn/jDEp/4wxKf+MMSn/jDGu&#10;yQAAodMAAJPaAACG4AAAe/oAAHL/BwFp/xADYv8YBlv/IAhV/yYKUP8tDEz/Mg9I/zgRRf88E0H/&#10;QRQ+/0UWPP9IFzn/TBg2/1EZNP9VGzH/Whwv/2AdLP9lHin/ax8n/3EgJP96IST/eiEk/3ohJP96&#10;IST/eiEk/3ohJP96IST/eiH/ZBoG/14mCf9YMw3/YDcQ/2dBGv9qSyT/aFQt/2VfNf9gaT3/W3RD&#10;/1Z/SP9SiUv/T5NO/0ycUf9KpFL/SaxU/0izVf5Hu1X9RsRW/EXNV/pF2Ff4ROJX9kTrV/NE81fy&#10;RPpX8EX/Vu1J/1btSf9W7Un/Vu1J/1btSf9W7Un/Vu1J/1b/ZBoG/14mCf9ZMg3/YjcQ/2lAGv9s&#10;SiP/alMt/2ZeNf9iaD3/XXND/1l+SP9UiEz/UZFP/06aUf9MolP+S6pV/UqyVvxJulf7SMNX+kfM&#10;WPhH1lj1RuFY80brWPFG81jvRvpY7kj/V+pL/1jqS/9Y6kv/WOpL/1jqS/9Y6kv/WOpL/1j/ZRkG&#10;/18mCf9cMA3/ZjYQ/20/Gf9wSCP/blIs/2pbNf9mZj3/YXFE/117Sf9YhU39VY9R/FKXU/pQoFX5&#10;TqhX+E2vWPdMt1n2S8BZ9kvJWvNK1FrxSuBb70nqW+xK8lrrS/pa6Uz/WuVO/1vlTv9b5U7/W+VO&#10;/1vlTv9b5U7/W+VO/1v/ZhkF/2AlCf9fLg3/aTQQ/3E+Gf9zRyP/clAs/25ZNf9qYz3/ZW5E/WB4&#10;Svtcg075WIxS91WVVfZTnVf1UqVZ9FCtWvNPtVvyTr5c8U7HXO9N0l3tTd9d6k3pXehN8lzmT/pc&#10;5E//Xd9R/17fUf9e31H/Xt9R/17fUf9e31H/Xt9R/17/ZxgF/2ElCf9jLAz/bTMP/3Q8GP93RSL/&#10;dk4r/3NXNP9uYD37aWtE+GV2S/ZggFD0XYlT8lmSVvFXmlnvVaJb7lSqXO1Ts13sUrxe61HFX+pR&#10;0F/oUd1f5VHoX+NS8l7hUvpf3lP/YdlV/2LZVf9i2VX/YtlV/2LZVf9i2VX/YtlV/2L/aBgF/2Mk&#10;Cf9nKwz/cTEP/3g6F/97QyH/e0wq/3hUM/pzXjz2bmdE82lyS/BlfFDuYYZV7F6PWOtcl1vpWp9d&#10;6FinXudXsGDmVrlh5VXDYeNVzmLhVdxh3lboYdxX8mLaVvtk1Vf/ZdBZ/2bQWf9m0Fn/ZtBZ/2bQ&#10;Wf9m0Fn/ZtBZ/2b/aRcF/2QkCf9rKgv/dTAO/305Fv+AQR//gEko+n1SMvV5Wjvxc2RD7W5vS+pq&#10;eVHoZoJW5mOLWuRglF3iXpxf4V2kYd9brWLeWrZj3VrBZNxazWTaWttk1lvoZNNa8mfRWvtozFv/&#10;ashd/2rIXf9qyF3/ashd/2rIXf9qyF3/ashd/2r/ahcF/2UjCf9vKAr/eS4N/4E2Ff+EPh38hUYm&#10;9YJPMPB+VznreWBC53RrSuRwdVHhbH9X32iIW91lkF/bY5hi2WGhZNdgqmbVXrNn016+aNJdymnQ&#10;Xdhqzl7maste8mvIXvttxF/+bsBh/m7AYf5uwGH+bsBh/m7AYf5uwGH+bsBh/m7/axYF/2YiCf9y&#10;Jwr/fSwM/4U0E/+JPBv3ikQj8YhMLeuEVDbmf11A4XpoSd52clHacXtX1m6EXdRqjGHRaJRlz2ac&#10;aM5kpWrMY65symK5bclhxW7HYdNvxWLib8Ji73DAYvpxu2P8crhk/HK4ZPxyuGT8crhk/HK4ZPxy&#10;uGT8crhk/HL/bBYF/2ciCf92JQn/gSsL/4kyEfyNOhjzj0Eg7I5IKeaKUDPhhlo93IFkRtZ8blDS&#10;d3dYz3OAX8xviGTJbZBox2qYa8VpoG7DZ6lwwWa0cr9lwHO+Zc50vGXfdLlm7XW3Zvh1s2f6drBo&#10;+nawaPp2sGj6drBo+nawaPp2sGj6drBo+nb/bRYF/2sgCP95JAj/hCkK/4wwD/iRNxXvkz4d6JNF&#10;JeGRTC7cjVc41YdhRNCBa1DMfHNZyHh8YMR1hGbBcotqv2+TbrxtnHG6a6V0uGqvdrZpvHe0acp4&#10;s2nbebBp6nmuavd5q2v4eahs+HmobPh5qGz4eahs+HmobPh5qGz4eahs+Hn/bhUF/24fCP98Igf/&#10;hycI/5AuDfWVNBLsmDsZ5JlBIN2XSSnWklQ20IxeRMqGZ0/FgXBZwX14Yb15gGe6dohst3SPcLRx&#10;mHSyb6F3sG6rea5tt3usbMZ8qmzXfKht6HymbfV8o2/3fKFv93yhb/d8oW/3fKFv93yhb/d8oW/3&#10;fKFv93z/bxUF/3AeB/9/IQf/iiUH/ZMrC/KZMg/onTgV4Z4+G9mcRyTSl1E0y5FbQ8WLZE/Ahm1Z&#10;u4J1Ybd+fWize4RtsHiMcq12lHaqdJ15qHKne6ZxtH6kcMJ/onDTf6Bx5n+fcfR/nHL1fptz9X6b&#10;c/V+m3P1fptz9X6bc/V+m3P1fptz9X7/bxUE/3MdB/+BIAb/jCMG+pYpCe+dLw3loTQR3aM6FtWg&#10;RCPOm08zx5VZQsCPYk67impZtoZyYbGCemitf4FuqnyJc6d6kXekeJp7oXakfp51sICcdL+BmnTQ&#10;gpl05IKYdfKBlnb0gJV29ICVdvSAlXb0gJV29ICVdvSAlXb0gJV29ID/cBUE/3UcBv+EHwX/jyIF&#10;+JknB+ygLAripTEN26g3EdKkQiHKnk0yw5lXQbyTYE22jmhYsYpwYayGd2iog35upICGc6B+jnid&#10;fJd8mnqhf5d5rYKVeLyDk3jNhJJ44oSRefGDkHnzgo959IGPefSBj3n0gY959IGPefSBj3n0gY95&#10;9IH/cRUE/3cbBv+GHQT/kSAE9ZwkBemkKAfgqS0J16s0D86nQSDGokswv5xVP7iXXkyykmZXrI5t&#10;YKeKdWijh3xunoSDdJuCi3mXgJR9lH6egJF9qoOPfLmFjXzLhot84IaLffCFin3yhIp984OKffOD&#10;in3zg4p984OKffODin3zg4p984P/cRQE/3kaBf+IHAT/lB4D854hBOenJQXdrigF1K4yDsuqPx7D&#10;pUovu6BTPrSbXEuulmNWqJJrYKOOcmiei3lumYmBdJWGiXmShJF9joOcgYuBqISIgLeGhoDJh4WA&#10;3oeFge+GhYDyhYWA8oSFgPKEhYDyhIWA8oSFgPKEhYDyhIWA8oT/chQE/3wZBP+KGgP/lhsC8KEe&#10;AuSrIALasiEC0bExDciuPR3AqUgtuKRRPbCfWkqqmmJVpJZpX56TcGeZkHdulI1+dJCLhnmMiY9+&#10;iIeZgoWGpYWChbSHgITHiH+F3Ih/he6Hf4TxhoCD8oWAg/KFgIPyhYCD8oWAg/KFgIPyhYCD8oX/&#10;cxQE/34YBP+NGQL8mRkB7aQZAeGuGQHXth4BzrQvDMWxPBu8rEYstKhQO62jWEmmn2BUn5tnXpqX&#10;bmaUlXVtj5J8dIuQhHmHjo1+g4yXgn+Lo4V8irKHeonEiXiK2ol4iu2IeYjxhnqI8YV6iPGFeojx&#10;hXqI8YV6iPGFeojxhXqI8YX/dBQE/4AXA/+PFgL5nBUB6qgTAN6zEADTuRsByrgtCsG1Ohq5sEUq&#10;sKxOOamoVkehpF5Tm6BlXZWdbGWPmnNsipd6c4WVgXiBk4p9fZKUgXmQoIV1kK+Hc4/CiXKP2Ily&#10;j+yIc47xhnSM8YV0jPGFdIzxhXSM8YV0jPGFdIzxhXSM8YX/dRME/4MVAv+SFAHznxAA36wKANa3&#10;CADPvBgAxrsrCb25OBi1tUMorLFMN6StVEWdqVtRlqZiW5CjaWSKoHBrhZ53cYCcf3d7mod8dpiR&#10;gHKXnYRvlq2GbJa/iGqW1ohrluuHbJTxhm6S8YVukvGFbpLxhW6S8YVukvGFbpLxhW6S8YX/dhME&#10;/4cTAvuWEADjowkA1q8GANG5BgDLwBUAwsAoB7m9NhWwukAlp7ZJNZ+zUUKYr1lOkaxgWYqqZ2GF&#10;p25pf6V1b3qjfHV1oYV6cKCPfmyfm4Jon6qFZZ69hmOf1IZjnuqGZZvyhWeZ8oRnmfKEZ5nyhGeZ&#10;8oRnmfKEZ5nyhGeZ8oT/eBID/4sQAe6aCQDYpwQA0bIEAMy9AwDFxBAAvcUlBbTDMxOrwD4ior1H&#10;MZq6Tz+St1ZLi7RdVYWyZF5/sGtlea5ybHSsenJvq4J3aqmMe2WpmH9hqKiBXqi7g1yo0oNcqOqD&#10;XqXzgl+i84JfovOCX6Lzgl+i84JfovOCX6Lzgl+i84L/fQ8C/Y8LANyfAgDSqwMAzLYDAMbBAQC/&#10;yQsAt8ohA67JMBClxzsfnMRELZTCTDuMv1RHhb1bUX+7Yll5uWhhc7hwZ262d21otYByY7SKdl+0&#10;lnlbtKV8WLS5fVa00X5WtOp9VrD2flis9X5YrPV+WKz1flis9X5YrPV+WKz1flis9X7/gwsB65QE&#10;ANWjAQDNsAEAxrsAAL7FAQC3zgYAr9AcAqfQLAyezjcalsxBKY3KSTaGyVFBf8dYS3jGX1NyxGZb&#10;bcNtYWjCdWZjwn5rXsGIb1nBlHJVwaR0UsG4dlDC0XZQwep2UL/5d1G6+XhRuvl4Ubr5eFG6+XhR&#10;uvl4Ubr5eFG6+Xj/iQYA25oAAM+pAADGtQAAv8AAALfKAwCu0gYAp9gWAJ/YKAiX1zQVj9Y9I4fU&#10;RjB/0047eNJVRHLRXExs0GNSZ9BqWGLPcl1dz3tiWM+GZVTPk2hQz6JrTdC3bEvR0G1L0OlsSs/6&#10;bkvK+29LyvtvS8r7b0vK+29LyvtvS8r7b0vK+2/nkQAA0qEAAMivAADAuwAAt8YBAK7PBACl2AcA&#10;nt8bApfgKgmP4DUUh+A9H3/fRCp430szct5TPGzeWkNn3mFJYt5oTl3ecFJZ3nlWVd6DWlHfkF1N&#10;359fS+CxYEnhyWBI4uNgRuD3YUXd/WNF3f1jRd39Y0Xd/WNF3f1jRd39Y0Xd/WPZmQAAy6kAAMG2&#10;AAC4wgAAr8wBAKXUBACc5Q0AlOcfA43oLAuF6DUWfug9H3foQyhw6EowaulQN2TpVjxf6V1BW+pk&#10;RVfqbElT6nRMUOt9T0zsiFJJ7JZURu2mVkPuuVdC789YQPDqWEDu+ldA7vpXQO76V0Du+ldA7vpX&#10;QO76V0Du+lfOogAAwrEAALm+AACvyQAApdEBAJrZAwCS7RMBiu8gBYPwKwx78TQVdfI7HW7yQiVo&#10;80grY/NNMF70UzRa9Vk4VvVgO1L2Zz5O9m5BS/d2REf4gEZD+IxIQPmZSj76qEw8+7lNOvzPTTj9&#10;4044/eNOOP3jTjj94044/eNOOP3jTjj9407ErAAAurkAALHGAAClzwAAmtYAAI/lBACH9hQBf/ce&#10;BXj5KAtx+jESa/s4GWX8Px5g/UUjW/5KJ1f+TytT/1UuT/9bMEz/YTNJ/2c1Rf9uN0L/dzk+/4A7&#10;Ov+MPTj/mD82/6VANP+1QTL/w0Iy/8NCMv/DQjL/w0Iy/8NCMv/DQjL/w0K8tQAAssMAAKbNAACa&#10;1AAAjtsAAITxBQB7/xEBdP8bBG3/JAhn/ywNYf80Elz/OhZX/0AaU/9FHU//SiBM/08iSf9VJEb/&#10;WiZC/2AoP/9mKjz/bSw5/3UtNf9+LzL/iDAv/5MyLf+fMyz/qTQs/6k0LP+pNCz/qTQs/6k0LP+p&#10;NCz/qTSzvwAAqMoAAJvSAACO2QAAgd4AAHj3AQBw/wwBaP8WA2L/HwZc/yYIVv8tC1L/Mw1O/zkQ&#10;Sv8+Ekf/QxRD/0gWQP9MGD7/URk7/1YaOP9cHDX/Yh0y/2kfL/9xICz/eSEp/4EiJv+LJCT/kyQk&#10;/5MkJP+TJCT/kyQk/5MkJP+TJCT/kySqyAAAndAAAI/WAACB3QAAdeIAAGz8AABk/wYBXP8QAlb/&#10;GARQ/x8GS/8mB0f/LAlD/zEKQP82Czz/Ogw5/z4NNv9CDjT/Rg4x/0sPL/9QECz/VREp/1sRJ/9i&#10;EiT/aRMh/3AUH/93FR3/fhYd/34WHf9+Fh3/fhYd/34WHf9+Fh3/fhb/Vx4G/1ApCf9OMQv/VjYO&#10;/1s/Ef9eSRr/XVQi/1tfKf9WajD/UnQ1/01/Of9KiTz/RpI//0WaQP9DokL/QqlD/kGwRP1BuET9&#10;QMBF+z/IRfk/0kb3Pt1G9T7nRvM+70XxPvdF7z/9Re5A/0TuQP9F7kD/Re5A/0XuQP9F7kD/Re5A&#10;/0X/WB0G/1EpCf9RMAv/WjUN/189Ef9iSBr/YVIi/15cKv9aaDD/VXI2/1F9Ov9Nhj3/SpBA/UiY&#10;QvxHoEP7RadF+kSuRvlEtkb5Q75H+ELGR/ZC0Ef0QdxI8kHmR+9B70ftQfZH7EP9RutD/0frQ/9I&#10;60P/SOtD/0jrQ/9I60P/SOtD/0j/WR0G/1IpCf9ULgv/XTQN/2M8Ef9lRhr/ZFAi/2FaKv9eZTD/&#10;WXA2/1V6O/1RhD/7To1B+kuWQ/hKnkX3SaVG9kisR/VHtEj1RrxJ9EXFSfNFzknwRdpJ7kTlSetF&#10;7knpRfZI6Ef9SOdG/0rnRv9L50b/S+dG/0vnRv9L50b/S+dG/0v/WhwF/1MoCf9XLAv/YTIN/2c6&#10;Ef9pRBn/aU4i/2VYKf9hYzH+XW43+1l4PPlVgkD3UotD9U+TRfROm0fzTKNI8kuqSfFKsUrwSbpL&#10;70nDS+5JzEvsSNlL6UjkS+ZI7kvlSvZK5Er+TOJJ/07iSf9O4kn/TuJJ/07iSf9O4kn/TuJJ/07/&#10;WxwF/1QoCf9cKgr/ZTEM/2s5EP9uQhj/bUwh/2pVKf1mYDH5Ymo39l11PfRaf0HyVohE8FSQR+5S&#10;mEntUKBK7E+nTOtOr0zqTrdN6U3ATuhNy07mTNdO40zjTuFO7k3fTvdO3k3+UNxN/1LbTf9S203/&#10;UttN/1LbTf9S203/UttN/1L/XBsF/1UnCf9gKQr/ai8L/3A2D/9zQBf/c0kg/HBSKPdrXDD0Z2c3&#10;8GNxPe5fe0LrW4RG6lmNSehXlUvnVZ1N5VSkTuRTrE/jUrVQ4lK+UOFRyVHgUdVQ3FLjUNpT7VHY&#10;UvdT1VH+VdNS/1bSUv9X0lL/V9JS/1fSUv9X0lL/V9JS/1f/XRoF/1glCP9lJwn/by0L/3U0Dv94&#10;PRb9eEYe93ZPJ/JxWC/ubGI36mhtPedkd0PlYYFH416JS+FckU3fWplP3lmhUdxYqVLbV7JT2le8&#10;U9hWx1TWVdRU1FfiVNFX7VbOVvdYzFb/WspW/1vJVv9byVb/W8lW/1vJVv9byVb/W8lW/1v/XhoF&#10;/1wjCP9pJQj/cysK/3kyDf99OhT5fkMc8ntLJOx3VS3ocl815G5pPeFqdEPeZ31I22SFTNlhjk/W&#10;X5ZS1V2dVNNcpVbRW65Y0Fq4Wc9aw1rNWdBay1rfW8hb61zGWvddxFr/X8Fa/1/AW/9gwFv/YMBb&#10;/2DAW/9gwFv/YMBb/2D/XxkF/18gB/9uJAf/dykI/34vC/yCNxH0gz8Z7YFIIed+UCrieVsz3nVm&#10;O9pxcELWbHlJ02mBTtBmiVPOZJFWzGKYWcphoFvIYKldx1+zXsVevl/EXstgwl7bYL9f6WG9XvVi&#10;u17+Y7hf/2S3X/9kt1//ZLdf/2S3X/9kt1//ZLdf/2T/YRgF/2MeB/9yIgf/eycH/4IsCfiHNA/v&#10;iDwW6IdEHuKETCbcgFgw13tiOdJ2bEPOcnVLy299UchshVXGaYxZw2eUXMFmnF+/ZKRhvmOuY7xi&#10;uWS6YsdluWHWZrZi5ma0YvNnsmL9Z69j/2euY/9nrmP/Z65j/2euY/9nrmP/Z65j/2f/YhgF/2cd&#10;Bv91IAb/fyUG/4YpB/SLMQzrjTgS5I1AGd2LSSLWhlQt0YFfOcx8aEPHd3FMxHR5UsBxgVe+bohc&#10;u2yQX7lqmGK3aKBltWeqZ7NmtWixZsJqsGXSaq5m42qrZvFrqmb8a6dn/2umZ/9rpmf/a6Zn/2um&#10;Z/9rpmf/a6Zn/2v/YhcF/2obBv94HwX/giIF/IonBvCPLQnnkjQO4JM7FdmRRh3Ri1Esy4ZcOMaB&#10;ZUPBfG1MvXl1U7p1fVm2c4RetHCMYbFulGWvbZxorWumaqpqsWypar9tp2nObqVq4G6jau9uomr7&#10;bqBr/26fa/9un2v/bp9r/26fa/9un2v/bp9r/27/YxcF/20aBf97HQT/hiAE+I0kBO2TKQfklzAK&#10;3Jg3ENSVQxzNkE8qxopZN8CGYkO7gWpMt31yU7N6elqwd4FfrXWIY6pzkGencZlqpW+ibaNurW+h&#10;bbtwn23LcZ1t3nKcbu1xm276cZlv/XCYb/1wmG/9cJhv/XCYb/1wmG/9cJhv/XD/ZBYF/3AZBP9+&#10;GwP/iB4D9pEhA+qXJQThmysH2J00DNCZQRvJlEwpwo9WNryKX0K2hWhLsoJvU65+d1qqfH5fp3mF&#10;ZKR3jWihdZVsnnOfb5xyqnGZcbhzmHHIdJZx23SVcux0lHL5c5Nz/HKSc/xyknP8cpJz/HKSc/xy&#10;knP8cpJz/HL/ZRYF/3IYBP+AGgP/ixwC85QeAueaIQLeoCYE1KAyC8ycPxnFmEoovpNUNbeOXUGy&#10;imVLrYZtU6iCdFqkgHtgoX2CZZ57immbeZJtmHeccJV2p3OTdbV1kXXFdo912XaOdep2jnb4dY12&#10;+3SNdvt0jXb7dI12+3SNdvt0jXb7dI12+3T/ZhYE/3UXA/+CGAL/jRkB8JYaAeSeHAHbpCAB0aMw&#10;CsmgPRjBm0gmupZSNLOSW0CujmNKqIprU6SGclqfhHlgnIGAZZh/h2qVfZBuknuZcY96pHSMebJ3&#10;innDeIl51niIeel4iHn3dod5+nWHeft1h3n7dYd5+3WHeft1h3n7dYd5+3X/ZhUE/3cWA/+FFgH9&#10;kBYB7pkWAOGhFgDYpx0AzqYuCcajPBa+n0cltppQM7CWWT+qkWFJpI5oUp+Lb1mbiHZfl4V9ZZOD&#10;hWqPgY1ujICXcol+onWGfbB4hH3AeYN91HqCfeh5gn32eIJ9+naCffp2gn36doJ9+naCffp2gn36&#10;doJ9+nb/ZxUE/3kVAv+HFAH6khMA65wRAN6lDgDUqhoAy6ksCMKmOhW6okUjs55OMayZVz6mlV9I&#10;oJJmUZuPbVmWjHRfkol7ZY6Hg2qKhotvh4SVc4OCoHaBga55foG+en2B0nt8ged6fIH2eX2B+Xd9&#10;gPl3fYD5d32A+Xd9gPl3fYD5d32A+Xf/aRME/3sTAv+JEgDzlQ4A4Z8KANioCADQrBgAyKwqBr+q&#10;OBO3pkMir6JNMKieVTyiml1HnJZkUJaTa1iRkXJfjY55ZYmMgGqFiolvgYmSc36HnXZ7hqt5eIa8&#10;e3aG0Ht2huV7dob1eXeF+Xh3hPl3d4T5d3eE+Xd3hPl3d4T5d3eE+Xf/bBID/34RAf2MDgDnmAkA&#10;2KIGANOqBgDNrxUAxLAoBbytNhKzqkEgrKZLLqSiUzqenltFl5tiT5KYaVeNlnBeiJR3ZISSfml/&#10;kIZue46QcniNm3Z0jKl5cou5e3CLzntvi+R7cIv0eXGK+Xhxifl4cYn5eHGJ+Xhxifl4cYn5eHGJ&#10;+Xj/bxAD/4EOAfSPCgDbmwQA1KUFAM+tBADIsxEAwLMlBLixNBCvrj8ep6tJLKCnUTiZpFlDk6Fg&#10;TY2eZ1WInG1cg5p0Yn6YfGh6loRtdZWNcXGTmHVukqZ4a5K3emmSy3ppkuN6aZHzeWuP+Xhrj/l3&#10;a4/5d2uP+Xdrj/l3a4/5d2uP+Xf/cw4C/4QMAOeSBQDWngMAz6gDAMqwAgDEtg0Au7gjA7O2MQ2r&#10;sz0bo7BGKZutTzWUqlZBjqddSoilZFOCo2tafaFyYHmfeWZ0nYFrb5yLb2ublnNnmqR2ZJq1eGKa&#10;ynlimeF4YpnzeGOW+Xdklvp2ZJb6dmSW+nZklvp2ZJb6dmSW+nb/dwwB+ogHANuWAADRogEAy6wB&#10;AMS0AAC+uwgAtrwfAq67LgumuToYnrdEJpa0TDKPsVQ9iK9bR4KtYk99q2lWeKlvXXOnd2Jupn9n&#10;aaWIbGWkk3Bho6FzXqOydVujyHVbo+B1W6LydVyf+3Rdnvt0XZ77dF2e+3Rdnvt0XZ77dF2e+3T/&#10;fAkB6o0BANWaAADMpgAAxbAAAL64AAC3vwMAsMIaAajCKwigwDcVmL5BIpC8Si6JuVE5grdYQny2&#10;X0t3tGZScrJtWG2xdF1osHxiY6+GZ1+ukWtbrp9uV66wb1WuxnBUruBwVK3ycFSq/XBVqf1wVan9&#10;cFWp/XBVqf1wVan9cFWp/XD/ggQA3JIAANCfAADHqwAAv7UAALi9AACwxAEAqMgUAKHJJgWZyDMR&#10;kcY+HYrERymDw040fMFWPXbAXUVxvmNLbL1qUWe8cldivHpcXbuEYP/i/+JJQ0NfUFJPRklMRQAD&#10;CVm6j2NVup1mUrqvaE+7xWlOu+BpTrnyaU23/2pOtv9qTrb/ak62/2pOtv9qTrb/ak62/2rtiAAA&#10;1JgAAMqlAADBsAAAuboAALDCAACoyQMAn88MAJnQIQOS0C8Mis86GIPOQyN8zUstdsxTNnDLWj1r&#10;ymFDZsloSWHJb05cyHhTWMiCV1TIjVpQyJtdTcitXkvJxF9Jyd9fScjyX0fG/2FHxf9iR8X/YkfF&#10;/2JHxf9iR8X/YkfF/2LcjwAAzZ8AAMOsAAC6twAAssAAAKjIAQCfzgQAltUIAJDZGgGK2ioIg9k2&#10;EXzZPxx12Eglb9hPLWrXVzRl1l46YNZlP1zWbURX1nVIU9Z/S0/Wi05M2JlRSdirU0fZwlNF2d1T&#10;RdjvU0PW/lZC1v9WQtb/VkLW/1ZC1v9WQtb/VkLW/1bSmAAAxqYAALyzAACzvgAAqcYAAJ/NAQCV&#10;0wQAjOALAIfhHgKA4isIeuM1EHPjPRlt40UgZ+NMJmLjUyxe41oxWuNhNVbkaTlS5HE9T+R6QEvl&#10;hUNI5pJFReaiR0PntUhB6MxIQOnlSD/m+0g/5f5JP+X+ST/l/kk/5f5JP+X+ST/l/knJoQAAvq8A&#10;ALW7AACrxQAAoMwAAJXSAACK2QMAg+kRAH3qHwN26yoIcOw0D2rtPBZl7UMbYO5JIFvuTyVX7lYp&#10;U+9dLFDvZC9N8GsySfFzNUbxfTdC8ok6P/OWPD30pj069bg+OfXNPzf25z839u0/N/btPzf27T83&#10;9u0/N/btPzf27T/AqwAAtrcAAKzDAAChywAAldEAAInXAAB/4gIAefITAXL0HgNs9SgHZvYxDGH3&#10;OBFc9z8VWPhFGVT5SxxQ+VEfTfpXIkr6XSRG+2QmQ/xrKUD8dCs8/X4tOf6KLzb/lzE0/6UyMv+0&#10;MzD/yTQw/840MP/ONDD/zjQw/840MP/ONDD/zjS4tAAArsAAAKLJAACV0AAAidUAAH3bAAB17wMA&#10;bvwRAWj9GwNi/iQFXP8sCFf/MwtT/zkNT/8/EEz/RRNI/0oVRf9QF0L/VRk//1saPP9iHDn/ah42&#10;/3IgMv98IS//hyMt/5MkK/+eJSn/rSYo/7EnKP+xJyj/sSco/7EnKP+xJyj/sSevvQAApMgAAJfP&#10;AACJ1AAAfdoAAHHfAABp9gAAYv8LAFz/FgJW/x4EUf8mBU3/LAdJ/zIJRf84CkL/PQs+/0INPP9G&#10;Djn/Sw82/1EPM/9XEDH/XhEu/2UTKv9uFCf/dxUl/4EWIv+KFyD/lhgg/5kZIP+ZGSD/mRkg/5kZ&#10;IP+ZGSD/mRmmxgAAmM0AAIvTAAB92QAAcN4AAGXjAABd/AAAVv8FAFD/DgFL/xcCRv8eA0H/JAQ+&#10;/yoFOv8vBjf/Mwc0/zcIMf88CS7/QAkr/0UKKP9KCyX/UAsi/1YMH/9eDR3/Zg0a/24OF/92DhT/&#10;fw8U/4IPFP+CDxT/gg8U/4IPFP+CDxT/gg//SiEF/0ItCP9GMAn/TTUL/1I9Dv9TRxH/U1MY/1Fe&#10;Hv9NaST/SXQo/0V+K/9Chy7/P5Aw/z6YMv49nzP9PKYz/DutNPs7tDX6Ors1+jnDNfg5zDX2OdY1&#10;9DjiNfI46zXvOPM17jn6NO06/zTsOv817Dr/New6/zXsOv817Dr/New6/zX/SyAF/0MtCP9ILgn/&#10;UTQL/1U8Df9WRRH/VlEY/1RcH/9QZyT/THIp/0h8LP9FhS/9Q44x/EGWM/tAnTT6P6Q1+T6rNvg+&#10;sjb3Pbo39jzCN/U8yzfzPNU38TvhN+476jbsO/I26j36Neo9/zbpPP846Tz/OOk8/zjpPP846Tz/&#10;OOk8/zj/TCAF/0QsCP9LLAn/VDIL/1k6Df9aRBH/Wk8Y/1haH/9UZSX/UHAq/Ux6LftJgzD6Rowz&#10;+EWUNPdDmzb2QqI39UKpN/RBsDjzQLg48kDAOfE/yTnvP9M57T/gOOo/6TjoP/I450H6OOZA/zrl&#10;P/875T//O+U//zvlP/875T//O+U//zv/TR8F/0YrCP9QKgn/WTEK/145Df9fQhH/X0wY/1xXH/9Z&#10;YiX8VW0q+VF3LvdOgTL1S4k080mRNvJImTfxR6A58EanOe9FrjruRLY67US+O+xDxzvrQ9I76EPf&#10;O+VD6TrjRfI54kT6POFE/z3gQ/8/4EP/P+BD/z/gQ/8/4EP/P+BD/z//Th8F/0ooB/9VKAj/Xi8K&#10;/2M2DP9lPxD/ZEkX/2FTH/peXiX3Wmkr9FZ0L/FTfTPvUIY27U6OOOxNljrrS5076kqkPOlKqzzn&#10;SbM95km8PeVIxT3kSNA94kjePd9J6TzdSfI+20j7QNpI/0LYSP9D2Ej/Q9hI/0PYSP9D2Ej/Q9hI&#10;/0P/Tx4F/04lB/9aJgf/YywJ/2g0C/9qPA//akYW+WdQHvVjWiXxYGUr7VxwMOtYejTpVoM451SL&#10;OuVSkjzkUZo941ChPuFPqD/gTrBA3065QN5NxEDdTc9A2k7dP9hO6UDVTfND0k37RdBN/0fPTf9I&#10;z03/SM9N/0jPTf9Iz03/SM9N/0j/UB4F/1IiB/9fJAf/aCoI/24xCv9wOQ76cEIV9G5MHO9pViTr&#10;ZWEr52JsMORedjXiXH8531mHPN5Xjz7cVpZA21WeQdlUpULYU65D1lK3RNRSwUXTUs1F0VLbRc5T&#10;6EbMUvNJyVL7S8hR/0zHUf9Nx1H/TcdR/03HUf9Nx1H/TcdR/03/Uh0F/1YfBv9kIgb/bSgH/3Mu&#10;Cf12Ngz1dj8T7nRIGulwUiLkbF0p4GhoMN1lcjbaYns62F+DPtVdi0HTW5JE0VqZRtBZoUfOWKlJ&#10;zVeySstWvEvKVshLyFbWTMZX5UzDVvFOwVb7UL9W/1G+Vv9Rvlb/Ub5W/1G+Vv9Rvlb/Ub5W/1H/&#10;UxwF/1scBf9pIAX/ciUG/3grB/l7MgrwfDsQ6XpEF+N3TR/ec1kn2m9kL9VrbTbSZ3Y8z2V+Qcxi&#10;hkXKYI1IyF+VSsddnEzFXKROw1utT8JbuFHAWsRRv1rSUrxb4lK6Wu9UuFr5VbZa/1W1Wv9WtVr/&#10;VrVa/1a1Wv9WtVr/VrVa/1b/VBwF/18bBf9tHgT/diME/30oBvSALgjrgTYN5IE/FN5+ShvYelUk&#10;0nVgL85xaTfKbXI+x2p6Q8RogkjCZolLwGSQTr5imFC8YaBSumCpVLhfs1a3Xr9XtV7OV7Ne3lix&#10;X+xYr1/4Wa5f/1mtX/9ZrV//Wa1f/1mtX/9ZrV//Wa1f/1n/VRsF/2MZBP9xHAP/eiAD+4ElBPCF&#10;KgbnhzEJ34c6D9mERhjSf1IkzHtcLsd2ZjjDc24/wHB2Rb1tfkq6aoVOuGiMUbVnk1SzZZtWsWSk&#10;WLBjr1quY7tbrGLKXKti21yoY+pdp2P2XaZj/12lY/9dpWP/XaVj/12lY/9dpWP/XaVj/13/VhsF&#10;/2cYBP90GgP/fh0C+IUhA+yJJgTjjCwG24w2C9OJQxbMhU8jx4BZLsF8Yje9eGs/uXRyRrZyekuz&#10;b4FQsG2IU65rkFesaphZqWihXKdnq16lZrhfpGbGYKJm2GGgZuhhn2f1YZ5n/2CdZ/9gnWf/YJ1n&#10;/2CdZ/9gnWf/YJ1n/2D/WRgE/2oWA/93GAL/gRoB9IgdAeiNIQLfkScD1pEzCc+NQBXIiUwhwYVW&#10;LbyAXze3fGg/s3lvRq92dkysdH5RqXGFVadwjFikbpRcomydXqBrqGGearRinGrDZJpq1GSZauZk&#10;mGv0Y5dr/2OWa/9ilmv/YpZr/2KWa/9ilmv/YpZr/2L/XBYE/20VA/96FgH/hBcB8YsZAOWRHADb&#10;lSAB0pUwB8uRPhPDjUkgvYlULLeFXTaygWU/rn1tRqp6dEymeHtSo3aCVqB0iVqecpFdm3CaYJlv&#10;pGOXbrFllW7AZpNu0WeSbuRnkW7zZpBv/mWQb/9kkG//ZJBv/2SQb/9kkG//ZJBv/2T/XhQE/28U&#10;Av98FAH9hhQA7o4UAOKUFQDYmBwAz5guBseVPBLAkUcfuY1RK7OJWjWuhWI+qYFqRqV+cUyhfHhS&#10;nnp/Vpt4hluYdo5elXSXYpJzomWQcq5njnK9aIxxz2mLcuNpi3LyaIpy/WeKc/9minP/Zopz/2aK&#10;c/9minP/Zopz/2b/YBMD/3ISAv9/EgD5iREA65EOAN+XDQDUmxoAy5ssBcSZOhG8lUUdtZFPKq+M&#10;WDSpiWA+pIVoRaCCb0ycgHVSmX58V5V8hFuSeoxfj3iVY4x3n2aKdqxoiHW7aoZ1zWuFdeFrhXbx&#10;aoV2/WiEdv9nhHb/Z4R2/2eEdv9nhHb/Z4R2/2f/YhED/3QRAf+BDwDwiwwA35MIANiaCADRnhcA&#10;yJ4qBMCcOA+5mEMcspRNKKuQVjOljV49oIllRZyGbEyYhHNRlIJ6VpCAgVuNfolginySZId7nWeE&#10;eqlqgnm5a4B5y2x/eeBsf3nwa396/Gp/ev9pf3r/aX96/2l/ev9pf3r/aX96/2n/ZRAD/3YOAfyD&#10;DADmjQgA2ZYFANScBgDNoBQAxaEoBL2fNg61nEEarphLJ6eUVDKikVw8nI1jRJeLakuTiHFRj4Z4&#10;VouEf1uIgodghYGQZIF/m2h/fqdqfH23bHp9yW15fd5teX3vbHp+/Gt6ff9pen3/aXp9/2l6ff9p&#10;en3/aXp9/2n/aA4C/3kMAPSFCQDckAMA1ZgEANCfBQDKoxEAwaQlA7qiNAyyn0AZqpxJJaSYUjCe&#10;lVo6mJJhQ5OPaEqPjW9Qiot2VoeJfVuDh4Vgf4WOZHyEmGh5g6VrdoK0bXSCx25zgt1uc4LubHSC&#10;+2t0gf9qdIH/anSB/2p0gf9qdIH/anSB/2r/awwC/3sKAOqIBQDYkwIA0ZsDAMyiAwDGpg4Avqgj&#10;AramMguuoz4Xp6BII6CdUC+amVg5lJdfQY+UZkmKkm1PhpB0VYKOe1t+jINfeouLZHaJlmhziKNr&#10;cIiybW6HxW5th9tubYftbW6H+2tuhv9qbob/am6G/2puhv9qbob/am6G/2r/bgsB/n4HAN6LAADU&#10;lgEAzZ4CAMelAQDBqgoAuqsgAbKqMAmqqDwVo6VFIZyiTiyVn1Y3j5xdP4qaZEeFmGpOgZZxVHyU&#10;eFl4koBedJGJY3CQk2dtj6Bqao6wbGiOw21mjdltZ43sbGeN+mtojP9qaIz/amiM/2pojP9qaIz/&#10;amiM/2r/cggB9IEDANqOAADQmQAAyaEAAMOoAAC8rQYAta8cAK2vLQemrTkSnqpDHpenTCqQpVM0&#10;iqNbPYWgYUWAnmhMe51vUnebdldzmX5cbpiHYWqXkWVmlp5oY5WtamGVwGtglddrYJTra2CU+mph&#10;k/9pYZP/aWGT/2lhk/9pYZP/aWGT/2n/dgUA5oUAANWSAADMnQAAxKUAAL2sAAC2sgEAr7QYAKi0&#10;KQWgszYQmbBAG5KuSSaLrFExhapYOYCoX0F7pmZIdqRsTnGjdFRtontZaKCEXWSfj2Fgn5tkXZ6r&#10;Z1qevmhZntVoWZ3qaFmc+WdZm/9nWZv/Z1mb/2dZm/9nWZv/Z1mb/2f/egEA3IoAANCXAADHoQAA&#10;v6oAALixAACwtwAAqLoTAKK6JQOauTMMk7g9F4y2RiKFtE4sf7JWNXqwXT11r2NDcK5qSWuscU9n&#10;q3lUYqqCWF6pjFxaqZlfV6ipYlSovWNTqNRjU6fqY1Km+WNSpf9jUqX/Y1Kl/2NSpf9jUqX/Y1Kl&#10;/2PugAAA1o8AAMqcAADBpgAAuq8AALK2AACpvAAAocALAJvBIAGUwS8JjcA6E4a+Qx1/vUwnebtT&#10;L3S6WjdvuWE9arhoQ2a3b0hhtndNXbWAUVi1ilVUtJdYUbSnWk60u1xNtdNcTbPqW0yy+V1Lsf9d&#10;S7H/XUux/11Lsf9dS7H/XUux/13ehwAAz5YAAMSiAAC8rAAAtLUAAKu8AAChwQAAmMcEAJLJGQCM&#10;ySkFhcg2Dn/IPxh5x0ggc8ZQKG7FVy9pxF41ZMNlO2DDbEBcwnREV8J9SFPCiExPwZVPTMGlUUrC&#10;uVJIwtJSSMHqUkbA+lNFv/9VRb//VUW//1VFv/9VRb//VUW//1XWjgAAyJwAAL6oAAC2sgAArbsA&#10;AKPBAACZxwAAj8wEAIjREACD0iMCfdIwCXfSOxFy0UQZbNFMIGfQUyZj0FssXtBiMVrPaTVWz3E5&#10;Us97PU7PhkBLz5NDR9CjRUXQt0ZD0dFHQ9DoRkLP90hAzf9KQM3/SkDN/0pAzf9KQM3/SkDN/0rN&#10;lwAAwaQAALiwAACvuQAApcEAAJrHAACPzAAAhtIEAH3ZCQB53B0BdN0rBW/dNgtq3UASZd1IGGDd&#10;UB1c3VciWN1eJlXdZipR3m4uTd53MUregjRH3442RN+eOELgsTlA4cg6P+LiOT7f8zo83v48PN7+&#10;PDze/jw83v48PN7+PDze/jzEoAAAuawAALC3AACmwAAAm8cAAJDMAACF0QAAe9gDAHXkDwBw5R8C&#10;a+YqBWXnNAlh5zwOXOhEE1joShdU6VEaUelZHk3pYCFK6mgkR+pwJkTreilB7IYrPuyTLTvtoy85&#10;7rYwN+/MMTbv5DE17vQxNe70MTXu9DE17vQxNe70MTXu9DG8qQAAsrUAAKi/AACcxwAAkMwAAIXR&#10;AAB61gAAcNwAAGvuEQBm7x4CYfAoBFzxMQdY8jgKU/M/DVDzRQ9M9EwSSfRSFUb1WRdD9WAZQPZo&#10;Gz33cR4693sgN/iHIjT5lCMy+qQlMPu0Ji77xyYt/NsnLfzbJy382yct/NsnLfzbJy382ye0sgAA&#10;qr4AAJ7GAACRzAAAhdEAAHnWAABu2wAAZusBAGH4DwBb+hsBVvskA1L8LAVO/TMHSv05CEf+PwpD&#10;/kQMQP9KDT7/UA47/1YPOP9dETX/ZRIy/28UL/95FSz/hRcp/5IYJ/+fGSb/rRok/7sbJP+7GyT/&#10;uxsk/7sbJP+7GyT/uxusvAAAoMUAAJPLAACF0AAAedUAAG3bAABi4AAAWvQAAFX/CgBQ/xQBS/8d&#10;Akf/JQND/ysEQP8xBTz/NgY5/zsHNv9ACDP/RQkw/0sJLf9RCir/WAsn/2AMJP9qDSH/dA4e/38P&#10;HP+KDxr/lRAZ/58QGf+fEBn/nxAZ/58QGf+fEBn/nxCixAAAlcsAAIfQAAB51QAAbNsAAGDgAABV&#10;5AAATvsAAEn/AgBE/wwAP/8VATv/HAE4/yICNP8nAzH/LAMt/zAEKv81BCf/OQUk/z4FIv9EBh7/&#10;Sgcb/1EHGP9ZCBT/YggR/2sJDf91CQv/fgoJ/4cKCf+HCgn/hwoJ/4cKCf+HCgn/hwr/PCQF/zYv&#10;B/88Lgf/QzQJ/0c9C/9JRw3/R1EQ/0VdFP9CaBj/PnMc/zt9H/85hyH/N48i/jaWI/01nST8NKMl&#10;+zSqJfozsCb5M7cm+DK/Jvcyxyb2MtEm8zHcJvEx5iXvMe8l7TH2JOwz/STrMv8m6zL/Jusy/ybr&#10;Mv8m6zL/Jusy/yb/PSQF/zgtB/8/LAf/RzII/0s7Cv9MRQ3/S1AQ/0lbFf9GZhn/QnEd/z97IP48&#10;hSL8O40j+zmUJfo4myX5OKIm+DeoJ/c2ryf2NrYn9TW9J/Q1xifzNc8n8DXbJ+405ifrNO4m6TX2&#10;Juk2/SfoNf8o6DX/Keg1/ynoNf8p6DX/Keg1/yn/PiQF/zsrBv9DKgf/SzAI/1A5Cv9RQw3/UE0Q&#10;/01ZFf9KZBr+R28e/ER5IfpBgiP4P4sl9z2SJvU8mSf0PKAo8zumKPI6rSnxOrQp8Dm8Ke85xCnu&#10;Oc4p7DnaKek55SjnOe4o5Tr3KOQ5/SrjOf8s4zn/LOM5/yzjOf8s4zn/LOM5/yz/PyMF/z8oBv9I&#10;Jwf/US4I/1U3Cv9WQA3/VUoQ/1NWFf1QYRr6TGwf90l2IvVGfyXzRIgn8UKPKPBBlinvQJ0q7kCk&#10;Ku0/qivsP7Er6z65K+o+wivpPswr5z7ZK+Q+5CriP+4q4D73LN8+/i7ePf8w3T3/MN09/zDdPf8w&#10;3T3/MN09/zD/QSIF/0MlBv9OJQb/ViwH/1s0Cf9cPQz/W0cQ/FhSFfhVXRv0Umgf8U9yI+9MfCbt&#10;SoQo60iMKulHkyvoRpos50WhLeZFqC3lRK8u5ES3LuNDwC7iQ8su4EPYLd1E5C3bRO4v2UP3MddD&#10;/jPUQ/801EP/NdRD/zXUQ/811EP/NdRD/zX/QiEF/0ghBf9UIwX/XCoG/2ExCP9iOgv9YUMP915N&#10;FfJbWRruWGQg6lVuJOhSeCfmUIAq5E6ILOJNkC3hTJcu4EueL95KpTDdSqww3Em1MNtJvzDaScow&#10;2EnWMNVK5DHSSe40z0j4N85I/zjMSP85zEj/OsxI/zrMSP86zEj/OsxI/zr/RCEF/00eBf9ZIQX/&#10;YicF/2cuB/9pNgr3aD8O8WVJE+thVBrnX18f5FtqJOFZdCneVn0s3FSFLtpTjDDZUpMx11CaMtVQ&#10;oTTUT6k10k6xNtFOuzbQTcY3zk3TN8xO4TfJTu06x034PMVN/z3ETf8/w0z/P8NM/z/DTP8/w0z/&#10;P8NM/z//RSAF/1EbBP9fHwT/aCQE/20rBvpvMgjxbjsM62xEEeVpTxjhZlse3WJmJNlfbynWXHgt&#10;01qAMdFYiDTPV482zlaWOMxVnTnLVKQ7yVOtPMhTtj3GUsE9xVLOPsNS3j7AUutAvlL2QrxS/0O6&#10;Uv9DulL/RLpS/0S6Uv9EulL/RLpS/0T/SR4E/1cZBP9kHAP/bCED/3InBPV1LgbsdTYJ5XM/D99w&#10;SxXabVcc1WlhJNFlayvOYnQwy2B8NMlegzjHXIo6xVuRPMNamD7BWZ9AwFioQb5XskO9V71Du1bK&#10;RLpW2kS3V+hFtVb0R7NW/UiyVv9IsVb/SLFW/0ixVv9IsVb/SLFW/0j/TBsE/1sXA/9oGgL/cR4C&#10;+3cjA/B6KQTnejEH4Hk6C9l3RxLTc1Mczm9dJcpsZyzGaG8yw2Z3N8Bkfju+YoU+vGCMQLpfk0O4&#10;XZtFt1ykRrVcrUizW7lJslvGSrBa1kquW+ZLrFvyTKpb/EypW/9MqVv/TKlb/0ypW/9MqVv/TKlb&#10;/0z/UBgE/2AVAv9sGAL/dRoB93sfAet+JALigCsE24A2B9N9QxHNeU8byHVaJcNxYy2/bmszvGtz&#10;Oblpej22Z4FAtGWIRLJjj0awYpdIrmGfSqxgqUyqX7VOqV/CT6df0k+lX+NPpF/xUKJf+1ChX/9Q&#10;oV//UKFf/1ChX/9QoV//UKFf/1D/UxUD/2MTAv9wFQH/eRcA838aAOeDHgHehSQB1YUyBs6CQBDI&#10;fkwawnpWJL12Xy25c2g0tXBvOrJudz6va35CrWqERqpojEmoZpNLpmWcTqRkpVCiY7FSoWO/U59j&#10;z1OdY+FUnGPvVJtj+lOaY/9TmmT/U5pk/1OaZP9TmmT/U5pk/1P/VhID/2cSAf9zEgD+fBMA74IU&#10;AOOGFwDZiR4A0YkvBcmGPQ7Dg0kZvX9TI7h7XCyzeGU0r3VsOqxycz+pcHpEpm6BR6RsiEuha5BO&#10;n2mYUJ1oolObZ65VmWe8VpdmzFeWZ99XlGfuV5Rn+VaTaP9Vk2j/VZNo/1WTaP9Vk2j/VZNo/1X/&#10;WBAC/2oQAf92EAD4fg4A64UOAN+JDgDVjBoAzY0sBMWKOw2+h0YYuINRIrN/WiyufGIzqnlpOqZ2&#10;cECjdHdEoHJ+SJ1whUybb41PmG2VUpZsn1WUa6tXkmu5WZBqyVqPatxajmvsWY1r+FmNa/9YjGv/&#10;V4xr/1eMa/9XjGv/V4xr/1f/Ww0C/2wOAf94DADugQoA34cHANmMCADRjxcAyZAqA8GOOAy6i0QX&#10;tIdOIa6DVyupgF8zpX1nOqF6bkCeeHVEmnZ7SZh0gk2Vc4pRknGTVJBwnFeNb6hZi2+2W4pux1yI&#10;btpch27rW4dv+FqHb/9Zh2//WYdv/1mHb/9Zh2//WYdv/1n/XgwC/28MAPl6CQDkgwUA2YoFANSP&#10;BgDOkhQAxpMnAr6RNgu3jkIVsItMIKqHVSqlhF0yoYFlOZ1+bD+ZfHJElXp5SZJ4gE2Pd4dRjXWQ&#10;VYp0mliHc6ZbhXK0XYNyxV6CcthegnLqXYFy91yBc/9bgXP/WoFz/1qBc/9agXP/WoFz/1r/YQsB&#10;/3EKAPJ8BgDchQIA1Y0EANCSBADKlREAwpYlAruVNAqzkkAUrY5KH6eLUymhiFsxnIViOJiCaT+U&#10;gHBEkH52SY19fU2Ke4VSh3mOVoR4mFmCd6NcgHayXn52w198dtZffHbpX3x29l18dv9cfHb/XHx2&#10;/1x8dv9cfHb/XHx2/1z/YwoB/3MIAOl+AgDZiAEA0o8CAM2UAwDHmA4Av5kiAbeYMgiwlT4TqZJI&#10;HaOPUSedjFkwmIlgN5SHZz6QhG5EjIJ0SYmBe02Ff4NSgn6MVn98llp8e6FdenqwX3h6wWB3etRg&#10;dnroYHd69l53ev9dd3r/XHd6/1x3ev9cd3r/XHd6/1z/ZggB/nUFAN+BAADViwAAzpIBAMmXAQDD&#10;mwsAu5wgAbSbMAesmTwRppZGHJ+TTyaakFcvlI1eNpCLZT2LiWxDiIdzSISFeU2BhIFSfYKKVnqB&#10;k1p3gJ9ddH+tX3J+v2FxftNhcX7nYHF+9V9xfv9dcX7/XXF+/11xfv9dcX7/XXF+/13/aQYA93gC&#10;ANyEAADSjQAAy5UAAMWaAAC/ngcAt6AdALCfLQapnToPoppEGpuXTSSWlVUtkJJcNYuQYzyHjmpC&#10;g4xwSH+Kd018iX9ReIeHVnSGkVlxhZ1dboSrX2yEvWBrg9Fha4PmYGuD9F9rg/9ea4P/XWuD/11r&#10;g/9da4P/XWuD/13/bAQA7XsAANiHAADOkQAAx5gAAMGeAAC6oQQAs6MaAKyjKwSloTcNnp9CGJec&#10;SyKRmlMrjJhaM4eWYTqClGdAfpJuRnqQdUt2j31Qco2FVG+Mj1hri5tcaIqpXmaKumBkic9gZInl&#10;YGWJ9F9liP9dZYj/XWWI/11liP9dZYj/XWWI/13/cAEA4H4AANSLAADKlAAAw5wAALyhAAC1pQAA&#10;rqcWAKeoJwOgpjULmaQ/FZKiSB+MoFAoh55YMIKcXjh9mmU+eZhsRHWXc0lxlnpObZSDUmmTjFZl&#10;kphaYpGnXGCRuF5ekc1eXpDkXl6P811ej/9cXo//XF6P/1xej/9cXo//XF6P/1z8dAAA3IMAAM+P&#10;AADGmAAAvqAAALemAACvqgAAqKwRAKGtJAKbrDEJlKo8Eo2pRhyHp04lgqVVLX2jXDR4omM7dKBp&#10;QG+fcEZrnXhKZ5yAT2ObilNfmpZWXJqkWVmZtltXmctbV5njW1eY8lpXl/9aV5f/WleX/1pXl/9a&#10;V5f/WleX/1rteAAA1ocAAMqTAADBnQAAuqQAALKqAACprwAAobIKAJuzHwGVsy4GjrE5D4iwQxiC&#10;rkshfK1TKXerWjByqmA2bqlnPGqobkFlp3VFYaZ+Sl2liE5ZpJRRVqOiVFOjtFZRo8pWUaLiVlCh&#10;8lZQoP9WUKD/VlCg/1ZQoP9WUKD/VlCg/1bgfgAA0I0AAMWZAAC8ogAAtKoAAKywAACjtAAAmbgD&#10;AJO6GACOuikEh7k1C4G4PxN8t0gcdrZQI3G1VypttF4waLNkNWSyazpgsXM/XLB8Q1evhkdUr5JK&#10;UK+gTU2usk5LrshPS67hT0qt8k9Jq/9QSav/UEmr/1BJq/9QSav/UEmr/1DZhQAAypMAAL+fAAC3&#10;qAAArq8AAKW1AACbugAAkb4AAIrBEQCGwiMBgMIxB3rBOw51wUQWcMBNHWu/VCNnvlsoYr5iLV69&#10;aTJavHE2Vrx5OlK8gz5Ou5BBS7ueREi7sEVGu8dGRrvgRUW68kZEuP9IQ7j/SEO4/0hDuP9IQ7j/&#10;SEO4/0jQjQAAw5oAALqlAACxrgAAqLYAAJ67AACTwAAAicQAAIDJBwB8yxsAd8sqA3LLNglty0AP&#10;actIFWTKUBpgylcfXMpeJFjJZihUyW4sUcl2ME3JgTNJyY02RsmcOEPJrjpCysU6QcrfOkDI8Ts+&#10;xv49Psb/PT7G/z0+xv89Psb/PT7G/z3HlgAAvKIAALOtAACqtQAAoLwAAJXBAACKxgAAgMoAAHfP&#10;BABw1BAAbdUhAGnWLwNl1joIYNZDDVzWSxFZ1lMWVdZaGVLWYh1O1mohS9dzJEfXfSdE2IopQdiZ&#10;Kz/Zqy092sEtPNrcLTzY7S061vowOdb+MDnW/jA51v4wOdb+MDnW/jC/nwAAtaoAAKy0AACivAAA&#10;l8IAAIvHAACAywAAdtAAAG3VAwBl3wwAYuAdAF/hKgJb4TQFV+I9CFPiRAtQ40wOTeNUEUrkXBRH&#10;5GQXRORsGUHldhw+5YIeO+aPIDnnnyI36LIjNejJIzTp4SMz5/UjM+b6IzPm+iMz5vojM+b6IzPm&#10;+iO3qAAArrMAAKS8AACYwwAAjMgAAIDMAAB10AAAa9UAAGLbAQBd6Q4AWeodAFXrJwJS7DADTu04&#10;BUruPwdH7kYJRO9MC0LvUw0/8FsOPPBjEDnxbBI28ncUM/KDFjHzkRcv9KEZLfW0GSv2xxoq9t8a&#10;KvblGir25Roq9uUaKvblGir25RqwsQAAprsAAJrDAACNyAAAgcwAAHXRAABp1QAAX9sAAFflAABT&#10;9A0AT/UZAEv2IgFH9yoCRPgxA0H5OAQ++j4FO/pEBjj7Sgc1+1AJMvxYCi/9YAss/WoMKf51DSb/&#10;gg4k/48PIv+eECH/rRAf/74QH//EEB//xBAf/8QQH//EEB//xBCougAAnMIAAI/IAACCzQAAddEA&#10;AGjWAABd2wAAU+AAAEzwAABH/wcAQ/8SAD//GwA8/yIBOf8pATb/LgIy/zMDL/85Ayz/PgQq/0QE&#10;J/9LBSP/UgYg/1sHHf9lBxn/cAgW/3wJFP+JCRP/lQoR/6IKEf+mChH/pgoR/6YKEf+mChH/pgqe&#10;wgAAkcgAAIPNAAB10gAAaNYAAFzcAABQ4AAARuUAAED4AAA7/wAAN/8JADP/EQAw/xgALf8eACr/&#10;JAEm/ygBI/8tASD/MQId/zcCGv88Ahb/QwMT/0sDD/9UBAv/XQQI/2gFBP9zBQL/fQYA/4gGAP+M&#10;BgD/jAYA/4wGAP+MBgD/jAb/LygE/y4tBf8zLAb/OTEG/z07CP89Rgr/O1EM/zhcDf81aA//M3IR&#10;/zB8E/8uhRX+Lo0W/S2UF/wsmxf7K6EY+iunGPkrrRj4KrMY9yq7GPYpwxj2KcsY8ynWGPEo4hfu&#10;KOsX7CjzFusq+hbqKf8Y6in/Geop/xnqKf8Z6in/Geop/xn/MCgE/zArBf82KQX/PTAG/0E5CP9C&#10;RAr/QE8M/z1aDv86Zg//N3AS/jV6FPwzgxb7MosX+TGSGPgwmRj3L58Z9i+lGfUuqxn0LrIZ8y65&#10;GvMtwRnyLcoZ8C3VGe0t4RnqLOoY6C3zGOct+hnnLf8a5i3/HOYt/xzmLf8c5i3/HOYt/xz/MScE&#10;/zQoBf86JwX/Qi4G/0Y3B/9HQgn/RkwM/0NXDv9AYxD9PW4T+jp3Ffg4gRf2N4kY9TaQGfM1lxry&#10;NJ0a8TSjG/AzqRvvM7Ab7jK3G+4yvxvsMskb6zLTG+gy4BrmMuoa5DPzGuMy+hziMv8e4TH/H+Ex&#10;/x/hMf8f4TH/H+Ex/x//MiYE/zgkBf9AJQX/SCwF/0w1B/9NPgn/TEkM/0lUDvtGXxH3Q2oU9UB0&#10;F/I+fRnxPIYa7zuNG+47lBzsOpoc6zmgHeo5px3pOK0d6Di1Hec4vR3mOMcd5TfSHeI33xzgOOkc&#10;3jjzHt03+yDbN/8i2jf/I9o3/yPaN/8j2jf/I9o3/yP/NCYE/z0hBP9HIwT/TykF/1MxBv9TOwj/&#10;UkUL+lBQDvVMWxHxSmYV7kdxGOxFehrqQ4Ic6EKKHedBkR7mQJcf5D+eH+M/pB/iP6sf4T6zH+A+&#10;ux/fPsYf3j7RH9s+3x7ZPuog1j3zI9Q9+yXSPf8n0T3/KNE9/yjRPf8o0T3/KNE9/yj/NyME/0Ed&#10;BP9NIAT/VScE/1kuBf9bNwf6WUEK9FZLDu9TVxHrUGIW505sGeVLdhzjSn4e4UiGH99HjSDeR5Qh&#10;3UaaIdtFoSLaRagi2UWxIthEuiPWRMQj1UPPI9JE3STQROkmzUP0KctD/CvJQ/8syEL/LchC/y3I&#10;Qv8tyEL/LchC/y3/PB8E/0YZA/9UHgP/WyMD/2ArBPxhMwb0YDwJ7V1GDehaURHkV10W4FVoGt1T&#10;ch3bUXof2U+CIdZOiSPVTZAk00yXJtJLnSfQSqQoz0qsKM5JtSnMSb8qy0nLKslJ2irGSecsxEny&#10;LsJI/DDBSP8xv0j/Mr9I/zK/SP8yv0j/Mr9I/zL/QBwD/00XA/9ZGwL/YSAC/2YmA/ZoLgTuZzcH&#10;52RBC+FiTRDdX1kV2VxjGtVZbR7SV3Uiz1V9Jc1UhCjMUospylGSK8lRmCzHUKAuxk+nL8RPsDDD&#10;TrswwU7HMcBO1TG9TuQyu07wNLlN+jW3Tf82tk3/N7ZN/ze2Tf83tk3/N7ZN/zf/RRgD/1IVAv9f&#10;GAH/ZhwB/GsiAvFtKQPobTEF4Ws7CNtpSA3VZlQU0GNfG81gaCHKXXElx1t4KcVagCvDWIYuwVeN&#10;ML9WlDG+VZszvFSjNLtTrDW5U7c2uFLDN7ZS0Ti0U+E4slLuOrBS+TuuUv87rlL/O65S/zuuUv87&#10;rlL/O65S/zv/SRUD/1cTAf9jFQH/axgA93AdAetyIwHicysC23I2BdRwRAzObFAUyWlaHMVmZCLC&#10;Y2wnv2F0K7xfey+6XoIxuFyJNLdbjza1Wpc4s1mfObFYqDuwV7I8rle/Pa1XzT2rV98+qVfsP6dX&#10;+D+mV/9ApVf/QKVX/0ClV/9ApVf/QKVX/0D/TBEC/1wQAf9nEgD/bxQA8nQXAOZ3HADddyMA1Xgy&#10;BM52QAvIckwUw29XHL5sYCO7aWgouGdwLbVkdzGyY340sGGEN65gizmsX5M7q12bPaldpD+nXK5B&#10;pVu7QqRbykKiW9xDoFvrQ59b9kOeW/9DnVv/Q51b/0OdW/9DnVv/Q51b/0P/Tw4C/2AOAf9rDgD6&#10;cg4A7ncQAOJ6EwDYfB0A0H0uA8l7PQrCeEkTvXRTG7hxXSO0bmUpsWxsLq5pczKraHo2qWaBOadk&#10;iDylY48+o2KXQaFhoEOfYKtFnV+4Rpxfx0eaX9lHmV/pR5dg9UeWYP9HlmD/RpZg/0aWYP9GlmD/&#10;RpZg/0b/UgsB/2MLAP9uCwDwdQkA43oJANt9CQDTgBkAy4ErAsR/Ogm+fEYSuHlQG7N2WSKvc2Ip&#10;q3BpL6hucDOlbHc3omp9O6BphD6eZ4xBnGaUQ5plnUaYZKhIlmS1SZRjxEqTY9VLkWPnSpBk9EqQ&#10;ZP5Jj2T/SY9k/0mPZP9Jj2T/SY9k/0n/VgoB/2YJAPlwBwDkeAQA2n0EANWBBgDPgxUAx4UoAcCD&#10;Nwi5gUMRs31NGq56VyKqd18ppnVmL6JybTSfcHQ4nG96PJptgT+XbIlClWqRRZNpmkiRaKVKj2iy&#10;TI1nwU2MZ9NOimfmTYpn80yJaP1MiWj/S4lo/0uJaP9LiWj/S4lo/0v/WQgB/2gHAPBzBADcewEA&#10;1YEDANGEBQDLhxIAw4glAbyHNAe1hEAQr4FLGap+VCGle1wooXlkLp12azSadHE4l3N4PJRxf0CS&#10;cIZDj26OR41tl0qKbKJMiGuvTodrv0+Fa9FQhGvkT4Rr8k6Da/1Ng2v/TYNr/02Da/9Ng2v/TYNr&#10;/03/XAcA/2sFAOd1AADZfgAA0oQCAM2HAwDHig8Av4sjALiKMgaxiD4Pq4VJGKaCUiChf1onnX1h&#10;Lpl6aDOVeG84knd1PI91fECMdINEinKMSIdxlUuFcKBOgm+tUIFvvVF/bs9Sfm7jUX5v8lB+b/xP&#10;fm//Tn5v/05+b/9Ofm//Tn5v/07/XgUA/G0CAN93AADVgAAAzocAAMmKAQDDjQwAvI4gALWOMAWu&#10;jDwNqIlHFqKGUB+dg1gmmIFfLZR+ZjORfGw3jXtzPIp5ekCHeIFEhXaJSIJ1k0x/dJ5PfXOrUXty&#10;u1J6cs1TeXLiU3ly8VF5cvxQeXL/T3ly/095cv9PeXL/T3ly/0//YQMA9W8AANx6AADSgwAAy4kA&#10;AMaNAADAkAgAuJEdALGRLQSqjzoMpIxFFZ6KTh6Zh1YllIVdLJCCZDKMgGs3iX9xPIZ9eECDfH9F&#10;gHqHSX15kUx6eJxPeHepUnZ2uVN0dsxUc3bhVHN28FJ0dvxRdHb/UHR2/1B0dv9QdHb/UHR2/1D/&#10;ZAEA7XEAANl9AADPhgAAyIwAAMKQAAC8kwUAtJQaAK6UKwOnkzgLoJBCFJuOTByVi1QkkIlbK4yH&#10;YjGIhWk2hYNvO4GCdkB+gH1Ee3+FSXh+j0x1fJpPcnunUnB7t1RuespUbnrfVG5671NuevtSbnr/&#10;UW56/1Fuev9Rbnr/UW56/1H/ZgAA43QAANWAAADMiQAAxY8AAL6UAAC4lgEAsJgXAKqYKAKjlzUJ&#10;nZRAEpeSSRuRkFIijI5ZKoiMYDCEimc1gIhtO32HdD95hXtEdoSDSHKDjUxvgphPbIGlUmqAtVRo&#10;gMhUaH/eVGh/71Nof/tSaX//UWl//1Fpf/9RaX//UWl//1H/agAA33gAANKDAADJjAAAwZMAALqX&#10;AACzmgAArJsTAKWcJQGfmzMImZk+EJKXRxiNlU8giJNXKIORXi5/kGQ0e45rOXiMcj50i3lCcIqB&#10;R22Jiktph5VOZoejUWSGs1NihsZTYoXdU2KF7lJihPpRY4T/UWOE/1FjhP9RY4T/UWOE/1H2bQAA&#10;23wAAM6HAADFkAAAvZcAALabAACungAApqAOAKChIgGaoDAGlJ87Do6dRRaIm00eg5lUJX+XWyx6&#10;lmIxdpRoN3KTbzxvkndAa5B/RWePiElkjpNMYI2gT16NsVFcjMRSW4zbUVuL7VFci/pQXIr/UFyK&#10;/1Bciv9QXIr/UFyK/1DocQAA1oAAAMqLAADBlAAAuZsAALGgAACoowAAoaQJAJumHQCVpiwEj6U4&#10;C4mjQhODokobfqBSInmeWSh1nV8ucZxmM22bbThpmXQ9ZZh8QWGXhkVelpFJWpaeTFiVr05WlcJO&#10;VZTaTlWT7E5Vk/lOVZL/TVWS/01Vkv9NVZL/TVWS/03gdwAA0IUAAMWQAAC8mQAAtKAAAKykAACj&#10;qAAAmqoDAJSsFwCOrCgCias0CIOqPw99qUcXeKhPHnSmViRwpV0qa6RkL2ejajNkonI4YKF6PFyg&#10;hEBYn49EVJ+cR1GerEhPnsBJTp7YSU6d60lOnPlKTpv/Sk6b/0pOm/9KTpv/Sk6b/0rafQAAy4sA&#10;AMCWAAC3ngAAr6UAAKeqAACdrgAAkrEAAIyyEACHsyIBgrMwBXyyOwt3sUQScrBMGW6vUx5qrlok&#10;Zq5hKWKtaC1erG8yWqt4NlaqgTpSqo09T6maQEypqkFKqb9CSKnWQkio60JIpvhDR6X/REel/0RH&#10;pf9ER6X/REel/0TShAAAxZEAALucAACypAAAqqsAAKCwAACWtAAAi7cAAIO6CAB+uxsAersrAnW7&#10;Ngdwu0ANbLpJEme5UBhjuVcdYLheIVy4ZSVYt20pVLd1LVC2fzFNtoo0SbWYN0e1qDhEtb05Q7XV&#10;OUO06jlCs/g7QbL/PEGy/zxBsv88QbL/PEGy/zzKjAAAvpgAALWjAACtqwAAo7EAAJm2AACOugAA&#10;hL0AAHnCAABzxBIAcMUjAGzFMANoxTsHZMVEDGDETBBdxFMVWcRaGVbDYhxSw2ogTsNyI0vDfCdH&#10;w4cqRMOVLELDpi5Aw7suPsPTLj7C6i48wPgwO7//Mju//zI7v/8yO7//Mju//zLClQAAuKAAAK+q&#10;AACmsgAAm7cAAJC8AACFvwAAe8MAAHHHAABozAYAZM4YAGHPJwBezzMCW9A9BVjQRglV0E4MUdBV&#10;D07QXRJL0GUVSNBuGEXQeBtC0IQeP9GSIDzRoyE60rgiOdLRIjnR6CE30PUkNs/+JTbP/iU2z/4l&#10;Ns/+JTbP/iW7ngAAsagAAKixAACeuAAAkr0AAIfBAAB7xQAAcckAAGfNAABe0wQAVtkKAFTaGwBS&#10;2ykAUNw0AU3cPgNL3UYFSN1OB0beVgpD3l8MQd5oDj7fchA7330SOOCLFDbhmhY04a4XMuLFFzHj&#10;3hcx4PEXL9/6GC/f+hgv3/oYL9/6GC/f+hi0pwAAq7EAAKC5AACUvwAAiMMAAHzHAABxywAAZs8A&#10;AFzTAABT2QEATeQLAEvlGQBJ5iUARucuAUPoNwJA6D4DPulFBDzpTQU56lUHN+teCDTrZwox7HIL&#10;L+1/DCzujQ4q7p4PKO+xDyfwxg8m8N0PJfHtDyXx7Q8l8e0PJfHtDyXx7Q+tsAAAorkAAJa/AACJ&#10;xAAAfcgAAHDMAABl0AAAWtQAAFHaAABI3gAARO8JAEHxFQA+8h8AO/MnADnzLwA29DUBM/U8AjH1&#10;QgIu9kkDK/dRBCj3WgUl+GQGIvlwByD6fQgd+4wIG/ycCRr8rQkZ/b4JGP3OChj9zgoY/c4KGP3O&#10;Chj9zgqkuAAAmMAAAIvFAAB+yQAAcc0AAGTRAABZ1gAATtsAAETfAAA96QAAOfsDADX8DQAy/hYA&#10;MP8eAC3/JQAq/yoAJ/8wACT/NgEh/zwBHv9DARv/SwIY/1QDFf9fAxH/awQN/3gEC/+HBQr/lAUI&#10;/6IFB/+uBQf/rgUH/64FB/+uBQf/rgWbvwAAjcUAAIDKAAByzgAAZNMAAFjYAABM3QAAQeEAADjk&#10;AAAy8wAALv8AACr/BAAm/wwAI/8TACH/GQAd/x4AGv8jABf/KAAU/y4AEf80AA3/OwEJ/0MBBf9N&#10;AQH/WAEA/2QCAP9wAgD/fQIA/4gDAP+RAwD/kQMA/5EDAP+RAwD/kQP/Ii0E/yUrBP8pKgT/LjAE&#10;/zI6Bf8xRAf/Lk8I/ytbCf8pZwr/JnEK/yR7Cv8jhAv9IosL/CKSDPshmAz6IZ4M+SCkDPggqg33&#10;ILAN9iC2DfUfvgz0H8cM8x/QDPAe3AzuHuYL6x3vC+oe9wvpHv0M6B7/Dege/w7oHv8O6B7/Duge&#10;/w7/IywE/ygpBP8sJwT/My8E/zc4Bf83Qgb/NE0I/zFZCf8uZAr/LG8L/Sl5C/sogQz5J4kM+CeQ&#10;Dfcmlg32JpwN9SWiDvQlqA7zJa4O8iS1DvEkvA7wJMUO7yTPDewj2w3qI+YM5yPvDOYk9w3lI/0P&#10;5CP/EOQj/xDkI/8Q5CP/EOQj/xD/JSoE/ywlA/8xJAT/OSwE/zw1Bf89QAb/O0sI/zhWCf41YQv7&#10;MmwL+DB2DPYufw30LYYO8y2NDvEslA/wLJoP7yugD+4rpg/tK6wP7CqzD+squw/qKsQP6SnOD+cp&#10;2g7kKeUO4irvDuEp9xDgKf4S3yn/E98p/xTfKf8U3yn/FN8p/xT/KScD/zAhA/84IgP/QCkE/0My&#10;BP9EPAb/QkcI/T9SCfk8Xgv1OWgM8jdyDfA1ew7uNIMP7TOKEOszkRDqMpcR6TKdEegxoxHnMaoR&#10;5jGxEeUxuRHkMMIR4zDNEOEw2RDeMeUP3DDvEtow+BTZMP4W1jD/F9Uw/xjVMP8Y1TD/GNUw/xj/&#10;LSMD/zUdA/8/IAP/RicD/0ovBP9KOAX9SUMH90dOCfJDWgvvQWQN6z5uDuk9eBDnO4AR5TuHEuQ6&#10;jhLjOZQT4jmaE+E4oBPgOKcT3jiuE904txPcOMAT2zfMEtk32RLWOOUU0zfwF9E3+BnPN/8bzjb/&#10;HM42/xzONv8czjb/HM42/xz/Mh4D/zoYAv9GHQL/TiMC/1ErA/9SNAT3UD4G8E5JCetLVQvnSGAN&#10;5EZqD+JEcxHfQ3wT3kKDFNxBihTbQZEV2UCXFdg/nhbWP6QW1T6sF9Q+tBfSPr4Y0T7JGNA91RjN&#10;PuMZyj7vHMg9+R7GPf8gxT3/IcU8/yHFPP8hxTz/IcU8/yH/NxoC/0EVAv9NGgH/VCAB/1gmAvlZ&#10;LwPwVzkF6VRDB+RSTwrgUFsN3U5mENpMbxLWSngV1El/F9JIhhjRR4wZ0EaTGs5GmRvNRaAczEWn&#10;HcpEsB3JRLkeyETFHsZE0R/EROAfwUTtIr9D9yS9Q/8lvEP/JrxD/ya8Q/8mvEP/JrxD/yb/OxYC&#10;/0gTAf9TFwH/WhsB/l4iAfJfKgLpXjMD41s9Bt1aSgnYWFYN1FVhEdBTahXOUXMYzFB6G8pPgR3I&#10;Tocexk2OIMVMlCHDS5siwkuiI8BKqyS/SrUkvknAJbxJziW6Sd0muEnqKLVJ9im0Sf4qs0j/K7NI&#10;/yuzSP8rs0j/K7NI/yv/QBIC/04QAf9ZEwD/XxcA+GMcAOxlIwDjZCwB3GM4A9VhRQfQX1ENzFxc&#10;E8haZRfFWG4bw1Z1HsFVfCG/VIMjvVOJJLxSkCa6UZYnuVCeKLdPpym2T7EqtE68K7NOyiyxTtos&#10;rk7oLaxO9C6rTv0vqk7/MKpO/zCqTv8wqk7/MKpO/zD/RA4B/1MNAP9dDwD/ZBEA8mgVAOZpGwDd&#10;aSMA1WkyAs9oQQfJZk0OxWNXFMFhYRm+Xmkdu1xxIblbeCS2WX4mtViFKLNXiyqxVpIsr1WaLa5U&#10;oi+sVKwwq1O4MalTxjGoU9YyplPmMqRT8zOiU/w0oVP/NKFT/zShU/80oVP/NKFT/zT/SAoB/1cK&#10;AP9hCwD2aAsA7WsNAOFtEQDXbhwAz28uAcluPQfDbEkNvmlUFLpmXRq2ZGUfs2JtI7FgdCavXnop&#10;rV2BK6tchy2pW44vp1qWMaVZnzOkWKk0oli1NqBXwzafV9M3nVfkN5tX8TiaV/s4mlf/N5lX/zeZ&#10;V/83mVf/N5lX/zf/TAcB/1sIAPtlBwDpawUA3G8FANlwCADRcxgAynQqAcN0OQa9cUUNuG5QFLRs&#10;WRqwaWEfrWdpJKplcCioY3crpWJ9LqNhhDChX4syn16SNZ1dmzacXaU4mlyxOphcvzuXW9A7lVvi&#10;O5Rc8DuTXPo7klz/O5Jc/zuSXP87klz/O5Jc/zv/UAYA/14FAPFoAgDdbgAA13MDANN1BQDNdxQA&#10;xXknAL54NgW4dkIMs3NNE65wVhqqbl4fp2xmJKRqbSihaHMsn2Z6L51lgDKaZIc1mGOPN5ZimDmU&#10;YaI7kmCuPZFgvT6PX80/jmDgP41g7z6MYPk+jGD/PYtg/z2LYP89i2D/PYtg/z3/UwQA/2ECAOdq&#10;AADacgAA03cBAM55AwDIexAAwX0jALp8MwS0ej8LrnhKEql1UxmlclwfonBjJJ5uaimbbHAtmWt3&#10;MJZpfTOUaIQ2kmeMOZBmlTuNZZ8+jGSrQIpkukGIY8tCh2PeQoZk7kGGZPlAhWT/P4Vk/z+FZP8/&#10;hWT/P4Vk/z//VgIA+mQAAN9tAADWdgAAz3sAAMp9AQDEfw0AvYAgALaAMAOwfj0KqnxHEaV5URih&#10;dlkfnXRgJJlyZymWcG0tk290MJFtezSObII3jGuKOopqkj2HaZ1AhWipQoRouEOCZ8lEgWfdRIBn&#10;7UOAaPhCgGj/QYBo/0GAaP9BgGj/QYBo/0H/WQAA82YAANxwAADSeQAAzH4AAMaBAADAggkAuYMd&#10;ALKDLgOsgjoJpn9FEKF9ThecelcemHheI5V2ZSiRdGssjnNxMIxxeDSJcH84h2+HO4RukD6CbZtB&#10;gGynQ35rtkV8a8dGe2vbRntr7EV7a/hEe2v/Q3tr/0J7a/9Ce2v/Qntr/0L/WwAA62gAANpzAADQ&#10;fAAAyIEAAMKEAAC9hQYAtYcaAK+HKwKohTgIo4NDD52BTBaYflQdlHxcI5B6YiiNeGksindvMId1&#10;djSEdH04gnOFPH9yjj98cZlCenClRHhvtEZ3b8VHdm7aR3Vu60Z1b/dFdm//RHZv/0N2b/9Ddm//&#10;Q3Zv/0P/XgAA42sAANZ2AADNfgAAxYQAAL+HAAC5iAMAsYoXAKuKKQGliTYHn4dBDpmFShWVglIc&#10;kIBaIox+YCeJfGcrhXttMIJ6dDSAeHs4fXeDPHp2jD93dZdDdXSjRXNzskdxcsRIcHLYSHBy6kdw&#10;cvdGcXL/RHFy/0Rxcv9EcXL/RHFy/0T/YQAA4G4AANN5AADKggAAwocAALuKAAC1iwAArY0UAKeN&#10;JgGhjDMGm4s+DZaJSBSRhlAbjIRYIYiDXyaFgWUrgX9sL35+cjR7fXk4eHuBPHV6ij9yeZVDcHih&#10;RW13sEdsd8JIa3fWSGt26UdrdvZGa3b/RWt2/0Vrdv9Fa3b/RWt2/0X4YwAA3XEAANB9AADHhQAA&#10;v4oAALiOAACxjwAAqZARAKORIwCdkDEFl488C5KNRhKNi04ZiIlWH4SHXCWAhmMqfYRqL3qDcDN2&#10;gnc3c4F/O3B/iD9tfpNCan2fRWh8rkdmfMBIZXzUSGV76Edle/VGZnv/RWZ7/0Vme/9FZnv/RWZ7&#10;/0XuZwAA2XUAAM2AAADDiAAAu44AALSRAACskwAApZQMAJ+VHwCZlS4Dk5M6CY6SQxCIkEwXhI5T&#10;HYCNWiN8i2EoeIpnLXWJbjJxh3U2boZ9OmuFhj5nhJBBZIOdRGKCrEZggr5HX4LTR1+B50dfgPVG&#10;YID/RWCA/0VggP9FYID/RWCA/0XkawAA1XkAAMmEAADAjAAAuJIAALCVAACnlwAAn5gIAJmZGwCU&#10;misCjpk2CImXQA6ElkkVf5RRG3uTWCF3kl4mc5BlK3CPbC9sjnM0aY17OGWMhDxii44/X4qbQlyJ&#10;qkRaibxFWYjRRVmI5kVZh/REWYb/RFmG/0RZhv9EWYb/RFmG/0TgcAAA0H4AAMWIAAC8kAAAs5YA&#10;AKuaAACinAAAmZ0CAJOfFgCOnyYBiZ8zBYSePQt/nEYSeptOGHaaVR5ymVwjbphjJ2qWaSxnlXEw&#10;Y5R4NGCTgThckow8WZKZP1aRqEFUkLpCUpDPQlKP5UJSjvRCUo7/QVKN/0FSjf9BUo3/QVKN/0Ha&#10;dgAAy4MAAMCNAAC3lQAAr5sAAKefAACdoQAAk6MAAIylEACHpSEAg6UvA36lOgh5pEMOdKNLFHCi&#10;UxlsoVkeaKBgI2WfZydhnm4sXZ12MFqcfzNWm4o3U5uWOlCapjxOmrg9TJnOPUyZ5D1Ml/M9S5b/&#10;PkuW/z5Llv8+S5b/PkuW/z7TfAAAxokAALuTAACzmwAAqqEAAKGlAACXpwAAi6oAAISrCAB/rBsA&#10;e60qAXesNgVyrEAKbqtID2qqUBRmqVYZY6ldHV+oZCFbp2slWKd0KVSmfS1QpYgwTaWUM0qkozVI&#10;pLY2RqTMNkaj4zZFovM3RaD/OEWg/zhFoP84RaD/OEWg/zjMgwAAwI8AALaZAACuoQAApaYAAJur&#10;AACRrgAAhrAAAHuzAAB2tBMAcrUjAG+1MAJrtTsGZ7RECmO0TA5gs1MTXLNaF1myYRpVsmkeUrFx&#10;IU6xeiVLsIUoSLCSK0WwoSxCsLQuQbDKLkGv4y1ArfIvP6z+MD6s/zA+rP8wPqz/MD6s/zDFiwAA&#10;upcAALGgAACppwAAn60AAJSxAACJtAAAf7YAAHO6AABsvAkAaL4aAGW+KQBivjUCX74/BVu+RwhY&#10;vk8MVb5WD1K+XRJPvWUVTL1uGEi9dxtFvYIeQr2PID+9nyI9vbIjO73IIzu84SM6u/IkObn+Jji5&#10;/yY4uf8mOLn/Jji5/ya+kwAAtJ4AAKunAACirgAAl7MAAIy3AACBugAAdr0AAGvAAABhxQAAW8cO&#10;AFjIHgBWySsAVMk2AVLKQANPykgFTMpQB0rKWApHymAMRMppD0HKcxE+yn4TO8qLFTnLmxc3y64Y&#10;NcvGGDXL4Bg0yvAZMsj8GzLI/hsyyP4bMsj+GzLI/hu3nAAArqYAAKWvAACatQAAjrkAAIK9AAB3&#10;wAAAbMMAAGLHAABYywAAT9AEAEnTEABH1B0ARtQqAETVNABD1j4AQdZHAT/WUAM911gEO9hiBjjY&#10;bAc22XgJNNmFCzHalQwv26gMLtu/DS3c2gws2uwNKtn4DyrZ+g8q2foPKtn6DyrZ+g+wpQAAp68A&#10;AJy2AACQuwAAhL8AAHjCAABsxgAAYckAAFfNAABO0QAARdYBAD3bBgA74BQAOeEgADjiKgA24jMA&#10;NOM8ADPkRAEx5E0BL+VXAi3lYQMr5mwEKOd5BSboiAYk6ZkHIumtByHqwwgg69sHH+rvBx7p8wce&#10;6fMHHunzBx7p8weprgAAn7YAAJO8AACGwQAAecQAAGzIAABhywAAVs8AAEzTAABC2AAAOtwAADTo&#10;BAAy7BAAL+0ZAC3uIgAr7ioAKe8xACfwOAAl8UAAIvFJACDyUgEd810BGvRqAhf1dwMV9ocDE/eY&#10;BBL3qwQQ+L4ED/nTBA752QQO+dkEDvnZBA752QShtgAAlb0AAIjCAAB6xgAAbcoAAGDNAABU0QAA&#10;SdYAAD/aAAA23gAALuIAACryAAAn+AgAJPkRACL6GAAf+x8AHPslABn8KwAX/TIAFP46ABH+QgAN&#10;/0wACv9YAAb/ZQED/3MBAf+DAQD/kwIA/6ICAP+yAgD/tgIA/7YCAP+2AgD/tgKXvQAAisMAAHzH&#10;AABuywAAYc8AAFTUAABI2QAAPd0AADPhAAAq5AAAI+wAAB/6AAAc/wAAGf8GABb/DQAS/xMADv8Y&#10;AAv/HQAI/yMABf8qAAH/MgAA/zoAAP9FAAD/UQAA/14AAP9sAAD/egAA/4cAAP+UAQD/lwEA/5cB&#10;AP+XAQD/lwH/Fy0D/xwpA/8eKAP/Iy8D/yU4A/8jQwT/IE4E/x1aBf8bZQX/GHAF/xZ5Bf4WgQX8&#10;FYkF+xWPBfoUlgX5FJsE+BOhBPcTpgT2E6wE9ROyBPQSuQTzEsIE8hHLBPAR1gTtEOID6xDrA+gQ&#10;8wPoEfsE5xH/BecR/wXnEf8F5xH/BecR/wX/GyoD/yAmAv8iJQL/KS0D/ys2A/8qQAT/J0wE/yRX&#10;Bf8hYgb+H20G/Bx3Bvocfwb4G4cG9huNBfUakwX0GpkF8xqfBfIZpAXxGaoF8BmwBe8YuAXuGMAF&#10;7RjJBesX1QTpF+EE5hbqBOQX9AXjGPsG4xj/B+IY/wfiGP8H4hj/B+IY/wf/HycD/yQiAv8oIgL/&#10;LyoC/zI0A/8yPQT/L0kE/yxUBf0pXwb5JmoG9iR0BvQjfAbyI4QG8SKLBu8ikQbuIZcG7SGcBuwg&#10;ogbrIKgG6iCuBukgtgboH74G5x/IBuYf1AXjHuAF4B/rBd8f9AfeH/wJ3B//Ctsg/wrbIP8K2yD/&#10;Ctsg/wr/IyMC/ygdAv8wHwL/NicC/zkwAv86OgP/N0UE+zRQBfYxXAbzL2YH8C1wB+0reQfsKoEH&#10;6iqHB+kpjgfoKZQH5imaB+UonwjkKKYH4yisB+IntAfhJ70H4CfHB98n0wfcJ+AG2ifrCNgn9QrV&#10;KPwM0yj/DdIo/w7SKP8O0ij/DtIo/w7/KB4C/y0YAv83HAH/PiMB/0AsAv9BNgP6QEEE9DxMBe85&#10;VwbsN2IH6TVsCOY0dQjkM30I4zKECOEyiwngMZEJ3zGXCd4wnQndMKMJ2zCqCdowsgnZMLsJ2C/G&#10;CdYv0gnTMOAK0C/rDM4w9Q/MMP0Qyy//Ecov/xLKL/8Syi//Esov/xL/LBkC/zQUAf8/GQH/RR8B&#10;/0gnAfxIMALzRzsD7URGBOhBUgbkP10H4T1oCN48cQncO3kJ2juACtk6hwrXOY0L1TmTDNQ4mQzT&#10;OKAN0TinDdA4rw3PN7gOzjfCDsw3zg7KN90PxzfpEcU39BTDN/0Vwjb/FsE2/xfBNv8XwTb/F8E2&#10;/xf/MRQB/zsRAf9GFgD/TBsA/08iAPVPKwHsTTUC5UtAA+BJTAXcR1gG2UZjCNVEbArSQ3QM0EJ8&#10;Ds9Cgg/NQYkQzECPEctAlRHJQJsSyD+iE8c/qhPFP7MUxD6+FMI+yhTBPtkVvj7nF7w+8hm6Pfwa&#10;uD3/G7g9/xy4Pf8cuD3/HLg9/xz/NhAB/0IOAP9MEgD/UhYA+VUcAO5VJADlVC4B3lI5AtlRRwPT&#10;UFMHz05eCsxMZw3KS28QyEp3EcZJfRPESIQUwkiKFsFHkBfARpcXvkaeGL1Fphm7Ra8aukS6GrhE&#10;xxu3RNUbtUTkHLJE8R6wRPofr0P/IK9D/yCvQ/8gr0P/IK9D/yD/OgsB/0gLAP9SDQD/VxAA81oU&#10;AOdaGwDeWSQA11kzANFZQgTMV04IyFZZDMRUYg/BUmoSv1FyFb1QeRe7T38ZuU6FGrhNixu2TJIc&#10;tUuZHrNLoR+ySqsfsEq2IK9KwyGtSdEhq0riIqlJ7yOnSfkkpkn/JaZJ/yWmSf8lpkn/JaZJ/yX/&#10;PwYA/00HAP9XCAD0XAkA7F4MAOFeEQDYXh0A0GAvAMpgPQPFX0oIwF1UDbxbXhG5WWYVt1dtF7RW&#10;dBqyVHscsVOBHq9Thx+tUo4hrFGVIqpQnSOpUKclp0+yJqVPvyakTs4nok/fJ6BO7SifTvgpnk7/&#10;KZ1O/ymdTv8pnU7/KZ1O/yn/RAQA/1IEAPdbAwDlYAIA3GIEANhiCADRZRgAymcqAMNnOQO+ZUUI&#10;uWNQDbVhWRKyX2IWr11pGa1bcByrWncfqVl9IadYgyOlV4oko1aRJqJVmiigVKMpnlSuKp1TvCub&#10;U8ssmlPdLJhT7C2XU/ctllP/LZVT/y2VU/8tlVP/LZVT/y3/SAIA/1YAAOteAADcZAAA1WgCANJp&#10;BQDLahMAxGwmAL5sNQO4akIIs2hNDa9mVhKsZF4XqWJlGqZgbB6kX3MgoV55I59dgCWeXIYnnFuO&#10;KZpaliuYWaAtllirLpVYuDCTWMgwkljaMZBY6jGPWPYwj1j/MI5Y/zCOWP8wjlj/MI5Y/zD/TAAA&#10;+lkAAOFiAADYaQAA0W0AAMxuAgDHbw8Av3EiALlxMgKzbz4Hrm1JDaprUxKmaVsXo2diG6BlaR+d&#10;ZG8im2J2JJlhfCeXYIMplV+LLJNeky6RXZ0wj12oMo1ctjOMXMY0ilzYNIlc6TSIXPUziFz+M4hc&#10;/zKIXP8yiFz/Mohc/zL/UAAA8lwAAN1mAADTbQAAzHIAAMdzAADCcwsAu3UfALR1LwKudDsGqXJG&#10;DKVvUBKhbVgXnWtfG5pqZh+XaGwilWdzJZNmeSiQZIArjmOILYxikDCKYZoyiGGlNIZgszaFYMM2&#10;hGDVN4Ng5zaCYPQ2gmD+NYJg/zSCYP80gmD/NIJg/zT/UgAA6V4AANppAADQcQAAyXUAAMN3AAC9&#10;dwgAtngbALB5LAGqeDkFpXZEC6B0TRGccVUWmG9dG5VuYx+SbGoikGtwJo1qdymLaH4siWeFL4Zm&#10;jjGEZZg0gmWjNoBksTh/ZME5fmPUOX1k5jh8ZPQ3fGT9N3xk/zZ8ZP82fGT/Nnxk/zb/VQAA42EA&#10;ANZtAADNdAAAxnkAAL96AAC6egQAsnwYAKx8KQGmezYFoXpBCpx4SxCYdVMVlHRaGpFyYR6NcGci&#10;i29uJYhudCmGbHssg2uDL4FqizJ/aZU1fWihOHtorzl5Z786eGfSO3dn5Tp3Z/M5d2f9OHdn/zd3&#10;Z/83d2f/N3dn/zf9WAAA4GUAANNwAADKdwAAwnwAALx+AAC2fgEAr38VAKiAJgCjfzQEnX0/CZh7&#10;SA+UeVEVkHhYGYx2Xx6JdGUhhnNrJYNycimBcXksfm+BMHxuiTN6bZM2d2yfOXVsrTp0a748cmvQ&#10;PHJr5Dtya/I6cmv8OXJr/zhya/84cmv/OHJr/zj2WgAA3WgAANBzAADHegAAv38AALmBAACygQAA&#10;q4ISAKWDIwCfgzEDmoE8CJR/Rg6QfU4UjHxWGYh6XR2FeGMhgndqJX92cCl8dXcsenN/MHdyiDN1&#10;cZI3cnCdOXBwqztub7w8bW/PPW1v4zxtbvI7bW78Om1u/zltbv85bW7/OW1u/znuXQAA2mwAAM52&#10;AADEfgAAvIIAALWEAACuhAAAp4UOAKGGIACbhi8CloU6B5GDRA2MgkwSiIBUGIR+WxyBfWIgfnto&#10;JXt6bih4eXUsdXh9MHJ3hjNvdpA3bXWbOWt0qjtpc7o9aHPOPWdz4j1oc/E7aHL8Omhy/zpocv86&#10;aHL/Omhy/zrmYAAA128AAMt5AADBgQAAuYYAALKIAACqiAAAookKAJyKHQCXiiwCkok4Bo2IQguI&#10;hkoRhIVSFoCDWRt9gl8geYBmJHZ/bChzfnMscH17L218hDNqe442aHqaOWV5qDtjeLk8YnjMPWJ4&#10;4T1id/E7Ynf7OmN3/zpjd/86Y3f/OmN3/zriZQAA03MAAMd9AAC+hAAAtokAAK6MAACljAAAno0G&#10;AJiOGQCSjikBjY41BYiMPwqEi0gPf4pPFXyIVxl4h10edYZkInKFaiZuhHEqa4N5LmiCgTJlgIw1&#10;Yn+XOGB/pjpefrc7XH7KPFx94DxcffA7XHz7Ol18/zldfP85XXz/OV18/znfaQAAz3cAAMSBAAC6&#10;iAAAso0AAKqQAACgkAAAmJIBAJKTFQCNkyUAiJMyA4OSPAh/kUUNe5BNEneOVBdzjVsccIxhIG2L&#10;aCRpim8oZol3LGOIfzBfh4kzXIaVNlqFpDhXhbU6VoTJOlaE3zpWg+85VoL6OVaC/zhWgv84VoL/&#10;OFaC/zjabwAAy3wAAMCGAAC3jQAArpIAAKaVAACblQAAkpcAAIyYDwCHmSAAg5kuAn6YOQZ6l0IL&#10;dZZKEHKVURRulFgZa5NfHWeSZiFkkW0lYZB0KV2PfSxajocwVo6TM1SNojVRjLM2UIzHN0+M3jZP&#10;iu42T4r6NlCJ/zZQif82UIn/NlCJ/zbUdQAAxoEAALuLAACzkgAAqpcAAKGZAACWmgAAi5wAAIWe&#10;CACAnxoAfJ8pAXifNQNznj4Ib55HDGydThFonFUVZZtcGWKaYx1emWogW5lyJFeYeyhUl4UrUZaR&#10;Lk6WnzBLlbExSpXFMkmV3DJJk+4ySZL5MkmR/zJJkf8ySZH/MkmR/zLOewAAwYcAALeQAACulwAA&#10;pp0AAJueAACRoAAAhaMAAH2lAQB3phMAdKYjAHCnMAFtpjoEaaZDCGWlSwxipVIQX6RZFFujYBdY&#10;o2cbVaJvHlKheCFOoYMlS6CPJ0ignSpFn64rRJ/DK0Of2ytDne0sQpz5LEKb/y1Cm/8tQpv/LUKb&#10;/y3HggAAu44AALKWAACqnQAAoaIAAJakAACLpgAAgKkAAHSsAABurQoAaq4bAGevKgBkrzUCYa8/&#10;BF6uRwdbrk4KWK5WDVWtXRFSrWQUT6xsF0usdRpIq4AdRauMH0KrmyFAq6wjPqrBIz2q2iM9qewj&#10;PKf5JTun/yU7p/8lO6f/JTun/yXAigAAtpUAAK2dAAClpAAAm6kAAI+rAACErgAAerAAAG6zAABk&#10;tgAAX7cSAFy4IQBauC0AWLg4AVW4QQNTuEkFULhRB024WApLuGAMSLhpD0W4chFCt30UP7eJFjy3&#10;mBg6t6kZOLe/GTe32Bk3tesaNbT4GzWz/xw1s/8cNbP/HDWz/xy5kgAAsJwAAKikAACeqwAAk68A&#10;AIiyAAB8tQAAcbcAAGa6AABcvQAAU8AGAE/CFQBNwiMAS8MuAErDOABIxEEBRsRKAkTEUgNCxFoF&#10;P8RjBz3EbQk6xHgLN8SFDTXElA4zxaYPMcW7DzDF1A8vxOoPLsL4ES3B/hItwf4SLcH+Ei3B/hKz&#10;mwAAqqQAAKGsAACWsQAAirUAAH64AABzuwAAZ70AAF3AAABTxAAAScgAAEHMBgA9zRQAPM4gADrO&#10;KwA5zzUAOM8+ADfQRwA10FEAM9FaATLRZQIv0nEDLdJ+BCvTjQUp06AGJ9S2BibU0AYl0+cGJNLz&#10;CCTR+ggk0foIJNH6CCTR+gitpAAApKwAAJmzAACNuAAAgLsAAHS+AABowQAAXcQAAFLHAABIywAA&#10;P84AADfSAQAv1gYAKtoOACnbGgAo3CUAJ90vACbdOQAl3kIAJN9NACPfWAAh4GQAIOFyAR7igQEc&#10;45MCGuOnAhjkvgIX5dgCFuTsAhbi9wIW4vcCFuL3Ahbi9wKmrAAAm7QAAI+5AACCvQAAdcAAAGnD&#10;AABcxwAAUcoAAEfOAAA90QAANNUAACzZAAAk3QAAIeYJACDnEwAe6BwAG+kkABnqLAAX6jUAFes+&#10;ABPsSAAR7VQADu5hAAzvcAAK8IEACfGTAAfypwAF870BBPTSAQT04gEE9OIBBPTiAQT04gGetAAA&#10;kboAAIS/AAB3wgAAacYAAFzKAABQzQAARdEAADrVAAAx2QAAKNwAACDfAAAa5gAAF/MCABX0CgAS&#10;9RIAD/YYAAz3HwAJ9yYABvgvAAP5OAAA+kIAAPtPAAD8XQAA/GwAAPx9AAD8jwAA/aAAAP2xAAD9&#10;vQAA/b0AAP29AAD9vQCUuwAAh8AAAHnEAABryAAAXcwAAFDQAABD1AAAONkAAC7dAAAk4AAAHOMA&#10;ABTlAAAQ8QAADPsAAAn/AAAG/wYAAv8LAAD/EQAA/xgAAP8fAAD/JwAA/zAAAP87AAD/SAAA/1cA&#10;AP9mAAD/dgAA/4UAAP+TAAD/nAAA/5wAAP+cAAD/nAD/DikC/xMlAv8SJQH/FiwB/xY2Av8UQAL/&#10;EUwC/w1YAv8KYwL/CG4C/wd3Av0GfwL7BYYB+gWNAfkEkwH3BJgB9gOdAfYDogH1AqgB9AGuAPMB&#10;tQDxAL0A7wDFAO4AzwDsANwA6gDmAOcA8ADmAPgA5gD+AOUA/wHlAP8B5QD/AeUA/wH/FCYC/xYi&#10;Af8YIQH/HioB/x40Af8cPgL/GUkC/xZVAv8TYAL9EGsC+g50AvgOfQL2DYQC9QyKAvMMkAHyC5YB&#10;8QubAfAKoAHvCqYB7gmsAe0JswDsCLsA6wjEAOoHzwDnBtsA5QXmAOMH8ADhCPgB4Qn/AeAK/wLg&#10;Cv8C4Ar/AuAK/wL/GCIC/xsdAf8fHgH/JScB/ycxAf8lOwH/IkYC/x9SAvscXQL3GWgC9BdxAvIX&#10;egLwFoEC7xWHAu0VjgLsFJMC6xSZAeoTngHpE6QB6BOqAecSsQHmErkB5RHDAeQRzgHhENsA3hDm&#10;AN0S8AHbE/kC2RT/A9gV/wTYFf8E2BX/BNgV/wT/HB4B/x8YAf8nHAH/LSMB/y8tAf8uNwH/K0IC&#10;+ShOAvQlWQLwI2QC7SFtAusgdgLpH34C5x6EAuYeigLlHpAC5B2WAuMdmwLiHKEC4RyoAd8crwHe&#10;G7gB3RvBAdwbzQHaGtsB1hznAtQc8QPSHvoF0B7/Bs8e/wbPHv8Gzx7/Bs8e/wb/IRkB/yUTAf8v&#10;GAD/NB8A/zYoAP82MgH3ND4B8TFJAuwuVQLoLF8C5SppA+MpcgPhKXoD3yiBA94ohwPdJ40D2yeT&#10;AtonmQLZJp8C2CamAtYmrQLVJrYD0ybAA9IlywPRJdkDzibmBcsn8QbJJ/oIyCf/Cccn/wrHJ/8K&#10;xyf/Cscn/wr/JhQB/y0QAP83FQD/PBsA/z4jAPg9LADwPDgB6TlDAeQ3TwLgNVoC3TRlAtozbgPY&#10;MnYD1jJ9BNQxgwTTMYkE0TGPBdAwlQXPMJsGzjCiBs0wqQbLMLIGyjC8B8kvyAfHL9UHxDDjCMIw&#10;7wvAL/kMvi//Db0v/w69L/8OvS//Dr0v/w7/Kw4A/zUMAP8+EAD/QxUA/EQcAPBEJQDoQjAA4UA8&#10;ANw+SQHYPlUC1D1gA9E8aQXOPHEGzDt4B8s7fwfJOoUIyDqKCcc5kAnFOZYKxDmdCsM5pQvBOK0L&#10;wDi4DL44xAy9N9EMuzjhDbg37Q+2N/gRtTf/ErQ3/xK0N/8StDf/ErQ3/xL/MAgA/zwIAP9FCwD/&#10;SQ8A9EoVAOlJHQDgRycA2Uc1ANNHQwHPR1ADy0ZaBchFZAfFRGwJw0RzCsFDegvAQoAMvkKGDb1B&#10;jA68QJIPukCZD7lAoBC3P6kRtj+0EbU/wBKzPs4SsT/eEq8+6xStPvYWrD7+Fqs+/xerPv8Xqz7/&#10;F6s+/xf/NQMA/0IEAP9KBgD1TggA7U8MAOJOEwDZTR4A0U8vAMxQPgHHUEoDw09VBr9NXwm9TGcL&#10;u0tuDblKdQ+3SXsQtUiBEbRIhxKyR44TsUaVFK9GnBWuRaUWrEWwF6tFvBepRMoYqETbGKVE6Rmk&#10;RPUao0T9G6JE/xuiRP8bokT/G6JE/xv/OwAA/0cBAPVPAADkUwAA3FQDANlSCADRVRgAylcqAMRY&#10;OQG/V0YEu1ZRB7hUWgq1U2INslFqD7BQcRGuT3cTrU59FatOgxapTYkXqEyQGaZMmBqlS6Ebo0us&#10;HKJKuB2gSscdn0rYHp1K5x6bSvQfmkr8H5lK/x+ZSv8fmUr/H5lK/x//QAAA/0wAAOdTAADcWQAA&#10;1VwBANFbBADLWxQAxF4mAL5fNQG5XkIEtFxNCLFbVgutWV4Oq1dmEalWbBSmVXMWpVR5F6NTfxmh&#10;UoYboFKNHJ5RlR6cUJ4fmlCoIJlPtSGXT8Qilk/UIpRP5iOTT/Ijkk/8I5FP/yORT/8jkU//I5FP&#10;/yP/RAAA9VAAAN9YAADWXwAAz2IAAMtiAQDFYQ4AvmQhALhkMQGzZD4ErmJJCKpgUgynXloPpF1i&#10;EqJbaRWfWm8XnVl1GptYexuaV4IdmFaJH5ZWkSGUVZojklSlJJFUsiWPVMEmjlTSJ41U5CeLVPEm&#10;i1T7JopU/yaKVP8milT/JopU/yb/SAAA6lMAANteAADRZAAAy2gAAMZoAADAZwoAuWgdALNpLQCu&#10;aToDqWdFB6VlTwuhY1cPnmJeE5tgZRaZX2wYl15yG5VdeB2TXH8fkVuGIY9ajiONWpcli1miJ4pY&#10;ryiIWL4ph1jQKoVY4iqFWPAphFj6KYRY/yiEWP8ohFj/KIRY/yj/SwAA41cAANhiAADOaQAAxmwA&#10;AMFtAAC7bAYAtG0aAK5uKgCpbTcDpGxCB6BqTAucaFQPmWZcE5ZlYhaTZGkZkWNvHI9hdR6NYHwh&#10;i2CDI4lfiyWHXpUohV2gKYNdrSuBXLwsgFzOLX9c4S1+XO8sflz6K35c/yp+XP8qflz/Kn5c/yr6&#10;TgAA4FsAANRmAADKbQAAw3AAAL1xAAC3cAMAsHEWAKpyJwClcTQCoHA/BptuSQuXbFEPlGtZE5Fp&#10;YBaOaGYZjGdsHIlmcx+HZXkhhWSBJINjiSeBYpMpf2GeK31hqy17YLouemDML3lg4C95YO8ueGD5&#10;LXhg/yx4YP8seGD/LHhg/yzzUQAA3l8AANFpAADHcAAAwHQAALl1AACzcwAArHQTAKZ1JAChdTIC&#10;nHQ9BZdyRwqTcE8Oj29WEoxtXRaJbGMZh2tqHIRqcB+CaXcigGh/JX1nhyh7ZpAqeWWcLXdkqS52&#10;ZLgwdGTKMHNj3jBzZO4vc2T5LnNj/y1zY/8tc2P/LXNj/y3rVAAA22IAAM5tAADEcwAAvXcAALZ4&#10;AACvdwAAqHgQAKJ4IQCdeS8BmHc6BZN2RAmPdE0Ni3NUEYhxWxWFcGEYgm9nG39ubh99bXUie2x8&#10;JXlrhSh2ao8rdGmaLnJopzBwaLcxb2fJMW5n3TFuZ+0wbmf4L25n/y5uZ/8ubmf/Lm5n/y7mVwAA&#10;2GYAAMtwAADCdwAAunoAALN8AACregAApHsMAJ58HgCZfCwBlHs4BI96QgiLeEoNh3dSEYR1WRSB&#10;dF8YfnNmG3tybB95cXMidnB7JXRvgyhxbo0rb22YLm1spTBrbLUyamvHMmlr3DJpa+wxaWv4MGpq&#10;/y9qav8vamr/L2pq/y/jWwAA1GkAAMhzAAC/egAAt34AAK9/AACnfQAAoH8JAJp/GgCVgCkAkH81&#10;A4t+QAeHfEgMg3tQEIB6VxR9eF4XendkG3d2ah50dXEicnR5JW9zgShscosranGWLmhxozBmcLMy&#10;ZXDGMmRv2zJkb+wxZG/3MGVu/y9lbv8vZW7/L2Vu/y/gXwAA0W0AAMV3AAC8fQAAtIEAAKyDAACj&#10;gQAAm4IFAJWDFwCQhCYAjIMzAoeCPQaDgUYKf4BOD3x+VRN4fVwWdXxiGnN7aB5wem8hbXl3JGp4&#10;fyhnd4krZXaULmJ2ojBgdbIxX3TEMl502jJedOsxX3P3MF9z/y9fc/8vX3P/L19z/y/dZAAAzXEA&#10;AMJ6AAC5gQAAsYUAAKiGAACehQAAl4YAAJCHEwCMiCMAh4gwAYOHOgV+hkMJe4VLDXeEUxF0g1kV&#10;cYJgGW6BZhxrgG0gaH91I2V+fSdifYcqX3ySLV17oC9be7AwWXrDMVh62DFZeeowWXj2MFl4/y9Z&#10;eP8vWXj/L1l4/y/ZaAAAynUAAL9+AAC2hQAArYkAAKOKAACZigAAkYsAAIuMDgCGjR4Ago0sAX6M&#10;NwN6jEEHdotJC3KKUA9viVcTbIhdF2mHZBpmhmseY4VzIWCEeyRdg4UoWoKQK1eCni1Vga4uU4HB&#10;L1KA1i9Tf+kvU3/2LlN+/y5Tfv8uU37/LlN+/y7TbgAAxXoAALuDAACyiQAAqo4AAJ+OAACUjwAA&#10;i5AAAIWRCACAkhkAfJMoAHiTMwJ0kj0FcJFGCW2QTQxqkFQQZ49bFGSOYhdgjWkbXYxwHlqLeSFX&#10;i4MkVIqOJ1GJnCpPiawrTYi/LEyI1SxMh+ksTIb1LEyF/ytMhf8rTIX/K0yF/yvOdAAAwX8AALeI&#10;AACujwAApZIAAJqTAACPlAAAhJYAAH6XAQB4mBMAdJkiAHGZLwFumTkDaphCBmeYSglkl1ENYZdY&#10;EF6WXxNblWYWWJRuGlSUdh1Rk4AgTpKMI0uSmSVJkaomR5G9J0aQ0ydGj+gnRo71KEaN/yhGjf8o&#10;Ro3/KEaN/yjIegAAvIUAALKOAACqlAAAoJcAAJWYAACKmQAAf5wAAHaeAABwnwsAbKAcAGmhKQBm&#10;oTQBY6A+A2CgRgZdoE4JWp9VC1efXA5UnmMRUZ1rFE6ddBdLnH4aSJyJHUWblx9Dm6cgQZu7IUCa&#10;0SFAmechP5j0Ij+X/yI/l/8jP5f/Iz+X/yPCgQAAt4wAAK6UAACmmgAAmpwAAI+dAACEnwAAeqIA&#10;AG2mAABnpwMAYqgUAF+oIgBdqS4AWqk4AVipQQJVqUkEU6hRB1CoWAlNqF8LS6doDkincRBFp3sT&#10;QqaHFT+mlBc8pqUZO6W5GTmlzxk5pOYZOKPzGjih/hw4of8cOKH/HDih/xy8iQAAsZMAAKmbAACh&#10;oQAAlKIAAImkAAB+pwAAdKkAAGmsAABdrwAAV7EJAFOxGABRsiUAT7IwAE6yOgBMs0MBSrNLAkez&#10;UwRFslsFQ7JjB0CybAk9sncLO7KDDTixkQ82saIQNLG2EDKxzRAysOQQMa/zEjCu/hMwrv4TMK7+&#10;EzCu/hO1kQAArJsAAKSiAACapwAAjqkAAIOsAAB4rwAAbbIAAGG0AABWtgAAS7oAAEa7DABEvBoA&#10;QrwmAEC9MAA/vTkAPr1CADy+SwA6vlQBOb5dAja+ZwM0vnIEMr5+Bi++jQctvp4IK7+yCCq/yQgq&#10;vuMIKL3yCSe7/gonu/4KJ7v+Cie7/gqvmgAAp6IAAJ6pAACTrgAAh7EAAHu0AABvtgAAY7gAAFi7&#10;AABOvQAARMEAADrFAAA0xwoAMcgXADDIIgAvySwALck1ACzJPgArykgAKspSACjLXQAny2kAJcx2&#10;ASPMhQEhzZcBH82rAh7NxAEdzd8BHMzvAhzK+wQcyvsEHMr7BBzK+wSpowAAoKoAAJWwAACJtAAA&#10;fbcAAHC6AABkvAAAWL8AAE7BAABDxQAAOsgAADHLAAApzgEAIdIGABzUDgAb1RkAGtUjABjWLQAX&#10;1zcAFthCABXZTgAU2lsAE9ppABHbeQAQ3IsADd2fAAzetwAK3tIACd3pAArc9wAK3PcACtz3AArc&#10;9wCjqwAAmLEAAIy2AAB/ugAAcr0AAGW/AABYwgAATcUAAELJAAA4zAAAL88AACbSAAAe1QAAF9kA&#10;ABDcAwAN4gwADOMWAArkHwAI5CgAB+UyAAXmPQAD5koAAOdYAADnZwAA53kAAOeMAADooQAA6LcA&#10;AOnMAADp4wAA6eQAAOnkAADp5ACasgAAjrgAAIG8AABzvwAAZsIAAFnGAABMyQAAQM0AADbQAAAs&#10;0wAAI9YAABraAAAT3QAAC98AAAbmAAAE7wMAAe4KAADuEgAA7hoAAO4jAADvLQAA7zgAAPBFAADx&#10;VAAA8WQAAPJ3AADziQAA85wAAPStAAD1vwAA9cAAAPXAAAD1wACRuQAAg74AAHbBAABnxQAAWckA&#10;AEzMAAA/0AAANNQAACnYAAAf3AAAFt8AAA7hAAAG4wAAAOUAAADwAAAA9gAAAPYAAAD2BAAA9gsA&#10;APYTAAD3HAAA+CYAAPkxAAD6PwAA/E4AAPxgAAD9cQAA/oIAAP+QAAD/nwAA/6AAAP+gAAD/oAD/&#10;BSUB/wchAf8DIAH/BykA/wYzAP8DPgD/AEoA/wBWAP8AYQD/AGwA/gB1APwAfAD5AIMA9wCKAPUA&#10;jwDzAJQA8gCZAPAAngDuAKQA7ACpAOsAsADqALcA6QDAAOgAyQDnANQA5gDhAOUA6wDlAPMA5AD5&#10;AOQA/QDjAP8A4wD/AOMA/wD/CyIB/wwdAf8MHgD/EScA/xAwAP8MOwD/CEcA/wVTAP8CXgD7AGkA&#10;+AByAPYAegD0AIEA8wCHAPEAjQDvAJIA7gCXAOwAnADqAKEA6ACnAOcArgDlALUA5AC+AOMAyADi&#10;ANMA4QDgAOAA6gDfAPIA3gD6AN0A/wDcAP8A3AD/ANwA/wD/EB0B/xEZAP8VHAD/GiUA/xotAP8W&#10;OAD/E0MA/RBPAPgMWwD1CWUA8ghuAPAHdwDuBn4A7AWEAOsFigDqBI8A6AOUAOcCmgDlAp8A5AGl&#10;AOIArADgALQA3wC8AN4AxwDcANIA2wDfANoA6gDYAvYA1QX9ANQG/wDUBv8A1Ab/ANQG/wD/FRkB&#10;/xUTAP8eGQD/IiEA/yMqAP8gNAD8HT8A9hpLAPEXVgDtFGEA6hNrAOgScwDmEXoA5BCBAOMQhwDi&#10;DowA4Q6SAOANlwDeDZ0A3QyjANwMqgDaC7IA2Qu7ANcLxgDVC9IA0wziANEO7QDOEfcBzRL+AcwS&#10;/wHMEv8CzBL/AswS/wL/GRMA/x0OAP8mFQD/KhwA/yslAPwqLwD0JzoA7iNGAOkhUQDlH1wA4h1m&#10;AN8cbwDdHHYA3Bt9ANobgwDZGokA2BqPANYalADVGpoA0xqgANIapwDRGrAA0Bq5AM4axADNGdEA&#10;yxvfAMcc7AHFHfYCxB3+A8Md/wTDHf8Ewx3/BMMd/wT/HgwA/yYLAP8uEAD/MhYA/zIeAPQxKADs&#10;LzMA5Sw/AOApSwDcKFcA2SdhANYnagDTJ3IA0id5ANAnfwHPJ4UBzSeLAcwnkAHLJ5YByiecAckn&#10;pALHJ6wCxie1AsQmwQLDJs0CwSfdAr4n6gS8J/UFuij9Brko/we5J/8HuSf/B7kn/wf/IwcA/y4H&#10;AP82CgD/OQ8A9zkWAOw3HwDjNCsA3TI3ANcyRQDTM1EAzzNcAMwzZQHKM20CyDN0AscyegPFMoAD&#10;xDKGA8IyjATBMpIEwDGYBL8xnwW9MagFvDGyBbowvQW5MMoGtzDaBrUw5wiyMPMJsTD8CrAw/wuw&#10;MP8LsDD/C7Aw/wv/KAEA/zUDAP88BQD3PwgA7z4NAOQ8FQDbOSEA1DsxAM49PwDKPkwAxj5XAcM9&#10;YAPBPWgEvzxvBL08dgW8O3wGujuBBrk6hwe3Oo0ItjqUCLU5mwmzOaQJsjmuCrA5uQqvOMcKrjjW&#10;C6s45QypOPINqDj7Dqc4/w+mOP8Ppjj/D6Y4/w//LwAA/zsAAPVCAADlRAAA3UMDANtACQDTQhoA&#10;zEUrAMZHOgDCR0cBvkdRArtGWwS4RWMGtkRqB7RDcQiyQ3cJsUJ9Cq9CgwuuQYkLrUGQDKtAlw2q&#10;QKAOqECqDqc/tQ+lP8MQpD/TEKI/4xGgP/ASnz/6Ep4//xOdP/8TnT//E50//xP/NgAA/EEAAOVG&#10;AADcTAAA1U4AANJLBADMSxQAxU4mAL9PNQC6T0IBtk9NA7NNVgWwTF8HrktmCaxKbQqqSnMMqEl5&#10;DadIfw6lSIUPpEeMEKJHkxGhRpwSn0amE51FshScRcAVm0XQFZlF4RWXRe8WlkX5F5VF/xeVRf8X&#10;lUX/F5VF/xf/OwAA8EUAAN9OAADVVAAAz1YAAMtUAQDFUw8AvlUhALhWMQCzVj4Br1VJBKxUUgap&#10;U1oIplJiCqRRaAyiUG8OoE91D59OexGdTYESm02IFJpMkBWYTJgWlkujF5VLrxiTS70ZkkrNGpBK&#10;3xqPS+0ajkr4Go1K/xqNSv8ajUr/Go1K/xr/PwAA5UoAANpUAADQWwAAyV0AAMRcAAC/WgoAuFsc&#10;ALJcLACtXDoBqVtFBKVaTgaiWVYJn1deC51WZQ6bVWsQmVRxEZdUdxOWU34VlFKFFpJRjBiQUZUZ&#10;jlCgG41QrByLULodik/KHYlP3R6IT+weh0/3HYZP/x2GT/8dhk//HYZP/x36QwAA4lAAANVaAADM&#10;YAAAxWMAAL9iAAC5XwYAs2AYAK1hKACoYTYBpGFBA6BfSwacXlMJmV1bDJdbYQ6VWmgRk1luE5FY&#10;dBWPWHoWjVeCGItWiRqJVZIch1WdHoZUqR+EVLcgg1TIIYJU2yGBVOsggFT2IIBU/h+AVP8fgFT/&#10;H4BU/x/xRgAA3lQAANJeAADIZQAAwWgAALtnAAC1ZAIArmUVAKhmJQCjZjMBn2U+A5tkSAaXY1AJ&#10;lGFYDJFgXg+PX2URjV5rE4tdcRWJXHgYh1t/GoVbhxyDWpAegVmaIH9ZpyF+WLUjfFjGI3tY2iN6&#10;WOojelj2InpY/iF6WP8helj/IXpY/yHpSgAA21kAAM5jAADFaQAAvWwAALdrAACwaAAAqWkRAKNq&#10;IQCfai8Ammo7A5ZoRQaSZ00Jj2ZVDIxkXA+KY2IRh2JoFIVhbhaDYHUYgWB8G39fhB19Xo4fe12Y&#10;IXldpSN4XLMkdlzFJXVc2CV1XOkldFz1JHRc/iN0XP8idFz/InRc/yLmTgAA2FwAAMtmAADCbAAA&#10;um8AALNvAACsbAAApW0NAJ9uHgCabi0Alm44ApJsQgWOa0sIimpSC4doWQ6FZ18RgmZmE4BlbBZ+&#10;ZHMZfGR6G3pjgh54YowgdmGWI3RhoyVyYLImcWDDJ3Bg1idvYOgmb2D1JW9f/SRvX/8kb1//JG9f&#10;/yTkUgAA1GAAAMhqAAC/cAAAt3MAAK9zAACocAAAoXEKAJtxGwCWcioAknE2Ao1wQAWKb0gIhm5Q&#10;C4NsVw6Aa10QfWpjE3tpahZ5aXEZd2h4HHVngB5zZoohcGWUI29loSVtZLAna2TBKGpj1ShqY+cn&#10;amP0Jmtj/SVrY/8la2P/JWtj/yXhVgAA0WQAAMZtAAC8cwAAtHYAAKx2AACkcwAAnXQHAJd1GACS&#10;dScAjnUzAYl0PQSGc0YHgnJOCn9xVQ18b1sQeW5iE3duaBZ1bW8Zcmx2HHBrfh9uaoghbGmTJGlp&#10;nyZoaK4nZmjAKGVn0yhlZ+coZWf0J2Zm/SZmZv8lZmb/JWZm/yXeWgAAz2cAAMNwAAC6dgAAsnoA&#10;AKh5AACgdwAAmXgDAJN5FQCOeSMAinkwAYV4OwOBd0QGfnZMCXt1Uwx4dFkPdXNgEnNyZhVwcW0Y&#10;bnB0G2twfR5pb4YhZ26RJGRtniZjbK0oYWy+KGBs0ilga+YoYGvzJ2Fr/CZhav8mYWr/JmFq/ybb&#10;XgAAy2sAAMB0AAC3egAArn0AAKV8AACcewAAlHwAAI59EQCJfSAAhX0tAIF8OAJ9fEEFentJCHd6&#10;UQt0eVcPcXheEm53ZBVsdmsYaXVyG2d1ex5kdIQhYXOPI19ynCZdcasnXHG9KFtx0ShbcOUoW2/z&#10;J1tv/CZbb/8mW2//Jltv/ybWYwAAyG8AAL14AAC0fQAAq4AAAKGAAACXfwAAj4AAAImBDACEgRwA&#10;gIEqAH2BNQJ5gT8EdYBHB3J/TgpvflUNbH1cEGp9YhNnfGkWZHtxGWJ6eR1feYIfXHiNIlp4miRY&#10;d6kmVna7J1V2zydVdeQnVXXyJlZ0/CVWdP8lVnT/JVZ0/yXSZwAAxHMAALp8AACxggAAp4MAAJyD&#10;AACSgwAAioQAAISFBwB/hhgAe4cmAHeHMgF0hjwDcIZEBm2FTAhqhFMLZ4RZDmWDYBFigmcUX4Fu&#10;F1yAdxpZgIAdV3+LIFR+mCJSfackUH25JU98ziVPfOMlT3vyJE96+yRPev8kT3r/JE96/yTNbQAA&#10;wHgAALaAAACthgAAoocAAJiHAACNiAAAhIkAAH2LAgB4jBMAdIwhAHGNLgBujTgCa4xBBGeMSQZl&#10;i1AJYopXDF+KXQ9ciWQSWohsFVeHdRhUh34aUYaJHU6Flh9MhaUhSoS4IkmEzCJJg+IiSYLxIkmB&#10;+yJJgf8iSYH/IkmB/yLIcwAAvH0AALKFAACpiwAAnYsAAJOLAACIjQAAfY8AAHaRAABxkgwAbZMb&#10;AGmTKABnkzMAZJM9AmGTRQRekkwGXJJTCVmRWgtWkWIOVJBpEVGPchNOj3wWS46HGUiOlBtFjaMc&#10;RI22HUOMyx1Ci+EdQorwHkKJ+h5Cif4eQon+HkKJ/h7DeQAAuIMAAK6LAACkjwAAmI8AAI6QAACD&#10;kgAAeZUAAG6YAABomQQAZJoUAGGaIgBemy4AXJs4AFmbQQJXmkgDVZpQBVKaVwdQmV4KTZlmDEqY&#10;bw5HmHkRRJeEE0KXkRU/lqEXPZazFzyWyRc8leAXO5PvGDuS+hk7kv4ZO5L+GTuS/hm9gAAAs4oA&#10;AKqSAACflAAAk5QAAIiWAAB+mAAAdJsAAGefAABfoQAAWqIMAFaiGgBUoycAUqMxAFCjOwBOo0MB&#10;TKNLAkqjUgNIo1oFRaJiB0OiawlAonULPaGBDTuhjg84oZ4QNqGxEDWgxhA1oN4QNJ7vETOd+RIz&#10;nP4TM5z+EzOc/hO3iAAArpEAAKWYAACZmQAAjZoAAIKdAAB4oAAAbqIAAGOlAABYqAAAT6oBAEqr&#10;EQBIrB0ARqwpAESsMgBDrTsAQq1EAECtTAA+rVQBPK1dAjqtZwQ4rXEFNax9BjOsiwgxrJsJL6yt&#10;CS2sxAktq9wJLKruCiup+QsrqP0LK6j9Cyuo/QuxkAAAqZkAAKCeAACTnwAAh6IAAHylAABxqAAA&#10;Z6sAAFyuAABRsAAARrMAAD61BAA6thIAOLYdADa3KAA1tzEANLc6ADK3QwAxuEwAMLhVAC64XwAs&#10;uGsBKrh3ASi4hQImuJYDJLmpAyO5vwMiudkDIbfsBCG2+AUgtf0FILX9BSC1/QWsmQAApKAAAJml&#10;AACMpwAAgasAAHauAABqsQAAX7MAAFO1AABJuAAAProAADS9AAAswAIAJ8EOACXCGQAkwiMAI8Ms&#10;ACHDNgAgxD8AH8RJAB3EVAAcxWAAGsVtABjGfAAXxo4AFcahABPHuQASx9MAEsbqABLE9wASxPwB&#10;EsT8ARLE/AGmoQAAnagAAJKtAACGsQAAebMAAGy2AABguAAAVLoAAEm8AAA+vwAANcIAACvFAAAj&#10;yAAAG8oAABPNBgAPzxAADs8aAAzPJAAL0C4ACtA5AAnRRQAI0VIABtJgAAXSbwAD04AAAtOTAADT&#10;qAAA1L8AANTXAADU6QAA1PAAANTwAADU8ACfqQAAla8AAIizAAB7twAAbrkAAGG8AABUvgAAScEA&#10;AD3EAAAzxwAAKckAACDMAAAYzwAAEdEAAAnUAAAC1gMAANgNAADZFgAA2iAAANsqAADcNQAA3UEA&#10;AN9PAADgXgAA4G8AAOGBAADilQAA4qkAAOO9AADjzwAA5NkAAOTZAADk2QCXsAAAi7UAAH65AABw&#10;vAAAYr8AAFXCAABIxQAAPMgAADHLAAAnzgAAHdEAABXUAAAM1wAABdoAAADcAAAA3gAAAN8BAADh&#10;CQAA4hIAAOMbAADlJQAA5zAAAOk9AADrTAAA7VwAAO5uAADvgAAA8JMAAPCkAADxswAA8boAAPG6&#10;AADxugCNtwAAgLsAAHK/AABkwgAAVsUAAEjJAAA7zAAAL9AAACTTAAAa1wAAEdoAAAjdAAAA3wAA&#10;AOEAAADjAAAA5QAAAOYAAADoAAAA6gIAAOsKAADtFAAA8B4AAPIqAAD1OAAA+EgAAPpZAAD7awAA&#10;/HwAAP2LAAD+mAAA/p4AAP6eAAD+ngD/ACAA/wAdAP8AHQD/ACYA/wAwAP8AOwD/AEgA/wBUAP8A&#10;XwD8AGkA+ABxAPUAeQDyAIAA8ACGAO8AiwDuAJAA7QCVAOwAmgDrAJ8A6gCkAOoAqwDpALIA6AC6&#10;AOcAxADmAM8A5ADbAOIA5gDhAPAA4AD4AOAA/QDgAP8A4AD/AOAA/wD/AR0A/wAaAP8AHAD/ASQA&#10;/wAtAP8AOAD/AEQA/wBQAP0AWwD4AGYA9ABvAPAAdgDtAH0A6wCDAOoAiQDoAI4A6ACTAOcAmADm&#10;AJ0A5QCiAOQAqADjAK8A4gC4AOEAwQDgAMwA3gDZANwA5QDbAO8A2gD2ANkA+wDZAP8A2QD/ANkA&#10;/wD/BxkA/wQUAP8JGQD/DCEA/wkqAP8FNAD/AUAA+wBMAPYAWADyAGIA7gBrAOoAcwDnAHoA5QCA&#10;AOQAhgDjAIsA4gCQAOEAlQDgAJoA3wCgAN4ApgDcAK0A2wC1ANoAvwDYAMoA1gDXANQA5ADTAO0A&#10;0QD1ANEA+wDQAP8A0AD/ANAA/wD/CxQA/wsOAP8TFAD/FhwA/xUlAP8QMAD5DDwA8whIAO4FUwDq&#10;A14A5wFnAOQBbwDhAHYA3wB9AN0AggDcAIgA2wCNANoAkgDZAJcA1wCdANUAowDUAKsA0wCzANEA&#10;vQDQAMkAzgDWAM0A4wDLAe4AyQL4AMkD/gDIA/8AyAP/AMgD/wD/EQ0A/xUKAP8cEAD/HxcA/x4g&#10;APgbKgDwFzYA6hNCAOURTgDhDlgA3g1iANwMawDZDHIA1wx5ANUMfwDUC4QA0guKANELjwDQC5UA&#10;zwubAM4LoQDMC6kAywuyAMoMvQDIC8kAxwzWAMQO5gDCEPIAwBH7AL8S/wC+Ev8BvhL/Ab4S/wH/&#10;FQYA/x4GAP8kCgD/JhAA+yUZAPAjIwDnHy4A4Rw7ANwaRwDYGVMA1BpdANEbZgDPG20AzRt0AMwb&#10;egDKG4AAyRuGAMgbiwDHG5EAxRuXAMQcngDDHKYAwRyvAMAcugC+HMYAvRvUALod5AC4HvABth76&#10;ArUe/wK1Hv8CtR7/ArUe/wL/GgAA/yYBAP8sBAD7LQgA8iwQAOcpGQDeJSUA2CQzANImQQDOJ00A&#10;yihYAMgpYQDGKWkAxClwAMIpdgDAKXwAvymBAL4phwG9KI0BuyiTAboomgG5KKIBtyirAbYotgG0&#10;KMMCsyjRArEo4QKuKO4DrSj5BKwo/wWrKP8Fqyj/Baso/wX/IwAA/y0AAPczAADpMwAA4jEFAN4s&#10;DADVLRwAzjAsAMkzOwDFNEcAwTRSAL80XAC8NGQBujRrAbk0cQG3M3cCtjN9ArQzgwKzM4kDsjKP&#10;A7AylgOvMp4ErTKoBKwyswWqMcAFqTHOBacx3walMe0HozH3CKIx/wiiMf8IojH/CKIx/wj/KgAA&#10;+zQAAOU4AADdPQAA1z0AANM4BQDNOBYAxjsnAME9NQC8PkIAuT5NALY+VwGzPV8CsT1mA688bQOu&#10;PHMErDx5Bas7fgWqO4QGqDqLBqc6kgelOpoHpDqkCKI5rwihObwJnznLCZ453QqcOesLmjn2C5k5&#10;/gyZOf8MmTn/DJk5/wz/MAAA7TkAAN9CAADWRwAAz0gAAMtDAQDGQhAAv0UhALlGMQC1Rz0AsUdJ&#10;Aa5GUgKrRVsDqUViBKdEaAWlQ28GpEN0B6JCegihQoAJn0GHCZ5BjgqcQZcLm0CgDJlArA2YQLkN&#10;lkDJDpVA2g6TQOkPkkD1D5FA/Q+QP/8PkD//D5A//w/+NQAA5UAAANpKAADQTwAAyVEAAMROAAC/&#10;SwoAuEwcALJOLACuTjkAqk5EAadNTgKkTFYEoUteBZ9LZAedSmsInElwCZpJdgqZSH0Ll0iDDJVH&#10;iw2UR5MOkkadEJFGqRCPRrYRjkbGEoxF2BKLRugSikb0EolF/BKJRf8SiUX/EolF/xLzOgAA4EcA&#10;ANRRAADLVgAAw1gAAL5VAAC4UgUAslMYAKxUJwCoVDUApFRAAaBTSgOdUlIEm1JaBphRYQiWUGcJ&#10;lE9tC5NOcwyRTnkNj02AD45NiBCMTJARikyaE4lLphSHS7MVhkvDFYVL1RaDS+YWgkvzFYJL/BWC&#10;S/8Vgkv/FYJL/xXqPgAA3U0AANBXAADGXAAAv14AALhcAACzWAEArFkUAKdaIwCiWjEAnlo9AZpZ&#10;RwOXWE8FlFdWB5JWXQiQVWMKjlRpDIxUcA2KU3YPiVJ9EIdShRKFUY0Ug1GXFYJQoxeAULEYf1DB&#10;GH5P0xl9T+UYfE/yGHxP+xd7T/8Xe0//F3tP/xfnRAAA2VIAAMxbAADDYQAAu2MAALRhAACuXQAA&#10;p10QAKJeIACdXy4AmV85AZVeQwOSXUwFj1xTB4xbWgmKWmAKiFlnDIZYbQ6EWHMQgld6EoBWghR/&#10;VosVfVWVF3tVoRl6VK8aeFS/G3dU0Rt2VOQbdlTyGnZU+hl1VP8ZdVT/GXVU/xnkSAAA1VYAAMlg&#10;AADAZQAAuGcAAK9lAACqYQAAo2IMAJ1jHACYYyoAlGM2AZBiQAKNYUkEimBQBodfVwmFXl4Kg11k&#10;DIBdag5/XHEQfVt4E3tbgBV5WokXd1mTGXVZnxp0WK0ccli9HHFY0B1wWOMccFjxG3BY+htwV/8a&#10;cFf/GnBX/xrhTQAA0loAAMZjAAC9aQAAtGsAAKxpAAClZQAAn2YIAJlnGQCUZycAkGczAIxmPQKI&#10;ZUYEhWROBoJjVQiAYlsKfWFhDHthaA55YG4ReF92E3ZffhV0XocYcl2RGnBdnRxuXKsdbVy8Hmxc&#10;zh5rXOIea1vwHWtb+hxrW/8ba1v/G2tb/xveUQAAz14AAMNnAAC6bAAAsW4AAKhsAACiaQAAmmoF&#10;AJRqFgCPayQAi2swAIdqOwGEaUQDgWhLBn5nUgh7ZlkKeWVfDHdlZQ51ZGwRc2R0E3FjfBZvYoUY&#10;bWGPGmthmxxpYKoeaGC6H2dgzR9mX+EfZl/wHmZf+R1mX/8cZl//HGZf/xzbVQAAzGIAAMFqAAC4&#10;bwAArnEAAKVvAACebAAAlm0BAJBuEgCLbiEAh24tAINuOAGAbUEDfGxJBXprUAd3a1cJdGpdDHJp&#10;ZA5waWoRbmhyE2xnehZqZoMYaGaOG2Zlmh1kZKgeY2S5H2JkzCBhY+AfYWPvHmFj+R1iYv8dYmL/&#10;HWJi/x3YWQAAyWUAAL5tAAC1cwAAqnMAAKFzAACZcAAAknEAAItyDgCGch0AgnIqAH9yNQF7cT8C&#10;eHFHBHZwTgdzb1UJcG5bC25uYg5sbWkQamxwE2dseBZla4EYY2qMG2FpmB1faaceXWi3H1xoyyBc&#10;Z+AfXGfvHlxn+R5dZv8dXWb/HV1m/x3UXQAAxmkAALtxAACydgAAp3YAAJ12AACVdAAAjXUAAId2&#10;CgCCdhoAfnYnAHp2MwB3djwCdHVFBHF1TAZvdFMIbHNZC2pzYA1ncmcQZXFuEmNxdhVgcH8YXm+K&#10;GlxulhxabqUeWG22H1dtyR9WbN8fV2zuHldr+B1Xa/8dV2v/HVdr/x3QYgAAw20AALh1AACvegAA&#10;o3kAAJl5AACQeAAAiHkAAIJ6BgB9ehYAeXskAHV7LwByezkBb3tCA216SQVqelAHZ3lXCWV4Xgxj&#10;eGUOYHdsEV52dBRbdX0WWHWIGVZ0lRtUc6MdUnO0HlFyyB5Rct4eUXHtHVFw+B1ScP8cUnD/HFJw&#10;/xzMZwAAv3EAALV5AACrfQAAn30AAJV8AACLfAAAgn0AAHx+AQB3fxEAc4AfAHCBLABtgTYAaoA/&#10;AmeARwRlgE4GYn9VCGB+XApdfmMNW31qD1h8chJWfHsUU3uGF1B6kxlOeqEbTHmyHEt5xhxLeNwc&#10;S3ftHEt29xtLdv8bS3b/G0t2/xvIbAAAvHYAALJ+AACmgAAAmoAAAJCAAACGgQAAfIMAAHaEAABw&#10;hQsAbIYaAGmHJwBnhzIAZIc7AWGGQwJfhksEXIZSBlqFWQhYhWAKVYRoDVKDcA9Qg3kSTYKEFEqB&#10;kRZIgZ8YRoCxGUWAxRlFf9sZRX7sGUV99xlFfP4ZRXz+GUV8/hnDcgAAuHwAAK6DAAChhAAAlYQA&#10;AIuEAACBhgAAdYkAAG+KAABpjAUAZY0VAGGNIgBfjS0AXY43AFqNPwFYjUcCVo1OBFSNVgVRjF0H&#10;T4xlCUyLbQxJincOR4qCEESJjhJCiZ0UQIiuFD+IwxU+h9oUPobrFT6F9hU+hP4VPoT+FT6E/hW+&#10;eAAAs4IAAKmIAACciAAAkYgAAIaJAAB8iwAAco4AAGeRAABhkwAAXJQNAFiVGwBWlScAVJUxAFKV&#10;OgBQlUIATpVKAUyVUQNKlVkESJRhBkWUagdDk3QJQJN/Cz2SjA07kpoOOZKsDziRwQ83kdgPN4/q&#10;EDaO9hA2jf0RNo39ETaN/RG5fwAArogAAKOMAACWjAAAjI0AAIGPAAB3kQAAbZQAAGGYAABZmgAA&#10;UpwEAE6dEwBLnR8ASZ0qAEedMwBGnjwARJ5EAEOeTABBnlQBP51dAj2dZgM7nXAFOJx7BjaciAgz&#10;nJcJMZypCTCbvgkvm9UJL5rpCi6Y9Qsul/0LLpf9Cy6X/QuzhwAAqo8AAJ2QAACRkQAAhpMAAHuV&#10;AABxmAAAZ5sAAF2fAABSogAASaQAAEKlCAA/phYAPaYhADunKwA5pzQAOKc8ADenRQA1p00ANKdW&#10;ADKnYAAxp2sBLqd3AiynhAMqp5MDKKelBCenugQlptIEJaXoBCWk9AUko/0GJKP9BiSj/QatjwAA&#10;pJYAAJeWAACLlwAAgJoAAHWdAABroQAAYaQAAFanAABMqgAAQawAADiuAAAxsAkALrAVACyxIAAr&#10;sSkAKrEyACiyOwAnskQAJbJNACSyVwAismMAIbJvAB+zfgAds44AG7OgABqztQAYs84AGLHlABiw&#10;8wEYr/wCGK/8Ahiv/AKolwAAnpsAAJGcAACFnwAAeqIAAG+mAABkqgAAWq0AAE+wAABEsgAAObQA&#10;AC+3AAAnuQAAH7sFABu8EQAZvBoAGL0kABa9LQAVvTcAFL5BABK+TAARv1gADr9lAA2/dAALv4QA&#10;Cb+XAAe/rAAFv8MABb/bAAW+6wAGvvYABr72AAa+9gCjnwAAl6IAAIqkAAB/qAAAc60AAGixAABc&#10;tAAAULYAAES4AAA6ugAAMLwAACa+AAAdwQAAFcMAAA3GAQAGxwoABMgVAALIHgABySgAAMkyAADK&#10;PgAAykoAAMtYAADLZwAAy3cAAMuJAADLnAAAy7IAAMvIAADM2wAAzOgAAMzoAADM6ACcpwAAkKsA&#10;AISvAAB4swAAa7YAAF24AABQugAARL0AADm/AAAuwgAAJMQAABvHAAASyQAACssAAALNAAAAzwEA&#10;ANAKAADREgAA0hsAANMlAADULwAA1jsAANhIAADaVwAA22cAANt5AADcjAAA3J8AANyzAADcxQAA&#10;3NMAANzTAADc0wCUrgAAh7IAAHq2AABtuQAAX7wAAFG+AABEwQAAOMQAACzHAAAiygAAGMwAAA7P&#10;AAAG0QAAANMAAADWAAAA2AAAANoAAADbBQAA3Q0AAN4WAADgHwAA4ioAAOU2AADnRQAA6VUAAOpn&#10;AADreQAA7IsAAOydAADsrAAA7LkAAOy5AADsuQCKtAAAfbgAAG+8AABhvwAAUsIAAETFAAA3yQAA&#10;K8wAACDPAAAV0gAAC9UAAALYAAAA2wAAAN0AAADeAAAA4AAAAOIAAADkAAAA5gAAAOgGAADqDgAA&#10;7BkAAO8kAADyMgAA9UEAAPdTAAD5ZQAA+ncAAPuHAAD7lAAA+58AAPufAAD7nwD/ABwA/wAYAP8A&#10;GQD/ACIA/wAtAP8AOQD/AEUA/wBRAPoAXAD1AGYA8wBvAPEAdgDwAH0A7wCCAO4AiADtAIwA7ACR&#10;AOsAlgDqAJsA6QCgAOgApgDnAK0A5QC1AOQAvgDiAMkA4QDWAOAA4wDfAO4A3wD2AN8A/QDeAP8A&#10;3gD/AN4A/wD/ABkA/wAUAP8AFwD/ACAA/wAqAP8ANgD/AEEA+gBNAPUAWADwAGMA7QBrAOwAcwDq&#10;AHoA6QB/AOgAhQDnAIoA5gCOAOUAkwDkAJgA4wCdAOIAowDgAKoA3wCyAN0AuwDbAMYA2gDTANkA&#10;4ADYAOsA1wD1ANYA+wDWAP8A1gD/ANYA/wD/ABQA/wANAP8AFAD/ABwA/wAmAP8AMQD8AD0A9ABJ&#10;AO4AVADqAF8A5wBoAOUAbwDkAHYA4gB8AOEAgQDgAIYA3wCLAN4AkADdAJUA2wCaANoAoADYAKcA&#10;1gCvANQAuADSAMQA0QDQANAA3gDPAOoAzgDzAM0A+QDNAP0AzQD+AM0A/gD/AQwA/wEJAP8HEQD/&#10;CBkA/wQhAP0ALAD1ADgA7gBEAOcAUADjAFoA4ABjAN4AawDcAHIA2gB4ANkAfgDYAIMA1gCIANQA&#10;jQDTAJIA0gCXANAAngDPAKQAzQCtAMwAtgDKAMEAyQDNAMcA3ADGAOgAxQDxAMUA9wDEAP0AxAD+&#10;AMQA/gD/BgUA/wsFAP8RCwD/EhIA/xAbAPQKJgDsBTEA5gE+AN4ASgDbAFUA2ABeANUAZwDTAG4A&#10;0QB0ANAAegDOAH8AzQCEAMwAiQDLAI8AyQCUAMgAmwDGAKIAxQCqAMMAtADCAL8AwADMAL8B2wC+&#10;AucAvAPzALoE+wC6Bf8AugX/ALoF/wD/CgAA/xUAAP8aBAD/GgoA9hgTAOsTHQDjDikA3As2ANYL&#10;QwDSDE8Azw1ZAM0OYQDLDmkAyQ5wAMcOdgDGD3sAxA+BAMMPhgDCD4sAwQ+SAL8PmAC+D6AAvQ+p&#10;ALsPswC6D78AuA/NALYQ3QC0EusAshP2ALET/gCwE/8AsBP/ALAT/wD/FAAA/x0AAPsiAADvIQIA&#10;6h0JAOIYEwDZFR8A0hgvAM0aPQDJHEkAxh1TAMMdXADAHmQAvx5rAL0ecQC8HncAuh58ALkeggC4&#10;HocAtx6OALUelQC0HpwAsh6lALEesACvHrwArh7KAKwe2wCqH+kAqB/0Aacg/QGmIP8BpiD/AaYg&#10;/wH/HAAA/CUAAOkoAADfKwAA2igAANYiCADQIhgAySYoAMQoNwDAKUMAvCpOALkqVwC3Kl8AtSpm&#10;ALMqbQCyKnMAsSp4AK8qfgCuKoQArSqKAKsqkQGqKpkBqSqiAacqrAGmKbkBpCnHAaMp2AKhKucC&#10;nyrzA54q/AOdKv8EnSr/BJ0q/wT/IwAA7SsAAOA0AADYOAAA0TcAAM0xAwDILhIAwTIjALszMQC3&#10;ND4AszVJALE1UgCuNVsArDViAKo0aAGpNG4BqDR0AaY0egGlNIACozOGAqIzjQKhM5UDnzOeA54z&#10;qQScM7YEmzLEBJky1QSXM+UFljPyBpUz+waUM/8GlDL/BpQy/wb7KQAA5TUAANo+AADQQgAAyUIA&#10;AMQ+AADAOQsAuTsdALM9LACvPjkAqz5EAKk+TgCmPlYBpD1dAaI9ZAKgPWoCnzxwA508dgOcPHwE&#10;mzuCBJk7iQWYO5IGljqbBpU6pgeTOrMHkjrBCJA60giPOuQIjTrxCYw6+gmMOv8JjDr/CYw6/wnu&#10;LwAA4D0AANNHAADKSwAAw0wAAL1HAAC4QwYAskQYAKxFJwCoRjQApEY/AKFGSQCfRVIBnEVZAppE&#10;YAOZRGYDl0NsBJVDcgWUQngGkkJ/B5FChgePQY4IjkGYCYxBowqKQbALiUC/C4hA0AyGQOIMhUDv&#10;DIRA+QyEQP8MhED/DIRA/wzpNgAA20UAAM9NAADFUgAAvVMAALdPAACySgEArEsTAKZMIgChTDAA&#10;nk07AJtMRQGYTE4BlUtVApNLXAORSmIEkEloBY5JbgaMSHUHi0h7CIlIgwqHR4sLhkeVDIRHoA2D&#10;Rq0OgUa8DoBGzQ9/RuAPfkbuD31G+A59Rv8OfUX/Dn1F/w7lPQAA1ksAAMpUAADBWAAAuFgAALFV&#10;AACsUQAAplEOAKBSHgCcUiwAmFI4AJVSQgGSUkoCj1FSA41QWQSLT18FiU9lBodOaweGTnEJhE14&#10;CoJNgAuBTIgNf0ySDn1Mng98S6sQeku6EXlLzBF4S98Rd0vuEXdL+BB3Sv8Qd0r/EHdK/xDiQgAA&#10;01AAAMdZAAC+XQAAtF0AAKxaAACnVgAAoVYKAJtXGgCXVygAk1c0AI9XPgCMV0cCiVZPA4dVVQSF&#10;VFwFg1RiB4FTaAh/U28JflJ2C3xSfQ16UYYOeVGQEHdQmxF1UKkSdFC4E3NPyhRyT94UcU/tE3FP&#10;9xJxT/8ScU//EXFP/xHeRwAAz1QAAMRdAAC6YQAAsGEAAKhfAACjWgAAnFsGAJZbFwCSXCUAjlwx&#10;AIpcOwCHW0QBhFpMA4JaUwSAWVkFfVhfB3xYZgh6V2wKeFdzDHZWew10VoQPc1WOEXFVmRNvVKcU&#10;blS3FW1UyRVsU9wVbFPsFGxT9xRsU/4TbFP/E2xT/xPbTAAAzFgAAMFgAAC3ZQAArGQAAKRiAACe&#10;XgAAl18DAJJfEwCNYCEAiWAuAIVgOACCX0EBgF9JAn1eUAR7XVYFeFxdB3ZcYwh1W2oKc1txDHFa&#10;eQ5vWoIQbVmMEmxZmBRqWKUVaFi1FmdYxxZnV9sWZlfrFWdX9hVnV/4UZ1f/FGdX/xTYUAAAyVwA&#10;AL5kAAC0aAAAqWcAAKBlAACaYgAAk2MAAI1jEACIZB4AhGQrAIFkNQB+Yz4Be2NGAnhiTQN2YVQF&#10;c2BaBnJgYQhwYGgKbl9vDGxfdw5qXoAQaF2KEmZdlhRlXKQWY1y0F2JcxhdiW9oXYlvrFmJb9hVi&#10;Wv4VYlr/FGJa/xTVVAAAx2AAALxnAACxagAApmoAAJ1pAACWZQAAj2YAAIlnDACEZxsAgGgnAHxo&#10;MgB5ZzwBdmdEAnRmSwNxZVIEb2VZBm1kXwhrZGYKaWNtDGhjdQ5mYn4RZGKJE2JhlBVgYKIWXmCy&#10;F11gxRhdX9kYXV/qF11e9hZdXv0VXV7/FV1e/xXSWAAAxGMAALlrAACtbQAAomwAAJlsAACSaQAA&#10;imoAAIRrCAB/axcAe2skAHhrMAB1azkAcmtCAXBrSQNtalAEa2pXBmlpXQhnaWQKZWhrDGNncw5h&#10;Z30QX2aHEl1lkxRbZaEWWWSxF1hkwxhXZNgYWGPqF1hj9RZYYv0VWGL/FVhi/xXOXAAAwWcAALdu&#10;AACqbwAAn28AAJVvAACNbQAAhW4AAH9vBAB6bxQAdnAhAHNwLQBwcDcAbnA/AWtvRwJpb04EZ29V&#10;BWVuWwdibmIJYG1pC15scg1cbHsQWmuFEldqkRRWap8VVGmvFlNpwhdSadcXUmjpFlNn9RZTZ/0V&#10;U2f/FVNn/xXLYQAAvmsAALRyAACmcgAAm3IAAJFyAACIcQAAgHIAAHpzAAB1dBAAcXQdAG51KQBr&#10;dTMAaXU8AGZ1RAJkdUwDYnRSBGB0WQZdc2AIW3NnCllycAxXcXkPVHGDEVJwjxNQb50UTm+uFU1u&#10;wRZMbtUWTW3oFU1s9BVNbP0UTWz+FE1s/hTHZgAAu28AAK91AACidQAAl3UAAI12AACDdgAAe3cA&#10;AHR4AABveQsAa3oZAGh6JQBlezAAY3s5AGF7QQFfekkCXHpQA1p6VwVYeV4HVnllCVN4bQtReHcN&#10;T3eBD0x2jRFKdpsSSHWsE0d1vxRGdNQURnPoFEdy9BNHcvwTR3H+E0dx/hPDawAAt3QAAKt5AACd&#10;eQAAknkAAIh5AAB+egAAdXwAAG5+AABpfwUAZIAUAGGAIABegSsAXIE1AFqBPgBYgUUBVoFNAlSA&#10;VANSgFsFUH9jBk5/awhLfnQKSH5/DEZ9iw5EfZkQQnyqEUF8vRFAe9IRQHrnEUB58xFAePwRQHj+&#10;EUB4/hG+cQAAs3oAAKZ8AACZfAAAjX0AAIR9AAB6fwAAboIAAGeEAABhhQAAXIcNAFmHGwBXiCYA&#10;VIgwAFKIOQBRiEEAT4hJAU2IUAJLh1gDSYdgBEeHaAZEhnIHQoZ8CT+FiQs9hZcMO4SoDTqEuw05&#10;g9ENOYLmDTmB8w45gPsOOYD9DjmA/Q65dwAAr38AAKCAAACUgAAAiYEAAH+CAAB1hAAAa4cAAGGK&#10;AABZjQAAVI4GAFCPFABNjyAAS48qAEmPMwBIjzwARpBEAEWQTABDj1MBQY9cAj+PZQM9j24EOo55&#10;BTiOhgc2jZQINI2lCDKNuQkxjM8IMYvlCTGK8gkxifsKMYn9CjGJ/Qq0fgAAqYQAAJqEAACOhAAA&#10;hIUAAHqHAABwigAAZo0AAFuRAABTkwAASpYAAEWXCwBClxgAQJgjAD6YLAA9mDUAO5g9ADqYRQA4&#10;mE4AN5hWADWYYAA0mGoBMZh1Ai+XggMtl5EDK5eiBCqWtgQolswEKJXjBCiU8QUok/oGJ5L8BieS&#10;/AavhQAAookAAJWJAACJiQAAfosAAHSOAABqkQAAYZQAAFaYAABMmwAARJ0AADugAQA2oQ4AM6EZ&#10;ADKhIwAwoSwALqE1AC2hPQAsoUYAKqJPACmiWQAnomQAJqJwACShfQAioYwAIKGdAR6hsgEdockB&#10;HaDhAR2f8AEcnvoCHJ38Ahyd/AKpjQAAm40AAI+OAACEjwAAeZIAAG6WAABkmQAAWp0AAFCgAABG&#10;owAAPKYAADOoAAAqqgEAJKsNACKrGAAhqyEAH6wqAB6sMwAcrDwAG6xFABmsUAAYrFsAFq1oABSt&#10;dgASrYUAEK2XAA6trAAMrMMADKzbAAyr7AANqvcADan5AA2p+QCjkwAAlZMAAImUAAB9lwAAcpsA&#10;AGifAABdogAAU6YAAEmpAAA+rAAANK8AACuxAAAisgAAGbQAABK2CAAOtxIADLccAAu3JQAJty8A&#10;CLc5AAa4RAAFuFAAA7hdAAG4bAAAuHsAALiNAAC4oAAAuLUAALfLAAC34AAAt+wAALbvAAC27wCc&#10;mQAAj5kAAIOcAAB3oAAAbKUAAGGpAABWrQAAS7EAAECzAAA1tQAAK7cAACG5AAAYuwAAD70AAAe/&#10;AAAAwAgAAMASAADBGwAAwSQAAMItAADDOAAAw0QAAMRRAADEXwAAxW8AAMWAAADFkgAAxaYAAMW7&#10;AADGzgAAxd8AAMXiAADF4gCVoAAAiKIAAHymAABxqwAAZbAAAFm0AABMtgAAQLkAADS7AAApvQAA&#10;H78AABbBAAAMwwAABMUAAADHAAAAyAAAAMkGAADKDgAAyxcAAMwgAADOKgAAzzUAANFCAADSUQAA&#10;02EAANRyAADUhAAA1ZcAANWqAADWvAAA1soAANfOAADXzgCOqQAAgq0AAHayAABptgAAW7gAAE27&#10;AABAvgAANMAAACjDAAAdxQAAE8cAAAnKAAAAzAAAAM4AAADQAAAA0gAAANMAAADVAQAA1wkAANkR&#10;AADbGgAA3SUAAOAxAADiPwAA5FAAAOVhAADldAAA5oYAAOeYAADoqAAA6LUAAOi5AADouQCHsgAA&#10;erUAAGy5AABdvAAAT78AAEHCAAAzxQAAJ8gAABvLAAAQzgAABtAAAADTAAAA1QAAANgAAADaAAAA&#10;3AAAAN4AAADgAAAA4gAAAOQBAADmCgAA6RQAAOwfAADvLAAA8jwAAPROAAD1YQAA9nQAAPaFAAD3&#10;lAAA96AAAPeiAAD3ogD/ABcA/wATAP8AFgD/AB8A/wAqAP8ANgD/AEIA+QBOAPcAWQD0AGMA8gBr&#10;APAAcwDvAHkA7gB/AO0AhADsAIkA6gCNAOkAkQDoAJYA5gCcAOUAoQDkAKgA4wCwAOIAuQDhAMQA&#10;4ADRAN8A4ADeAOwA3QD2ANwA/QDbAP8A2wD/ANsA/wD/ABMA/wANAP8AEwD/ABwA/wAnAP8AMgD5&#10;AD4A8wBLAPEAVgDuAGAA7ABoAOoAcADoAHYA5wB8AOYAgQDlAIYA4wCKAOIAjgDgAJMA3wCZAN4A&#10;ngDdAKUA2wCtANoAtgDZAMEA2ADNANYA3QDUAOkA0wDzANIA+gDSAP8A0gD/ANIA/wD/AA0A/wAK&#10;AP8AEQD/ABgA/wAiAPsALgDxADoA7ABGAOoAUQDnAFsA5QBkAOMAbADhAHIA3wB4AN4AfQDcAIIA&#10;2wCHANkAiwDYAJAA1gCVANUAmwDTAKIA0gCqANEAswDPAL4AzgDKAMwA2QDLAOYAygDwAMkA+ADJ&#10;AP4AyQD/AMkA/wD/AAYA/wAGAP8ACwD/ABQA/wAdAPUAKADpADQA5QBBAOIATADfAFcA3QBgANoA&#10;aADYAG4A1gB0ANQAeQDSAH4A0QCDAM8AiADOAI0AzQCSAMwAmADKAJ8AyQCnAMcAsADGALoAxADH&#10;AMMA1ADBAOMAwADuAL8A9gC/APsAvwD9AL8A/QD/AAAA/wEAAP8FBgD/BA0A+wAWAO0AIQDiAC0A&#10;3QA7ANoARwDWAFEA0wBbANAAYwDOAGoAzABwAMoAdQDJAHoAxwB/AMYAhADFAIkAxACPAMMAlQDB&#10;AJwAwACkAL4ArQC8ALgAuwDEALkA0gC4AOEAtwDsALYA9AC1APkAtQD9ALUA/QD/AgAA/wsAAP8O&#10;AAD3DAUA8QcNAOQAGADbACUA1QAzANABQADNAksAygJVAMcDXQDFA2UAwwNrAMEDcQDAA3YAvgN7&#10;AL0DgQC8A4YAuwOMALkDkgC4A5kAtgOhALUDqwCzA7YAsgPDALAE0gCvBeEArQbuAKwH9wCrB/0A&#10;qwj/AKsI/wD/DAAA/xQAAO4WAADjFAAA3hACANoGCwDTCBwAzQwrAMgPOQDEEUUAwRJPAL4SWAC8&#10;E2AAuhNmALgTbAC3E3IAtRN3ALQTfQCzE4IAsROIALATjwCvE5YArROfAKwTqQCqE7UAqRPDAKgT&#10;0gClFOMAoxXwAKIW+gChFv8AoRb/AKEW/wD/FQAA7xsAAOIiAADaJQAA0yIAAM8bBQDLFxQAxBwk&#10;AL8eMwC6Hz8AtyBJALQgUwCyIFsAsCBiAK4gaACtIG4AqyBzAKogeQCpIH4AqCCEAKYgiwClIJMA&#10;oyCcAKIgpgCgILIAnyDAAJ4g0ACcIeEAmiHvAJki+AGYIv8BlyL/AZci/wH5HAAA5icAANswAADR&#10;MwAAyzEAAMUrAADCJQ0AuygeALYqLQCxKzkAritEAKsrTQCpLFYApyxdAKUrYwCkK2kAoitvAKEr&#10;dQCgK3oAniuBAJ0riACcK5AAmiuZAZkrowGXK68Bliu9AZQrzQGTK98CkSztApAs9wKPK/4Cjyv/&#10;Ao8r/wLtIwAA4DIAANQ6AADKPgAAwz0AAL03AAC5MQcAszIYAK40JwCpNTQApjU/AKM1SQCgNVEA&#10;njVZAJ01XwCbNWUAmjVrAJg1cQGXNHcBlTR9AZQ0hAKTNIwCkTSVAo80oAOONKwDjTS6A4s0ywSK&#10;NN0EiDTsBIc09gSHNP0EhjP/BIYz/wToLQAA2zsAAM5DAADFRwAAvEUAALZBAACyPAEArDsTAKc9&#10;IgCiPS8Anj06AJs+RACZPU0Alz1UAJU9WwCTPWEBkj1nAZA8bQKPPHMCjTx6A4w8gQOKO4kEiTuS&#10;BIc7nQWGO6kGhDu4BoM7yQaCO9sHgDvqB4A79gd/Ov0Gfzr/Bn86/wbkNQAA1UIAAMlLAAC/TgAA&#10;tkwAAK9IAACrRAAApkMOAKBEHgCbRCsAmEU2AJVFQACSRUkAkERQAI5EVwGMRF4BikNkAolDagOH&#10;Q3ADhkJ2BIRCfgWDQoYGgUKPBn9Bmgd+QacIfUG2CXtBxwl6QdkJeUHpCXlA9Ql4QPwIeED/CHhA&#10;/wjgPAAA0UgAAMVQAAC6UwAAsFEAAKlOAAClSgAAn0kJAJpKGQCVSycAkksyAI5LPACMS0UAiUpN&#10;AYdKVAGFSVoChElgAoJIZgOASG0Ef0hzBX1IewZ8R4MHekeNCHhHmAl3RqUKdka0C3RGxQtzRtgL&#10;c0boC3JG9AtyRfwKckX/CnJF/wrcQQAAzU4AAMJVAAC2VwAArFYAAKRTAACfTwAAmk8FAJRPFQCQ&#10;UCMAjFAvAIlQOQCGUEIAhE9KAYFPUQF/TlcCfk5dA3xNYwR6TWoFeU1xBndNeAd1TIEIdEyLCnJM&#10;lgtxS6MMb0uyDW5Lww1tS9YNbEroDWxK9AxsSvsMbEr/C2xK/wvZRgAAylIAAL5aAACyWgAAqFoA&#10;AKBXAACbUwAAlVQBAI9UEQCLVB8Ah1UrAIRVNgCBVD8AflRHAXxTTgF6U1QCeFJaA3ZSYQR1UmcF&#10;c1FuBnFRdghwUX8JblCJC2xQlAxrUKENaU+wDmhPwQ9nT9QPZ0/nDmdO8w1nTvsNZ07/DGdO/wzV&#10;SwAAx1YAALxdAACuXQAApF0AAJxbAACXVwAAkFgAAItYDQCGWRwAglkoAH9ZMgB8WTwAeVhEAHdY&#10;SwF1V1ECc1dYA3FWXgRvVmUFblZsB2xWdAhqVX0KaVWHC2dUkg1lVJ8OZFSvD2NTwA9iU9MQYlPm&#10;D2JS8w5iUvsOYlL/DWJS/w3STwAAxFoAALhgAACrYAAAoWAAAJhfAACTWwAAjFwAAIZcCgCBXRgA&#10;fV0lAHpdLwB3XTkAdFxBAHJcSAFwW08CbVtVAmxbXARqWmMFaVpqB2dacghlWnsKZFmFDGJZkQ1g&#10;WJ4PX1itEF5XvxBdV9IQXVflEF1W8g9dVvoOXVb/Dl1W/w7PUwAAwV0AALVjAACoYwAAnWMAAJVi&#10;AACOXgAAh2AAAIFgBgB9YBUAeGEhAHVhLAByYTYAcGA+AG1gRgFrYE0BaV9TAmdfWgNmX2EFZF9o&#10;BmJecAhhXnkKX12EDF1djw1bXJwPWlysEFlbvhBYW9ERWFvlEFha8g9YWvoPWFn+DlhZ/g7MVwAA&#10;v2EAALJlAAClZgAAmmUAAJFlAACKYgAAg2MAAH1kAgB4ZREAdGUeAHBlKQBtZTMAa2U8AGllRABn&#10;ZEsBZWRSAmNkWANhZF8FYGNnBl5jbwhcYngKWmKCDFhhjQ1WYZsPVWCqEFRgvBBTYNAQU1/kEFNe&#10;8Q9TXvoPU17+DlNe/g7IWwAAvGUAAK5oAAChaAAAlmgAAI1oAACFZgAAfmcAAHhoAABzaQ0Ab2kb&#10;AGtpJgBpaTAAZmo5AGRqQQBiakkBYGlQAl9pVgNdaV0EW2hlBllobQdXZ3YJVWeAC1NmjA1RZpkO&#10;T2WpD05luxBNZM8QTWTjD05j8Q9OYvkOTmL+Dk5i/g7FXwAAuWkAAKprAACdawAAk2sAAIlrAACB&#10;awAAeWwAAHNtAABtbQkAaW4XAGZuIwBjby0AYW82AF9vPgBdb0YAW29NAVpvVAJYblsDVm5jBVRt&#10;awZRbXQIT2x+Ck1sigxLa5gNSmunDklqug9Ias4PSGnjDkho8A5IaPkOSGf+DUhn/g3BZAAAtm0A&#10;AKZuAACZbgAAj28AAIVvAAB8bwAAc3AAAG1yAABncwQAY3QSAGB0HwBddCkAW3UzAFl1OwBXdUMA&#10;VnVKAVR1UQFSdFkCUHRgBE50aQVMc3IHSnN8CEdyiApFcZYLRHGmDEJwuA1CcMwNQW/iDUJu8A1C&#10;bvkMQm39DEJt/Qy9aQAAsXEAAKJxAACVcgAAinIAAIFzAAB3cwAAbXYAAGZ3AABheQAAXHoNAFl6&#10;GgBWeyUAVHsvAFJ7NwBQez8AT3tHAE17TgFLe1YBSnteAkh6ZgNFem8FQ3p6BkF5hgg/eJQJPXij&#10;Cjx3tgo7d8sKO3bhCjt17wo7dPgKO3T9Cjt0/Qq5bwAArHUAAJ11AACQdQAAhnYAAHx2AABzeAAA&#10;Z3sAAGB9AABZfwAAVIAHAFCBFABOgiAATIIqAEqCMwBIgjsAR4JDAEWCSgBEglIAQoJaAUCCYwI+&#10;gWwDPIF3BDqBgwU4gJEGNoChBzR/tAczf8kHM37fBzN97ggzfPgIM3v9CDN7/Qi0dQAApngAAJd5&#10;AACLeQAAgXoAAHh7AABufQAAY4AAAFuDAABThgAATIgAAEeJDQBEiRkAQookAECKLQA/ijUAPYo9&#10;ADyKRQA6ik0AOYpVADeKXwA2imkBNIl0ATKJgAIviY4DLoieAyyIsQQriMcEK4feAyqF7gQqhPcF&#10;KoT8BSqE/AWvfAAAn30AAJJ9AACHfQAAfX4AAHOAAABpgwAAX4YAAFWKAABNjAAARI8AAD2RBAA5&#10;khEAN5IcADWSJQAzki4AMpM2ADCTPgAvk0cALpNPACyTWQArkmMAKZJvACeSfAAlkooAI5KbASKR&#10;rgEhkcQBIJDcASCP7AEgjvcCII38AiCN/AKogQAAmYEAAIyBAACCggAAd4QAAG2HAABjigAAWo0A&#10;AFCRAABGlAAAPZYAADWZAAAtmwYAKpsSACicHAAmnCUAJZwuACOcNgAinD8AIJxIAB+cUgAdnFwA&#10;G5xoABqcdgAYnIUAFpyWABScqQASm78AEZvYABKZ6wATmPYAE5j7ABOY+wChhgAAk4YAAIeGAAB8&#10;iAAAcYsAAGeOAABdkgAAU5UAAEmZAAA/nAAANp8AAC2hAAAlowAAHKUFABimEAAWphkAFaYiABOm&#10;KwASpjQAEKc+AA6nSAAMp1QAC6dgAAmnbgAHpn0ABaaOAAKmoAAApbUAAKXMAACk4QABpO0AAaTz&#10;AAGk8wCZiwAAjYsAAIGMAAB2jwAAa5MAAGGXAABWmwAATJ8AAEKiAAA4pQAALqgAACWqAAAcrAAA&#10;FK4AAAuvBAAFsA0AAbEXAACxIAAAsSkAALEzAACxPgAAskkAALJWAACyZAAAsXMAALGEAACxlgAA&#10;saoAALG/AACw0wAAsOMAALDqAACw6gCUkAAAh5EAAHuUAABwmAAAZZ0AAFqhAABPpQAARKkAADqs&#10;AAAwrwAAJrIAABy0AAAStQAACbcAAAK4AAAAuQYAALoOAAC6FgAAux8AALwoAAC8MgAAvT0AAL5K&#10;AAC/WAAAv2cAAL94AAC/igAAv54AAL6yAAC/xQAAv9QAAL/eAAC/3gCNlwAAgJoAAHWeAABpowAA&#10;XqgAAFKsAABHsQAAPLQAADC2AAAluAAAGroAABC8AAAHvgAAAMAAAADBAAAAwgAAAMMDAADECwAA&#10;xRMAAMcbAADIJQAAyS8AAMs7AADNSQAAzlkAAM5qAADPfAAAz48AANCjAADPtQAAz8QAAM/NAADP&#10;zQCGoAAAeqQAAG+qAABjrwAAV7QAAEm3AAA8ugAAL7wAACS/AAAZwQAADcMAAAPFAAAAxwAAAMkA&#10;AADKAAAAzAAAAM0AAADPAAAA0AUAANINAADUFwAA1iEAANosAADdOgAA30kAAOFbAADibQAA44AA&#10;AOOSAADkowAA5LAAAOS4AADkuACBqwAAdbEAAGi2AABauAAAS7sAAD2/AAAvwgAAIsUAABfHAAAL&#10;ygAAAMwAAADOAAAA0AAAANIAAADUAAAA1gAAANkAAADbAAAA3QAAAOAAAADiBgAA5BAAAOccAADq&#10;KQAA7jgAAPBJAADxXAAA8m8AAPOBAAD0kAAA9ZwAAPWjAAD1owD/ABIA/wANAP8AEgD/ABsA/wAn&#10;AP8AMwD7AEAA+QBLAPYAVgD0AGAA8QBoAPAAbwDuAHYA7AB7AOoAgADoAIQA5wCJAOYAjQDlAJIA&#10;5ACXAOQAnQDjAKQA4gCsAOAAtQDfAMAA3gDNANwA3QDbAOoA2gD2ANoA/gDaAP8A2gD/ANoA/wD/&#10;AAwA/wAHAP8ADgD/ABgA/wAjAPgALwD0ADwA8gBIAPAAUgDtAFwA6gBlAOgAbADmAHIA5AB4AOIA&#10;fQDhAIEA4ACGAN8AigDeAI8A3QCUANwAmgDaAKEA2QCoANgAsQDVALwA0wDJANIA2ADRAOYA0ADy&#10;ANAA+wDQAP8A0AD/ANAA/wD/AAcA/wAEAP8ACwD/ABQA/AAeAPEAKgDtADcA6gBDAOgATgDlAFgA&#10;4gBhAOAAaADdAG4A2wB0ANkAeQDYAH4A1gCCANUAhwDUAIwA0wCRANEAlwDQAJ0AzwClAM0ArgDL&#10;ALgAyQDFAMgA0gDHAOMAxgDvAMYA9wDGAP0AxQD/AMUA/wD/AAAA/wAAAP8ABwD/AA4A9AAYAOoA&#10;JADlADIA4gA+AN8ASQDcAFMA2QBcANUAZADSAGoA0ABwAM8AdQDOAHoAzAB/AMsAgwDKAIgAyQCN&#10;AMgAkwDGAJoAxQChAMMAqgDBALUAwADBAL4AzwC9AN8AvADrALsA9AC7APsAuwD/ALsA/wD/AAAA&#10;/wAAAP8AAAD+AAgA7AAQAOIAHQDdACsA2AA4ANQAQwDQAE4AzQBXAMsAXwDJAGUAxwBsAMUAcQDE&#10;AHYAwwB7AMIAfwDAAIQAvwCKAL4AkAC8AJYAugCeALkApwC3ALEAtgC9ALQAywCzANsAsgDoALEA&#10;8gCwAPgAsAD8ALAA/AD/AAAA/wAAAPYBAADrAAAA4QAGANoAFQDUACMAzwAxAMoAPQDHAEcAxABR&#10;AMEAWQC/AGAAvQBnALwAbAC6AHIAuQB3ALgAewC2AIEAtQCGALQAjACyAJMAsQCbAK8ApACtAK8A&#10;rAC7AKoAyQCpANoAqADnAKcA8ACmAPcApgD8AKYA/AD/AwAA8wkAAOUNAADeDgAA2AgAANIACwDM&#10;ABoAxwIoAMIENQC+BUEAuwZLALgHVAC2B1sAtAdiALIHaACxCG0AsAhyAK4IdwCtCH0ArAiDAKoI&#10;iQCpCJAApwiZAKYIogCkCK0Aowi6AKEIyQCgCdoAngrpAJ0L9ACcC/sAnAv/AJwL/wD6DAAA6BYA&#10;AN4eAADUIAAAzBwAAMgVAQDFDRAAvxEgALkTLgC1FToAshVFAK8WTgCtFlYAqxZdAKkWYwCnFmkA&#10;phZuAKUWcwCkFnkAohZ/AKEWhgCfFo0AnheWAJwXoACbF6sAmRe5AJgXyQCXF9oAlRjpAJMZ9QCT&#10;GfwAkhn/AJIZ/wDtFgAA4SQAANUsAADLLgAAwyoAAL4lAAC7HQkAth8aALAgKACsITUAqSI/AKYi&#10;SQCjIlEAoSJYAKAiXgCeImQAnSJqAJsibwCaInUAmSJ7AJciggCWI4oAlCOTAJMjnQCRI6kAkCO2&#10;AI8jxgCOI9gAjCToAIsk9ACKJPwBiST/AYkk/wHoIgAA2y8AAM43AADDOAAAujUAALUxAACyKwIA&#10;rSkUAKgrIwCkLC8AoCw6AJ0tRACbLUwAmS1TAJctWgCVLWAAlC1mAJMtbACRLXEAkC14AI4tfwCN&#10;LYcAjC2QAIotmgCJLaYBhy20AYYtxAGFLdUBgy3mAYIt8wKCLfsCgS3/AoEt/wLjLAAA1DgAAMhA&#10;AAC8QAAAsz4AAK06AACpNQAApjMOAKA0HQCcNSoAmDU1AJU1PwCTNUgAkTVPAI81VgCNNVwAjDVi&#10;AIo1aACJNW4AiDV0AIY1fAGFNYQBgzWNAYI1lwKANaMCfzWxAn41wgN9NdMDezXlA3o08gN6NPoD&#10;ejT/A3o0/wPeNAAAz0AAAMNGAAC2RgAArUUAAKdBAACiPgAAnjsIAJk8GACVPCYAkj0xAI49OwCM&#10;PUMAij1LAIg9UgCGPFgAhTxeAIM8ZACCPGsBgDxxAX88eQJ9PIECfDyKA3o8lQN5O6EEdzuvBHY7&#10;vwV1O9EFdDvkBXM78QVzOvkEczr/BHM6/wTaOgAAy0YAAL5LAACxSwAAqEoAAKFHAACcRAAAmEIE&#10;AJNCFACPQyEAi0MtAIhDNwCFQ0AAg0NHAIFDTwB/Q1UAfkJbAHxCYQF7QmgBeUJuAnhCdgJ2Qn4D&#10;dUGIBHNBkgVyQZ8FcEGtBm9BvgZuQdAHbUDjBm1A8AZtQPkGbED/BWxA/wXVQAAAx0sAALpPAACt&#10;UAAAo08AAJxMAACXSQAAkkgAAI1HDwCJSB0AhUgpAIJIMwCASTwAfUhEAHtISwB5SFIAeEhYAXZH&#10;XgF1R2UCc0dsAnJHcwNwR3wEb0eFBW1GkAZsRp0HakarB2lGvAhoRs8IZ0XiCGdF8AdnRfgHZ0X/&#10;B2dF/wfSRQAAxFAAALZTAACpUwAAn1MAAJhRAACTTQAAjUwAAIhNCwCETRkAgE0lAH1NMAB6TTkA&#10;eE1BAHZNSAB0TU8AckxVAXBMXAFvTGICbUxpA2xMcQNqTHoEaUuDBmdLjwdmS5sIZEuqCGNKuwli&#10;Ss0JYkrhCWFK7whhSfgIYUn+B2FJ/gfOSQAAwVQAALJWAACmVgAAnFYAAJRUAACPUQAAiVEAAINR&#10;BwB/URYAe1IiAHdSLAB1UTYAclE+AHBRRQBuUUwAbFFSAGtQWQFpUGACaFBnA2dQbwRlUHgFY1CC&#10;BmJQjQdgT5oIX0+oCV5PuQpdTswKXE7gClxO7glcTfgIXE3+CFxN/gjLTgAAv1cAAK9ZAACiWQAA&#10;mFkAAJBYAACLVAAAhFUAAH9VBAB6VhIAdlYfAHNWKQBwVjMAbVU7AGtVQgBpVUkAZ1VQAGZVVwFk&#10;VV4CY1VlA2JVbQRgVXYFXlSABl1UiwhbVJgJWlOnCllTuApYU8sKV1LgCldS7glYUfcJWFH+CFhR&#10;/gjJUQAAvFoAAKxbAACfXAAAlVwAAI1bAACHVwAAgFkAAHpZAAB1Wg4AcVobAG5aJgBrWjAAaFo4&#10;AGZaQABkWkcAY1pOAGFaVQFgWVwCXlljA11ZawRbWXQFWll+BlhYighWWJcJVVemClRXtwpTV8oL&#10;UlbfClNW7gpTVfcJU1X+CVNV/gnGVQAAuF0AAKleAACcXwAAkl8AAIleAACDWwAAe10AAHVeAABw&#10;XgsAbF4YAGleIwBmXi0AY142AGFePgBgXkUAXl5MAF1eUwFbXloBWl5hAlheagNWXnMFVV19BlNd&#10;iAdRXJUJUFykCk9ctgpOW8kKTVveCk5a7QpOWfcJTln+CU5Z/gnDWQAAtWAAAKVhAACZYQAAjmIA&#10;AIZhAAB+XwAAd2EAAHBiAABrYgcAZ2MVAGRjIABhYyoAXmMzAFxjOwBbZEMAWWRKAFhkUQBWY1gB&#10;VWNfAlNjaANRY3EET2J7Bk1ihgdMYZQISmGjCUlhtApIYMgKSGDdCkhf7QlIXvYJSV39CUld/QnA&#10;XgAAsWMAAKFkAACVZAAAi2UAAIJlAAB5ZAAAcWUAAGtmAABmZwMAYWgRAF5oHABbaCcAWWkwAFdp&#10;OABVaUAAVGlHAFJpTwBRaVYBT2ldAU1pZgJMaG8ESmh5BUhnhQZGZ5IHRWahCENmswlCZscJQmXc&#10;CUJk7AhCY/YIQ2P9CENj/Qi8YgAArGYAAJ1nAACRaAAAh2gAAH5oAAB0aQAAbGoAAGVrAABgbAAA&#10;W20MAFduGABVbiMAU28sAFFvNQBPbz0ATm9EAExvTABLb1MASW9bAUdvYwJGbmwCRG53BEJugwVA&#10;bZAGPm2fBz1ssQc8bMUHPGvbBzxq6wc8afYHPGj9Bzxo/Qe4aAAAp2oAAJlqAACNawAAgmsAAHls&#10;AABwbQAAZXAAAF9xAABZcgAAVHQGAFB0EwBNdR4AS3UoAEl1MQBIdTkARnZAAEV2SABEdlAAQnZY&#10;AEF1YQE/dWoBPXV0Ajt1gAM5dI4EN3SdBTZzrwU1c8QFNHLaBTVx6wU1cPUGNW/9BjVv/QazbQAA&#10;om0AAJRuAACIbwAAfm8AAHVwAABrcQAAYHUAAFl3AABSeQAATHoAAEh7DQBFfBkAQ3wjAEF8LAA/&#10;fTQAPn08AD19RAA7fUwAOn1UADh9XQA3fGcANXxxATN8fQExfIsCL3ubAi57rQMtesEDLHrYAyx4&#10;6gMsd/UELXb8BC12/AStcQAAnHEAAI9yAACDcgAAenMAAHF0AABndgAAXHoAAFR8AABMfwAARYEA&#10;AD+DBgA7hBIAOYQdADeEJgA1hC4ANIQ2ADOFPgAxhUYAMIVPAC6FWAAthGIAK4RtACmEegAohIgA&#10;JoSYASSDqgEjg78BIoLVASOB6AEjgPQCI3/8AiN//AKmdQAAlnUAAIl2AAB/dgAAdXcAAGx5AABi&#10;fAAAWH8AAE6DAABGhQAAPogAADaKAAAwjAkALYwVACuNHgAqjScAKI0vACeNOAAmjUAAJI1JACKN&#10;UgAhjV0AH41oAB2NdQAcjYMAGoyTABiMpgAXjLsAFYvSABaK5wAXifMAF4j7ABeI+wCfegAAkHoA&#10;AIR6AAB6ewAAcH0AAGaAAABcgwAAU4YAAEmKAABAjQAAN48AAC+SAAAnlAAAIJUKAB2WFQAclh4A&#10;GpYmABmXLwAYlzgAFpdBABSXSwATl1UAEZdhAA6XbwAMln4ACpaOAAiWoAAHlbQABZTKAAaU4AAH&#10;k+0ACJL2AAiS9gCXfgAAin4AAIB/AAB1gQAAaoQAAGCHAABWiwAATI4AAEKSAAA4lQAAMJcAACea&#10;AAAfnAAAF54AAA6gCAALoBIACaAcAAihJQAHoS4ABaE3AAOhQgABoU0AAKFZAAChZwAAoHUAAKCG&#10;AACglwAAn6sAAJ/AAACe1QAAnuUAAJ3vAACd7wCRgwAAhYMAAHqFAABviAAAZIwAAFqQAABPlAAA&#10;RZgAADubAAAxngAAJ6EAAB+jAAAWpQAADacAAAWpAgAAqQsAAKoUAACqHAAAqyUAAKsuAACrOAAA&#10;rEMAAKxPAACsXQAArGwAAKx8AACrjgAAq6AAAKu1AACqygAAqtsAAKrnAACq5wCLiQAAf4oAAHON&#10;AABokQAAXZYAAFKaAABIngAAPaIAADOlAAAoqAAAH6oAABWtAAAMrwAABLEAAACyAAAAswMAALQK&#10;AAC1EgAAtRoAALYjAAC3LQAAtzcAALlDAAC5UQAAuWEAALlxAAC5gwAAuZYAALmpAAC5vQAAuc0A&#10;ALncAAC53ACFjwAAeZIAAG2XAABimwAAVqAAAEulAAA/qQAANK0AACqwAAAfswAAFbUAAAq3AAAB&#10;uQAAALoAAAC8AAAAvQAAAL4AAAC/BwAAwA4AAMEXAADDIAAAxCoAAMY1AADIQwAAyVMAAMlkAADJ&#10;dgAAyokAAMqcAADKrwAAyr4AAMrMAADKzAB+mAAAc5wAAGeiAABbpwAAT6wAAEOxAAA3tQAAK7gA&#10;AB+6AAATvAAACL4AAADAAAAAwgAAAMQAAADFAAAAxwAAAMgAAADKAAAAywEAAM0JAADPEgAA0RsA&#10;ANQnAADYNAAA20MAANxVAADdZwAA3noAAN+NAADfnwAA360AAN+6AADfugB4owAAbagAAGGuAABV&#10;tAAAR7gAADm7AAArvgAAHsAAABHDAAAGxQAAAMgAAADKAAAAywAAAM0AAADPAAAA0QAAANMAAADV&#10;AAAA2AAAANoAAADdAwAA4AwAAOMXAADmJAAA6jIAAO1DAADuVgAA8GkAAPF8AADyjQAA8poAAPKl&#10;AADypQD/AAwA/wAHAP8ADQD/ABgA/wAkAP0AMQD6AD0A+ABJAPYAUwDzAF0A7wBlAO0AbADqAHIA&#10;6QB3AOgAfADnAIEA5gCFAOUAigDkAI4A4wCTAOIAmQDhAKAA4ACoAN4AsQDcALwA2wDJANoA2QDZ&#10;AOgA2QD1ANgA/wDYAP8A2AD/ANgA/wD/AAYA/wADAP8ACgD/ABQA+wAfAPYALADzADkA8ABFAO4A&#10;TwDrAFkA5wBhAOQAaADiAG4A4QB0AOAAeQDfAH0A3gCCANwAhgDbAIsA2gCQANkAlgDYAJwA1QCk&#10;ANMArQDSALcA0ADEAM8A0wDOAOQAzgDxAM0A+wDNAP8AzQD/AM0A/wD/AAAA/wAAAP8ABgD/AA4A&#10;8wAbAO8AKADrADQA6ABAAOUASwDhAFQA3gBdANsAZADZAGsA2ABwANUAdQDUAHoA0wB+ANIAgwDR&#10;AIcAzwCMAM4AkgDMAJgAygCgAMkAqQDIALMAxgDAAMUAzgDEAN8AwwDtAMIA9wDCAP4AwQD/AMEA&#10;/wD/AAAA/wAAAP8AAQD3AAgA6wAVAOYAIgDiAC8A3gA7ANoARQDWAE8A0wBYANAAXwDOAGYAzQBs&#10;AMsAcQDKAHYAyQB6AMcAfwDGAIQAxQCJAMMAjgDCAJUAwACcAL8ApQC9AK8AvAC7ALoAyQC5ANoA&#10;twDoALcA8wC2APoAtgD/ALYA/wD/AAAA/wAAAP0AAADsAAEA4wANAN0AGwDYACgA0gA1AM4AQADL&#10;AEoAyQBTAMYAWgDEAGEAwgBnAMAAbAC/AHEAvgB2ALwAewC7AH8AugCFALkAiwC3AJEAtgCZALQA&#10;oQCyAKwAsQC3AK8AxQCuANUArQDkAKwA7wCrAPcAqwD9AKsA/gD/AAAA+QAAAOkAAADiAAAA2gAF&#10;ANMAEwDNACEAyAAuAMQAOQDBAEQAvgBNALwAVQC5AFwAtwBiALYAaAC0AG0AswByALIAdgCxAHsA&#10;sACBAK4AhwCtAI4AqwCVAKoAngCoAKgApgC0AKUAwgCjANEAogDiAKEA7QChAPUAoAD5AKAA+wD8&#10;AAAA6gEAAOAIAADWBwAAzwEAAMoACgDFABgAwQAlALwAMgC4AD0AtQBHALIATwCwAFcArgBdAKwA&#10;YwCrAGgAqgBtAKgAcgCnAHcApgB9AKQAgwCjAIoAogCSAKAAmwCeAKYAnQCyAJsAwACaANAAmADh&#10;AJgB7ACXAfQAlgL6AJYC/ADvBQAA4xMAANgaAADMGQAAxBUAAMANAAC+BA0AuAYdALMJKwCvCjYA&#10;rAtBAKkLSQCnDFEApQxYAKMMXgCiDGQAoQxpAJ8MbgCeDHQAnQx6AJsMgACaDYgAmA2QAJcNmgCV&#10;DaUAlA2yAJINwQCRDdEAjw7jAI4Q8ACNEPkAjRD+AIwQ/wDoFAAA2yEAAM4nAADCJgAAuiMAALUf&#10;AACzFwQArxQVAKsXJACnGDAAoxk7AKAZRACeGUwAnBlTAJoZWQCYGV8AlxllAJYZagCUGnAAkxp2&#10;AJIafQCQGoQAjxqNAI0alwCMGqIAihqwAIkbvwCIGtAAhhviAIUc8ACEHPkAhBz/AIQc/wDiIAAA&#10;1CwAAMYxAAC6MQAAsi4AAKwrAACpJQAApyAOAKIiHgCeIyoAmiQ1AJckPwCVJEcAkyROAJEkVQCP&#10;JFsAjiRhAI0kZgCLJGwAiiRyAIkkeQCHJYEAhiWKAIQllACDJaAAgSWtAIAlvQB/Jc4AfiXhAH0m&#10;7gB8JvgAfCX+AHsl/wDdKgAAzjYAAL85AACzOQAAqzcAAKU0AAChMAAAnisIAJorGACWLCUAki0w&#10;AI8uOgCNLUIAiy1KAIktUQCHLVcAhi1dAIQtYwCDLWkAgi1vAIAtdgB/Ln4Afi6HAHwukQB7Lp0A&#10;eS6rAHguugF3LswBdi7fAXUu7QF0LvcBdC3+AXQt/wHYMgAAyT0AALo/AACuPwAApT4AAJ87AACa&#10;OAAAlzQDAJMzEwCONCAAizUsAIg1NQCGNT4AgzVGAII1TQCANVMAfjVZAH01XwB8NWUAejVsAHk1&#10;cwB3NXsAdjWFAHU1jwFzNZsBcjWpAXE1uQJwNcoCbzXeAm417QJtNPcCbTT9Am00/wLTOQAAxEIA&#10;ALVEAACpRAAAn0QAAJlAAACUPgAAkTsAAIw6DgCIOxwAhDsnAIE8MQB/PDoAfTxCAHs7SQB5O08A&#10;dztWAHY7XAB1O2IAcztpAHI7cQBxO3kBbzuCAW47jQJsO5kCazunA2o7twNpO8kDaDvdA2c77ANn&#10;OvYDZzr9A2c6/wPPPwAAwEYAALBIAACkSQAAm0gAAJRGAACPQwAAi0AAAIZACQCCQRcAfkEjAHtB&#10;LgB5QTcAd0E+AHVBRgBzQUwAcUFTAHBBWQBuQV8AbUFmAGxBbgFqQXcBaUGAAmdBiwJmQZcDZUGl&#10;A2NBtQRjQMgEYkDcBGFA6wRhP/YEYT/8A2E//gPLRAAAvEoAAK1MAACgTAAAl0wAAJBKAACLRwAA&#10;hkYAAIFGBQB9RhQAeUYgAHZGKgBzRjMAcUY7AG9GQgBtRkkAa0VQAGpGVgBoRl0AZ0ZkAGZGbAFk&#10;RnUBY0Z+AmJGiQNgRpUEX0akBF5FtAVdRcYFXEXbBVxE6gVcRPUEXET8BFxD/gTISAAAuE0AAKlP&#10;AACdUAAAk08AAIxOAACHSwAAgUoAAHxKAQB4ShAAdEscAHBLJwBuSjAAa0o4AGlKPwBnSkYAZUpN&#10;AGRKUwBjSloAYktiAGBLagFfS3MCXkt8AlxLhwNbSpQEWUqiBVhKswVXSsUFV0naBVdJ6gVXSPUF&#10;V0j8BVdI/gXGTAAAtVAAAKZSAACaUgAAkFMAAIhRAACDTgAAfU4AAHdPAABzTwwAb08ZAGtPIwBo&#10;Ty0AZk81AGROPABiTkMAYE5KAF9PUQBeT1gAXE9gAFtPaAFaT3ECWU97A1dPhgNWT5IEVE6hBVNO&#10;sQVSTsQGUk3ZBlJN6QVSTPQFUkz7BVJM/gXDUAAAslMAAKNUAACXVQAAjVUAAIVVAACAUQAAeVIA&#10;AHNTAABuUwkAalMVAGZTIABjUyoAYVMyAF9TOgBdU0EAW1NIAFpTTwBZVFYAWFReAFZUZgFVVG8C&#10;VFR5A1JThANRU5EET1OgBU5SsAZNUsMGTVLYBk1R6QVNUPQFTVD7BU1Q/gXAVAAArlYAAKBXAACT&#10;WAAAilgAAIFYAAB7VQAAdFYAAG5XAABpWAUAZVgSAGFYHQBeWCcAXFgwAFpYOABYWD8AVlhGAFVY&#10;TQBUWVQAU1lcAFFZZAFQWW0BTlh3Ak1YgwNLWJAESleeBUlXrwVIV8IGR1bWBkhV6AVIVfQFSFT7&#10;BUhU/QW9VwAAq1kAAJxaAACQWwAAhlsAAH5bAAB2WQAAb1oAAGlbAABkXAEAX1wOAFxdGgBZXSQA&#10;V10tAFVdNQBTXTwAUV1EAFBeSwBPXlIATV5aAExeYgFLXmsBSV12AkddgQNGXY4ERVydBENcrgVC&#10;XMEFQlvVBUJa6AVCWfMFQ1n7BUNZ/QW5WgAAp1wAAJldAACNXgAAg14AAHpeAABxXgAAal8AAGRg&#10;AABeYQAAWmIKAFZiFgBTYiAAUWMqAE9jMgBNYzoATGNBAEpjSABJY1AASGNYAEZjYABFY2kBQ2N0&#10;AUJjfwJAYowDP2KbBD1hrAQ8Yb8EPGHUBDxg5wQ8X/MEPV76BD1e/QS0XQAAo18AAJVgAACJYQAA&#10;f2EAAHZiAABtYgAAZGQAAF5lAABYZgAAU2cFAE9oEgBMaBwASmkmAEhpLgBGaTYARWk+AERpRQBC&#10;aU0AQWlVAEBpXgA+aWcAPWlxATtpfQE5aIoCOGiZAzdoqgM2Z74DNWfTAzVm5gM2ZfIDNmT6BDZk&#10;/QSvYQAAnmIAAJBkAACFZAAAe2UAAHJlAABoZwAAXmkAAFdrAABRbAAATG0AAEhvDABFbxgAQm8i&#10;AEFwKgA/cDIAPXA6ADxwQgA7cEkAOnBSADhwWgA3cGQANXBvADNwegAyb4gBMG+XAS9uqAIubrwC&#10;LW3RAi5s5QIua/ICLmr6Ai5q/AOpZQAAmWYAAItnAACAaAAAdmgAAG5pAABkawAAWm4AAFNwAABM&#10;cgAARXQAAEB1BgA8dhIAOnccADh3JQA2dy4ANXc1ADN3PQAyd0UAMXdNAC93VgAud2AALHdrACt3&#10;dwApd4UAJ3aUACZ2pgAldboAJHXPACR05AAlc/EBJXL5ASVy/AGjaQAAk2oAAIZrAAB8bAAAcmwA&#10;AGltAABgcAAAVXMAAE51AABGeAAAP3oAADd9AAAyfgsAL34WAC1/HwAsfygAKn8wACl/OAAof0AA&#10;Jn9IACV/UgAjf1wAIn9nACB/cwAef4EAHH6RABt+ogAafbcAGH3NABl84wAae/AAGnr5ABp6+wCc&#10;bgAAjm4AAIFvAAB3cAAAbnEAAGRzAABbdQAAUXkAAEh8AABAfgAAOIEAADCDAAAohgIAI4cNACGH&#10;FwAghyAAHocoAB2IMAAbiDkAGohCABiISwAXiFYAFYhiABOIbgARh30AD4eMAA2HngALhrIACobI&#10;AAqF3gALhO0ADIP2AAyD+QCVcgAAiHMAAH1zAABzdAAAaXYAAF95AABVfAAATIAAAEKDAAA6hgAA&#10;MYgAACmLAAAhjQAAGY8DABOQDQARkRYAEJEfAA6RKAAMkTAAC5E6AAmRRAAIkU8ABpFbAASRaAAC&#10;kXYAAJCGAACQlwAAj6oAAI6/AACO1AAAjeUAAI3uAACN8QCOdwAAgncAAHh4AABtegAAY30AAFmA&#10;AABPhAAARYgAADuLAAAyjgAAKpAAACGTAAAZlQAAEZcAAAiZBQACmQ4AAJoXAACaIAAAmigAAJsx&#10;AACbOwAAm0YAAJtTAACbYAAAm24AAJp+AACajwAAmqIAAJm2AACYywAAmN4AAJfoAACX7ACIfAAA&#10;fnwAAHJ+AABngQAAXYUAAFKJAABIjQAAPpAAADSUAAAqlwAAIZoAABicAAAQngAAB6AAAACiAAAA&#10;oggAAKMQAACjGAAApCAAAKUoAAClMgAApjwAAKZJAACnVgAAp2UAAKZ1AACmhgAApZkAAKWtAACl&#10;wgAApdMAAKThAACk5QCDgQAAd4MAAGyGAABhigAAVo4AAEuTAABAlwAANpsAACueAAAhoQAAF6QA&#10;AA6mAAAFqAAAAKoAAACrAAAArAAAAK0HAACuDgAArxYAALAeAACxJwAAsjEAALM9AAC0SwAAtFoA&#10;ALRqAAC0fAAAtI4AALSiAAC0tgAAtMcAALPVAACz2wB9iAAAcYsAAGaPAABalAAAT5kAAEOeAAA4&#10;ogAALaYAACKpAAAYrAAADa4AAAOxAAAAswAAALQAAAC2AAAAtwAAALgAAAC5AwAAugoAALsSAAC9&#10;GwAAviQAAMAwAADDPQAAw00AAMReAADFcAAAxYIAAMWWAADFqQAAxrkAAMbGAADGywB3kAAAa5UA&#10;AF+aAABUoAAAR6UAADuqAAAwrgAAJLIAABm1AAANuAAAAroAAAC8AAAAvQAAAL8AAADAAAAAwgAA&#10;AMMAAADFAAAAxgAAAMgEAADKDAAAzBYAAM8hAADSLgAA1T0AANZPAADYYgAA2XUAANqIAADamgAA&#10;26oAANu2AADbuwBxmwAAZaAAAFmmAABNrAAAQLIAADS3AAAnugAAGbwAAAy/AAAAwQAAAMMAAADF&#10;AAAAxwAAAMgAAADKAAAAzAAAAM4AAADQAAAA0gAAANUAAADYAAAA2wcAAN8SAADjHgAA5ywAAOo+&#10;AADrUQAA7GQAAO14AADuigAA7pkAAO6kAADuqQD/AAUA/wAAAP8ACQD/ABQA/wAhAPwALgD6ADoA&#10;+ABGAPMAUADvAFkA7QBhAOsAaADpAG4A6AB0AOYAeQDlAH0A5ACBAOMAhgDjAIsA4QCPAOAAlQDe&#10;AJsA3QCjANsArADaALcA2QDFANgA1QDXAOYA1gD0ANUA/wDVAP8A1QD/ANUA/wD/AAAA/wAAAP8A&#10;BQD+ABAA+QAdAPUAKgDyADYA7gBBAOsASwDnAFUA5QBdAOMAZADhAGsA3wBwAN4AdQDcAHoA2wB+&#10;ANoAggDYAIcA1gCMANUAkQDTAJgA0gCfANAAqADPALMAzgDAAM0AzwDLAOEAygDwAMoA+wDKAP8A&#10;ygD/AMoA/wD/AAAA/wAAAP8AAAD2AAsA8QAYAOwAJQDoADEA4wA8AOEARwDeAFAA2wBZANgAYADW&#10;AGYA1ABsANIAcQDQAHYAzwB6AM0AfgDMAIMAywCIAMoAjgDIAJQAxwCbAMYApADEAK8AwwC7AMEA&#10;ygDAANsAvwDqAL4A9wC+AP8AvgD/AL4A/wD/AAAA/wAAAPkAAADuAAUA5wASAOIAHwDcACsA2AA3&#10;ANUAQgDSAEsAzwBUAMwAWwDKAGIAyABnAMYAbADFAHEAxAB2AMMAegDBAH8AwACEAL8AigC9AJAA&#10;vACXALsAoAC5AKoAtwC2ALYAxQC0ANUAswDlALMA8gCyAPsAsgD/ALIA/wD/AAAA/wAAAO4AAADl&#10;AAAA3QALANUAGADQACUAzAAxAMkAPADGAEYAxABOAMEAVgC/AF0AvQBjALsAaAC6AG0AuQBxALcA&#10;dgC2AHsAtQCAALQAhQCyAIwAsQCTAK8AnACtAKYArACyAKoAwACpAM8AqADhAKcA7gCmAPYApQD8&#10;AKUA/wD/AAAA7QAAAOQAAADbAAAA0QAEAMsAEQDGAB4AwgAqAL4ANgC7AEAAuQBJALYAUQC0AFgA&#10;sgBeALEAYwCvAGgArgBtAK0AcQCrAHYAqgB8AKkAgQCnAIgApgCQAKQAmQCjAKMAoQCuAJ8AvACe&#10;AMsAnADdAJsA6QCbAPMAmgD5AJoA/ADxAAAA5QAAANoCAADOAQAAxwAAAMEACAC9ABUAuQAiALUA&#10;LgCyADkArwBDAKwASwCqAFIAqABYAKYAXgClAGMApABoAKIAbQChAHIAoAB4AJ4AfgCdAIUAnACM&#10;AJoAlQCYAKAAlwCrAJUAuQCTAMgAkgDaAJEA6ACRAPEAkAD2AJAA+QDqAwAA3RAAAM4TAADDEgAA&#10;vA4AALcHAAC0AAwAsAAaAKwAJwCpADIApgI9AKMCRQChAk0AnwNTAJ0DWQCcA18AmgNkAJkDaQCY&#10;A24AlgN0AJUDegCTBIIAkgSKAJAEkwCPBJ4AjQSqAIwEuACKBMgAiQXaAIgG5wCHBvIAhwf4AIcH&#10;/ADjEgAA1B4AAMUgAAC6IAAAsh0AAK0YAACrEQEAqQoRAKQMHwCgDisAnRA2AJsQPwCYEEcAlhFO&#10;AJQRVACTEVoAkRFgAJARZQCPEWsAjRFxAIwRdwCKEX8AiRKHAIcSkQCGEpwAhBKpAIMSuACCEskA&#10;gBLcAH8T6wB+E/YAfhP8AH4T/wDdHgAAzCgAAL0qAACyKgAAqigAAKQlAAChHwAAoBgJAJsZGACX&#10;GiUAlBswAJIcOgCPHEIAjRxJAIscUACKHFYAiBxbAIccYQCFHGcAhBxtAIMcdACBHXwAgB2EAH4d&#10;jgB9HZoAex2nAHodtgB5HccAeB3aAHce6gB2HvUAdh78AHUe/wDWKAAAxTAAALYyAACrMgAAozAA&#10;AJ0uAACZKgAAlyQDAJMjEwCPJCAAjCUrAIklNQCHJj0AhSZFAIMmSwCBJVIAgCVXAH4lXQB9JWMA&#10;fCZqAHomcQB5JnkAdyaBAHYmjAB0J5cAcyekAHIntABxJ8UAcCbYAG8n6ABuJ/QAbib7AG4m/wDR&#10;MQAAwDYAALE4AAClOAAAnDcAAJY1AACSMgAAjy4AAIwsDQCILBsAhC0mAIItMAB/LTkAfS5AAHst&#10;RwB6LU4AeC1UAHctWgB1LWAAdC1mAHIubgBxLnYAcC5/AG4uiQBtL5UAbC+iAGsvsgBpL8MAaS7W&#10;AGgu6ABnLvMAZy76AGcu/wDMNwAAuzsAAKw9AACgPgAAlz0AAJE7AACMOAAAiTUAAIUzCACBMxYA&#10;fjQiAHs0LAB4NDUAdjQ8AHQ0QwBzNEoAcTRQAG80VgBuNF0AbTRjAGs0awBqNXMAaTV9AGc1hwBm&#10;NZMAZTWhAGQ1sAFjNcIBYjXVAWE15wFhNPMBYTT6AWE0/gHIPAAAtj8AAKdBAACcQgAAk0IAAI0/&#10;AACHPQAAgzsAAH86BAB7ORIAeDoeAHQ6KAByOjEAcDo5AG46QABsOkcAajpNAGk6UwBnOloAZjph&#10;AGU6aQBkOnEAYjt7AGE7hQBgO5EBXzufAV07rwFcO8EBXDrUAVs65gFbOvIBWzn6AVs5/gHEQAAA&#10;skMAAKRFAACYRgAAj0YAAIhEAACDQQAAfj8AAHo/AAB2Pw0Acj8aAG8/JABsPy0Aaj81AGg/PQBm&#10;P0MAZD9KAGM/UABhP1cAYD9eAF8/ZgBeQG8AXUB5AFtAgwFaQJABWUCeAVhArQJXQL8CVj/TAlY/&#10;5QJWPvICVj75AlY+/gLBQwAAr0YAAKBIAACUSQAAi0kAAIRIAAB/RQAAekMAAHVEAABwRAoAbUQW&#10;AGlEIQBmRCoAZEMyAGJDOQBgQ0AAXkNHAF1DTgBbRFUAWkRcAFlEZABYRW0AV0V3AFZFggFVRY4B&#10;U0WcAlJFrAJRRL4CUUTSAlBD5QJQQ/ECUEL5AlFC/gK9RgAArEkAAJ1LAACRTAAAiEwAAIFLAAB8&#10;SAAAdkcAAHBIAABrSAYAZ0gTAGRIHQBhSCcAXkgvAFxINgBaSD0AWEdEAFdISwBWSFIAVUlaAFRJ&#10;YgBTSWsAUkp1AFFKgAFPSY0BTkmbAk1JqwJMSb0CTEjRAktI5AJMR/ECTEf5AkxG/QK6SQAAqEwA&#10;AJpOAACOTwAAhU8AAH1OAAB4SwAAcUsAAGtMAABmTQMAYk0QAF9NGgBcTSQAWU0sAFdNNABVTDsA&#10;U01CAFJNSQBRTVAAUE1YAE9OYABOTmoATU50AExOfwFKTosBSU6aAkhNqgJHTbwCRk3QAkZM5AJH&#10;S/ECR0v4AkdK/QK2TAAApU8AAJdRAACLUgAAglIAAHpRAAB0TgAAbFAAAGZRAABhUQAAXVEMAFlS&#10;FwBWUiEAVFIqAFJSMgBQUjkATlJAAE1SRwBMUk4AS1NWAEpTXgBJU2gAR1NyAEZTfQFFU4oBRFKY&#10;AkNSqAJCUrsCQVHPAkFR4wJBUPACQk/4AkJP/QKyUAAAoVIAAJNTAACIVAAAflUAAHZVAABvUgAA&#10;Z1QAAGFVAABcVgAAWFYIAFRWFABRVx4ATlcnAExXLwBLVzYASVc+AEhXRQBHWEwARVhUAERYXABD&#10;WGYAQlhwAEBYewE/WIgBPleXAT1XpwI8V7oCO1bOAjtV4gI8VfACPFT4AjxT/QKuUwAAnlUAAJBW&#10;AACEVwAAe1gAAHJYAABqVwAAYlkAAFxaAABXWgAAUlsEAE5cEABLXBoASF0jAEZdLABFXTMAQ107&#10;AEJdQgBBXUoAP15SAD5eWgA9XmMAO15uADpeeQA5XYYBOF2VATZdpQE2XLgBNVzNATVb4gE1Wu8C&#10;Nln4AjZZ/AKqVgAAmlgAAIxaAACBWgAAd1sAAG5bAABlXAAAXF4AAFZfAABQYAAAS2EAAEdiCwBE&#10;YxYAQmMgAEBjKAA+YzAAPGM3ADtjPwA6ZEcAOGRPADdkVwA2ZGEANGRrADNkdwAyY4QAMGOTAC9j&#10;pAAuYrcBLmLMAS5h4QEuYO8BLl/3AS9e/AGlWgAAlVwAAIhdAAB8XgAAc14AAGpfAABgYAAAV2MA&#10;AFFkAABKZgAARGcAAEBoBgA8aREAOmobADhqJAA2aiwANGo0ADNqOwAyakMAMGpLAC9qVAAual4A&#10;LGpoACtqdAApaoIAKGqRACdpoQAmabUAJWjKACVn4AAmZu4AJmb3ACZl/AGfXgAAkGAAAINhAAB4&#10;YQAAb2IAAGZjAABdZAAAU2cAAExpAABFawAAP20AADhvAAAzcAsAMHEWAC5xHwAtcScAK3EvACpy&#10;NwAocj4AJ3JHACZyUAAkcloAI3JlACFycQAgcX4AHnGOAB1xnwAbcLIAGnDIABpv3gAbbu0AHG32&#10;AB1s+wCZYgAAi2QAAH5kAAB0ZQAAa2YAAGJnAABZaQAAT20AAEdvAABAcQAAOXMAADF2AAAqeAQA&#10;JnkOACR5GAAieSEAIHkpAB96MQAeejkAHHpBABt6SwAZelUAGHphABZ6bQAUensAEnmKABF5mwAP&#10;eK8ADnjFAA132wAOduwAEHX1ABB0+wCTZwAAhWgAAHloAABwaQAAZ2oAAF1sAABUbwAASnIAAEJ1&#10;AAA6eAAAMnoAACt8AAAjfwAAG4EGABeCEAAVghkAFIIhABKCKgARgjIAD4I7AA2CRAAMgk8ACoJb&#10;AAiCaAAGgnUABIKFAAKBlQABgKgAAIC9AAB/0gAAfuQAAX7tAAF+8wCMbAAAf2wAAHVsAABsbQAA&#10;Ym8AAFhyAABOdQAARXkAADt8AAAzfwAAK4EAACOEAAAbhgAAE4gAAAuKCAAGixEABIsaAAOLIgAB&#10;iysAAIs0AACLPQAAi0gAAItUAACLYQAAi28AAIt/AACKjwAAiqEAAIm2AACIywAAiN4AAIfpAACH&#10;7wCGcAAAenAAAHFxAABmcwAAXHYAAFJ5AABIfQAAPoEAADWEAAAshwAAI4oAABuMAAATjgAACpAA&#10;AAOSBAAAkwwAAJMUAACTGwAAlCMAAJQsAACVNQAAlUAAAJVMAACVWQAAlWcAAJV3AACViAAAlJoA&#10;AJSuAACTwwAAktYAAJLkAACS6wCAdQAAdnUAAGt3AABgegAAVn4AAEuCAABBhgAAN4oAAC2NAAAj&#10;kAAAGpMAABKVAAAJlwAAAZkAAACbAAAAmwUAAJwMAACdFAAAnhsAAJ4jAACfLAAAoDYAAKFCAACh&#10;TwAAoV4AAKFuAAChfwAAoZEAAKCmAACgugAAn80AAJ/dAACe5QB7egAAcHwAAGV/AABagwAAT4cA&#10;AESMAAA5kAAALpQAACSXAAAamgAAEZ0AAAefAAAAoQAAAKMAAACkAAAApQAAAKYDAACnCgAAqREA&#10;AKoZAACrIQAArCsAAK02AACuRAAArlMAAK9jAACvdQAAr4gAAK+bAACusAAArsIAAK7QAACu2wB1&#10;gQAAaoQAAF6IAABTjQAAR5IAADuXAAAwmwAAJZ8AABqiAAAQpQAABagAAACqAAAArAAAAK4AAACv&#10;AAAAsAAAALIAAACzAAAAtAYAALYNAAC3FQAAuR8AALsqAAC9NgAAvkYAAL9XAAC/aQAAwHwAAMCP&#10;AAC/pAAAv7YAAMDDAADAzQBviQAAY44AAFiTAABLmQAAQJ4AADOjAAAopwAAHKsAABGuAAAFsQAA&#10;ALQAAAC2AAAAuAAAALkAAAC7AAAAvAAAAL4AAAC/AAAAwQAAAMMAAADECAAAxxEAAMkcAADMKAAA&#10;zzcAANBJAADSWwAA024AANSCAADUlQAA1aYAANWzAADVvQBpkwAAXZkAAFGfAABFpQAAOKoAACyv&#10;AAAftAAAE7cAAAe7AAAAvQAAAL8AAADBAAAAwgAAAMQAAADGAAAAxwAAAMkAAADLAAAAzQAAANAA&#10;AADSAAAA1gIAANoMAADeGAAA4icAAOU4AADmTAAA52AAAOlzAADqhgAA6pYAAOuiAADrqgD/AAAA&#10;/wAAAP8ABQD/ABEA/wAeAPwAKwD3ADYA9QBBAPIATADvAFUA7QBeAOsAZQDoAGsA5gBwAOUAdQDj&#10;AHkA4gB9AOEAggDgAIYA3gCLAN0AkQDcAJcA2wCfANkAqADYALMA1gDBANUA0QDTAOQA0wDzANIA&#10;/wDSAP8A0gD/ANIA/wD/AAAA/wAAAP8AAQD8AA0A9wAaAPIAJgDuADIA7AA9AOoASADmAFEA4wBZ&#10;AOAAYADeAGcA3ABsANoAcQDZAHUA2AB6ANYAfgDUAIMA0wCHANIAjQDQAJQAzwCbAM0ApADMAK8A&#10;ywC8AMkAywDIAN4AxwDuAMcA+wDHAP8AxwD/AMcA/wD/AAAA/wAAAPoAAADzAAgA7QAVAOcAIQDj&#10;AC0A4QA4AN4AQwDbAEwA1wBVANQAXADSAGIA0ABoAM4AbQDNAHEAywB2AMoAegDJAH8AyACDAMcA&#10;iQDFAI8AxACXAMIAnwDAAKoAvwC2AL0AxQC8ANgAuwDpALsA9gC6AP8AugD/ALkA/wD/AAAA/wAA&#10;APEAAADqAAIA4QAOANwAGwDWACcA0wAzAM8APQDOAEcAywBQAMgAVwDGAF4AxABjAMIAaADBAG0A&#10;wABxAL4AdgC9AHoAvAB/ALoAhQC5AIsAtwCSALYAmwC0AKUAswCxALEAvwCwANAArwDjAK0A8QCs&#10;APsArAD/AKwA/wD/AAAA9AAAAOgAAADfAAAA1QAIAM4AFQDJACEAxgAtAMMAOADBAEIAvwBKALwA&#10;UgC6AFgAuABeALYAYwC1AGgAtABtALIAcQCxAHYAsAB7AK8AgACtAIcArACOAKoAlwCpAKEApwCt&#10;AKUAugCkAMoAogDdAKEA7AChAPYAoAD9AKAA/wD0AAAA6QAAAN0AAADSAAAAyQABAMMADgC+ABsA&#10;ugAnALcAMQC1ADsAswBEALEATACvAFMArQBZAKsAXgCqAGMAqABoAKcAbACmAHEApQB2AKMAfACi&#10;AIMAoACKAJ8AkwCdAJ0AmwCpAJoAtgCYAMYAlwDYAJYA5wCWAPIAlQD4AJUA/QDsAAAA3wAAANAA&#10;AADGAAAAvwAAALkABgC0ABMAsQAfAK4AKgCrADUAqAA+AKYARgCkAE4AogBUAKEAWQCfAF4AngBj&#10;AJwAaACbAG0AmgByAJgAeACXAH8AlQCHAJQAjwCSAJoAkQClAI8AswCOAMIAjQDTAIwA4wCLAO8A&#10;iwD2AIoA+gDlAQAA1AoAAMYMAAC7DAAAswgAAK8CAACsAAsAqAAXAKUAIwCiAC4AnwA4AJ0AQACb&#10;AEgAmQBPAJcAVACVAFoAlABfAJMAZACRAGkAkABvAI8AdQCNAHwAjACEAIoAjQCJAJcAhwCjAIYA&#10;sACEAMAAgwDQAIIA4gCBAOwAgQDzAIEA+ADdEAAAyxcAALwZAACxGQAAqRcAAKQTAACiCwAAoQMN&#10;AJ0DGwCZBScAlgYxAJQHOgCSB0IAkAhJAI4ITwCNCFUAiwhaAIoIYACICGUAhwhrAIYIcgCECXkA&#10;gwmBAIEJiwCACZUAfgmiAH0JsAB7CcAAegnRAHkK4gB4Cu8AeAv2AHgL/ADVHAAAwyEAALQjAACp&#10;IwAAoSIAAJwfAACYGgAAlxMEAJUQEwCRESAAjhIrAIsTNQCJFD0AhxREAIYUSwCEFFEAghRWAIEU&#10;XACAFGIAfhRoAH0UbwB7FXYAehV/AHgViAB3FZQAdRWgAHQWrwBzFsAAchXSAHAW5ABwFvEAbxb5&#10;AG8W/wDOJAAAvCkAAK0rAACiLAAAmioAAJQpAACQJQAAjiAAAI0bDQCJHBoAhR0mAIMdLwCBHTgA&#10;fx4/AH0eRgB7HkwAeh5SAHgeWAB3Hl4AdR5kAHQeawByHnMAcR98AHAfhgBuH5EAbR+eAGsfrQBq&#10;H74AaR/RAGgf4wBoH/AAaB/5AGcf/gDIKwAAti8AAKgxAACcMgAAlDEAAI4vAACKLQAAhykAAIUl&#10;BwCBJBUAfiUhAHslKwB5JjMAdyY7AHUmQgBzJkgAciZOAHAmVABvJloAbSZhAGwmaABrJ3AAaSd5&#10;AGgngwBmJ48AZSicAGQoqwBjKLwAYifPAGEn4gBhJ+8AYSf4AGEn/gDDMAAAsTQAAKM2AACXNwAA&#10;jzcAAIk1AACEMwAAgDAAAH4tAgB6LBAAdywcAHQsJgByLS8Aby03AG4tPgBsLUQAai1LAGktUQBn&#10;LVcAZi1eAGUtZQBjLm4AYi53AGEugQBfLo0AXi+aAF0vqgBcL7sAWy7OAFsu4QBaLu8AWi74AFot&#10;/gC+NQAArTgAAJ87AACTPAAAizwAAIQ6AAB/OAAAezUAAHgzAAB0MgwAcTIYAG4zIgBrMysAaTMz&#10;AGczOgBlM0EAYzNHAGIzTgBgM1QAXzNbAF4zYwBdNGsAWzR1AFo0fwBZNYsAWDWZAFc1qABWNboA&#10;VTTNAFU04ABUNO4AVDP3AFQz/QC6OQAAqTwAAJs+AACPQAAAh0AAAIA+AAB7PAAAdjoAAHI4AABu&#10;OAgAazgUAGg4HgBlOCgAYzgwAGA4NwBfOD4AXThEAFs4SwBaOFEAWThZAFg5YQBXOWkAVTlzAFQ6&#10;fgBTOooAUjqXAFE6pwBQOrgATzrMAE854ABPOe4ATzj3AE84/QC3PAAApT8AAJdCAACMQwAAg0MA&#10;AHxCAAB3PwAAcj0AAG09AABpPQQAZT0QAGI9GwBfPSQAXT0sAFo9NABYPDoAVzxBAFU9SABUPU8A&#10;Uz1WAFI+XgBRPmcAUD9xAE8/fABOP4gATD+WAEs/pgBLP7cASj7LAEo+3wBKPe0ASj32AEo8/QCz&#10;PwAAokIAAJRFAACJRgAAgEYAAHlFAAB0QgAAbkEAAGlCAABkQgAAYEIMAFxCFwBZQiEAV0EpAFVB&#10;MQBSQTcAUEE+AE9BRQBOQk0ATUJUAExDXQBLQ2YASkNwAElEewBIRIcAR0SVAEZDpABFQ7YARUPK&#10;AERC3gBFQu0BRUH2AUVA/AGwQgAAn0UAAJFHAACGSQAAfUkAAHVIAABvRgAAakUAAGRGAABfRgAA&#10;W0YJAFdGFABURh4AUUYmAE9GLgBNRjUAS0Y8AEpGQwBJR0oASEdSAEdIWwBGSGQARUhuAERIeQBD&#10;SIUAQkiTAEFIowBASLUAP0fJAD9H3gA/RuwBQEX2AUBF/AGsRQAAnEgAAI5KAACDSwAAekwAAHJL&#10;AABrSgAAZUkAAF9KAABaSwAAVUsGAFJLEQBPSxsATEskAEpLKwBISzMARkw6AEVMQQBETEgAQ0xQ&#10;AEJNWQBBTWIAP01sAD5NdwA9TYQAPE2SADtNogA6TLQAOkzIADpL3QA6S+wAOkr2ATtJ/AGpSQAA&#10;mEsAAItNAACATgAAdk4AAG5OAABnTgAAYE4AAFpPAABUTwAAUFACAExQDQBJURgARlEhAERRKQBC&#10;UTAAQVE3AD9RPwA+UkYAPVJOADxSVgA7UmAAOVJqADhSdQA3UoIANlKRADVSoQA0UbMANFHHADNQ&#10;3AA0T+sANE/1ADVO/AClTAAAlU4AAIdQAAB8UQAAc1EAAGtSAABjUQAAWlIAAFRTAABPVAAASlUA&#10;AEZWCQBCVhQAQFcdAD5XJQA8Vy0AO1c1ADlXPAA4V0MAN1hLADVYVAA0WF0AM1hoADJYcwAwWIAA&#10;L1iPAC5XnwAuV7EALVbGAC1W2wAtVesALlT1AC5T+wCgTwAAkFIAAINTAAB4VAAAb1UAAGdVAABf&#10;VQAAVFgAAE5ZAABIWgAAQ1sAAD9cBQA7XRAAOV0ZADddIgA1XSoAM14xADJeOQAxXkAAL15IAC5e&#10;UQAtXlsAK15lACpecQApXn4AKF6NACZdnQAmXbAAJVzEACRc2gAlW+oAJlr0ACdZ+wCbUwAAjFUA&#10;AH9XAAB0VwAAa1gAAGNYAABbWQAAUFwAAEpdAABEXwAAPmEAADhiAAA0YwsAMWQVAC9kHQAtZCYA&#10;K2QtACplNQAoZT0AJ2VFACZlTgAkZVgAI2ViACFlbgAgZXsAH2SKAB1kmwAcZK0AG2PCABti2AAc&#10;YekAHWD0AB5g+wCWVwAAh1kAAHtaAABwWwAAZ1sAAF9cAABXXQAATWAAAEZiAAA/ZAAAOGYAADJo&#10;AAAragUAJ2sPACVsGAAjbCAAImwoACBsMAAfbDgAHWxAABxsSQAabFQAGWxfABdsawAWbHgAFGyH&#10;ABNsmAARa6sAEGrAABBq1gARaegAEmjzABNn+gCQXAAAgl0AAHZeAABsXgAAY18AAFtgAABSYgAA&#10;SWUAAEFoAAA6agAAM2wAACxvAAAkcQAAHXMIABp0EgAYdBoAFnQiABV0KgATdDIAEnQ7ABB0RAAO&#10;dE4ADXRaAAt0ZgAJdHQACHSDAAZzkwAEc6YAA3K6AANxzwAEceIABXDtAAVv9QCKYAAAfWEAAHFi&#10;AABoYgAAX2MAAFZlAABNaAAARGsAADtuAAA0cQAALHMAACV1AAAdeAAAFXoAAA58CQAKfBMACXwb&#10;AAd8JAAGfCwABHw1AAN8PgABfEgAAHxUAAB8YAAAfG4AAHx9AAB8jQAAe6AAAHq0AAB6yQAAed0A&#10;AHjoAAB48ACDZQAAd2UAAG1mAABkZgAAWmgAAFFrAABIbwAAP3IAADV1AAAteAAAJXsAAB19AAAV&#10;fwAADYEAAAWDBgAAhA4AAIQWAACFHgAAhSUAAIUuAACFNwAAhUIAAIVNAACFWgAAhWgAAIV3AACF&#10;hwAAhJoAAISuAACDwwAAgtYAAILlAACB7QB9agAAcmoAAGlqAABfbAAAVW8AAEtzAABBdgAAOHoA&#10;AC59AAAmgAAAHYMAABWFAAAMhwAABYkAAACLAgAAjAkAAIwRAACNFwAAjh8AAI4nAACPLwAAjzkA&#10;AI9FAACQUgAAj2AAAI9vAACPgAAAj5MAAI6nAACOvAAAjdAAAI3gAACM6gB4bgAAbm4AAGNwAABZ&#10;cwAATncAAER7AAA6fwAAMIMAACaGAAAdigAAFIwAAAuOAAACkAAAAJIAAACUAAAAlQMAAJYJAACX&#10;EAAAlxYAAJgeAACZJgAAmjAAAJs7AACbSAAAm1cAAJtnAACbeAAAm4sAAJueAACaswAAmsgAAJnY&#10;AACZ5AB0cwAAaHUAAF14AABSfAAAR4EAADyFAAAxigAAJ40AAB2QAAATkwAACZYAAACZAAAAmwAA&#10;AJwAAACeAAAAnwAAAKAAAAChBgAAogwAAKQUAAClHAAApiUAAKgwAACpPQAAqUwAAKpcAACqbgAA&#10;qoEAAKqUAACqqAAAqL0AAKjNAACo2wBtegAAYn0AAFeBAABLhgAAP4sAADSQAAAplAAAHZgAABOc&#10;AAAInwAAAKEAAACkAAAApQAAAKcAAACpAAAAqgAAAKwAAACtAAAArwEAALAIAACyEAAAtBkAALYj&#10;AAC4MAAAuT8AALlQAAC6YgAAunUAALqJAAC7nQAAu7AAALrAAAC6zABnggAAW4cAAFCMAABEkQAA&#10;N5cAACucAAAgoAAAFKQAAAioAAAAqwAAAK0AAACvAAAAsQAAALMAAAC1AAAAtgAAALgAAAC6AAAA&#10;uwAAAL0AAAC/AwAAwQwAAMQWAADHIgAAyjEAAMtCAADMVQAAzmgAAM58AADPkAAAz6IAAM+xAADP&#10;vQBhjAAAVZIAAEmYAAA9ngAAMKQAACOpAAAXrQAACrEAAAC0AAAAtwAAALoAAAC8AAAAvgAAAL8A&#10;AADBAAAAwwAAAMUAAADHAAAAyQAAAMsAAADNAAAA0AAAANMHAADYFAAA3SIAAOAyAADiRgAA41oA&#10;AOVuAADmgQAA55IAAOegAADnqwD/AAAA/wAAAP8AAgD/AA4A/QAaAPkAJgD2ADIA9AA9APEASADt&#10;AFEA6wBZAOkAYADnAGcA5QBsAOQAcQDiAHUA4QB5AOAAfgDfAIIA3gCHANwAjQDbAJMA2QCbANYA&#10;pADVAK4A0wC9ANEAzQDQAOEA0ADyANAA/wDQAP8A0AD/ANAA/wD/AAAA/wAAAP8AAAD6AAoA8wAW&#10;AO8AIgDsAC4A6QA5AOcAQwDkAE0A4QBVAN4AXADcAGIA2gBoANkAbQDWAHEA1QB2ANMAegDSAH4A&#10;0QCDAM8AiQDNAI8AzACXAMoAnwDJAKoAxwC3AMYAxwDFANoAxADsAMMA+wDDAP8AwgD/AMIA/wD/&#10;AAAA/wAAAPgAAADvAAQA6QARAOQAHQDfACkA3AA0ANoAPgDYAEgA1ABQANEAWADPAF4AzQBjAMsA&#10;aADJAG0AyABxAMcAdgDFAHoAxAB/AMMAhQDBAIsAwACSAL4AmwC8AKUAuwCxALkAwQC4ANIAtwDm&#10;ALUA9QC0AP8AtAD/ALQA/wD/AAAA9wAAAO4AAADkAAAA3AALANUAGADQACMAzQAvAMsAOQDJAEIA&#10;xgBLAMQAUgDBAFkAwABfAL4AZAC9AGgAuwBtALoAcQC5AHYAuAB6ALYAgAC1AIYAswCNALIAlgCw&#10;AKAArgCsAKwAuwCrAMwAqQDgAKgA7wCoAPsAqAD/AKgA/wD7AAAA7QAAAOIAAADWAAAAzgAFAMgA&#10;EgDDAB4AwAApAL0AMwC7AD0AuQBFALcATQC1AFQAswBaALIAXwCwAGMArwBoAK4AbACsAHEAqwB2&#10;AKkAewCnAIIApgCJAKQAkgCjAJsAoQCnAKAAtQCfAMYAnQDZAJwA6QCcAPYAnAD+AJwA/wDvAAAA&#10;4wAAANQAAADKAAAAwQAAALsACwC3ABcAswAjALEALQCuADcArQA/AKsARwCpAE4ApwBUAKYAWgCk&#10;AF4AogBjAKEAaACgAGwAnwBxAJ0AdwCcAH4AmgCFAJkAjQCXAJcAlgCjAJQAsACTAMAAkgDSAJEA&#10;5ACQAPEAkAD5AI8A/gDnAAAA1gAAAMgAAAC9AAAAtwAAALEABACsABAAqQAcAKYAJgCkADAAoQA5&#10;AJ8AQQCdAEkAnABPAJoAVACZAFkAmABeAJYAYwCVAGgAlABtAJIAcwCRAHoAkACBAI4AigCMAJQA&#10;iwCfAIkArQCIALwAhwDNAIYA4ACFAOwAhQD0AIUA+gDdAAAAywIAAL0GAACyBQAAqwIAAKcAAACj&#10;AAgAoAAUAJ0AHwCaACoAlwAzAJUAPACUAEMAkgBJAJEATwCPAFUAjgBaAIwAXwCLAGQAigBpAIgA&#10;bwCHAHYAhQB+AIQAhwCCAJEAgQCcAIAAqgB+ALkAfQDKAHwA3AB8AOkAewDyAHsA9wDTCgAAwhAA&#10;ALQTAACpEwAAoRIAAJwNAACaBwAAmAAMAJUAFwCSACIAjwAtAI0ANgCLAD0AiQBEAIcASgCGAFAA&#10;hQBVAIMAWgCCAGAAgABmAH8BbAB+AXMAfAF7AHsBhAB5AY8AeAGbAHYBqAB1AbgAdAHJAHMC2wBy&#10;AugAcgLwAHIC9gDLFQAAuhoAAKsdAAChHQAAmR0AAJMaAACQFgAAjw4CAI4IDwCKCBsAhwkmAIUK&#10;MACCCzgAgQs/AH8LRQB+DEsAfAxRAHsMVwB5DFwAeAxiAHYMaQB1DHEAcw15AHINgwBwDY4Abw2a&#10;AG0NqABsDbkAaw3LAGoN3QBpDusAaQ70AGkO+gDEHgAAsyIAAKUlAACaJgAAkiUAAIwjAACIIAAA&#10;hhsAAIUUCACCFBUAfxQgAHwVKgB6FTIAeBY6AHcWQQB1FkcAdBZNAHIWUwBxFlkAbxZfAG4XZgBs&#10;F24Aaxd2AGkYgABoGIsAZhiYAGUYpwBkGLcAYxjKAGIY3QBhGOwAYRj2AGEX/AC+JAAArSkAAJ8r&#10;AACULAAAjCwAAIYqAACBKAAAfiQAAH0fAgB7HRAAdx0bAHQeJQByHi4AcB41AG4ePABtH0MAax9J&#10;AGofTwBoH1UAZx9cAGUfYwBkH2sAYiB0AGEgfgBgIIkAXiGWAF0hpQBcIbYAWyDIAFog3ABaIOsA&#10;WiD1AFog/AC5KgAAqC4AAJowAACPMgAAhjIAAIAwAAB8LgAAeCsAAHYnAABzJQoAcCUWAG0lIQBr&#10;JSkAaSUxAGcmOABlJj8AZCZFAGImSwBhJlIAXyZYAF4mYABcJ2gAWydxAFonfABYKIcAVyiUAFYo&#10;owBVKLQAVCfHAFMn2wBTJ+oAUyf1AFMm+wC0LgAApDIAAJY1AACLNgAAgjYAAHw1AAB3MgAAczAA&#10;AHAtAABtLAYAaisSAGcrHABkKyUAYiwtAGAsNQBeLDsAXCxCAFssSABZLE8AWCxWAFctXQBVLWYA&#10;VC1vAFMuegBSLoYAUS6TAE8uogBOLrMATi7GAE0t2gBNLeoATS30AE0s+wCwMgAAoDYAAJI4AACH&#10;OgAAfjoAAHc5AABzNgAAbjQAAGsyAABnMgIAZDEOAGAxGABeMSIAWzEqAFkxMQBXMTgAVjE+AFQx&#10;RQBTMUwAUTJTAFAyWwBPM2QATjNtAE0zeABMNIQASzSRAEk0oQBJNLIASDPFAEcz2QBHMukASDL0&#10;AEgy+gCtNQAAnDkAAI88AACEPQAAez0AAHQ8AABuOgAAajgAAGY3AABhNwAAXjYKAFs2FQBYNh4A&#10;VTYmAFM2LgBRNjQATzY7AE42QgBMNkkASzdRAEo3WQBJOGIASDhrAEc4dgBGOYIARTmQAEQ5nwBD&#10;ObEAQjjEAEI42ABCN+kAQjfzAEI2+gCpOQAAmTwAAIw/AACBQAAAeEAAAHBAAABqPgAAZjsAAGE7&#10;AABcOwAAWDsGAFU7EgBSOxsATzsjAE07KwBLOzEASDo4AEg7PwBHO0cARjxOAEU8VwBEPWAAQz1q&#10;AEE9dQBAPoEAPz6PAD49ngA+Pa8APT3DADw82AA9POgAPTvzAD07+gCmPAAAlj8AAIlBAAB+QgAA&#10;dUMAAG1DAABnQQAAYj8AAFw/AABXQAAAU0ADAE9ADgBMQBgASkAgAEdAKABFQC8AQ0A2AEJAPQBB&#10;QUUAQEFMAD9BVQA+Ql4APUJoADxCcwA7QoAAOkKNADlCnQA4Qq4AN0HCADdB1gA3QOgAOEDzADg/&#10;+gCjPwAAk0IAAIVEAAB7RQAAcUYAAGpGAABjRQAAXUMAAFdEAABSRAAATkUAAEpFCwBHRRUAREUd&#10;AEJFJQBARS0APkU0AD1GOwA8RkIAOkZKADlHUwA4R1wAN0dmADZHcQA1R34ANEeMADNHnAAyR60A&#10;MUbBADFG1QAyRecAMkTyADNE+QCfQgAAj0UAAIJHAAB3SAAAbkgAAGZIAABfSAAAWEcAAFJIAABN&#10;SQAASEkAAERKBwBBShEAPksaADxLIgA6SyoAOEsxADdLOQA2TEAANExIADNMUAAyTFoAMUxkADBN&#10;cAAvTHwALkyKAC1MmgAsTKwAK0vAACpL1AArSucALEnyAC1J+QCbRQAAjEgAAH9KAAB0SwAAa0sA&#10;AGNLAABbSwAAVEwAAExNAABHTgAAQk8AAD5QAwA6UA0AN1EXADVRHwA0UScAMlEuADBRNgAvUj0A&#10;LlJFAC1STgArUlcAKlJiAClSbQAoUnoAJlKJACVSmAAlUaoAJFG+ACNQ0wAkT+YAJU/yACZO+QCX&#10;SQAAiEsAAHtNAABwTgAAZ04AAF9PAABYTwAAT1AAAEdSAABBUwAAPFUAADdWAAAzVwkAMFcTAC5Y&#10;GwAsWCMAK1grAClYMgAoWDoAJlhCACVYSwAjWVQAIllfACFZawAgWXgAHliGAB1YlwAcV6kAG1e9&#10;ABtW0gAcVeUAHVXxAB1U+ACSTQAAg08AAHdQAABsUQAAY1EAAFtSAABUUgAATFQAAENWAAA9WAAA&#10;N1oAADFbAAAsXQQAKF4OACVfFwAkXx8AIl8nACBfLgAfXzYAHl8+ABxfRwAbX1EAGWBcABhgaAAW&#10;X3UAFV+EABRflAATXqYAEl67ABFd0AASXOQAE1vwABRb+ACNUQAAf1MAAHNUAABoVAAAYFUAAFhV&#10;AABQVgAASFgAAD9bAAA5XQAAMl8AACxhAAAlZAAAH2UIABtmEgAaZhoAGGciABZnKgAVZzEAE2c6&#10;ABJnQwAQZ00ADmdYAA1nZAALZ3EACWaAAAhmkAAHZaIABmW2AAVkywAGY98AB2PsAAhi9ACHVQAA&#10;elcAAG5XAABkWAAAXFgAAFRZAABMWwAAQ14AADthAAA0YwAALWUAACZoAAAfagAAF2wBABFuCgAN&#10;bxQADG8cAApvJAAJbywAB281AAZvPgAEbkgAAm5TAABuXwAAbmwAAG57AABuiwAAbZ0AAG2xAABs&#10;xgAAa9oAAGrnAABq7wCBWgAAdFsAAGlbAABhWwAAWFwAAE9eAABHYQAAPmQAADZnAAAuagAAJmwA&#10;AB9vAAAYcQAAEHMAAAh1BwACdg8AAHYXAAB2HwAAdyYAAHcvAAB3OAAAd0IAAHdNAAB2WQAAdv/i&#10;/+JJQ0NfUFJPRklMRQAECWcAAHZ1AAB2hQAAdZcAAHWrAAB0wQAAdNUAAHPkAABz7AB7XgAAb18A&#10;AGVfAABdYAAAU2IAAEpkAABBaAAAOGsAAC9uAAAncQAAH3QAABd2AAAQeQAACHsAAAB8BAAAfQsA&#10;AH4SAAB+GQAAfyEAAH8oAACAMQAAgDsAAIBGAACAUwAAgGAAAH9vAAB/fwAAf5EAAH6lAAB+uwAA&#10;fc8AAHzhAAB86gB1YwAAa2MAAGJjAABYZQAATmgAAERsAAA6cAAAMXMAACh3AAAfegAAF3wAAA5/&#10;AAAGgQAAAIMAAACEAAAAhQcAAIYNAACHEwAAhxoAAIghAACJKgAAijMAAIo+AACKSwAAilkAAIpo&#10;AACJeQAAiooAAImfAACJtQAAiMkAAIfcAACH5gBwZwAAZ2cAAFxpAABSbQAAR3EAAD11AAAzeQAA&#10;KX0AACCAAAAWgwAADYYAAASIAAAAigAAAIwAAACNAAAAjgAAAI8GAACQDAAAkRIAAJMZAACUIQAA&#10;lSoAAJY0AACWQQAAlk8AAJZfAACWcAAAloIAAJaXAACVrAAAlcEAAJTTAACU4QBsbAAAYW4AAFZx&#10;AABLdgAAQHoAADV/AAAqgwAAIIcAABaKAAAMjQAAApAAAACSAAAAlAAAAJYAAACXAAAAmQAAAJoA&#10;AACbAwAAnAkAAJ4QAACfFwAAoSAAAKMqAACkNgAApEUAAKRVAACkZwAApHoAAKOPAACkowAApLcA&#10;AKPJAACj1gBmcwAAWnYAAE97AABDgAAAOIUAACyKAAAhjgAAFpIAAAuVAAAAmAAAAJsAAACeAAAA&#10;nwAAAKEAAACjAAAApAAAAKYAAACnAAAAqQAAAKsDAACsCwAArxQAALEeAACzKQAAtDgAALVJAAC1&#10;WwAAtW8AALWDAAC2lwAAtqoAALa7AAC1yABfewAAVIAAAEiFAAA8iwAAMJAAACOVAAAXmgAAC54A&#10;AAChAAAApAAAAKcAAACpAAAAqwAAAK0AAACvAAAAsQAAALMAAAC0AAAAtgAAALgAAAC6AAAAvQYA&#10;AL8RAADDHAAAxioAAMY8AADHTwAAyGIAAMl2AADJigAAyp0AAMqtAADKuQBZhQAATYsAAEGRAAA0&#10;lwAAKJ0AABuiAAAOpwAAAqoAAACuAAAAsQAAALMAAAC2AAAAtwAAALkAAAC7AAAAvQAAAL8AAADB&#10;AAAAwwAAAMYAAADIAAAAywAAAM4CAADSDgAA1xwAANssAADdQAAA31QAAOBoAADhfAAA4o8AAOKe&#10;AADiqQD/AAAA/wAAAP8AAAD/AAoA/AAWAPgAIgD1AC4A8wA5APEAQwDtAE0A6gBVAOgAXADlAGIA&#10;5ABnAOIAbADhAHEA4AB1AN4AegDdAH4A3ACDANoAiQDZAI8A1gCXANUAoADTAKsA0QC4AM8AyQDO&#10;AN8AzQDwAMwA/wDLAP8AywD/AMoA/wD/AAAA/wAAAP8AAAD3AAUA8gASAOwAHgDpACkA5wA0AOYA&#10;PwDiAEgA3gBQANwAVwDZAF4A1wBjANUAaADTAG0A0gBxANEAdgDQAHoAzgB/AM0AhQDLAIsAygCS&#10;AMgAmwDGAKYAxACzAMIAwgDBANgAvwDqAL4A+gC9AP8AvQD/AL0A/wD/AAAA/QAAAPMAAADsAAEA&#10;5QANAN8AGQDcACUA2QAvANYAOgDTAEMA0ABLAM0AUwDLAFkAyQBfAMcAZADGAGgAxQBtAMQAcQDC&#10;AHYAwAB7AL8AgAC9AIYAuwCOALkAlgC3AKAAtQCtALQAvACzAM8AsQDkALEA9ACwAP8AsAD/ALAA&#10;/wD9AAAA8wAAAOgAAADfAAAA1gAHANAAFADLAB8AyAAqAMYANADFAD4AwgBGAL8ATgC9AFQAugBa&#10;ALkAXwC3AGMAtgBoALQAbACzAHEAsgB2ALEAewCvAIEArgCJAKwAkQCqAJsAqQCnAKcAtQCmAMgA&#10;pQDdAKQA7gCkAPsAowD/AKMA/wD0AAAA5wAAANsAAADPAAAAxwACAMEADQC9ABkAugAkALcALwC1&#10;ADgAswBAALAASACuAE4ArQBUAKsAWQCqAF4AqQBjAKgAZwCnAGwApQBxAKQAdwCjAH0AoQCEAJ8A&#10;jQCeAJYAnACiAJoAsACZAMEAmADUAJcA6ACWAPUAlgD+AJYA/wDqAAAA2gAAAMwAAADCAAAAugAA&#10;ALQACACwABMArAAeAKoAKQCnADIApgA6AKQAQgCiAEkAoQBPAJ8AVACeAFkAnQBeAJwAYwCaAGcA&#10;mQBsAJgAcgCWAHgAlACAAJMAiACRAJIAkACdAI4AqwCNALsAjADOAIsA4QCLAO8AiwD6AIoA/wDe&#10;AAAAzQAAAL8AAAC1AAAArgAAAKgAAgCkAA0AoQAYAJ4AIgCcACwAmgA1AJkAPACXAEMAlQBJAJQA&#10;TwCSAFQAkQBZAJAAXgCPAGMAjgBoAIwAbgCLAHQAiQB8AIgAhACGAI4AhQCZAIQApwCCALYAgQDI&#10;AIEA2wCAAOsAgAD1AH8A+wDUAAAAwgAAALQAAACqAAAAowAAAJ4AAACaAAYAlwARAJUAGwCSACUA&#10;kAAvAI4ANwCNAD4AiwBEAIoASgCIAE8AhwBUAIYAWQCFAF4AhABkAIIAagCBAHAAfwB4AH4AgQB8&#10;AIsAewCWAHkApAB4ALMAdwDEAHYA1wB2AOYAdQDwAHUA9wDKBAAAuQkAAKsMAACgDQAAmAwAAJMJ&#10;AACRAwAAjwAJAI0AFACKAB4AhwAoAIUAMQCDADgAggA/AIAARQB/AEoAfgBQAH0AVQB7AFoAegBg&#10;AHgAZgB3AG0AdQB1AHQAfgBzAIgAcQCUAHAAoQBvALEAbgDCAG0A0wBsAOQAbADuAGsA9ADBDgAA&#10;sBQAAKMXAACYGQAAkBgAAIsVAACHEQAAhgoAAIUDDACDABcAgAEiAH0CKwB7AjMAeQM6AHgDQAB2&#10;BEYAdQRLAHQEUQByBFcAcQVdAHAFYwBuBWoAbQVzAGsGfABqBocAaAaTAGcGoABmBrAAZQbBAGQF&#10;0wBjBuMAYwbtAGIG9AC6FwAAqhwAAJwfAACRIQAAiSAAAIMeAACAGwAAfRcAAH0RBAB7CxAAeAwb&#10;AHYNJQBzDS0Acg01AHANOwBvDkIAbQ5IAGwOTQBqDlMAaQ9aAGcPYQBmEGgAZBBxAGMQewBhEYYA&#10;YBGSAF4RoQBdEbEAXBHDAFsQ1gBaEecAWhHxAFoQ+AC0HgAApCIAAJYmAACLJwAAgycAAH0lAAB5&#10;IwAAdh8AAHQbAABzFgoAcRYWAG4WIABrFigAaRcwAGgXNwBmFz0AZRdDAGMXSgBiGFAAYBhWAF8Y&#10;XQBdGGUAXBluAFoZeABZGYQAVxqQAFYanwBVGq8AVBnCAFMZ1QBTGeYAUxnyAFMZ+QCvIwAAnygA&#10;AJErAACGLAAAfiwAAHgrAABzKQAAcCYAAG0jAABsHwUAaR0RAGYeGwBkHiQAYh4sAGAeMwBeHjkA&#10;XR9AAFsfRgBaH0wAWB9TAFcfWgBVIGMAVCBsAFMhdgBRIYIAUCGPAE8hnQBOIa4ATSHAAEwg0wBM&#10;IOUATCDxAEwg+QCrKAAAmiwAAI0vAACCMAAAejEAAHMwAABuLgAAaysAAGgoAABlJgAAYiUMAGAk&#10;FwBdJCAAWyUoAFklLwBXJTYAVSU8AFQlQgBSJUkAUSVQAFAmWABOJmAATSdqAEwndABKJ4AASSiN&#10;AEgonABHKKwARie/AEUn0gBFJ+UARibxAEYm+ACnLAAAlzAAAIkzAAB/NAAAdjQAAG80AABqMgAA&#10;Zi8AAGMtAABfKwAAXCsIAFkqEwBWKhwAVCokAFIqKwBQKjIATio5AE0qPwBLK0YASitNAEksVQBI&#10;LF4ARi1oAEUtcgBELX4AQy2LAEItmgBBLasAQC2+AD8s0gA/LOQAQCzwAEAr+ACjLwAAkzMAAIY2&#10;AAB7NwAAcjgAAGs3AABmNgAAYjMAAF4xAABaMAAAVjAEAFMwDwBQMBgATi8gAEsvKABJLy8ARy81&#10;AEYvPABFMEMARDBLAEMxUwBBMVwAQDJmAD8ycQA+M30APTOKADwzmQA7MqoAOjK9ADoy0QA6MeQA&#10;OjHwADsw+ACgMgAAkDYAAIM5AAB4OgAAbzoAAGg6AABiOQAAXTcAAFk1AABVNQAAUTUBAE01CwBK&#10;NRUARzQdAEU0JQBDNCwAQTQyAEA1OQA/NUEAPjZJAD02UQA8N1oAOzdkADk3bwA4N3sANziJADY3&#10;mAA1N6kANTe8ADQ20AA0NuMANTXwADU19wCdNgAAjTkAAIA7AAB1PQAAbD0AAGU9AABePAAAWTsA&#10;AFU5AABPOQAASzoAAEc6CABEOhIAQjoaAD85IgA9OSkAOzowADo6NwA5Oj8AODtGADc7TwA2PFgA&#10;NTxiADQ8bQAzPHoAMjyHADE8lwAwPKgALzy7AC47zwAvOuIALzrvADA59wCZOQAAijwAAH0+AABy&#10;PwAAaUAAAGJAAABbPwAAVT4AAE89AABKPgAARj4AAEI/BQA+Pw4APD8XADk/HwA4PycANj8uADQ/&#10;NQAzQDwAMkBEADFBTQAwQVYAL0FgAC5BbAAtQXgAK0GGACtBlQAqQacAKUG6AChAzgApP+IAKj/v&#10;ACo+9wCVPAAAhj8AAHpBAABvQgAAZkIAAF5CAABXQgAAUUIAAEpCAABFQwAAQEMAADxEAQA5RAsA&#10;NkUUADNFHAAyRSQAMEUrAC5FMgAtRjoALEZCACtGSgApRlQAKEdeACdHagAmR3YAJUeEACRHlAAj&#10;RqUAIka5ACFFzQAiROEAI0TuACRD9gCSPwAAg0IAAHZEAABsRQAAY0UAAFtFAABURQAATUUAAERH&#10;AAA/SAAAOkkAADZJAAAySgcAL0sRAC1LGQArSyEAKUsoAChMMAAmTDcAJUw/ACNMSAAiTFEAIU1c&#10;ACBNZwAeTXQAHU2CABxMkgAbTKQAGku3ABpLzAAaSuAAHEnuABxJ9gCNQwAAf0UAAHNHAABoSAAA&#10;X0gAAFdIAABQSAAASkkAAEBLAAA7TAAANk0AADBPAAArUAMAJ1EMACVSFQAjUh0AIVIlACBSLAAe&#10;UjQAHVM8ABxTRQAaU04AGVNZABdTZQAWU3IAFVOAABRTkAATUqIAElK2ABFRywARUOAAE0/tABRP&#10;9gCJRwAAe0kAAG9KAABkSwAAXEsAAFRLAABNSwAARkwAAD5PAAA3UQAAMVIAACtUAAAlVgAAIFgH&#10;ABxZEQAaWRkAGFogABdaKAAVWjAAFFo4ABJaQQARWksAD1pWAA1aYgAMWm8AClp9AAlZjAAIWZ4A&#10;B1iyAAZYxwAHV9sACFbpAAlV8gCESwAAdk0AAGpOAABgTgAAWE4AAFFOAABJTwAAQlEAADpTAAAz&#10;VgAALFgAACZaAAAgXAAAGV8CABNhCwAQYRMADmEbAAxhIwALYSsACWE0AAdhPQAGYUcABGFRAAJh&#10;XQABYWoAAGF4AABgiAAAYJkAAF+tAABfwgAAXtYAAF3lAABd7QB+TwAAcVAAAGZRAABdUQAAVVIA&#10;AE1SAABFVAAAPVYAADVZAAAuXAAAJ14AACBhAAAZYwAAEmUAAApnBwAFaA8AAmkXAABpHwAAaScA&#10;AGkvAABpOAAAaUEAAGhMAABoWAAAaGUAAGhzAABogwAAZ5QAAGeoAABmvQAAZtEAAGXiAABk6wB4&#10;UwAAbFQAAGJVAABZVQAAUVUAAElXAABAWgAAOF0AADBgAAAoYwAAIGUAABloAAASagAACmwAAANu&#10;BQAAbwwAAHATAABwGgAAcSEAAHEpAABxMgAAcTsAAHFGAABxUgAAcV8AAHFuAABwfgAAcI8AAG+j&#10;AABvuAAAbs0AAG3gAABt6QByWAAAZ1kAAF5YAABWWQAATFsAAENdAAA7YQAAMmQAAClnAAAhagAA&#10;GW0AABFwAAAJcgAAAnQAAAB2AgAAdgkAAHcPAAB4FQAAeRwAAHkjAAB6KwAAejUAAHpAAAB6TAAA&#10;elkAAHpoAAB6eAAAeokAAHmdAAB4swAAeMgAAHfcAAB35wBtXAAAY1wAAFpcAABQXgAAR2IAAD1l&#10;AAA0aQAAK2wAACJwAAAZcwAAEXYAAAh4AAAAegAAAHwAAAB+AAAAfwQAAIAJAACBDwAAghUAAIMc&#10;AACEJAAAhS0AAIU3AACFRAAAhVEAAIVgAACFcQAAhIMAAISWAACErAAAg8IAAILWAACC5ABoYQAA&#10;X2EAAFVjAABKZgAAQGoAADZuAAAscgAAI3YAABl5AAAQfAAABn8AAACCAAAAhAAAAIUAAACHAAAA&#10;iAAAAIkDAACKCAAAjA4AAI0VAACOHAAAkCQAAJEuAACROwAAkkgAAJFYAACRaQAAkXsAAJGPAACQ&#10;pAAAkLoAAI/PAACP3gBkZQAAWWcAAE5rAABEbwAAOXQAAC54AAAjfAAAGYAAAA6EAAAEhwAAAIkA&#10;AACMAAAAjgAAAJAAAACRAAAAkwAAAJQAAACWAAAAlwQAAJkKAACaEgAAnBoAAJ4jAACgLwAAoD0A&#10;AKBNAACgXwAAoHEAAKCFAACfmwAAnrEAAJ7EAACe0wBebAAAU3AAAEd0AAA8eQAAMH8AACWDAAAZ&#10;iAAADosAAAOPAAAAkgAAAJUAAACXAAAAmQAAAJsAAACdAAAAngAAAKAAAACiAAAAowAAAKUAAACn&#10;BwAAqQ4AAKwYAACuJAAAsDIAALBCAACwVAAAsGcAALB8AACvkgAAr6cAAK+4AACwxgBYdQAATHkA&#10;AEB/AAA0hQAAKIoAABuPAAAQlAAAA5gAAACbAAAAngAAAKEAAACjAAAApQAAAKcAAACpAAAArAAA&#10;AK0AAACvAAAAsQAAALMAAAC2AAAAuAEAALsLAAC/FgAAwiQAAMM0AADERwAAxFwAAMRxAADEhQAA&#10;xZkAAMapAADGtgBRfwAARYQAADmLAAAskQAAH5cAABKcAAAFoAAAAKUAAACoAAAAqwAAAK4AAACw&#10;AAAAsgAAALQAAAC2AAAAuQAAALsAAAC9AAAAvwAAAMIAAADEAAAAxwAAAMoAAADOCAAA0hYAANYm&#10;AADYOgAA2U4AANtjAADceAAA3YsAAN2bAADepwD/AAAA/wAAAP8AAAD/AAYA+gASAPcAHgD1ACoA&#10;8gA1APEAPwDtAEgA6gBQAOcAVwDlAF4A4wBjAOEAaADfAGwA3QBxANsAdQDaAHoA2AB/ANUAhADT&#10;AIsA0gCSANAAnADOAKcAzAC0AMsAxgDJANsAyADwAMcA/wDGAP8AxgD/AMcA/wD/AAAA/wAAAPwA&#10;AAD1AAEA7wAOAOsAGgDnACUA5QAwAOQAOgDhAEMA3QBMANgAUwDUAFkA0gBeANAAYwDOAGgAzQBs&#10;AMwAcQDKAHUAyQB6AMgAgADGAIYAxACOAMMAlwDBAKEAvwCuAL4AvwC8ANMAuwDqALoA+wC5AP8A&#10;uQD/ALkA/wD/AAAA+gAAAPEAAADnAAAA4QAJANwAFQDYACAA1AArANIANQDPAD4AygBGAMgATgDF&#10;AFQAwwBaAMIAXwDAAGMAvwBoAL4AbAC8AHEAuwB2ALoAewC4AIIAtwCJALUAkgC0AJwAsgCoALAA&#10;uACvAMsArgDjAK0A9QCsAP8ArAD/AKwA/wD6AAAA7gAAAOMAAADZAAAA0AADAMoAEADGABsAwgAl&#10;AMAALwC+ADkAvABBALkASAC3AE8AtQBVALQAWgCyAF4AsQBjAK8AZwCuAGwArQBxAKsAdgCqAH0A&#10;qACEAKYAjAClAJcAowCjAKIAsgCgAMMAnwDbAJ4A7gCeAPwAngD/AJ4A/wDvAAAA4QAAANIAAADI&#10;AAAAwAAAALsACgC2ABUAsgAgALAAKgCvADMArgA7AKsAQwCpAEkApwBPAKUAVACkAFkAogBeAKEA&#10;YgCgAGcAnwBsAJ4AcgCdAHgAmwB/AJoAiACYAJIAlwCdAJUAqwCUALwAkwDSAJIA5wCSAPYAkQD/&#10;AJEA/wDiAAAA0gAAAMQAAAC6AAAAsgAAAKwABACoAA8ApQAaAKMAJAChAC0AnwA1AJ4APQCcAEQA&#10;mgBKAJkATwCXAFQAlgBZAJUAXQCUAGIAkwBnAJIAbQCRAHMAjwB7AI0AgwCMAI0AigCYAIkApgCH&#10;ALYAhwDKAIYA3wCFAO8AhQD6AIUA/wDWAAAAxQAAALcAAACtAAAApgAAAKAAAACcAAkAmQAUAJYA&#10;HgCVACcAkwAwAJIANwCRAD4AjwBEAI0ASgCMAE8AiwBUAIoAWACIAF0AhwBjAIYAaACFAG8AgwB3&#10;AIIAfwCAAIkAfwCUAH4AoQB8ALEAewDEAHsA2AB6AOkAegD1AHoA/ADKAAAAugAAAKwAAAChAAAA&#10;mgAAAJYAAACSAAMAjwANAI0AGACLACEAiQAqAIcAMQCGADgAhAA/AIMARACBAEoAgABPAH8AVAB+&#10;AFkAfQBeAHwAZAB6AGsAeQBzAHcAewB2AIUAdACQAHMAngByAK0AcQC/AHAA0gBwAOQAcADwAG8A&#10;9wDBAAAAsAQAAKIIAACYCQAAkAgAAIsFAACIAAAAhgAHAIQAEQCCABoAgAAkAH4ALAB8ADMAewA6&#10;AHkAPwB4AEUAdwBKAHYATwB0AFUAcwBaAHIAYQBwAGcAbwBvAG0AeABsAIIAagCOAGkAmwBoAKoA&#10;ZwC7AGYAzQBmAOAAZgDsAGUA9AC4CAAAqA4AAJoSAACPFAAAiBMAAIIRAAB/DQAAfQcAAHwACgB6&#10;ABQAeAAdAHYAJgB0AC4AcgA0AHAAOwBvAEAAbgBGAGwASwBrAFEAagBXAGkAXQBnAGQAZgBtAGQA&#10;dgBjAIAAYQCMAGAAmQBfAKgAXgC5AF0AywBdAN4AXADqAFwA8QCxEQAAoBcAAJMaAACIHAAAgBwA&#10;AHsaAAB3FwAAdRMAAHQMAgB0BgwAcQQXAG4FIABsBSgAagYvAGgGNgBnBjwAZgdCAGQHRwBjB00A&#10;YgdUAGAIWgBfCGIAXQhrAFwJdABaCX8AWQmLAFcJmQBWCagAVQm6AFQIzABUCd4AUwnqAFMJ8gCr&#10;GAAAmh0AAI0hAACDIgAAeiIAAHQhAABwHgAAbRsAAGwXAABrEQUAag4QAGcOGgBlDiMAYw8qAGEP&#10;MQBfEDgAXhA+AFwQRABbEEoAWhFRAFgRWABWEWAAVRJpAFMScwBSE34AUBOLAE8TmQBOE6kATRO7&#10;AEwSzgBLEuEATBLuAEwS9gCmHQAAliIAAIglAAB+JwAAdScAAG8mAABqJAAAZyEAAGUeAABjGgAA&#10;YhcLAF8XFQBdFx4AWxcmAFkXLQBXFzQAVhc6AFQYQABTGEcAURhOAFAZVQBOGV0ATRlmAEsacQBK&#10;GnwASRuJAEcblwBGG6cARRq6AEQazQBEGeAARBnuAEUZ9gChIgAAkScAAIQqAAB6KwAAcSwAAGor&#10;AABlKQAAYiYAAF8kAABdIQAAWx8GAFgdEQBWHRoAUx4iAFEeKQBQHjAATh42AE0ePQBLHkMASh9L&#10;AEgfUgBHIFsARiBkAEQhbwBDIXoAQiGHAEAhlgA/IaYAPiG4AD4gzAA9IN8APiDtAD4f9gCdJgAA&#10;jioAAIEtAAB2LwAAbS8AAGcvAABhLQAAXSsAAFooAABXJgAAVCUCAFIkDABPIxYATCMeAEojJQBJ&#10;IywARyQzAEUkOgBEJEAAQyVIAEElUABAJlgAPyZiAD4nbQA8J3kAOyeGADonlAA5J6UAOCe3ADcm&#10;ywA3Jt8AOCXsADgl9gCaKgAAii4AAH0wAABzMgAAajIAAGMyAABdMQAAWS8AAFYsAABSKgAATioA&#10;AEspCQBJKRIARikbAEQpIgBCKSkAQCkwAD4pNgA9Kj4APCpFADsrTQA6K1YAOCxgADcsawA2LHcA&#10;NS2EADQtkwAzLKQAMiy2ADErygAxK94AMivsADMq9QCWLQAAhzEAAHozAABwNAAAZzUAAGA1AABa&#10;NAAAVTIAAFEwAABNLwAASS8AAEUvBQBCLg4AQC4XAD0uHwA7LiYAOS4sADguNAA3LzsANi9DADUw&#10;SwA0MFQAMjFeADExaQAwMnUALzKDAC4ykgAtMaIALDG1ACwwyQArMN0ALC/sAC0v9QCTMAAAhDMA&#10;AHc2AABtNwAAZDcAAF03AABWNwAAUTYAAEw0AABIMwAAQzMAAEAzAgA8MwsAOjMUADczHAA1MyMA&#10;MzMqADI0MQAxNDkAMDVAAC81SQAtNlIALDZcACs2aAAqN3QAKTeBACg2kQAnNqEAJja0ACY1yAAl&#10;Nd0AJzTrACcz9QCQMwAAgTYAAHQ4AABqOgAAYToAAFk6AABTOQAATTkAAEg4AABCOAAAPjgAADo4&#10;AAA3OAgANDkRADE5GQAvOSEALTkoACw5LwArOjYAKTo+ACg7RwAnO1AAJjtaACU8ZgAkPHIAIzyA&#10;ACI8jwAhO6AAIDuzAB86xwAfOtwAIDnrACE49ACMNgAAfjkAAHE7AABnPAAAXj0AAFY8AABQPAAA&#10;SjwAAEQ7AAA9PAAAOD0AADQ9AAAxPgUALT8NACs/FgApPx4AJz8lACZALAAkQDQAI0A8ACJARAAg&#10;QU4AH0FYAB5BZAAdQXAAHEF+ABtBjgAaQZ8AGUCyABhAxgAYP9sAGT7qABo+9ACIOQAAejwAAG4+&#10;AABjPwAAWz8AAFM/AABMPwAARj8AAEA/AAA3QQAAM0IAAC5DAAAqRAEAJ0UKACRFEwAiRhsAIEYi&#10;AB9GKQAdRjEAHEY5ABpHQgAZR0sAGEdWABZHYQAVR24AFEd8ABNHjAASRp0AEUawABBFxQAQRdoA&#10;EkTpABND8wCEPQAAdj8AAGpBAABgQgAAV0IAAFBCAABJQgAAQ0IAADxDAAA0RQAAL0YAACpIAAAl&#10;SgAAIEsGABxMDgAaTRcAGE0eABdNJgAVTS4AFE02ABJNPwARTUgAD05TAA1NXgAMTWsACk15AAlN&#10;iAAITJkAB0ysAAZLwAAHS9QACErlAAlJ8ACAQQAAckMAAGZEAABcRQAAVEUAAExFAABGRQAAP0UA&#10;ADhHAAAxSQAAK0sAACZNAAAgTwAAGVEBABRTCgARVBIADlQaAA1UIgALVCoAClQyAAhUOwAHVEQA&#10;BVRPAANUWgACVGcAAFR1AABThAAAU5UAAFKoAABSvAAAUdAAAFDiAABQ6wB7RQAAbkYAAGJHAABZ&#10;SAAAUEgAAElIAABDSAAAO0oAADRMAAAtTgAAJlEAACBTAAAaVQAAFFcAAAxaBwAHWw4ABFsWAAJb&#10;HgABWyYAAFsuAABbNgAAW0AAAFtKAABbVgAAW2MAAFtxAABagAAAWpEAAFmkAABZuAAAWM0AAFjf&#10;AABX6gB1SQAAaUoAAF5LAABVSwAATUsAAEZLAAA+TQAAN08AADBSAAAoVAAAIVcAABpaAAAUXAAA&#10;DF4AAAVgBQAAYQwAAGITAABiGgAAYyEAAGMpAABjMQAAYzsAAGNGAABjUQAAY14AAGNsAABiewAA&#10;YowAAGGgAABgtAAAYMoAAF/dAABf6ABwTQAAZE4AAFpOAABSTgAASk4AAEJQAAA6UwAAMlUAACpY&#10;AAAiXAAAG14AABRhAAAMYwAABWUAAABnAwAAaAkAAGkQAABqFgAAahwAAGskAABsLAAAbDUAAGxA&#10;AABsTAAAa1gAAGtnAABrdgAAa4cAAGqbAABpsAAAaMYAAGjaAABn5wBqUgAAX1IAAFZSAABOUgAA&#10;RVQAAD1XAAA0WgAALF0AACNgAAAbYwAAE2cAAAtpAAAEawAAAG0AAABvAAAAcAYAAHELAAByEQAA&#10;cxcAAHQeAAB1JgAAdS8AAHU5AAB1RQAAdVIAAHVhAAB1cAAAdIIAAHSVAABzqwAAcsEAAHHWAABx&#10;5QBkVgAAW1YAAFNWAABJWAAAQFsAADZeAAAtYgAAJGYAABtpAAATbAAACm8AAAJyAAAAdAAAAHYA&#10;AAB3AAAAeQEAAHoGAAB7CwAAfBEAAH0YAAB+HwAAgCcAAIExAACBPQAAgUoAAIBZAACAaQAAf3sA&#10;AH+OAAB/pAAAfroAAH3QAAB84QBgWgAAWFoAAE1cAABDXwAAOWMAAC9nAAAlawAAHG8AABJzAAAI&#10;dgAAAHkAAAB7AAAAfQAAAH8AAACBAAAAggAAAIQAAACFBAAAhgoAAIgQAACJFwAAix8AAIwoAACN&#10;NAAAjUEAAI1RAACNYQAAjHQAAIyHAACLnAAAi7IAAIrIAACJ2gBdXgAAUmAAAEdkAAA8aAAAMW0A&#10;ACZyAAAcdgAAEnoAAAd+AAAAgQAAAIQAAACGAAAAiAAAAIoAAACMAAAAjQAAAI8AAACQAAAAkgAA&#10;AJMGAACVDQAAlxUAAJkeAACcKQAAnDcAAJxGAACcVwAAm2oAAJt+AACalAAAmqgAAJm+AACZzwBX&#10;ZQAAS2kAAEBuAAA0cwAAKXgAAB19AAASgQAABoYAAACJAAAAjAAAAI8AAACRAAAAkwAAAJYAAACY&#10;AAAAmgAAAJsAAACdAAAAnwAAAKEAAACjAQAApQkAAKgSAACrHQAArSoAAK06AACtTAAArV8AAK10&#10;AACsiQAArJ4AAKqzAACqxABQbgAARHMAADl4AAAsfgAAIIQAABOJAAAHjgAAAJIAAACWAAAAmQAA&#10;AJwAAACdAAAAnwAAAKIAAACkAAAApgAAAKgAAACqAAAArAAAAK4AAACxAAAAtAAAALcGAAC6EQAA&#10;vh4AAMAuAADAQAAAwFQAAMBpAAC/fwAAvpUAAL2pAAC+twBJeAAAPX4AADGEAAAkiwAAF5AAAAmW&#10;AAAAmgAAAJ8AAACiAAAApgAAAKkAAACqAAAArAAAAK8AAACyAAAAtAAAALcAAAC5AAAAuwAAAL4A&#10;AADBAAAAxAAAAMcAAADLAwAA0BAAANQfAADVMwAA1UcAANVdAADWcwAA14cAANiYAADYpgD/AAAA&#10;/wAAAP8AAAD/AAIA+gANAPYAGgD0ACUA8gAwAO8AOgDqAEMA5wBMAOQAUwDiAFkA3wBeAN4AYwDc&#10;AGgA2wBsANkAcQDXAHUA1QB6ANMAgADRAIYAzwCOAM0AlwDLAKIAyQCxAMcAwgDGANkAxQDwAMQA&#10;/wDEAP8AxAD/AMQA/wD/AAAA/wAAAPoAAADzAAAA7QAJAOkAFQDlACEA4QArAOAANQDdAD4A2QBH&#10;ANUATgDSAFQAzwBaAM0AXwDLAGMAyQBnAMcAbADGAHEAxAB2AMIAewDBAIEAvwCJAL0AkgC8AJ0A&#10;ugCqALgAuwC3AM8AtgDpALUA+wC1AP8AtQD/ALUA/wD/AAAA9wAAAO0AAADkAAAA3QAEANcAEQDR&#10;ABwAzgAmAM0AMADMADkAxwBBAMMASQDAAE8AvgBVALwAWgC7AF4AuQBjALgAZwC3AGwAtQBxALQA&#10;dgCyAH0AsQCEAK8AjQCuAJcArACkAKsAtACpAMcAqADhAKcA9ACnAP8ApwD/AKcA/wD1AAAA6QAA&#10;AN4AAADSAAAAywAAAMMACwC/ABYAvQAhALoAKgC4ADQAtgA8ALMAQwCxAEoArwBPAK4AVACsAFkA&#10;qwBeAKoAYgCpAGcApwBsAKYAcgClAHgAowB/AKEAiACgAJIAngCeAJ0ArQCbAL8AmgDYAJoA7QCa&#10;AP4AmQD/AJkA/wDoAAAA2QAAAMwAAADBAAAAuAAAALMABQCvABEAqwAbAKkAJQCoAC4ApwA2AKUA&#10;PgCjAEQAoQBKAJ8ATwCeAFQAnABYAJsAXQCaAGIAmQBnAJcAbACWAHMAlQB6AJMAggCSAI0AkACY&#10;AI8ApwCOALgAjQDOAIwA5QCMAPcAjAD/AIwA/wDbAAAAygAAALwAAACyAAAAqgAAAKQAAACgAAsA&#10;nQAWAJsAHwCaACgAmQAwAJcAOACVAD4AlABEAJIASgCRAE4AkABTAI8AWACOAF0AjABiAIsAZwCK&#10;AG4AiQB1AIcAfgCGAIgAhACTAIMAoQCCALEAgQDGAIAA3gCAAPAAgAD9AIAA/wDNAAAAvAAAAK8A&#10;AACkAAAAnQAAAJcAAACUAAYAkQAQAI8AGgCNACIAjAArAIsAMgCKADkAiAA/AIcARACGAEkAhABO&#10;AIMAUwCCAFgAgQBdAH8AYwB+AGkAfQBxAHsAeQB6AIMAeACPAHcAnAB2AKwAdQC/AHUA1QB0AOkA&#10;dAD2AHQA/gDCAAAAsQAAAKMAAACZAAAAkQAAAI0AAACJAAAAhgAKAIQAFACDAB0AgQAlAIAALAB/&#10;ADMAfQA5AHwAPwB6AEQAeQBJAHgATgB3AFMAdgBZAHUAXwBzAGUAcgBtAHEAdgBvAIAAbgCLAG0A&#10;mABsAKgAawC6AGoAzgBqAOMAaQDwAGkA+QC3AAAApgAAAJkDAACPBAAAiAMAAIIBAACAAAAAfgAE&#10;AHsADQB6ABcAeAAfAHYAJwB1AC4AdAA0AHIAOgBxAD8AcABEAG4ASgBtAE8AbABUAGsAWwBpAGIA&#10;aABpAGYAcgBlAHwAZACIAGMAlQBhAKQAYQC2AGAAyQBgAN0AXwDrAF8A9ACvAwAAngkAAJENAACH&#10;DgAAfw4AAHoMAAB2CAAAdQMAAHMABwBxABAAbwAZAG4AIQBsACgAawAvAGkANQBoADsAZgBAAGUA&#10;RQBkAEsAYgBRAGEAVwBgAF4AXwBmAF0AcABcAHoAWgCGAFkAkwBYAKIAVwCzAFcAxQBWANkAVgDn&#10;AFYA8ACnDAAAlxIAAIoVAACAFwAAeBcAAHIWAABuEwAAbA4AAGsJAABqAwkAaAATAGYAGwBkACMA&#10;YgAqAGEAMABfADYAXgA8AF0AQQBbAEcAWgBNAFkBVABXAVwAVgJkAFQCbgBTAngAUgOEAFADkQBP&#10;AqEATgKxAE0BxABNAdUATQDlAE0B7gChEwAAkRgAAIUbAAB6HQAAch0AAGwcAABoGgAAZRcAAGMT&#10;AABiDgIAYggLAF8HFQBdBx4AWwclAFkILABXCDIAVgg4AFUIPgBTCUQAUglLAFAKUgBPCloATgtj&#10;AEwLbQBLC3gASQyEAEgMkgBHDKEARguyAEULxQBECtgARArlAEQK7wCcGAAAjR0AAIAhAAB1IgAA&#10;bSIAAGciAABiIAAAXh0AAFwaAABaFgAAWhIFAFgPEABWEBgAVBAgAFIQKABQEC4ATxA0AE0ROwBM&#10;EUEAShFIAEkSUABHElgARhNhAEQTawBDFHcAQRSDAEAUkQA/FKEAPhSzAD0TxgA8E9oAPBPpAD0S&#10;8gCYHQAAiCEAAHwlAABxJgAAaSYAAGImAABdJAAAWSIAAFYfAABUHAAAUhkAAFEXCwBOFxQATBcc&#10;AEoXJABIFyoARxcxAEUXNwBEGD4AQhhFAEEZTQA/GVUAPhpfAD0aaQA7G3UAOhuCADkbkAA4G6AA&#10;NhuyADYaxQA1GdkANRnoADYZ8wCUIQAAhSUAAHgoAABtKQAAZSoAAF4pAABYKAAAVCYAAFEkAABP&#10;IQAATB4AAEoeBwBHHRAARR0YAEMdIABBHScAPx0tAD4dNAA8HjsAOx5CADofSgA4H1MANyBdADYg&#10;ZwA0IXMAMyGAADIhjgAxIZ4AMCGwAC8gxAAuH9gALx/oADAf8gCQJAAAgSgAAHUrAABqLAAAYi0A&#10;AFssAABVKwAAUCoAAEwoAABKJQAARiQAAEMjAwBBIwwAPiIVADwiHAA6IiMAOCIqADYjMQA1IzgA&#10;NCQ/ADMkSAAyJVEAMCVaAC8mZQAuJnEALSZ+ACwmjQArJp0AKiavACklwwAoJdYAKSTnACok8gCN&#10;KAAAfisAAHItAABnLwAAXi8AAFcvAABRLgAATC0AAEgsAABEKQAAQSgAAD0oAAA6KAkAOCgRADUo&#10;GQAzJyAAMScmADAoLgAvKTUALSk9ACwqRQArKk4AKitYACkrZAAoLHAAJyx9ACUsjAAkK5wAIyuu&#10;ACMqwgAiKtYAIynnACQp8QCKKgAAey4AAG8wAABkMQAAXDIAAFQyAABOMQAASDAAAEQvAABALgAA&#10;Oy0AADgtAAA0LQUAMS0OAC8tFgAtLR0AKy0kACkuKwAoLjMAJy87ACYvQwAlMEwAJDBWACMwYgAh&#10;MW4AIDF7AB8xigAeMJsAHTCtABwvwQAcL9UAHS7mAB4u8QCHLQAAeDEAAGwzAABhNAAAWTQAAFE0&#10;AABLMwAARTMAAEAyAAA7MgAANjIAADIyAAAvMgIAKzMLACkzEwAnMxoAJTMiACM0KQAiNDAAITQ4&#10;ACA1QQAeNUoAHTVUABw2YAAbNmwAGTZ6ABg2iQAXNpkAFjWsABY1wAAVNNQAFjPlABcz8ACDMAAA&#10;dTQAAGk1AABeNgAAVjcAAE42AABINgAAQjUAAD01AAA3NQAAMDcAACw3AAApOAAAJTgHACI5EAAg&#10;ORgAHjofAB06JgAbOi4AGjo2ABk7PgAXO0gAFjtSABU7XgATO2oAEjt4ABE7hwAQO5gADzqrAA46&#10;vgANOdIADjjlABA48AB/NAAAcTYAAGU4AABbOQAAUjkAAEs5AABEOQAAPzgAADk4AAAzOQAALDsA&#10;ACg8AAAjPQAAHz8EABs/DAAZQBQAF0AcABVAIwAUQCsAE0EzABFBPAAQQUUADkFQAAxBWwALQWcA&#10;CkF1AAhBhAAHQZQABkCmAAY/ugAFP84ABj7gAAc96wB7NwAAbjoAAGI7AABYPAAATzwAAEg8AABC&#10;OwAAPDsAADY7AAAwPQAAKT8AACRAAAAfQgAAGkQAABRGCAARRxEADkcYAA1HIAALRycACkcwAAhH&#10;OAAGR0EABUdMAANHVwACR2MAAUdxAABHgAAARpEAAEajAABFtwAARcoAAETdAABD6AB3OwAAaT0A&#10;AF4+AABUPgAATD4AAEU+AAA/PgAAOT4AADI/AAAsQQAAJUQAACBFAAAaRwAAFEoAAA5MBgAITg0A&#10;BU4VAANOHAABTiQAAE4sAABONAAATj4AAE5IAABOUwAATmAAAE5tAABNfAAATY0AAEyfAABMswAA&#10;S8gAAErbAABK5wByPwAAZUAAAFpBAABQQQAASUEAAEJBAAA8QQAANUIAAC5EAAAoRwAAIUkAABtM&#10;AAAVTgAADlAAAAdSBQABVAsAAFQSAABVGQAAVSAAAFUoAABVMAAAVTkAAFVEAABVTwAAVVsAAFVp&#10;AABVeAAAVIkAAFOcAABSsAAAUsUAAFHZAABR5gBtQwAAYEQAAFZFAABNRAAARkQAAD9EAAA4RgAA&#10;MUgAAClKAAAiTQAAG1AAABVSAAAOVQAAB1cAAAFZBAAAWgkAAFsQAABcFQAAXRwAAF0jAABdKwAA&#10;XTQAAF0/AABdSgAAXVcAAF1lAABddAAAXIUAAFyYAABbrAAAWsIAAFnXAABZ5QBnRwAAW0gAAFJI&#10;AABKRwAAQ0cAADtJAAAzTAAAK04AACRRAAAcVAAAFVcAAA1aAAAHXAAAAF4AAABgAQAAYQcAAGIM&#10;AABjEgAAZBgAAGUeAABmJgAAZi8AAGY5AABmRQAAZlIAAGZgAABmbwAAZYAAAGSTAABkqAAAY78A&#10;AGLUAABh5ABhSwAAV0sAAE9LAABHSwAAPk0AADZPAAAtUwAAJVYAAB1ZAAAVXQAADWAAAAViAAAA&#10;ZAAAAGcAAABoAAAAaQMAAGsIAABsDQAAbRMAAG4ZAABvIAAAcSgAAHEyAABxPgAAcUsAAHBZAABw&#10;aQAAcHoAAG+NAABuowAAbbkAAGzPAABr4gBcUAAAU08AAExPAABCUQAAOVQAADBXAAAnWwAAHl8A&#10;ABViAAAMZgAABGkAAABrAAAAbQAAAG8AAABxAAAAcgAAAHQDAAB1BwAAdg0AAHgTAAB5GgAAeyIA&#10;AHwrAAB8NwAAfEQAAHxSAAB7YwAAe3QAAHqHAAB5nAAAebMAAHjKAAB33QBYUwAAUFMAAEZVAAA8&#10;WAAAMlwAAChhAAAfZQAAFWkAAAttAAACcAAAAHMAAAB1AAAAdwAAAHkAAAB7AAAAfQAAAH4AAACA&#10;AAAAgQUAAIMKAACFEQAAhhkAAIgiAACKLQAAijoAAIlJAACJWgAAiWsAAIh/AACHlAAAhqoAAIbA&#10;AACF1ABVWAAAS1oAAEBdAAA1YgAAKmcAACBrAAAVcAAACnQAAAB4AAAAewAAAH4AAACAAAAAggAA&#10;AIQAAACGAAAAiAAAAIkAAACLAAAAjQAAAI8CAACQCAAAkxAAAJUZAACYIwAAmDAAAJhAAACYUQAA&#10;l2MAAJZ4AACWjAAAlqEAAJS3AACUygBPXwAARGIAADlnAAAtbAAAIXIAABZ3AAAKfAAAAIAAAACE&#10;AAAAhwAAAIoAAACMAAAAjgAAAJAAAACSAAAAlQAAAJYAAACYAAAAmgAAAJwAAACeAAAAoQQAAKQN&#10;AACnGAAAqiQAAKo0AACqRQAAqlgAAKlsAACoggAAppgAAKasAACmvQBIaAAAPWwAADFyAAAkeAAA&#10;GH4AAAuDAAAAiAAAAIwAAACQAAAAkwAAAJUAAACYAAAAmwAAAJ0AAACgAAAAogAAAKQAAACmAAAA&#10;qQAAAKsAAACuAAAAsQAAALQAAAC4CgAAvBcAAL4mAAC/OAAAvkwAAL5hAAC9dwAAvIwAALyfAAC7&#10;sQBBcgAANXgAACh+AAAchQAADosAAAGQAAAAlQAAAJkAAACdAAAAoAAAAKIAAAClAAAApwAAAKoA&#10;AACtAAAAsAAAALIAAAC0AAAAtwAAALoAAAC9AAAAwAAAAMQAAADIAAAAzQoAANMZAADULAAA1EAA&#10;ANRWAADTbAAA0oEAANGVAADQpgD/AAAA/wAAAP8AAAD+AAAA+gAJAPQAFQDxACEA8AArAO8ANQDp&#10;AD8A5ABHAOEATgDeAFQA3ABaANoAXwDYAGMA1gBoANQAbADSAHEA0QB2AM8AfADNAIIAzACKAMoA&#10;kwDIAJ4AxgCsAMQAvgDCANcAwQDvAMAA/wC/AP8AvwD/ALoA/wD/AAAA/wAAAPkAAADxAAAA6gAF&#10;AOQAEQDhABwA3gAnANsAMADYADoA1ABCANAASQDNAE8AywBVAMkAWgDIAF8AxgBjAMQAZwDDAGwA&#10;wQBxAL8AdwC9AH0AuwCFALkAjQC3AJgAtQCmALMAtgCyAM0AsQDnALEA/ACxAP8AsQD/AK8A/wD/&#10;AAAA8wAAAOkAAADhAAAA1gAAANEACwDMABcAyQAhAMcAKwDHADQAwwA9AL8ARAC8AEoAuQBQALcA&#10;VQC1AFkAtABeALIAYgCxAGcAsABsAK4AcgCtAHgAqwCAAKoAiACoAJIApgCgAKUArwCjAMQAogDf&#10;AKEA9QChAP8AoQD/AKEA/wDyAAAA5AAAANgAAADLAAAAwwAAAL0ABgC5ABIAtgAcALUAJgCzAC8A&#10;sAA3AK4APgCrAEUAqQBKAKgATwCmAFQApQBZAKQAXQCjAGIAoQBnAKAAbACfAHMAnQB6AJwAgwCa&#10;AI0AmACZAJcAqACWALsAlQDUAJQA7QCUAP8AkwD/AJMA/wDiAAAA0gAAAMUAAAC5AAAAsQAAAKsA&#10;AQCoAAwApQAXAKMAIACiACkAoQAxAJ8AOACdAD8AmwBFAJoASgCYAE8AlwBTAJYAWACUAFwAkwBi&#10;AJEAZwCQAG4AjgB1AI0AfgCLAIgAigCTAIkAogCHALMAhwDKAIYA5QCGAPgAhgD/AIYA/wDSAAAA&#10;wgAAALMAAACpAAAAoQAAAJwAAACYAAcAlgARAJQAGwCTACMAkgArAJEAMwCPADkAjQA/AIwARACK&#10;AEkAiQBOAIgAUwCHAFcAhgBcAIUAYgCDAGkAggBwAIEAeQB/AIMAfgCOAHwAnAB7AK0AegDCAHoA&#10;3AB5APAAeQD/AHkA/wDFAAAAswAAAKYAAACbAAAAlQAAAI8AAACLAAIAiQAMAIgAFQCGAB4AhQAm&#10;AIQALQCDADMAggA5AIAAPwB/AEQAfgBJAH0ATQB7AFIAegBYAHkAXQB3AGQAdgBsAHUAdABzAH4A&#10;cgCJAHEAlwBwAKcAbwC6AG4A0gBuAOgAbgD5AG4A/wC5AAAApwAAAJoAAACQAAAAiQAAAIQAAACB&#10;AAAAfgAGAHwAEAB7ABgAegAgAHkAJwB4AC4AdwA0AHUAOgB0AD8AcgBEAHEASABwAE4AbwBTAG4A&#10;WQBsAGAAawBnAGoAcABoAHoAZwCFAGYAkwBlAKIAZAC1AGMAygBjAOIAYwDyAGMA/ACuAAAAnQAA&#10;AJAAAACGAQAAfwAAAHoAAAB3AAAAdQABAHMACgBxABMAcAAaAG4AIgBtACkAbAAvAGsANABqADoA&#10;aAA/AGcARABmAEkAZQBPAGMAVQBiAFwAYQBkAF8AbABeAHcAXQCCAFsAjwBaAJ4AWgCwAFkAxABZ&#10;ANsAWADsAFgA9gClAAAAlQUAAIgJAAB+CgAAdgoAAHEIAABuBQAAbAAAAGoABQBoAA0AZwAVAGUA&#10;HABkACMAYwAqAGIAMABgADUAXwA6AF0AQABcAEUAWwBLAFoAUQBYAFgAVwBgAFYAaQBUAHQAUwB/&#10;AFIAjABRAJsAUACsAE8AwABPANQATwDmAE8A8QCeBwAAjgwAAIERAAB3EgAAbxIAAGkRAABlDgAA&#10;YwoAAGIGAABhAAcAXwAPAF0AFwBcAB4AWgAlAFkAKwBXADEAVgA2AFUAOwBTAEEAUgBHAFEATgBP&#10;AFUATgBeAE0AZwBLAHEASgB9AEkAigBIAJkARwCqAEYAvABGAM8ARgDiAEYA7ACYDgAAiRMAAHwW&#10;AABxGAAAaRgAAGMYAABfFgAAXBMAAFoOAABZCgEAWAUJAFcCEQBVABkAUwEgAFEBJgBPASwATgEy&#10;AE0COABLAj4ASgJEAEgDSwBHA1MARgRbAEQEZQBDBXAAQgV8AEAFigA/BZkAPgSpAD0DuwA9As0A&#10;PQHfAD0B6gCTFAAAhBgAAHcbAABtHQAAZB0AAF4dAABZGwAAVRkAAFMWAABREgAAUA4DAFAKCwBO&#10;CBQASwgbAEoJIgBICSgARgkvAEUJNQBDCjsAQgpCAEEKSQA/C1EAPgxaADwMZQA7DXAAOQ19ADgN&#10;iwA3DZoANg2rADUMvQA0C88ANAvgADQL6gCOGAAAfx0AAHMfAABpIQAAYCEAAFkhAABUIAAAUB4A&#10;AE0bAABLGAAASRUAAEgSBQBHEA4ARRAXAEMQHgBBECUAPxArAD4RMgA8ETgAOxE/ADkSRwA4E1AA&#10;NhNZADUUYwAzFG8AMhR8ADEVigAvFJkALhSrAC0UvgAsE9EALBLjAC0S7QCLHAAAfCAAAG8jAABl&#10;JAAAXCQAAFUkAABQIwAASyEAAEcgAABFHQAAQxoAAEIYAQA/FwoAPRYTADsWGgA5FiEANxYoADYX&#10;LgA0FzUAMxg8ADIYRAAwGU0ALxlXAC4aYQAsGm0AKxt6ACobiAAoG5gAJxqqACYavQAlGdAAJhji&#10;ACYY7gCHHwAAeSMAAGwmAABiJwAAWScAAFInAABMJgAARyUAAEMjAABAIQAAPh4AADsdAAA4HQYA&#10;NhwOADQcFgAyHB0AMBwkAC4cKwAtHTIALB06ACseQgApH0sAKB9VACcgYAAmIGwAJCB5ACMghwAi&#10;IJcAISCoACAfvAAfHs8AHx7hACAd7gCEIgAAdiYAAGkoAABfKQAAVioAAE8qAABJKQAAQygAAD8m&#10;AAA7JQAAOCMAADUiAAAyIgMAMCILAC0hEwArIRoAKCEhACciKAAmIi8AJSM3ACQkQAAjJEkAIiVT&#10;ACAlXgAfJmoAHiZ3AB0mhgAbJZYAGiWnABkluwAZJM4AGSPhABoi7QCBJQAAcikAAGYrAABcLAAA&#10;UywAAEwsAABFKwAAQCoAADspAAA3KAAAMycAADAnAAAsJwAAKScIACcnEAAkJxcAIiceACEoJQAg&#10;KC0AHyk1AB0pPQAcKkYAGypRABorXAAYK2gAFyt2ABYrhAAVK5QAFCqmABMqugASKc0AEijgABMo&#10;7QB9KAAAbysAAGMtAABZLgAAUC4AAEkuAABCLgAAPS0AADgsAAA0KwAALysAACosAAAnLAAAIywF&#10;ACAtDAAeLRQAHC4cABsuIwAZLioAGC8yABcvOwAVL0QAFDBOABMwWgARMGYAEDB0AA4wgwANMJMA&#10;DC+kAAsvtwALLssACy3dAAwt6gB6KwAAbC4AAGAwAABWMQAATTEAAEYxAABAMAAAOi8AADUvAAAw&#10;LgAAKy8AACQxAAAhMgAAHTIBABozCQAXNBEAFTQZABQ0IAASNCgAETUwABA1OAAONUIADDVMAAs2&#10;VwAJNmMACDZwAAc2fwAGNY8ABTWhAAQ0tAADM8cABDPaAAUy5gB2LgAAaTEAAF0yAABTMwAASjMA&#10;AEMzAAA9MgAANzIAADIxAAAtMQAAKDIAACI1AAAdNgAAGTcAABQ5BgAQOg4ADToWAAw6HQAKOiUA&#10;CTotAAc7NQAGOz4ABDtIAAM7UwABO2AAADttAAA7fAAAO4wAADqeAAA5sQAAOcUAADjXAAA35QBy&#10;MQAAZTQAAFk1AABPNgAARzYAAEA1AAA6NQAANTQAADA0AAAqNQAAJDcAAB45AAAZOgAAFDwAAA4+&#10;BAAIQQsABUETAANBGgACQSIAAEEpAABBMQAAQTsAAEFEAABBUAAAQVwAAEFqAABBeAAAQYkAAECb&#10;AAA/rgAAPsIAAD7VAAA95ABuNQAAYTcAAFY4AABMOAAARDgAAD04AAA4NwAAMjcAACw4AAAmOgAA&#10;IDwAABo+AAAVQAAAD0IAAAlEBAADRgoAAEcRAABHFwAASB4AAEgmAABILgAASDcAAEhBAABITAAA&#10;SFgAAEhmAABIdQAAR4UAAEaYAABGqwAARcAAAETUAABD5ABpOQAAXDsAAFI7AABIOwAAQTsAADs6&#10;AAA1OgAALjsAACg9AAAiPwAAG0IAABVEAAAPRgAACUgAAANLAwAATAkAAE0OAABOFAAATxsAAE8i&#10;AABPKgAATzMAAE89AABQSAAAUFQAAE9iAABPcQAAToIAAE6UAABNqQAATL4AAEvTAABK5ABkPQAA&#10;WD4AAE4+AABFPgAAPz0AADg9AAAxPwAAKkAAACNDAAAdRgAAFkgAAA9LAAAJTQAAAk8AAABSAgAA&#10;UwcAAFQMAABVEQAAVhcAAFcdAABYJQAAWC4AAFg4AABYQwAAWFAAAFhdAABXbQAAV34AAFaRAABV&#10;pQAAVLwAAFPSAABS5ABeQQAAU0IAAEpBAABDQQAAPEAAADRCAAAsRAAAJUcAAB5KAAAWTQAAD1AA&#10;AAhTAAABVQAAAFcAAABZAAAAWgQAAFwJAABdDQAAXhMAAGAZAABhIAAAYSkAAGEzAABhPgAAYUsA&#10;AGFYAABhaAAAYHkAAF+MAABeoQAAXbgAAFzPAABb4gBZRQAAT0UAAEdEAABARAAAN0YAAC9IAAAn&#10;TAAAH08AABdSAAAOVgAAB1kAAABbAAAAXgAAAGAAAABiAAAAYwAAAGUEAABmCQAAZw4AAGkUAABq&#10;GgAAbCIAAGwsAABsNwAAbEQAAGxSAABrYgAAa3MAAGqGAABpmwAAaLMAAGfKAABm3wBUSQAATEgA&#10;AERIAAA7SgAAMk0AAClQAAAgVAAAF1gAAA5cAAAGXwAAAGIAAABlAAAAZwAAAGkAAABrAAAAbAAA&#10;AG4AAABvBAAAcQkAAHMOAAB0FQAAdhwAAHglAAB4MAAAeD0AAHdMAAB2XAAAd20AAHaAAAB1lQAA&#10;dKsAAHPDAABy2QBQTQAASUwAAD9OAAA1UQAAK1UAACFaAAAYXgAADmMAAARmAAAAagAAAG0AAABv&#10;AAAAcQAAAHMAAAB1AAAAdwAAAHkAAAB7AAAAfAEAAH4GAACADAAAghQAAIQcAACGJwAAhjQAAIZC&#10;AACFUwAAhWUAAIN5AACDjQAAgqMAAIG6AACAzwBOUQAAQ1MAADlWAAAuWwAAI2AAABhlAAANaQAA&#10;A24AAAByAAAAdQAAAHgAAAB6AAAAfQAAAH8AAACBAAAAgwAAAIUAAACHAAAAiQAAAIsAAACNAwAA&#10;jwoAAJITAACVHQAAlikAAJY4AACVSQAAlVsAAJRvAACTgwAAkZoAAJGvAACQxABIWAAAPFwAADFg&#10;AAAmZgAAGmsAAA5xAAACdgAAAHoAAAB+AAAAggAAAIQAAACGAAAAiQAAAIsAAACOAAAAkAAAAJIA&#10;AACUAAAAlgAAAJgAAACaAAAAnQAAAKAIAACjEgAApx4AAKctAACnPgAAplEAAKVmAACjfAAAo5EA&#10;AKOkAACiuABBYQAANWYAAClsAAAdcgAAEHgAAAN+AAAAgwAAAIcAAACKAAAAjgAAAJEAAACTAAAA&#10;lgAAAJkAAACbAAAAngAAAKAAAACiAAAApQAAAKcAAACqAAAArQAAALEAAAC1BgAAuRIAAL0gAAC8&#10;MgAAvEUAALtaAAC6cAAAuYUAALeaAAC1rQA6bAAALXIAACF4AAATfwAABoUAAACLAAAAkAAAAJUA&#10;AACYAAAAmwAAAJ0AAACgAAAApAAAAKcAAACqAAAArQAAAK8AAACyAAAAtQAAALgAAAC7AAAAvgAA&#10;AMIAAADHAAAAzAQAANISAADUJAAA1DgAANNOAADSZAAA0XkAANCNAADPngD/AAAA/wAAAP8AAAD+&#10;AAAA9wAEAPQAEQDuABwA7QAnAOwAMQDpADoA4wBCAN4ASQDbAFAA2ABVANUAWgDTAF8A0QBjANAA&#10;aADOAG0AzQByAMsAdwDJAH4AxwCFAMUAjwDDAJoAwQCoAL8AugC9ANQAuwDuALsA/wC6AP8AtAD/&#10;ALAA/wD/AAAA/QAAAPcAAADsAAAA5wAAAN8ADADdABcA2wAiANgALADTADUAzwA9AMwARADJAEsA&#10;xwBQAMUAVQDDAFoAwQBeAMAAYwC+AGcAvQBtALsAcgC5AHkAtwCAALUAiQCzAJUAsQCiAK8AswCu&#10;AMsArQDmAKwA/gCrAP8AqQD/AKUA/wD6AAAA8QAAAOYAAADaAAAA0AAAAMoABwDHABIAwwAcAMEA&#10;JgDBAC8AvgA3ALsAPwC4AEUAtQBLALMAUACxAFUArwBZAK0AXgCsAGIAqgBnAKkAbQCnAHQApQB7&#10;AKQAhACiAI4AoACbAJ8AqwCdAMEAnADdAJwA9gCcAP8AnQD/AJoA/wDtAAAA3wAAAM8AAADFAAAA&#10;vAAAALcAAgCyAAwAsAAXAK4AIQCtACoArAAyAKgAOQCmAEAApABFAKIASgChAE8AnwBUAJ4AWACd&#10;AF0AmwBiAJoAaACZAG4AlwB2AJYAfgCUAIgAkgCVAJEApACQALgAjgDRAI4A7QCNAP8AjQD/AI0A&#10;/wDcAAAAywAAALwAAACwAAAAqgAAAKMAAACgAAcAngASAJwAGwCbACQAmgAsAJkAMwCXADoAlQBA&#10;AJQARQCSAEoAkQBOAJAAUwCOAFgAjQBdAIwAYgCKAGkAiQBwAIcAeQCGAIMAhACPAIMAnQCCALAA&#10;gQDHAIAA5ACAAPoAgAD/AIAA/wDKAAAAuAAAAKsAAAChAAAAmQAAAJQAAACRAAMAjgAMAI0AFgCM&#10;AB4AjAAmAIsALQCJADQAhwA6AIUAPwCEAEQAgwBJAIIATQCBAFIAgABXAH4AXQB9AGQAfABrAHoA&#10;dAB5AH4AdwCJAHYAlwB1AKkAdAC+AHMA2wBzAPIAcwD/AHMA/wC7AAAAqwAAAJ0AAACTAAAAjAAA&#10;AIcAAACDAAAAgQAHAIAAEQB/ABkAfgAgAH0AKAB9AC4AewA0AHoAOQB4AD4AdwBDAHYASAB1AE0A&#10;dABSAHIAWABxAF8AbwBmAG4AbwBtAHkAawCEAGoAkgBpAKMAaAC3AGcA0ABnAOkAZwD7AGcA/wCv&#10;AAAAngAAAJEAAACHAAAAgAAAAHsAAAB4AAAAdgADAHQACwBzABMAcgAbAHIAIgBxACkAcAAvAG4A&#10;NABtADkAawA+AGoAQwBpAEgAaABOAGcAUwBlAFoAZABiAGIAawBhAHUAYACAAF4AjgBdAJ4AXACw&#10;AFwAxwBcAOIAXAD0AFwA/wClAAAAlQAAAIcAAAB9AAAAdgAAAHEAAABuAAAAbAAAAGoABgBpAA4A&#10;aAAWAGYAHQBmACMAZQApAGQALwBiADQAYQA5AGAAPgBfAEMAXQBJAFwATwBbAFYAWQBeAFgAZwBX&#10;AHEAVQB8AFQAigBTAJkAUgCrAFIAwABSANkAUgDtAFIA+gCbAAAAjAEAAIAEAAB1BgAAbQYAAGgE&#10;AABkAgAAYwAAAGEAAgBfAAkAXgARAF0AGABcAB4AWwAkAFoAKgBZAC8AVwA1AFYAOgBVAD8AUwBF&#10;AFIASwBRAFIATwBaAE4AYwBNAG4ASwB5AEoAhgBJAJUASACnAEgAuwBIANEASADnAEgA9ACVAwAA&#10;hQgAAHkMAABvDQAAZg0AAGEMAABcCgAAWgcAAFgDAABXAAQAVgALAFUAEwBTABkAUgAgAFEAJQBP&#10;ACsATgAwAE0ANgBLADsASgBBAEkASABHAE8ARgBXAEUAYQBDAGsAQgB3AEEAhABAAJMAPwCkAD8A&#10;twA/AMwAPwDgAD8A7gCPCQAAgA4AAHMSAABpEwAAYRQAAFoTAABWEQAAUg4AAFALAABPBwAATgIG&#10;AE0ADQBLABQASgAbAEkAIQBHACcARgAsAEQAMgBDADgAQgA+AEAARQA/AEwAPgBVADwAXgA7AGkA&#10;OgB1ADkAggA4AJEANwChADYAtAA2AMgANgDbADYA6QCJDgAAexMAAG4WAABkGAAAXBgAAFUYAABQ&#10;FgAATBQAAEkSAABHDgAARwoBAEYGCABFAw8AQwIWAEECHQA/AiMAPgIpADwDLgA7AzQAOgM7ADgE&#10;QgA3BEoANgVTADQGXQAzBmgAMgZ0ADEGggAvBpEALgahAC4FswAtBMUALQLYAC0B5QCFEwAAdxgA&#10;AGoaAABgHAAAVxwAAFEcAABLGwAARxkAAEMXAABBFAAAQBEAAD8OAwA+CgoAPAkSADoJGQA4CR8A&#10;NwklADUJKwA0CjIAMgo5ADELQAAwDEkALgxSAC0NXQArDWkAKg51ACgOgwAnDpMAJg2jACUNtQAk&#10;DMcAJAvYACQK5QCBFwAAcxsAAGcdAABcHwAAVB8AAE0fAABHHgAAQh0AAD4bAAA7GQAAORYAADgT&#10;AAA3EQUANRAMADMQFAAxEBsAMBAiAC4QKAAsES8AKxE3ACoSPwAoE0cAJxNRACUUXAAkFGgAIhV0&#10;ACEVggAgFZIAHhSjAB0UtgAcE8kAHBLcABwS6AB+GgAAcB4AAGMgAABZIQAAUCIAAEkiAABDIQAA&#10;PiAAADoeAAA3HQAANBsAADIYAAAwFwEALhYJACwWEQAqFhcAKBYeACYWJQAlFywAJBc0ACIYPAAh&#10;GEUAIBlPAB4aWgAdGmYAHBpzABoagQAZGpEAGBqiABcZtQAWGMgAFRjbABYX6QB7HQAAbSEAAGEj&#10;AABWJAAATSQAAEYkAABAIwAAOyIAADYhAAAzIAAALx4AAC0dAAAqHAAAJxwFACUbDQAiGxQAIBsb&#10;AB8cIgAeHCoAHR0xABseOgAaHkMAGR9NABgfWAAWIGQAFSBxABMggAASII8AER+hABAftAAOHscA&#10;Dh3aABAc6AB4IAAAaiMAAF4lAABTJgAASycAAEMmAAA9JgAAOCUAADMkAAAvIwAAKyIAACghAAAk&#10;IQAAISECAB4hCQAcIREAGiEYABgiHwAXIicAFiMvABUjNwATJEEAEiRLABElVgAPJWIADSVvAAwl&#10;fQALJY0ACiWeAAkksAAII8MACCLVAAgi5AB0IwAAZyYAAFsoAABQKAAASCkAAEAoAAA6KAAANScA&#10;ADAmAAAsJQAAKCUAACQlAAAfJgAAGyYAABknBgAVJw4AEygWABIoHQAQKCQADiksAA0pNQAMKT4A&#10;CipIAAkqUgAIKl4ABitsAAUqegAEKokAAyqbAAIprQABKMAAASfSAAIn4gBxJgAAYykAAFgqAABN&#10;KwAARSsAAD4rAAA3KgAAMikAAC0oAAApKAAAJScAACAoAAAbKgAAFysAABMsBAAPLQsADC4TAAou&#10;GgAJLiIABy4pAAYvMQAELzoAAy9EAAEwTwAAMFsAADBoAAAwdwAAL4cAAC+YAAAuqwAALb4AACzR&#10;AAAs4QBtKQAAYCsAAFQtAABKLQAAQi0AADstAAA1LAAAMCsAACsqAAAnKgAAIisAAB0sAAAYLgAA&#10;Ey8AAA4xAwAJMwkABTQRAAI0GAABNB8AADQmAAA0LgAANTcAADVBAAA1TAAANVgAADVlAAA1dAAA&#10;NYQAADSVAAAzqQAAMr0AADLQAAAx4QBqLAAAXC4AAFEvAABHMAAAPzAAADgvAAAyLgAALi0AACkt&#10;AAAkLgAAHy8AABkxAAAUMwAADzQAAAo2AwAEOAkAADkOAAA6FQAAOhwAADsjAAA7KwAAOzQAADs9&#10;AAA7SAAAO1UAADtiAAA7cQAAO4EAADqTAAA5pwAAOLwAADfQAAA34QBlLwAAWDEAAE0yAABEMgAA&#10;PDIAADYxAAAwMAAAKzAAACYxAAAgMgAAGzQAABU2AAAQOAAACjoAAAU8AwAAPggAAD8NAABAEwAA&#10;QRkAAEIgAABCKAAAQjAAAEI6AABCRQAAQlEAAEJfAABCbgAAQX4AAEGRAABApQAAP7oAAD3PAAA9&#10;4gBgMwAAVDUAAEk1AABANQAAOTQAADQzAAAuMwAAKDQAACI2AAAcOAAAFjoAABA8AAAKPwAABEEA&#10;AABDAQAARQYAAEYKAABHEAAASBUAAEocAABKJAAASiwAAEo2AABKQQAASk0AAEpbAABKagAASXsA&#10;AEiNAABHogAARrgAAEXOAABE4wBbNwAATzgAAEU4AAA9NwAANzYAADE2AAAqNwAAJDkAAB08AAAX&#10;PgAAEEEAAAlEAAAERgAAAEgAAABKAAAATAQAAE0IAABPDAAAUBIAAFIYAABTHwAAUygAAFMxAABT&#10;PQAAU0kAAFNWAABSZgAAUXcAAFGKAABPnwAATrYAAE3NAABM4gBWOwAASzsAAEI7AAA7OgAANTkA&#10;AC07AAAmPQAAH0AAABdDAAAQRgAACUkAAAJMAAAATgAAAFAAAABSAAAAVAEAAFUFAABXCQAAWQ4A&#10;AFoUAABcGgAAXSIAAF0sAABdNwAAXUMAAF1RAABcYQAAW3IAAFqFAABZmgAAWLEAAFfKAABW4ABR&#10;PwAARz8AAD8+AAA5PQAAMT8AAChBAAAgRAAAGEgAABFLAAAITwAAAVIAAABUAAAAVwAAAFkAAABb&#10;AAAAXQAAAF8AAABgBQAAYgkAAGQOAABmFQAAZxwAAGgmAABoMQAAaD0AAGdMAABnWwAAZ2wAAGV/&#10;AABklQAAY6wAAGLFAABg3QBMQwAAREIAAD1BAAA0QwAAK0YAACJJAAAZTQAAEVEAAAhVAAAAWQAA&#10;AFwAAABeAAAAYQAAAGMAAABlAAAAZwAAAGkAAABqAAAAbAQAAG4JAABwDgAAchYAAHQeAAB0KQAA&#10;dDYAAHREAAB0VAAAc2UAAHJ5AABxjQAAcKQAAG69AABt1QBJRgAAQkUAADhHAAAuSgAAJE8AABpT&#10;AAARWAAAB1wAAABgAAAAZAAAAGYAAABpAAAAawAAAG4AAABwAAAAcgAAAHQAAAB2AAAAdwAAAHkC&#10;AAB8BwAAfg4AAIEWAACDIQAAgy0AAII8AACCTAAAgF4AAIByAACAhQAAfp0AAHy1AAB7ywBGSgAA&#10;PEwAADFQAAAnVAAAHFkAABFeAAAGZAAAAGgAAABsAAAAbwAAAHIAAAB1AAAAeAAAAHoAAAB8AAAA&#10;fwAAAIEAAACDAAAAhQAAAIcAAACJAAAAjAUAAI8MAACSFgAAlCIAAJMxAACTQQAAklQAAJFnAACP&#10;fQAAjpMAAI2oAACMvwBAUQAANVUAACpaAAAeYAAAE2UAAAZrAAAAcAAAAHUAAAB5AAAAfAAAAH4A&#10;AACBAAAAhAAAAIcAAACJAAAAjAAAAI4AAACQAAAAkgAAAJQAAACXAAAAmgAAAJ0DAAChDAAApRgA&#10;AKYmAACmNwAApUkAAKReAACicwAAoocAAKCdAACesgA5WgAALmAAACFmAAAVbAAACHIAAAB4AAAA&#10;fQAAAIEAAACGAAAAiQAAAIwAAACOAAAAkgAAAJUAAACXAAAAmgAAAJwAAACfAAAAoQAAAKQAAACn&#10;AAAAqgAAAK4AAACyAQAAtwwAALsaAAC7KwAAuj4AALlTAAC4aQAAtX8AALOVAAC0pgAyZQAAJWwA&#10;ABhzAAALeQAAAH8AAACGAAAAiwAAAI8AAACTAAAAlgAAAJkAAACcAAAAoAAAAKMAAACmAAAAqQAA&#10;AKwAAACvAAAAsgAAALUAAAC4AAAAvAAAAMAAAADFAAAAywAAANENAADUHgAA1DEAANNHAADRXQAA&#10;z3MAAM6HAADLmgD/AAAA/QAAAPsAAAD7AAAA9AAAAPEADADsABcA6gAiAOkALADmADUA4gA+AN0A&#10;RQDYAEsA1ABRANEAVgDPAFsAzQBfAMwAZADKAGgAyABtAMYAcwDEAHoAwgCCAMAAiwC+AJcAvACl&#10;ALoAuAC4ANIAtgDuALUA/wCzAP8ArAD/AKgA/wD7AAAA9gAAAPIAAADpAAAA4gAAANsABwDWABIA&#10;1QAdANMAJwDQADAAywA4AMcAPwDEAEYAwgBLAMAAUQC+AFUAvABaALsAXgC5AGMAuABoALYAbgC0&#10;AHUAsgB8ALAAhgCuAJEArACeAKoAsACpAMgApwDmAKYA/wCmAP8AoAD/AJwA/wDyAAAA7AAAAOAA&#10;AADSAAAAygAAAMQAAgDBAA0AvQAXALsAIQC7ACoAuQAzALYAOgCzAEAAsQBGAK4ASwCsAFAAqwBU&#10;AKkAWQCnAF4ApQBjAKQAaQCiAG8AoAB3AJ4AgACdAIsAmwCYAJkAqACYAL8AlwDcAJcA+ACXAP8A&#10;lAD/AJEA/wDoAAAA1gAAAMcAAAC9AAAAtAAAAK8AAACqAAgAqQASAKgAHACnACQApgAtAKMANACg&#10;ADoAngBAAJwARQCbAEoAmgBPAJgAUwCXAFgAlgBdAJQAYwCTAGoAkQBxAJAAegCOAIQAjQCRAIsA&#10;oACKALUAiQDQAIgA7wCHAP8AiAD/AIYA/wDUAAAAwgAAALMAAACoAAAAoQAAAJwAAACZAAMAlwAM&#10;AJUAFgCUAB8AlAAnAJMALgCRADUAjwA6AI4AQACNAEQAiwBJAIoATgCJAFMAhwBYAIYAXgCEAGQA&#10;gwBsAIEAdACAAH8AfgCLAH0AmgB8AKwAewDFAHoA5QB6APwAegD/AHkA/wDAAAAArwAAAKIAAACY&#10;AAAAkQAAAIwAAACJAAAAhwAHAIYAEQCFABkAhQAhAIUAKACDAC8AgQA1AH8AOgB+AD8AfQBDAHwA&#10;SAB6AE0AeQBSAHgAWAB3AF8AdQBmAHQAbwByAHkAcQCFAG8AlABuAKUAbQC8AG0A2gBtAPQAbQD/&#10;AG0A/wCyAAAAoQAAAJQAAACKAAAAgwAAAH8AAAB7AAAAeQADAHgACwB3ABQAdgAbAHYAIgB2ACkA&#10;dQAvAHMANAByADkAcQA+AG8AQwBuAEgAbQBNAGwAUwBqAFoAaQBhAGcAagBmAHQAZACAAGMAjgBi&#10;AJ8AYQC0AGEAzwBgAOsAYAD/AGEA/wClAAAAlQAAAIkAAAB+AAAAdwAAAHIAAABvAAAAbQAAAGwA&#10;BwBrAA4AagAWAGoAHQBqACMAaQApAGcALwBmADQAZAA5AGMAPgBiAEMAYQBIAGAATgBeAFUAXQBd&#10;AFsAZgBaAHAAWAB7AFcAiQBWAJkAVQCtAFUAxgBVAOIAVQD3AFUA/wCbAAAAiwAAAH8AAAB1AAAA&#10;bQAAAGgAAABlAAAAYwAAAGEAAwBgAAoAXwARAF4AGABeAB4AXgAkAFwAKQBbAC8AWgA0AFkAOQBX&#10;AD4AVgBDAFUASgBTAFEAUgBZAFAAYgBPAGwATgB3AE0AhQBMAJUASwCnAEoAvgBKANoASgDvAEsA&#10;/wCSAAAAgwAAAHcAAABtAgAAZQEAAF8AAABbAAAAWQAAAFgAAABWAAYAVQAMAFQAEwBUABkAUwAf&#10;AFIAJABRACoATwAvAE4ANABNADkATAA/AEoARQBJAE0ARwBVAEYAXgBFAGgARAB0AEMAgQBCAJEA&#10;QQCjAEEAuABBANAAQQDpAEEA+ACLAAAAfAQAAHAHAABmCQAAXgkAAFgIAABTBgAAUAQAAE8AAABN&#10;AAIATAAIAEsADgBKABQASQAaAEkAIABHACUARgAqAEUAMABDADUAQgA7AEEAQgA/AEkAPgBRAD0A&#10;WwA8AGUAOgBxADkAfgA4AI0AOACfADgAswA3AMoANwDhADgA8gCGBQAAdwkAAGoMAABgDgAAWA4A&#10;AFEOAABMDAAASQoAAEYIAABFBAAARAAEAEMACgBCABAAQQAWAEAAGwA/ACEAPQAmADwALAA7ADEA&#10;OQA3ADgAPgA3AEYANgBOADQAWAAzAGMAMgBvADEAfAAwAIsALwCcAC8ArwAvAMQALwDbAC8A6wCB&#10;CgAAcg4AAGYRAABbEwAAUxMAAEwTAABHEgAAQxAAAEANAAA+CwAAPAgAADwEBgA7AQsAOQASADgA&#10;FwA3AB0ANQAjADQAKAAzAC4AMQA0ADAAOwAvAEMALgBMACwAVgArAGEAKgBtACkAegAoAIkAJwCa&#10;ACcArAAmAMAAJgDUACcA5QB8DgAAbhMAAGIVAABXFgAATxcAAEgXAABCFgAAPhQAADoSAAA3EAAA&#10;NQ0AADQLAgA0BwcAMwUNADEEEwAvAxkALgMfACwDJQArAysAKgQyACkEOQAnBUEAJgZKACUGVQAj&#10;B2AAIgdtACEHegAgB4kAHweZAB4FqwAeBL0AHgPQAB4B4QB4EgAAahYAAF4YAABUGQAASxoAAEQa&#10;AAA+GQAAORcAADUWAAAyFAAAMBIAAC4QAAAtDQMALAsIACoJDwAoCRYAJwkcACUJIgAkCigAIwow&#10;ACELNwAgDEAAHwxKAB0NVQAbDmEAGg5uABgOfAAXDowAFg6cABUNrQAUDL8AFAvQABQK3wB1FQAA&#10;ZxkAAFsbAABQHAAASBwAAEEcAAA7GwAANhoAADEZAAAuGAAAKxYAACgVAAAmEwEAJREEACMQCgAi&#10;DxIAIBAYAB4QHwAdECcAGxEuABoSNgAZEj8AFxNJABYUVAAUFGAAExVtABEVewAQFYsADhSbAA0U&#10;rQAME78ACxLRAAsR4QByGAAAZBsAAFgdAABNHgAARR8AAD0fAAA3HgAAMh0AAC4cAAAqGgAAJhkA&#10;ACMYAAAhFwAAHxYBABwVBwAaFQ4AGBUVABYWHAAVFiQAFBcsABMYNAASGD0AEBlHAA4ZUgANGl4A&#10;CxpqAAoaeAAJGocABxqXAAYZqQAFGLwABBfOAAUW3wBvGwAAYR4AAFUgAABKIQAAQiEAADshAAA1&#10;IAAALx8AACseAAAnHQAAIxwAACAbAAAdGgAAGRoAABYbBAAUGwsAERsSABAcGgAOHCEADR0oAAsd&#10;MQAKHjkACR5DAAcfTgAGH1oABCBmAAMgdAACH4QAAR+VAAAepwAAHboAABzMAAAc3QBsHQAAXiAA&#10;AFIiAABIIwAAPyMAADgjAAAyIgAALSEAACggAAAkHwAAIB4AAB0eAAAZHgAAFR4AABEgAgANIQkA&#10;CiEQAAghFwAHIh4ABSIlAAQjLQADIzYAASQ/AAAkSgAAJFYAACVkAAAlcgAAJIEAACSSAAAjpQAA&#10;IrgAACHLAAAg3QBoIAAAWyMAAE8kAABFJQAAPCUAADUlAAAvJAAAKiMAACYiAAAiIQAAHiAAABog&#10;AAAWIQAAEiIAAA0kAwAJJggABScOAAInFQAAJxsAACgiAAAoKgAAKTMAACk8AAApRwAAKlMAACph&#10;AAAqbwAAKX8AACmRAAAopAAAJ7gAACbLAAAl3QBkIwAAVyYAAEwnAABCJwAAOScAADMnAAAtJgAA&#10;KCUAACQkAAAgIwAAHCMAABckAAATJQAADicAAAopAwAFKwcAACwMAAAtEgAALhkAAC4gAAAuJwAA&#10;LzAAAC85AAAvRAAAL1AAAC9eAAAvbQAAL30AAC6PAAAtogAALLcAACvMAAAq3gBhJgAAUykAAEgp&#10;AAA/KgAANykAADApAAArKAAAJicAACImAAAdJgAAGScAABQpAAAPKgAACiwAAAUuAgAAMAYAADIL&#10;AAAzEAAANBYAADUdAAA1JAAANS0AADU2AAA2QQAANk0AADZbAAA1agAANXoAADSNAAAzoAAAMrYA&#10;ADHLAAAw4ABcKgAATysAAEUsAAA7LAAANCwAAC4rAAApKQAAJCkAAB8pAAAaKwAAFSwAABAuAAAK&#10;MAAABTIAAAA0AQAANgUAADgJAAA5DQAAOxMAADwZAAA8IQAAPCoAAD0zAAA9PgAAPUoAAD1XAAA8&#10;ZwAAPHgAADuKAAA6nwAAOLUAADfMAAA24QBXLQAASy8AAEEvAAA4LwAAMi4AACwtAAAnLAAAIS0A&#10;ABsuAAAWMAAAEDIAAAo1AAAFNwAAADkAAAA7AAAAPQMAAD8HAABBCwAAQhAAAEQWAABFHQAARSYA&#10;AEUvAABFOgAARUYAAEVUAABEYwAARHQAAEOHAABBnAAAQLMAAD/LAAA94gBSMQAARzIAAD0yAAA2&#10;MQAAMDAAACovAAAkMAAAHTIAABc0AAARNwAACjkAAAQ8AAAAPgAAAEEAAABDAAAARQEAAEcEAABI&#10;CAAASgwAAEwSAABOGQAATiEAAE4rAABONgAATkIAAE5PAABNXwAATHAAAEuDAABKmAAASbAAAEjJ&#10;AABG4QBNNQAAQzUAADo0AAA0MwAALjIAACY0AAAfNgAAGDkAABE7AAAKPwAAA0IAAABEAAAARwAA&#10;AEkAAABLAAAATQAAAE8BAABRBQAAUwkAAFUOAABXFAAAWRwAAFklAABZMAAAWDwAAFhKAABXWgAA&#10;V2sAAFZ+AABUkwAAU6sAAFHGAABQ3wBIOQAAPzgAADg3AAAyNgAAKjgAACI6AAAaPQAAEkEAAApE&#10;AAACSAAAAEsAAABNAAAAUAAAAFIAAABVAAAAVwAAAFkAAABbAAAAXQQAAF8JAABhDwAAYxYAAGQf&#10;AABkKgAAZDcAAGNFAABjVAAAYmUAAGF5AABgjgAAXqUAAF2/AABb2gBEPAAAPDsAADY6AAAtPAAA&#10;JD8AABtCAAATRgAACkoAAAFOAAAAUgAAAFUAAABXAAAAWgAAAF0AAABfAAAAYQAAAGMAAABlAAAA&#10;ZwAAAGkEAABsCQAAbhAAAHEYAAByIgAAcS8AAHE9AABwTAAAb14AAG5yAABthwAAbJ4AAGq3AABo&#10;0QBBPwAAOj4AADFAAAAnQwAAHUgAABNMAAAJUQAAAFUAAABaAAAAXQAAAGAAAABjAAAAZgAAAGgA&#10;AABrAAAAbQAAAG8AAABxAAAAcwAAAHUAAAB4AgAAegkAAH0RAACAGgAAgCcAAH81AAB+RQAAfVgA&#10;AH1qAAB8fwAAepUAAHmtAAB4xQA/QwAANUUAACpJAAAgTQAAFVMAAAlYAAAAXQAAAGIAAABmAAAA&#10;aQAAAG0AAABvAAAAcgAAAHUAAAB4AAAAegAAAHwAAAB+AAAAgQAAAIMAAACGAAAAiAAAAIwHAACP&#10;EQAAkhwAAJEqAACQOwAAj00AAI5hAACMdwAAi4wAAImjAACIugA5SgAALk4AACNTAAAXWQAAC18A&#10;AABlAAAAagAAAG8AAABzAAAAdgAAAHkAAAB8AAAAgAAAAIMAAACFAAAAiAAAAIoAAACNAAAAjwAA&#10;AJIAAACVAAAAmAAAAJsAAACgBgAApBEAAKYfAAClLwAApEIAAKJWAAChawAAn4EAAJyYAACcrAAy&#10;VAAAJlkAABpfAAANZgAAAG0AAABzAAAAeAAAAH0AAACBAAAAhAAAAIcAAACKAAAAjgAAAJEAAACU&#10;AAAAlgAAAJkAAACbAAAAngAAAKEAAACkAAAApwAAAKsAAACwAAAAtgYAALwTAAC8JAAAuzYAALpL&#10;AAC4YAAAtnYAALWKAACznQAqXwAAHmYAABFsAAACcwAAAHoAAACBAAAAhgAAAIsAAACPAAAAkgAA&#10;AJUAAACZAAAAnAAAAKAAAACjAAAApgAAAKkAAACsAAAArwAAALIAAAC2AAAAugAAAL4AAADEAAAA&#10;ygAAANEHAADVGAAA1SsAANNAAADRVgAAz2wAAMyBAADJlQD7AAAA9gAAAPQAAAD0AAAA8AAAAO0A&#10;BwDqABIA5gAdAOYAJwDkADEA3wA5ANsAQADWAEcA0gBMAM8AUQDMAFYAygBbAMgAXwDGAGQAxABp&#10;AMIAbwDAAHYAvgB/ALwAiAC6AJMAtwCiALUAtgCzANAAsgDwALIA/wCrAP8AowD/AJ8A/wDzAAAA&#10;7gAAAOsAAADlAAAA3AAAANYAAgDQAA0AzwAYAM8AIgDNACsAxwAzAMMAOwDAAEEAvgBHALwATAC6&#10;AFEAuABWALYAWgC1AF8AswBkALEAagCvAHEArQB5AKsAggCpAI0ApwCbAKUArgCkAMcAogDmAKEA&#10;/wCdAP8AlwD/AJQA/wDpAAAA4wAAANgAAADLAAAAxAAAAL0AAAC6AAgAtwATALYAHAC1ACUAtAAu&#10;ALEANQCuADsArABBAKoARgCoAEsApgBQAKQAVQCiAFkAoQBfAJ8AZQCdAGsAmwBzAJoAfACYAIcA&#10;lgCUAJQApQCUAL0AkwDcAJIA+gCRAP8AjAD/AIgA/wDdAAAAzQAAAMAAAAC1AAAArAAAAKgAAACj&#10;AAMAogANAKIAFwChAB8AoQAnAJ4ALwCbADUAmQA7AJcAQQCWAEUAlABKAJMATwCSAFMAkABZAI8A&#10;XwCNAGUAjABtAIoAdgCJAIEAhwCOAIUAnQCEALMAgwDPAIIA8ACCAP8AgAD/AH0A/wDKAAAAuAAA&#10;AKoAAACgAAAAmQAAAJQAAACSAAAAkAAIAI4AEQCOABkAjgAiAI4AKQCMAC8AigA1AIgAOwCHAD8A&#10;hgBEAIQASQCDAE4AgQBTAIAAWQB/AGAAfQBnAHsAcAB6AHsAeACHAHcAlgB2AKoAdQDEAHQA5QB0&#10;AP8AcwD/AHEA/wC3AAAApgAAAJkAAACPAAAAiQAAAIQAAACBAAAAfwADAH4ACwB+ABQAfgAcAH4A&#10;IwB9ACkAewAvAHkANQB4ADoAdwA+AHYAQwB0AEgAcwBNAHIAUwBwAFoAbwBiAG0AawBsAHUAagCB&#10;AGkAkABnAKIAZwC6AGYA2gBmAPcAZwD/AGYA/wCpAAAAmAAAAIsAAACCAAAAegAAAHYAAABzAAAA&#10;cQAAAHAABwBvAA4AbwAWAG8AHQBvACMAbgApAG0ALwBrADQAagA5AGkAPQBoAEMAZgBIAGUATgBj&#10;AFUAYgBdAGAAZgBfAHAAXgB8AFwAiwBbAJsAWgCyAFkAzgBZAO4AWgD/AFoA/wCbAAAAjAAAAIAA&#10;AAB2AAAAbwAAAGkAAABmAAAAZAAAAGMAAgBjAAkAYwARAGIAFwBiAB4AYgAkAGAAKQBfAC4AXQAz&#10;AFwAOABbAD0AWgBDAFgASQBXAFAAVgBYAFQAYQBTAGwAUQB3AFAAhgBPAJYATgCrAE4AxgBOAOQA&#10;TgD8AE4A/wCSAAAAggAAAHYAAABsAAAAZAAAAF8AAABbAAAAWQAAAFgAAABXAAUAVgAMAFYAEgBW&#10;ABgAVgAeAFUAJABUACkAUgAuAFEAMwBQADgATwA+AE0ARABMAEsASgBTAEkAXQBIAGcARgBzAEUA&#10;gQBEAJEAQwClAEMAvQBDANsAQwD0AEQA/wCJAAAAegAAAG4AAABkAAAAXAAAAFYAAABSAAAATwAA&#10;AE4AAABNAAIATAAIAEsADQBLABQASwAZAEsAHwBJACQASAApAEYALgBFADQARAA5AEMAQABBAEcA&#10;QABPAD4AWQA9AGMAPABvADsAfQA6AI0AOQCfADkAtgA5ANIAOQDsADoA/gCCAAAAcwAAAGcCAABd&#10;BAAAVQQAAE4EAABKAwAARgAAAEUAAABDAAAAQgAEAEIACgBBAA8AQQAVAEEAGgBAAB8APgAlAD0A&#10;KgA7AC8AOgA1ADkAPAA4AEMANgBMADUAVQA0AGAAMwBsADIAegAxAIkAMACbADAAsAAwAMoAMADl&#10;ADEA9wB8AAAAbgUAAGEIAABXCQAATwoAAEgJAABDCAAAPwcAAD0EAAA7AQAAOgABADkABgA4AAsA&#10;OAARADcAFgA2ABsANQAgADMAJgAyACsAMQAxADAAOAAuAEAALQBIACwAUgArAF0AKgBpACkAdwAo&#10;AIYAKACXACgArAAoAMMAKADdACgA8QB4BQAAaQkAAF0MAABSDgAASg4AAEMOAAA+DQAAOQsAADYJ&#10;AAA0BwAAMgUAADECAwAwAAgALwAMAC8AEgAuABcALAAcACsAIgAqACgAKQAuACcANQAmAD0AJQBF&#10;ACQATwAjAFoAIgBnACEAdAAgAIQAIACVAB8AqAAfAL0AIADVACAA6QBzCQAAZQ0AAFkQAABOEQAA&#10;RhIAAD8SAAA5EQAANBAAADEOAAAuDAAAKwoAACoIAQApBQUAKAMJACcBDgAmABMAJQAZACMAHgAi&#10;ACQAIQArACAAMgAfADoAHgBDAB0ATQAcAFkAGwFlABkBcwAZAIIAGACSABcApQAXALkAFwDPABgA&#10;5ABvDQAAYREAAFUTAABLFAAAQhUAADsUAAA1FAAAMBIAACwRAAAoEAAAJg4AACMMAAAiCgMAIQgG&#10;ACAGCgAfBRAAHQUVABwFGwAbBSEAGgUoABkFLwAYBTgAFwZBABYHTAAUB1gAEwhkABIIcgAQCIEA&#10;EAeRAA4GowAOBLYADgLKAA8A3QBsEAAAXhQAAFIWAABIFwAAPxcAADgXAAAyFgAALRUAACgUAAAk&#10;EwAAIREAAB4QAAAcDgIAGg0FABkLBwAYCgwAFgoSABUKGAAUCh8AEwomABILLgARDDcADw1CAA0O&#10;TQALDlgACg9kAAkQcgAID4EABw6RAAYOowAFDbUABQzHAAUK2ABpEwAAWxYAAE8YAABFGQAAPBkA&#10;ADUZAAAvGAAAKRcAACUWAAAhFQAAHhQAABoTAAAYEgIAFREEABMQBgARDwkADg4OAA0QFgAMEB0A&#10;CxEkAAoSLAAJEzQABxM+AAYUSAAFFFQAAxVhAAIVbwABFX4AABSPAAAToQAAErQAABHHAAAQ2ABm&#10;FgAAWBkAAEwaAABCGwAAORsAADIbAAAsGgAAJxkAACIYAAAeFwAAGxYAABgVAAAVFAMAEhMFABAT&#10;BgAMFAgACRUNAAgVEwAGFhkABRYhAAQXKAADGDEAARg7AAAZRQAAGVEAABpeAAAabQAAGXwAABmN&#10;AAAYnwAAF7MAABbHAAAV2QBjGAAAVRsAAEkdAAA/HQAANh0AAC8dAAApHAAAJBsAACAaAAAcGQAA&#10;GBgAABYXAQATFgMAEBYEAAwXBQAIGQcABRoLAAIbEQABGxcAABweAAAcJgAAHS4AAB04AAAeQwAA&#10;Hk8AAB9cAAAfawAAHnoAAB6MAAAdnwAAG7MAABrIAAAZ2wBfGwAAUh0AAEYfAAA8HwAANB8AAC0f&#10;AAAnHgAAIh0AAB4cAAAaGgAAFxkAABQZAQARGQEADRoCAAkbBAAFHQcAAR8KAAAgDwAAIRUAACEc&#10;AAAiIwAAIisAACM1AAAjQAAAJEwAACRaAAAkaQAAI3kAACOKAAAingAAILMAAB/IAAAe3QBcHgAA&#10;TiAAAEMhAAA5IgAAMSEAACohAAAlIAAAIB4AABwdAAAZHAAAFRwAABEcAAANHQAACR8BAAUgAgAB&#10;IgUAACQJAAAmDQAAKBMAACgZAAAoIQAAKSkAACkyAAApPQAAKUkAACpXAAApZgAAKXcAACiJAAAn&#10;nAAAJrIAACXJAAAj3gBYIQAASyMAAD8kAAA2JAAALiMAACgiAAAjIQAAHyAAABsfAAAXHwAAEh8A&#10;AA4hAAAKIgAABSQAAAEmAQAAKAQAACoHAAAsCwAALhAAAC8XAAAvHgAALyYAADAvAAAwOgAAMEYA&#10;ADBUAAAwYwAAL3QAAC6HAAAtmwAALLIAACrKAAAp4ABTJAAARyYAADwmAAAzJgAALCUAACYkAAAi&#10;IwAAHiIAABgiAAAUIwAADiQAAAomAAAFKAAAACoAAAAsAAAALwIAADEFAAAzCQAANQ0AADcUAAA3&#10;GwAANyMAADcsAAA3NwAAN0MAADdQAAA3YAAANnEAADWEAAA0mQAAM7AAADHJAAAw4gBPKAAAQykA&#10;ADgpAAAwKAAAKicAACUmAAAgJQAAGyUAABUnAAAQKAAACioAAAUtAAAALwAAADEAAAA0AAAANgAA&#10;ADgCAAA6BgAAPQoAAD8QAABAFwAAQB8AAEAoAABAMwAAQD8AAEBMAAA/XAAAPm0AAD2AAAA8lgAA&#10;Oq4AADnIAAA44gBKKwAAPiwAADUrAAAuKgAAKCkAACMoAAAdKQAAFysAABEtAAAKLwAABTIAAAA0&#10;AAAANwAAADkAAAA8AAAAPgAAAEAAAABCAwAARQcAAEcMAABJEwAAShsAAEokAABJLwAASToAAElI&#10;AABIVwAASGkAAEZ8AABFkgAAQ6oAAELGAABA4QBELwAAOi8AADIuAAAsLAAAJysAACAtAAAZLwAA&#10;EjEAAAs0AAAENwAAADoAAAA9AAAAPwAAAEIAAABFAAAARwAAAEkAAABLAAAATgQAAFAIAABSDgAA&#10;VRUAAFUfAABVKQAAVDUAAFNDAABTUgAAUmQAAFF3AABPjQAATaYAAEzBAABK3gBAMgAANzIAADAw&#10;AAArLwAAIzAAABszAAATNgAACzoAAAQ9AAAAQAAAAEQAAABGAAAASQAAAEwAAABOAAAAUQAAAFMA&#10;AABVAAAAVwAAAFoEAABcCQAAXxEAAGEZAABgJAAAYDAAAF8+AABfTQAAXl4AAF1xAABchwAAWp8A&#10;AFi5AABW1gA8NgAANTQAAC8zAAAmNQAAHTgAABU7AAAMPwAAA0MAAABIAAAASwAAAE4AAABRAAAA&#10;VAAAAFcAAABaAAAAXAAAAF4AAABhAAAAYwAAAGUAAABoAwAAawkAAG4SAABvHAAAbigAAG42AABt&#10;RgAAbFgAAGtqAABpgAAAaJcAAGaxAABkzQA5OQAAMzcAACo5AAAgPAAAFkEAAAxFAAADSgAAAE8A&#10;AABTAAAAVwAAAFoAAABdAAAAYAAAAGMAAABmAAAAaAAAAGoAAABtAAAAbwAAAHEAAAB0AAAAdwMA&#10;AHoKAAB+FAAAfiAAAH0uAAB8PgAAfE8AAHtiAAB5eAAAeI4AAHWmAAB0wAA3PAAALT4AACNCAAAY&#10;RwAADUwAAAJSAAAAVwAAAFwAAABgAAAAZAAAAGcAAABqAAAAbgAAAHEAAABzAAAAdgAAAHgAAAB7&#10;AAAAfQAAAH8AAACCAAAAhQAAAIkCAACNCgAAkBYAAJAkAACPNAAAjUYAAItbAACKcAAAiYQAAIac&#10;AACFtAAxQwAAJ0cAABtNAAAQUwAAA1kAAABfAAAAZQAAAGoAAABuAAAAcQAAAHUAAAB4AAAAfAAA&#10;AH8AAACCAAAAhQAAAIcAAACKAAAAjAAAAI8AAACSAAAAlgAAAJkAAACeAAAAowsAAKUYAACkKQAA&#10;ozsAAKFPAACfZQAAnHwAAJqRAACapQAqTQAAH1MAABJZAAAFYAAAAGcAAABtAAAAcwAAAHgAAAB7&#10;AAAAfwAAAIIAAACGAAAAigAAAI4AAACRAAAAlAAAAJcAAACZAAAAnAAAAJ8AAACjAAAApwAAAKsA&#10;AACwAAAAtwAAAL0MAAC+HAAAvS8AALtDAAC4WQAAtm8AALOEAACwmgAiWQAAFl8AAAhnAAAAbgAA&#10;AHUAAAB8AAAAgQAAAIcAAACKAAAAjgAAAJEAAACVAAAAmQAAAJ0AAAChAAAApAAAAKcAAACqAAAA&#10;rQAAALAAAAC0AAAAuQAAAL4AAADEAAAAywAAANMBAADbEAAA2iMAANg3AADVTQAA02MAANB4AADO&#10;i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19sRANTfOxLT4kY60uJNa9be&#10;RqLKu2nhvrWb+b23ovq9uaf7vbmq/Ly6q/y8uqz9vLqt/by6rf67ua3+u7mt/7u5rf+7ua3/u7mt&#10;/7u5rf+7ua3/u7mt/7u5rf+7ua3/u7mt/7u5rf+7ua3/u7mt/7u5rf+7ua3/u7mt/7u5rf+7ua3/&#10;19sSANTgOxLS4kY60uNNbNXeRqPJumrivrWb+b23ovq9uaf7vbmp/Ly6q/y8uqz9vLqt/by6rf67&#10;ua3+u7mt/7u5rf+7ua3/u7mt/7u5rf+7ua3/u7mt/7u5rf+7ua3/u7mt/7u5rf+7ua3/u7mt/7u5&#10;rf+7ua3/u7mt/7u5rf+7ua3/1twTANPgOxPS40Y70eNNbdTfRqTJumvjvrWb+b23ovq9uab7vbqp&#10;/Ly6q/y8uqz9vLqt/bu6rf67ua3+u7mt/ru5rf+7ua3/u7mt/7u5rf+7ua3/u7mt/7u5rf+7ua3/&#10;u7mt/7u5rf+7ua3/u7mt/7u5rf+7ua3/u7mt/7u5rf+7ua3/1twUANPhOxPS40Y80eNNbtTfRqXI&#10;uWzlvrWa+b24ovq9uab7vbqp/Ly6q/y8uqz9vLqt/bu6rf67ua3+u7mt/ru5rf+7ua3/u7mt/7u5&#10;rf+7ua3/u7mt/7u5rf+7ua3/u7mt/7u5rf+7ua3/u7mt/7u5rf+7ua3/u7mt/7u5rf+7ua3/1d0V&#10;ANPhPBTR5EY90ORNb9PgRqfHuW3mvrWa+b24ofq9uab7vbqp/Ly6q/y8uqz9vLqt/bu6rf67uq3+&#10;u7mt/ru5rf67ua3+u7mt/ru5rf67ua3+u7mt/ru5rf67ua3+u7mt/ru5rf67ua3+u7mt/ru5rf67&#10;ua3+u7mt/ru5rf67ua3+1d0WANLiPBXR5EY+0OVNcdLgRqjHuG7ovrWa+b24ofq9uab7vbqp/Ly6&#10;q/y8uqz9u7qt/bu6rf67uq3+u7mt/ru5rf67ua3+u7mt/ru5rf67ua3+u7mt/ru5rf67ua3+u7mt&#10;/ru5rf67ua3+u7mt/ru5rf67ua3+u7mt/ru5rf67ua3+1N4YANLiPBbQ5Uc/z+VOctHhRqrGuG/q&#10;vrWZ+b24ofq9uaX7vbqo/Ly6q/y8uqz9u7qs/bu6rf67uq3+u7mt/ru5rf67ua3+u7mt/ru5rf67&#10;ua3+u7mt/ru5rf67ua3+u7mt/ru5rf67ua3+u7mt/ru5rf67ua3+u7mt/ru5rf67ua3+1N8ZANHj&#10;PRfQ5kdBzuZOdNDiR6vFt3DrvraY+r24oPq9uqT7vLuo/Ly6q/y7uqz9u7qs/bu6rf27uq3+u7qt&#10;/ru5rf67ua3+u7mt/ru5rf67ua3+u7mt/ru5rf67ua3+u7mt/ru5rf67ua3+u7mt/ru5rf67ua3+&#10;u7mt/ru5rf67ua3+0+AbAdDkPRjP50hCzudOds/jR67Et3HtvraX+r24nvu9uqP7vLup/Lu6q/y7&#10;uqz9u7qs/bu6rf27uq3+u7qt/ru6rf67uq3+u7qt/ru6rf67uq3+u7qt/ru6rf67uq3+u7qt/ru6&#10;rf67uq3+u7qt/ru6rf67uq3+u7qt/ru6rf67uq3+0uEdAdDlPhnO6EhFzOhPec3iSLDDtnHwvraU&#10;+r25mfu8u6P7u7up/Lu6q/y7uqz9u7qs/bu6rf27uq39u7qt/ru6rf67uq3+u7qt/ru6rf67uq3+&#10;u7qt/ru6rf67uq3+u7qt/ru6rf67uq3+u7qt/ru6rf67uq3+u7qt/ru6rf67uq3+0eIgAc/mPxvM&#10;6UlIy+lQfMvgSbPCtXHyvraI+r27jPu7u6T7u7up/Lu6q/y7uqz9u7qs/bu6rf27uq39u7qt/bu6&#10;rf67uq3+u7qt/ru6rf67uq3+u7qt/ru6rf67uq3+u7qt/ru6rf67uq3+u7qt/ru6rf67uq3+u7qt&#10;/ru6rf67uq3+z+QjAs3oQB7L60pMyetRgMneS7fCyFrivbZA+rq7l/u6u6b7uruq/Lq6q/y7uqz9&#10;u7qs/bu6rf27uq39u7qt/bu6rf27uq39u7qt/bu6rf27uq39u7qt/bu6rf27uq39u7qt/bu6rf27&#10;uq39u7qt/bu6rf27uq39u7qt/bu6rf27uq39zeYnBMvrQSLJ7UxRxu5ThcPhVLK80mbPuMeC5LfA&#10;lfK3vJ75uruq/Lq6q/y6uqz8urqs/bq6rf26uq39urqt/bq6rf26uq39urqt/bq6rf26uq39urqt&#10;/bq6rf26uq39urqt/bq6rf26uq39urqt/bq6rf26uq39urqt/bq6rf26uq39y+krBsntQifG8E5W&#10;w/BXiL3oYKS43Gi7s9N5zK3NgdenyoTeosiG453GieWaxYvnl8WN6JXEj+mTxJHqkcST6pDDleuQ&#10;w5XrkMOV65DDleuQw5XrkMOV65DDleuQw5XrkMOV65DDleuQw5XrkMOV65DDleuQw5XrkMOV65DD&#10;leuQw5XryewvCMfxQyzD8lFcvfZcfLjwZ5Ww5meopt9ntp/abcCX1nPHktN4zI3RfM+J0IDRh8+D&#10;04XPhtSDzonVgc6M1n/Nj9d/zY/Xf82P13/Nj9d/zY/Xf82P13/Nj9d/zY/Xf82P13/Nj9d/zY/X&#10;f82P13/Nj9d/zY/Xf82P13/Nj9d/zY/XxvAyDMT0RjK+91NWuPtebq/5X4Sm8F+VnOlgopLkY6uK&#10;4WmyhN5vt4Dcdbt823m9etp9v3fagMB22YTBdNiHwnLYi8Ny2IvDctiLw3LYi8Ny2IvDctiLw3LY&#10;i8Ny2IvDctiLw3LYi8Ny2IvDctiLw3LYi8Ny2IvDctiLw3LYi8Ny2IvD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cwGAN/SLA7d1T8v39RIWePPUofhxVu1yrOC&#10;4b21pPq9t6j7vbiq/Ly4q/y8uaz9vLms/by5rf28ua39vLmt/ru5rf67ua3+u7mt/ru5rf67ua3+&#10;u7mt/ru5rf67ua3+u7mt/ru5rf67ua3+u7mt/ru5rf67ua3+u7mt/ru5rf67ua3+2cwGAN/TKw7d&#10;1j4u3tVIWeLQUYfhxlq1ybOC4721pPq9t6f7vbip/Ly4q/y8uaz9vLms/by5rf28ua3+vLmt/ru5&#10;rf67ua3+u7mt/ru5rf67ua3+u7mt/ru5rf67ua3+u7mt/ru5rf67ua3+u7mt/ru5rf67ua3+u7mt&#10;/ru5rf67ua3+2c0GAN7TKw3c1j4u3tVHWeHRUIfhxlm1yLOD5L21pPq9t6f7vbip+724q/y8uaz9&#10;vLms/by5rf28ua3+u7mt/ru5rf67ua3+u7mt/ru5rf67ua3+u7mt/ru5rf67ua3+u7mt/ru5rf67&#10;ua3+u7mt/ru5rf67ua3+u7mt/ru5rf67ua3+2c0GAN7UKw3c1z0u3dZGWOHRT4fgx1i2yLOE5b21&#10;pPq9t6f7vbip+725qvy8uav9vLms/by5rf28ua3+u7mt/ru5rf+7ua3/u7mt/ru5rf67ua3+u7mt&#10;/ru5rf67ua3+u7mt/ru5rf67ua3+u7mt/ru5rf67ua3+u7mt/ru5rf67ua3+2c0GAN3UKw3b2D0t&#10;3NdGWODSTofgx1e2x7OE5721o/q9t6b7vbio+725qvy8uav8vLms/by5rf67ua3+u7mt/ru5rf+7&#10;ua3/u7mt/ru5rf67ua3+u7mt/ru5rf67ua3+u7mt/ru5rf67ua3+u7mt/ru5rf67ua3+u7mt/ru5&#10;rf67ua3+2M0GAN3VKwzb2Dwt3NhFWODTTofgyFa2x7OF6L21o/q9t6b7vbio+725qvy8uav8vLqs&#10;/by6rf67ua3+u7mt/ru5rf+7ua3/u7mt/ru5rf67ua3+u7mt/ru5rf67ua3+u7mt/ru5rf67ua3+&#10;u7mt/ru5rf67ua3+u7mt/ru5rf67ua3+2M4GANzVKgza2Tst29hFWN/TTYfgyFW3xrOG6b61o/q9&#10;t6X6vbin+725qfy8uqv8vLqs/by6rf67uq3+u7mt/ru5rf+7ua3/u7mt/ru5rf67ua3+u7mt/ru5&#10;rf67ua3+u7mt/ru5rf67ua3+u7mt/ru5rf67ua3+u7mt/ru5rf67ua3+2M4HANzWKgza2Tss2tlE&#10;V97UTIfgyVS3xbOH6761ovq9t6T6vbin+725qfy8uqv8vLqs/by6rf27uq3+u7mt/ru5rf67ua3+&#10;u7mt/ru5rf67ua3+u7mt/ru5rf67ua3+u7mt/ru5rf67ua3+u7mt/ru5rf67ua3+u7mt/ru5rf67&#10;ua3+2M4HANvWKgzZ2jos2tpDV97VS4bgylO3xbKI7L61oPq+t6P6vbim+726qfy8uqv8vLqs/bu6&#10;rf27uq3+u7qt/ru5rf67ua3+u7mt/ru5rf67ua3+u7mt/ru5rf67ua3+u7mt/ru5rf67ua3+u7mt&#10;/ru5rf67ua3+u7mt/ru5rf67ua3+2M4HANvYKgvZ2zsr2dtEVt3WSobfy1G4xLKK7r61nvm+t6L6&#10;vbml+726qPy8uqv8vLqs/bu6rf27uq3+u7qt/ru6rf67ua3+u7mt/ru5rf67ua3+u7mt/ru5rf67&#10;ua3+u7mt/ru5rf67ua3+u7mt/ru5rf67ua3+u7mt/ru5rf67ua3+188HANrZKQvY2zwr2NxFVtzY&#10;SIbfzE+4w7KK7761nPm9t6D6vbmk+727p/y8uqv8u7qs/bu6rP27uq39u7qt/ru6rf67uq3+u7mt&#10;/ru5rf67ua3+u7mt/ru5rf67ua3+u7mt/ru5rf67ua3+u7mt/ru5rf67ua3+u7mt/ru5rf67ua3+&#10;1s8HANnaKQrX3D0q191GVdraR4bfzU25xLOE7r61mvm9uJ76vbqi+7y7qPy7uqv8u7qs/bu6rP27&#10;uq39u7qt/bu6rf67uq3+u7qt/ru6rf67uq3+u7qt/ru6rf67uq3+u7qt/ru6rf67uq3+u7qt/ru6&#10;rf67uq3+u7qt/ru6rf67uq3+1tAHANjbLArW3j8p1d9IVNjcSIXfz0q5xLV77L61lfm9uJj6vLuh&#10;+7u7qfy7uqv8u7qs/bu6rP27uq39u7qt/bu6rf27uq3+u7qt/ru6rf67uq3+u7qt/ru6rf67uq3+&#10;u7qt/ru6rf67uq3+u7qt/ru6rf67uq3+u7qt/ru6rf67uq3+1dEHANbcMAnU30En1OFKUtXeS4Td&#10;1UK4xrpo6b61ivq9u4f7u7uk+7u7qfy7uqv8u7qs/bu6rP27uq39u7qt/bu6rf27uq39u7qt/bu6&#10;rf27uq39u7qt/bu6rf27uq39u7qt/bu6rf27uq39u7qt/bu6rf27uq39u7qt/bu6rf27uq391NIH&#10;ANXeNAjT4UIo0uJLVdPhTIjS3T+6xshS4b21Pvq6u5n7urun+7q7qvy6uqv8urqs/Lq6rP26uqz9&#10;urqt/bq6rf26uq39urqt/bq6rf26uq39urqt/bq6rf26uq39urqt/bq6rf26uq39urqt/bq6rf26&#10;uq39urqt/bq6rf26uq3909MHANPgNgnR40Mr0OVLWtDjTY3H3k63vc5o1bjFhui2wJTxtL6Y9bO8&#10;nfizvKD6srui+7K7o/uxu6T7sbuk+7C7pPuvu6X7rbul+627pfutu6X7rbul+627pfutu6X7rbul&#10;+627pfutu6X7rbul+627pfutu6X7rbul+627pfutu6X70tYHANHiOAvP5kQwzudNYMfsU4++4l2w&#10;t9ZvxbLQftKty4TcqMiG4aPGiOWgxYroncSM6ZvEjuqZw4/rl8OR65XDkuyTw5TsksKW7ZLClu2S&#10;wpbtksKW7ZLClu2SwpbtksKW7ZLClu2SwpbtksKW7ZLClu2SwpbtksKW7ZLClu2Swpbt0dkHAM/l&#10;Og/N6UU2yexPZb/0XIu36Gmkr+BptKjabcCh1XPIm9J4zpfQfNKTzn/VkM2C143NhdmLzIfaicyJ&#10;24fLi9uFy47cg8qQ3YPKkN2DypDdg8qQ3YPKkN2DypDdg8qQ3YPKkN2DypDdg8qQ3YPKkN2DypDd&#10;g8qQ3YPKkN2DypDdzuUOAMzpPBPK7Uc8wPVVZbj6ZIGv8GOUpulio53jZK6V32i2j9xtvIracsCG&#10;2HbDgtZ6xYDWfcd+1YDIfNSDyXrUhsp504nLd9OMzHfTjMx304zMd9OMzHfTjMx304zMd9OMzHfT&#10;jMx304zMd9OMzHfTjMx304zMd9OMzHfTjMx304zMy+kXAcntPhnC9EpAuPxYXq//WnOm+FuEnfFc&#10;kpTsX5yL6GKkhOVmqn/jbK574XKxeOB2tHbferV03323ct6AuHHdg7lv3Ya6bt2Ku27dirtu3Yq7&#10;bt2Ku27dirtu3Yq7bt2Ku27dirtu3Yq7bt2Ku27dirtu3Yq7bt2Ku27dirtu3Yq7yO0fAsXyQB+4&#10;/kg8r/9NUab/UGOd/1Nzk/pWgIr1WouC8V+Se+5kmHXsaZ1x6m6gbulzomzod6Rr6Hqlaed+pmjm&#10;gadm5oWoZeWIqWXliKll5YipZeWIqWXliKll5YipZeWIqWXliKll5YipZeWIqWXliKll5YipZeWI&#10;qWXliKll5Yip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pyTom6slKTOzFWXPvv2SY4LZvt9Kvg9HHrpTnvrOl+r23qvy9t6v8vLis/Ly4rf28&#10;uK39vLmt/by5rv28ua79vLmu/bu5rv27ua79u7mu/bu5rv27ua79u7mu/bu5rv27ua79u7mu/bu5&#10;rv27ua79u7mu/bu5rv27ua792b8DAOvHJAnpyjom6cpKS+vHWXPuwGWY37dvuNGxhdPFsZjrvbao&#10;+723qvy9uKv8vLis/Ly4rP28ua39vLmt/by5rv28ua79u7mu/bu5rv27ua79u7mu/bu5rv27ua79&#10;u7mu/bu5rv27ua79u7mu/bu5rv27ua79u7mu/bu5rv27ua792b8DAOrHJAnoyjol6MtKS+rIWXPt&#10;wWWZ3rhvudCyhdXDsprvvbao+723qfu9uKv8vLis/Ly5rP28ua39vLmt/by5rf28ua7+u7mu/ru5&#10;rv67ua7+u7mu/ru5rv67ua7+u7mu/ru5rv67ua7+u7mu/ru5rv67ua7+u7mu/ru5rv67ua7+2b8D&#10;AOnIIwnnyzol6MxLS+nIWXPswmSZ3rluus+yg9fCspzyvban+723qfu9uKr8vLis/Ly5rP28ua39&#10;vLmt/by5rf67ua3+u7mt/ru5rv67ua7+u7mu/ru5rv67ua7+u7mu/ru5rv67ua7+u7mu/ru5rv67&#10;ua7+u7mu/ru5rv67ua7+2cADAOnIIwjnzDol58xLS+nJWHPswmOa3rluu8+zgtjAs530vban+723&#10;qfu9uKr8vLir/Ly5rP28ua39vLmt/ru5rf67ua3+u7mt/ru5rv67ua7+u7mu/ru5rv67ua7+u7mu&#10;/ru5rv67ua7+u7mu/ru5rv67ua7+u7mu/ru5rv67ua7+2MADAOjJIwjmzDol5s1LSujJWHPsw2Ka&#10;3bltvM6zgdm/s5/2vbam+723qPu9uKr8vLmr/Ly5rP28ua39vLmt/ru5rf67ua3+u7mt/ru5rv67&#10;ua7+u7mu/ru5rv67ua7+u7mu/ru5rv67ua7+u7mu/ru5rv67ua7+u7mu/ru5rv67ua7+2MADAOjJ&#10;IwjlzTok5s5LSujKV3Prw2Ka3bprvM60f9q+tKH5vbal+r23qPu9uKr8vLmr/Ly5rP28ua39u7mt&#10;/ru5rf+7ua3+u7mt/ru5rf67ua7+u7mu/ru5rv67ua7+u7mu/ru5rv67ua7+u7mu/ru5rv67ua7+&#10;u7mu/ru5rv67ua7+2MADAOfKIwjlzTok5c5LSujKVnPrxGGa3btpvM20ftq+tKL6vbak+r23p/u9&#10;uKn8vLmr/Ly5rP28ua3+u7mt/ru5rf+7ua3+u7mt/ru5rf67ua7+u7mu/ru5rv67ua7+u7mu/ru5&#10;rv67ua7+u7mu/ru5rv67ua7+u7mu/ru5rv67ua7+2MEDAOfKIgjkzjok5c9LSufLVnPrxGCb3b1n&#10;vM21fNu+tKH6vbaj+r23pvu9uKn7vLmr/Ly6rP28uq3+u7mt/ru5rf+7ua3/u7mt/ru5rf67ua7+&#10;u7mu/ru5rv67ua7+u7mu/ru5rv67ua7+u7mu/ru5rv67ua7+u7mu/ru5rv67ua7+2MEDAOfLIgjk&#10;zjoj5M9LSufLVXPqxWCb3b5kvM21etu+tJ/5vrai+r23pfq9uaj7vLqq/Ly6rP28uq3+u7mt/ru5&#10;rf67ua3+u7mt/ru5rf67ua7+u7mu/ru5rv67ua7+u7mu/ru5rv67ua7+u7mu/ru5rv67ua7+u7mu&#10;/ru5rv67ua7+18EDAObLIgfjzzoj5NBKSebMVXPqxV+b3cBiu823dtu+tJ75vrag+b24pPq9uaf7&#10;vLqq/Ly6rP27uq39u7qt/ru5rf67ua3+u7mt/ru5rf67ua3+u7mt/ru5rf67ua3+u7mt/ru5rf67&#10;ua3+u7mt/ru5rf67ua3+u7mt/ru5rf67ua3+18IDAOXMIgfjzzoj49BKSebNVHPpxl6c3sJeu864&#10;ctq+s5v5vrae+b24ovq9uqb7vLqp/Ly6rP27uq39u7qt/ru6rf67ua3+u7mt/ru6rf67uq3+u7qt&#10;/ru6rf67uq3+u7qt/ru6rf67uq3+u7qt/ru6rf67uq3+u7qt/ru6rf67uq3+1sIDAOXMIQfi0Doi&#10;4tFJSeXNU3Ppx12c38ZZuc68a9i+s5f4vrac+r24oPu9u6T7vLqq/Lu6rP27uqz9u7qt/bu6rf67&#10;uq3+u7qt/ru6rf67uq3+u7qt/ru6rf67uq3+u7qt/ru6rf67uq3+u7qt/ru6rf67uq3+u7qt/ru6&#10;rf67uq3+1sIDAOTNIQbh0Toi4dJISOTOUnPnyVmb4MtTttDCX9S+s5L5vraW+r26m/u8u6b8u7qq&#10;/Lu6rP27uqz9u7qt/bu6rf27uq3+u7qt/ru6rf67uq3+u7qt/ru6rf67uq3+u7qt/ru6rf67uq3+&#10;u7qt/ru6rf67uq3+u7qt/ru6rf67uq3+1cMDAOPOIAbf0zoh4NNGR+PQUHLjzlOX3tRKsdDIUdW/&#10;s4H3vbeI+ry7mvu7u6f8u7qr/Lu6rP27uqz9u7qt/bu6rf27uq39u7qt/bu6rf67uq3+u7qt/ru6&#10;rf67uq3+u7qt/ru6rf67uq3+u7qt/ru6rf67uq3+u7qt/ru6rf67uq3+1cQDAOHQHwXe1Dog3tVF&#10;RuHSTnLd1kuR1d5FsMvPTNPDwU/uu7tQ+rq7ofu6u6j8urqr/Lq6rPy6uqz9urqt/bq6rf26uq39&#10;urqt/bu6rf27uq39u7qt/bu6rf27uq39u7qt/bu6rf27uq39u7qt/bu6rf27uq39u7qt/bu6rf27&#10;uq391MUDAN/SHgXc1jkf3NhCRd7US3HT4U6KzOFNscLSXM+6x3njuMGR77a+mPW0vZz4s7yf+bG8&#10;oPqwvKH6rryh+qy8ovqrvKL5qLyj+aa8pPmlvKT5pbyk+aW8pPmlvKT5pbyk+aW8pPmlvKT5pbyk&#10;+aW8pPmlvKT5pbyk+aW8pPmlvKT508YEAN3UHATZ2jYd2dtBQ9XfS2XL6FKOw+JYr7vWZ8e2zn/W&#10;scmH36zHieSnxYrnosSM6Z/Djeucw4/rmsOQ7JfCkuyVwpTtk8KW7ZHCme2QwprtkMKa7ZDCmu2Q&#10;wprtkMKa7ZDCmu2QwprtkMKa7ZDCmu2QwprtkMKa7ZDCmu2Qwprt0sgEANnZGQPW3Toa1d9FQM3o&#10;T2jD8FmOu+VjqbXcbrut1nPHptJ4zqDPfNObzn/Wls2B2ZPMg9qQy4XbjcuH3IvKid2Jyoveh8qO&#10;3oXJkd+EyZPfhMmT34TJk9+EyZPfhMmT34TJk9+EyZPfhMmT34TJk9+EyZPfhMmT34TJk9+EyZPf&#10;0coEANbdIAHT4D4Zz+ZIQsXwVGu89WCKtOpnn6rjZa2g32e2mdtsvZPZcMGO13TFitZ3x4bVesmE&#10;1H3KgtN/y4DTgsx+0oTNfdKHznvRi8960Y3QetGN0HrRjdB60Y3QetGN0HrRjdB60Y3QetGN0HrR&#10;jdB60Y3QetGN0HrRjdB60Y3Qz8wFANLhKAPQ5EAfx/BLR734Wmmz+mCBqfFfkZ7sX52V52GljuRk&#10;rIjhabGE3261gN5yuH3ddrp73Hm7edt8vXfbfr522oG/dNqEwHLZiMFx2YvBcdmLwXHZi8Fx2YvB&#10;cdmLwXHZi8Fx2YvBcdmLwXHZi8Fx2YvBcdmLwXHZi8Fx2YvBzdAFAM/lLgbJ7UIlvvhPR7P/VmGn&#10;/1Z0nvlYgpX0Wo2N712WhuxhnH/pZaF652mld+ZuqHTlcqpy5HasceN5rW/jfK5u4n+vbOKCsGrh&#10;h7Fp4YmyaeGJsmnhibJp4YmyaeGJsmnhibJp4YmyaeGJsmnhibJp4YmyaeGJsmnhibJp4Ymyy9UE&#10;AMvqNAq/+EEns/9HQaf/SlWe/05llf9Rcoz8VX2E91mGffRejHfyY5Fy8GeVb+5smGztcZpq7HSc&#10;aex3nWfrep5m636fZOqBoGPphaFi6YiiYumIomLpiKJi6YiiYumIomLpiKJi6YiiYumIomLpiKJi&#10;6YiiYumIomLpiKJi6YiiyNsEAMD2Lg2z/zUjp/87Np7/QEeU/0ZWi/9KY4P/UG17/1V1dfxbfG/6&#10;YIFr+GaEaPdrh2X2b4lj9XOLYvR2jGD0eY1f832OXfOAj1zyhZBb8oeRW/KHkVvyh5Fb8oeRW/KH&#10;kVvyh5Fb8oeRW/KHkVvyh5Fb8oeRW/KHkVvyh5Fb8oeR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a/bo33A06GHz86hj9rKn5Xix56Z6MWenezDnaHuwp2k8MKdp/HB&#10;navywZ2v88GetPO8nrTzup+087qftPO6n7Tzup+087qftPO6n7Tzup+087qftPO6n7Tzup+087qf&#10;tPO6n7Tz2bIAAPa7HQX0vjMd9r1CPve6UmH5s1+B7atpnOOpcLHap3zD0qaH0sulkN/HpJbow6Ob&#10;7sGkn/LApaL1v6am97+nqfi+qKz5vqmv+byqsPm6qrD5uKmx+Lipsfi4qbH4uKmx+Lipsfi4qbH4&#10;uKmx+Lipsfi4qbH4uKmx+Lipsfi4qbH42bIAAPW8HAXzvzMd9b9CPva7UmH4tF+B7a5pnOKtb7LZ&#10;q3vF0KqI1cmokePEqJjtwame9L6so/m9saj8vLit/Ly4rv28ua79vLmu/by5rv27ua79ubWu/bm1&#10;rv25ta79ubWu/bm1rv25ta79ubWu/bm1rv25ta79ubWu/bm1rv25ta792bMAAPS8HAXyvzMd9MBC&#10;PvW8UmH4tl+C7bFoneKwbrLYrnvGz66J2Mesk+bCrJvyvrCk+r23q/y8uKz8vLit/by5rv28ua79&#10;vLmu/bu5rv27ua79u7mu/bu5rv27ua79u7mu/bu5rv27ua79u7mu/bu5rv27ua79u7mu/bu5rv27&#10;ua792LMAAPS9HAXywDMc88BCPvS9UmH3t1+C7bRnneK0brPYsnrHzrGL2savlurAsKD2vbeq/L23&#10;q/y8uKz8vLit/by5rv28ua79vLmu/bu5rv27ua79u7mu/bu5rv27ua79u7mu/bu5rv27ua79u7mu&#10;/bu5rv27ua79u7mu/bu5rv27ua792LQAAPO+GwXxwTMc8sFDPvS+UmH2uF+D7bZnnOK3bbPXtXnI&#10;zbKJ28SymOy+tab6vbep+724q/y8uKz8vLmt/by5rv28ua79u7mu/bu5rv27ua79u7mu/bu5rv27&#10;ua79u7mu/bu5rv27ua79u7mu/bu5rv27ua79u7mu/bu5rv27ua792LQAAPO+GwTwwTMc8cJDPfO/&#10;UmH1uV+D7blmnOK6bLPXtnfIzLKH3MOymO69tqf7vbep+724q/y8uKz8vLmt/by5rf27ua7+u7mu&#10;/ru5rv27ua79u7mu/bu5rv27ua79u7mu/bu5rv27ua79u7mu/bu5rv27ua79u7mu/bu5rv27ua79&#10;2LQAAPK+GwTwwjMc8cJDPfK/UmH1uV+D7btmnOK8a7PXt3TIzLOF3cOymPC9tqb7vbeo+724qvy8&#10;uaz8vLmt/by5rf67ua3+u7mu/ru5rv67ua79u7mu/bu5rv27ua79u7mu/bu5rv27ua79u7mu/bu5&#10;rv27ua79u7mu/bu5rv27ua7917QAAPK/GwTvwjMc8MNDPfLAUmH0ul+D7r5lm+K9abLXuXDIzLSC&#10;3cKyl/G9taX6vben+724qvy8uaz9vLmt/bu5rf67ua3+u7mu/ru5rv67ua79u7mu/bu5rv27ua79&#10;u7mu/bu5rv27ua79u7mu/bu5rv27ua79u7mu/bu5rv27ua7917UAAPG/GwTvwzMb8MRDPfHBUmHz&#10;vF6D7cBlm+K/ZrLXu23IzLV/3cGylvK9taP6vbem+724qfu8uav8vLmt/ru5rf+7ua3+u7mu/ru5&#10;rv67ua79u7mu/bu5rv27ua79u7mu/bu5rv27ua79u7mu/bu5rv27ua79u7mu/bu5rv27ua791rUA&#10;APHAGgTuwzMb78RDPfHBUmHxvl6C7MJjmuPCY7HYvWjHzLZ63cGyk/O+taD6vbek+r25qPu8uqv8&#10;vLqt/ru5rf67ua3+u7mt/ru5rv67uq79u7qu/bu6rv27uq79u7qu/bu6rv27uq79u7qu/bu6rv27&#10;uq79u7qu/bu6rv27uq791rUAAPDAGgTuxDMb7sVDPfDCUmHwwF6C68RhmeTEX6/ZwWLFzbl028Gz&#10;j/K+tZz5vbei+r25pvu8uqr8u7qt/bu6rf67ua3+u7qt/ru6rv67uq7+u7qu/bu6rv27uq79u7qu&#10;/bu6rv27uq79u7qu/bu6rv27uq79u7qu/bu6rv27uq791rUAAPDBGgTtxTMa7sZDPO/DUmHtw12A&#10;6cdel+XIW63ax1rDzr5r2cK0h/G+tZj5vbid+r27pPu7uqv8u7qs/bu6rf67uq3+u7qt/ru6rv67&#10;uq7+u7qu/bu6rv27uq79u7qu/bu6rv27uq79u7qu/bu6rv27uq79u7qu/bu6rv27uq791rYAAO/C&#10;GQPsxjMa7cdDPO7EUmHrxl1/58palePNVqrcz1C/z8Vf18O2efC+tY36vbqQ+7u7p/y7uqv8u7qs&#10;/bu6rf27uq3+u7qt/ru6rv67uq79u7qu/bu6rv27uq79u7qu/bu6rv27uq79u7qu/bu6rv27uq79&#10;u7qu/bu6rv27uq791bYAAO7DGQPrxzIa68hDPO3GUmHoyVl8489Vkd7VT6Xa2kS8z81N18S/W+2+&#10;tUf6uruc+7q7qPy6uqv8urqs/bq6rf27uq39u7qt/bu6rf27uq79tLmu/bS5rv20ua79tLmu/bS5&#10;rv20ua79tLmu/bS5rv20ua79tLmu/bS5rv20ua791bcAAO3EGAPqyDIZ6slEO+vHU2HlzVR43dZO&#10;i9XeT6DQ20m+xc5c1r3Fcui5wIvyuL2b+La7ofu1u6T8tLul/LK7pvyvu6b8rbun+6q7qfqmvKz6&#10;oryx+aK8sfmivLH5oryx+aK8sfmivLH5oryx+aK8sfmivLH5oryx+aK8sfmivLH51LgAAOzFFwPo&#10;yTIY6MtEOunKU2Df1E1y1OBSgs7lUqPH21K+vtBp0rjJgOC2xI/psMKQ7azBkvCowJTypL+W86G/&#10;mfSev5v0m7+f9Jm/o/SXv6nzlL+v85S/r/OUv6/zlL+v85S/r/OUv6/zlL+v85S/r/OUv6/zlL+v&#10;85S/r/OUv6/z1LkAAOrHFgLnyzIX5s1EOuPQTVrW3kxnzuZThsfoWKW/3F28uNNyzLXNhNeuyobe&#10;qMeH46LGieadxYvomcSO6ZXDkOqSw5Prj8OX7I3DnOyLw6Lsi8Oq64vDquuLw6rri8Oq64vDquuL&#10;w6rri8Oq64vDquuLw6rri8Oq64vDquuLw6rr07oAAOjJFALkzjIW49BFONvYRE/P5lBmx+1Xib/o&#10;X6S43me3sthyxKrTd82kz3zTns1/15nMgtqUy4TckMqH3o3Jit+KyY3gh8iR4YTIleKCyJzigcij&#10;4oHIo+KByKPigcij4oHIo+KByKPigcij4oHIo+KByKPigcij4oHIo+KByKPi0rsAAOXMEgHh0TEU&#10;4NNDNtLjSkPI7VNqwPNdibnqZ6Cw4mivp91puqDZbsGZ1nLHk9R2y47Ses6K0X7Qh9CB0oTQhdOC&#10;z4jUgM6L1X3OkNZ7zpXWec2c13nNnNd5zZzXec2c13nNnNd5zZzXec2c13nNnNd5zZzXec2c13nN&#10;nNd5zZzX0L0AAOLPDgDd1TAS1t4/KMrsS0nB9FhsufdjhrDuZJim6GOlnONkrpXgZ7SO3Wy5idtw&#10;vYXadMCB2XjCfth8w3zXf8V61oLGeNaGx3bVishz1Y/JctSUyXLUlMly1JTJctSUyXLUlMly1JTJ&#10;ctSUyXLUlMly1JTJctSUyXLUlMly1JTJz8ABANnUCADY2zIPzelEKcL0T0y5+l1pr/tdfqX0XY2b&#10;7l6YkupgoIvnY6aE5WaqgONrrXzib7B54XOyd+B3s3XgerRz3322cd+At2/ehLht3oi5bN2NuWzd&#10;jbls3Y25bN2NuWzdjbls3Y25bN2NuWzdjbls3Y25bN2NuWzdjbls3Y25zcMBANbZCADQ5DkNxPNG&#10;Lbn8UEuu/1Nio/9Uc5n7Vn+Q9lmJiPJcj4LwYJV87mOZd+xnnHPra55x6m+gb+lyom3odaNs6Hik&#10;aud8pmnnf6dn5oSoZeWIqWXliKll5YipZeWIqWXliKll5YipZeWIqWXliKll5YipZeWIqWXliKll&#10;5YipysYCANHhEwDF8TkSuf5ALa3/RUWi/0lXl/9MZY7/UG+G/lR4f/tYgHn4XYV09mGJcPRljW3z&#10;ao9r8W6RafFxk2fwdJRl73eWZO97l2Lufphh7oOZX+2Hml/th5pf7YeaX+2Hml/th5pf7YeaX+2H&#10;ml/th5pf7YeaX+2Hml/th5pf7YeayMoCAMfuGgG5/TATrP81KKD/OjqW/z9Jjf9FVoX/SmF+/09p&#10;d/9VcHH/WnZs/V96afxkfWb7aIBk+myCYvlwg2D4c4Vf93aGXfd6h1z2fYha9oKJWPWGilj1hopY&#10;9YaKWPWGilj1hopY9YaKWPWGilj1hopY9YaKWPWGilj1hopY9YaKxdACALn8FgKs/yQQn/8oH5X/&#10;Ly6M/zY7hP8+R3z/RFJ1/0tabv9RYWn/V2Zk/11qYf9ibV7/Z29c/2txWv9vc1j/cnRX/3V1Vv94&#10;dlT/fHdS/oF5Uf6FelH+hXpR/oV6Uf6FelH+hXpR/oV6Uf6FelH+hXpR/oV6Uf6FelH+hXpR/oV6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agAAP+t&#10;FgP/sC0X/687M/+qTFH/pFps+59kgvKea5Tqm3Kj45h7sN6VhLrakovC14+SyNSNmM3Ti57Q0Ymk&#10;09CIqtXQhrDWz4a218+FvtjLhcLYxYfD2L+Jw9i/icPYv4nD2L+Jw9i/icPYv4nD2L+Jw9i/icPY&#10;v4nD2L+Jw9i/icPY3akAAP+uFgP/sSwW/7A7M/+sTFH/pVls+qRjgvGjapTpoHCk4px5st2Zgr3Y&#10;lonG1JORzNKRl9HQj53Vz42j2M6LqdrNibDczIi33cuIwN3FisDev4zA3bmMwN25jMDduYzA3bmM&#10;wN25jMDduYzA3bmMwN25jMDduYzA3bmMwN25jMDd3KkAAP+vFQP/siwW/7E7M/+tS1H/p1lt+qdi&#10;gvGnaJXppG+l4aB2tNydgL/WmojJ05iP0NCVltXOk5zazJCi3cuOqN/KjLDhyou54sWMveK/jr3i&#10;uo+94rWQvuG1kL7htZC+4bWQvuG1kL7htZC+4bWQvuG1kL7htZC+4bWQvuG1kL7h3KoAAP+wFQP+&#10;sywW/7I7Mv+uS1H/qFlt+qthgvGqZ5XoqG2m4aV0tduhfsHVnobL0ZyO086ZldnMlpreypOh4cmR&#10;qOTIj7Dlx4+75sCRu+e6krvmtZO75rGTvOWxk7zlsZO85bGTvOWxk7zlsZO85bGTvOWxk7zlsZO8&#10;5bGTvOWxk7zl3KoAAP+wFQL+tCwW/7M7Mv+vS1H/q1ht+65ggfGuZpXorGym4alytdqlfMLUooXN&#10;0KCN1sydlNzKmZnhyJag5ceUp+jGkrHqwpO56ruVueq2lrnqspa56a6Wuuiulrrorpa66K6Wuuiu&#10;lrrorpa66K6Wuuiulrrorpa66K6Wuuiulrro26sAAP+xFQL9tCwV/7Q8Mv+wS1H/rVhs+7FfgfGx&#10;ZZTosGum4a1wtdqpe8PTpoTOz6SM2Mugk9/InZjlxpmf6cWXp+zElrPtvZi37reZt+2ymbftr5m4&#10;7KyZueqsmbnqrJm56qyZueqsmbnqrJm56qyZueqsmbnqrJm56qyZueqsmbnq26sAAP6yFAL8tSwV&#10;/rU8Mv+xS1H+sFds+bRegPG1ZJTptGql4bJvtdquecPTq4PPzqiM2cqkkuHHoJjoxJ2e7MOap+/B&#10;mrXxuJ218bOdtfCwnbbwrZy27qqbuOyqm7jsqpu47KqbuOyqm7jsqpu47KqbuOyqm7jsqpu47Kqb&#10;uOyqm7js26sAAP6yFAL8tSwV/bU8Mv+yS1H9slZr97Zef/K4ZJPpuGml4bZutdqzd8PTsILQza2L&#10;28mpkuPFpZfrw6Ge8MGfqPO8oLP0tKKz9LCitPOtobTyq5+18Kiet+2onrftqJ637aiet+2onrft&#10;qJ637aiet+2onrftqJ637aiet+2onrft26wAAP2zFAL7tiwV/LY8Mv6zS1H7tFZq9bldfvG8Y5Lp&#10;vGik4btstNq3c8LTtH/PzbKK28iukuXEqpjtwaad87+lqfe4p7H3sqey96+msvWspLPzqaK18aag&#10;tu6moLbupqC27qagtu6moLbupqC27qagtu6moLbupqC27qagtu6moLbu2qwAAP2zEwL7tywU/Lc8&#10;Mv6zS1H5t1Vp87xcfe/AYpDqwGai4r9ostu8bcHUuHjOzrSE2siyj+XEspruwK6f9b2sqvq1r6/7&#10;sKyx+a2qsveqp7P0p6S08qShtu+kobbvpKG276Shtu+kobbvpKG276Shtu+kobbvpKG276Shtu+k&#10;obbv2qwAAPy0EwL6tywU+7c8Mf20S1H3uVVo8b9cfOzDYo/qxGKg48NjsNzBZb7Vvm/Lz7p618m3&#10;heLEtZDswLWc9bu5rf+zs6/8rq+w+aqssvenqbP1paa08qKjtu+io7bvoqO276Kjtu+io7bvoqO2&#10;76Kjtu+io7bvoqO276Kjtu+io7bv2q0AAPy0EwL5uCwU+rg8Mfy1S1H1vFRn7sNbeurGXo3oyF6e&#10;5clerd7JXrrYyWTG0sht0c3FdtzGwHrqu76I9K+7pPuqt7D6qLGx+KatsvajqrP0oae18Z+ktu+f&#10;pLbvn6S275+ktu+fpLbvn6S275+ktu+fpLbvn6S275+ktu+fpLbv2q0AAPu1EwL5uSwU+rk8Mfy2&#10;S1Hzv1Rl68ZbeOfKW4rkzVqa4dBZqN3VWLTZ2VjAztBj0cTJcN+7xITqssCU8qa9nfafva33n7Wy&#10;9p+ws/WerLTznam18Jylt+6cpbfunKW37pylt+6cpbfunKW37pylt+6cpbfunKW37pylt+6cpbfu&#10;2a0AAPu1EgH4uSsT+bo8Mfq4SlHwwlNj6MpYdeTOVobf1FWU2dxVoNTfWLLN2FvEw89s07vJft+1&#10;xY7oqsKQ7p7Al/KYv6b0lb2z85e1tPKXr7XxmKu275ent+yXp7fsl6e37Jent+yXp7fsl6e37Jen&#10;t+yXp7fsl6e37Jent+yXp7fs2a4AAPq2EgH3uisT+Ls8Mfe7Sk/sxlJh5c5Ucd7VUYDW3laM0eJa&#10;oczfWrXD1mPGu89107bKiN2tx4nkosSM6pjCk+2RwZ7vj8Gt7469tu+Ptbbuka+37JKquOqSqrjq&#10;kqq46pKquOqSqrjqkqq46pKquOqSqrjqkqq46pKquOqSqrjq2K8AAPm3EQH2uysT9rw8MPS/SUzo&#10;y1Jd4NNPa9beU3fQ5FmMyuhbpMTeXre81mvGttB90a7Mg9mlyYXgm8eJ5JPFj+iMxJjqicOk64fD&#10;seuHvrjqibW56YuvuuiLr7roi6+66IuvuuiLr7roi6+66IuvuuiLr7roi6+66IuvuuiLr7ro2K8A&#10;APi4EAH1vSsS9b48MO/ESEnj0E1X2NxMYtDlV3XK6luQw+dfprzeZbe22HPErdJ5zaXPfdWdzIHa&#10;lcqF3o7Ii+GIx5PkhMad5YPGqeWAxrblgb+85YO2vOSDtrzkg7a85IO2vOSDtrzkg7a85IO2vOSD&#10;trzkg7a85IO2vOSDtrzk1rAAAPa6DwHzvisR88A8L+nKSEPc2EZN0eRTW8rqWHrD716TvOdlprbf&#10;bLWt2m7ApNVzyJzSeM6Vz33Tj82C14nMiNqEy4/cgMqX3X3KoN59yqzeesq73nvBv957wb/ee8G/&#10;3nvBv957wb/ee8G/3nvBv957wb/ee8G/3nvBv957wb/e1rEAAPK8DQDxwSoR8cI9LuHRRjrU4Uw/&#10;y+pTYMTxW3298GOUtuhppazhZ7Gj3Wq6m9luwZTWc8eN03nLiNJ+zoPQhNF/z4rTe8+R1HnOmdV3&#10;zqPWds6w1nPOwtZzzsLWc87C1nPOwtZzzsLWc87C1nPOwtZzzsLWc87C1nPOwtZzzsLW1bMAAO2+&#10;DADuwyoP6sg8KdjbPizN6E1FxfFWZL32X3628WaSrOpkoKLkY6uZ4GWzkt1ruYzbcL6G2XXCgdd6&#10;xH3WgMd51YbJdtSMynTTkstx05rMcNOlzW7Ttcxu07XMbtO1zG7Ttcxu07XMbtO1zG7Ttcxu07XM&#10;btO1zG7Ttcxu07XM07QAAObBCQDrxykO39M4HM/lRSjG8E9JvvdZZrb8YXys9F+Nou1fmZnpYKOQ&#10;5WOqieJnr4TgbbN/33K2e913uXjcfLt024G9ctuGvm/ajL9t2ZPBa9mbwWnZp8Jp2afCadmnwmnZ&#10;p8Jp2afCadmnwmnZp8Jp2afCadmnwmnZp8Jp2afC0rYAANrFBQDmyygM0+A6DsjuSC2++FFMtf5Y&#10;Zav/WXeh+FqFmPJbkI/uXpiI62Gegello3znaaZ45W+pdORzrHLjeK5v4n2vbeKBsWvhhrJp4Iyz&#10;ZuCTtGTfnLVk35y1ZN+ctWTfnLVk35y1ZN+ctWTfnLVk35y1ZN+ctWTfnLVk35y10LkAANjIBQDa&#10;2RkDyus/E7/3SjG1/01Lqv9QX6D/Um+W/VR7jfhXhIb1W4t/8l+QefBjlHTuZ5dx7WuabuxwnGzr&#10;dJ5p6nifZ+p8oWbpgKJk6YWjYuiLpGDnk6Vg55OlYOeTpWDnk6Vg55OlYOeTpWDnk6Vg55OlYOeT&#10;pWDnk6Vg55OlzbwAANTMBQDM6CICv/Y6F7T/PzCp/0NFnv9IVpT/S2OL/09tg/9TdXz9V3t3+lyA&#10;cvlgg273ZIZr9miIaPVsimb0cIxk9HSNYvN3jmHye5Bf8n+RXfGEklvwipNb8IqTW/CKk1vwipNb&#10;8IqTW/CKk1vwipNb8IqTW/CKk1vwipNb8IqTy8AAAMzRBQC/9SIEs/8xF6f/NCuc/zo8kf8/Soj/&#10;RFSA/0ldef9OZHP/U2lu/1huav9ccWf/YXRk/2V3Yv5peGD9bHpe/XB8XPxzfVv7d35Z+3t/V/qA&#10;gVX5hoJV+YaCVfmGglX5hoJV+YaCVfmGglX5hoJV+YaCVfmGglX5hoJV+YaCyMQBAL7YAACy/xoF&#10;pv8lE5r/KSKO/y8whf82O33/PUV2/0ROcP9KVWv/UFtm/1VfYv9aYl//X2Vc/2NnWv9naVj/a2tW&#10;/29sVf9yblP/dm9S/3pwUP9/cU7/hXNO/4VzTv+Fc07/hXNO/4VzTv+Fc07/hXNO/4VzTv+Fc07/&#10;hXNO/4Vzv88AALLvAgCk/w4DmP8YDIz/HBiD/yYje/8uLnT/Njht/z5AZ/9FRmL/TExd/1JQWv9X&#10;U1b/XFZU/2FYUv9lWVD/aVtO/21cTf9wXkv/dF9K/3hgSP9+YUb/hGNG/4RjRv+EY0b/hGNG/4Rj&#10;Rv+EY0b/hGNG/4RjRv+EY0b/hGNG/4Rj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J0AAP+fEQL/oScR/6A2Kf+bR0L/lVZZ/5Zea/6VZnv3kW6J8Y11leyJf5/ohoim5YKQrON/l7Hh&#10;fJ604Hqlt994rbnedrS73XS9vN1zxr3cctC+03XRvsx40b3GetK9xnrSvcZ60r3GetK9xnrSvcZ6&#10;0r3GetK9xnrSvcZ60r3GetK96p4AAP+gEAH/oicR/6E2Kf+cR0L/mFRZ/5pca/6ZZHv2lmyK8JJz&#10;luuNfKHnioWp5IaNr+GClbTff5243n2ku9x6rL7beLXA23a/wdp1ysLUds/CzHnPwsZ8z8K/fc/C&#10;v33Pwr99z8K/fc/Cv33Pwr99z8K/fc/Cv33Pwr99z8K/fc/C6J8AAP+hEAH/oycQ/6I2KP+eRkL/&#10;nFNY/55ba/6dYnv2m2qK8JZxl+qReKLmjYKr4oqLsuCGk7fdgpu83H+jv9p8rMLZerbE2XjBxdZ3&#10;zcbNe83Gxn7NxsB/zca6gM3GuoDNxrqAzca6gM3GuoDNxrqAzca6gM3GuoDNxrqAzca6gM3G5qAA&#10;AP+hEAH/pCcQ/6M2KP+fRkP/n1JY/6Jaav6hYXv2n2iL75tumOqVdaPlkX+t4Y2ItN6JkbrchZm/&#10;2oGiw9h+rMbXfLfI1nrEyc97ysrHf8vKwYDKyruBysq1gsvKtYLLyrWCy8q1gsvKtYLLyrWCy8q1&#10;gsvKtYLLyrWCy8q1gsvK5aAAAP+iDwH/pSYQ/6Q2KP+gRkP/olFX/6VYaf6lX3v2o2aK759smOma&#10;c6TklXyu4JGFtt2NjrzaiJfC2ISgxtaAq8nVfrjM1HzIzcmAyM7BgsjOu4PIzraEyc6xhcnNsYXJ&#10;zbGFyc2xhcnNsYXJzbGFyc2xhcnNsYXJzbGFyc2xhcnN46EAAP+jDgH/piYQ/6U2KP+hRkP/pVBW&#10;/6lXaf6pXnr3qGSK76RqmOmfcKTkmniu4JWCt9yQi77Zi5XE1oefydSDq83TgLrQzYDH0cKEx9G7&#10;hcbRtYbG0bGHx9GtiMfPrYjHz62Ix8+tiMfPrYjHz62Ix8+tiMfPrYjHz62Ix8+tiMfP4aEAAP+k&#10;DgH/pyYQ/6Y2KP+iRkP/qE5V/6xWZ/+tXXn3rGKJ8Klol+mlbqTkn3Sv35p+uNuUiMDYj5LH1Iqd&#10;zNKFqtHRgr3UxoXF1byIxNW1icTVsIrF1KyKxdOpi8bSqYvG0qmLxtKpi8bSqYvG0qmLxtKpi8bS&#10;qYvG0qmLxtKpi8bS4KIAAP+kDgH/qCYP/6c2KP+jRUP/q01U/7BVZvyxW3f4sWGH8a9mluqra6Pk&#10;pXGu36B6uNuZg8HWlI7I042az9CHqtTPhMPYvonD2LWLwtmvjMPYq43D16iNxNaljcXUpY3F1KWN&#10;xdSljcXUpY3F1KWNxdSljcXUpY3F1KWNxdSljcXU36IAAP6lDQH/qCYP/6g2KP+mREL/rkxT/bNU&#10;Zfm2WnX3tmCF8bVklOuyaaHlrW2s4Kd0t9ugfsDWmYnJ0pKW0c+KqtjGiMHbto3B3K6Owdyqj8Hb&#10;p5DC2aSQw9iikMTVopDE1aKQxNWikMTVopDE1aKQxNWikMTVopDE1aKQxNWikMTV3qMAAP2lDQH/&#10;qSYP/6g2KP+oREH/sUtS+rZTY/a6WXPzu16D8rtjkey5Zp7mtWqq4bBvtNypeL7WoYLI0piR0s2M&#10;qtu6jb/frZC/36iSv96lk8Ddo5PB26GTwtmfksTWn5LE1p+SxNafksTWn5LE1p+SxNafksTWn5LE&#10;1p+SxNafksTW3qMAAPymDQH/qiYP/6k2KP+qQ0D+s0tQ97pSYfO+WHHvwF2A7sJiju3BZZrov2im&#10;47xrsN63brrVrnrFyaCJ0ruVoN6sk73jpZa94qGWvuCglr/enpbA3J2VwtqclMPXnJTD15yUw9ec&#10;lMPXnJTD15yUw9eclMPXnJTD15yUw9eclMPX3qQAAPynDAH/qiYP/6o2J/+tQj78tkpP9L1RX+/C&#10;V27rxlx96cheiufJYJXmymKf4MtmqNfGarXKuHTEu6uC06qhmN+dnrzlm5y945ubvuGamr/fmpnA&#10;3ZmYwdqZl8PYmZfD2JmXw9iZl8PYmZfD2JmXw9iZl8PYmZfD2JmXw9iZl8PY3aQAAPunDAD/qyYO&#10;/6s2J/+vQT35uUlN8cFRXOvHV2vny1l4485ahODTXI3c2WCU2dtfos3QZrS/w2/Er7h80puvkd6M&#10;rrvlkaO845OgvuGUnb/flZzA3ZWawdqVmcPYlZnD2JWZw9iVmcPYlZnD2JWZw9iVmcPYlZnD2JWZ&#10;w9iVmcPY3aQAAPqoDAD/rCUO/6w2J/+yQTv2vElL7cVRWebLVWbh0VVy3NhWe9bfY4HR5GyNzONo&#10;ocTbY7K10GvCo8d30Y7Ai919xb3jhq694oumvuCNor/ej6DA3JCdwtqRm8PXkZvD15Gbw9eRm8PX&#10;kZvD15Gbw9eRm8PXkZvD15Gbw9eRm8PX3aUAAPipCwD/rSUO/6w2J/21QDnywElI6MpQVeHRUWDb&#10;2VFp1OFibs/mZoHK6mmTw+lro7rhbLGr2mzAmdJ1zofMiNl6yajffb2/34Kwv96GqcDdiKXB24qh&#10;wtmMnsTWjJ7E1oyexNaMnsTWjJ7E1oyexNaMnsTWjJ7E1oyexNaMnsTW3KUAAPepCwD/riUO/642&#10;J/m4QDftxEhD489OT9vZTFjT4lxdzudhc8jsZIfC7meZuuZqqK/fabWh2W3Bk9N3y4TPhtR6zJzZ&#10;d8y82nq9wdt+ssHagazC2YSnw9eGo8TVhqPE1YajxNWGo8TVhqPE1YajxNWGo8TVhqPE1YajxNWG&#10;o8TV3KYAAPWqCgD/ryUN/682J/W9PzPoykc+3dVIRtTgVUrO51tiyO1gecHyZIy67GicsOVnqqTf&#10;ZrWY2m2/jNV3yIHSg895z5TTdc+r1XPMxNZ2v8TWebXE1nyuxdR/qMbTf6jG03+oxtN/qMbTf6jG&#10;03+oxtN/qMbTf6jG03+oxtN/qMbT26cAAPKsCQD/sCUN/7I1JfDCPi7h0UY21t5KOs7mVU/I7Vto&#10;wfNgfbrzZo+x62WepuVkqpvgZbSR3G28hth2w37Vgcl2047NctKfz3DSts9uzcfQccLH0XS4x9B3&#10;sMjPd7DIz3ewyM93sMjPd7DIz3ewyM93sMjPd7DIz3ewyM93sMjP2qgAAO+tCAD+siQM+rg0IOjJ&#10;PCfZ2T0qz+VOOcjtVlTB9FxsuvhigLLyY5Cn62GdneZiqJLiZbCJ3m23gdt1vXrZfsJ014nFb9WX&#10;x2zVp8lr1bvIadHLyWzGyspvu8rKb7vKym+7yspvu8rKb7vKym+7yspvu8rKb7vKym+7yspvu8rK&#10;2akAAOuvBgD8tCQL878yGuDSORzS4kYiyetQPsLzV1m7+V5vsvpfgajzXo+e7V+blOhhpIrkZKuD&#10;4WuxfN9ztnfdfLlx3IW8bdqQv2ranMBn2arBZtm9wWXVz8Fnyc/DZ8nPw2fJz8Nnyc/DZ8nPw2fJ&#10;z8Nnyc/DZ8nPw2fJz8Nnyc/D2KsAAOWyBAD5tyMK6cgtEdXdOA7L6UgnwvNRQ7v6WFuy/1pvqPta&#10;f570W4yU712Wi+tgnYPoZKR85mqod+RxrHLiebBu4YGyauCJtWffk7Zl3p63Y96ruGHevbhh29O4&#10;YdvTuGHb07hh29O4YdvTuGHb07hh29O4YdvTuGHb07hh29O41q0AANy1AQD1vCIJ3dQhBs3nPhHD&#10;8Ussu/pRRrH/Ulun/1Rtnv1Ve5T4V4WL81uOhPBflXztY5p262ieculvom7odqRq532nZ+aEqWTl&#10;jKpi5JSsYOOerV3jq65c476uXOO+rlzjvq5c476uXOO+rlzjvq5c476uXOO+rlzjvq5c476u1K8A&#10;ANq4AQDoyBMB0OIiAsTwPxW7+kcvsP9IRqb/S1ic/05nk/9Rc4r8VXyD+FmEfPZdiXbzYo5x8WeS&#10;bfBtlWnvc5dm7nmZZO1/m2HshZ1f64yeXeqUn1rqnqFY6auhWOmroVjpq6FY6auhWOmroVjpq6FY&#10;6auhWOmroVjpq6FY6auh0rIAANe7AQDR0AYAxe8mBLr6Ohiw/z8vpf9AQpv/RVKR/0lfiP9NaYH/&#10;UnF6/1Z3dP1bfG/7YIBr+WWDZ/hqhWT3b4di9nSJX/V5i130f41b84WOWfOLj1byk5FU8Z2SVPGd&#10;klTxnZJU8Z2SVPGdklTxnZJU8Z2SVPGdklTxnZJU8Z2Sz7YAAM7BAQDF1gQAuvskBq7/MRij/zUr&#10;mP84O47/PkiF/0NTfv9JW3f/TmJx/1NnbP9Ya2f/XW9k/2JyYf9mdF//a3Zc/293Wv5zeVj9eHpW&#10;/X18VPyCfVL7iX5P+pKAT/qSgE/6koBP+pKAT/qSgE/6koBP+pKAT/qSgE/6koBP+pKAzLoAAMTK&#10;AQC44gMArf8dBqH/JxWW/ysji/8vMIL/Njt6/z1Ec/9DS23/SVFo/09WY/9UWWD/WFxd/11fWv9h&#10;YFj/ZWJW/2lkVP9tZVL/cWZQ/3VoTv95aUz/f2pJ/4ZsSf+GbEn/hmxJ/4ZsSf+GbEn/hmxJ/4Zs&#10;Sf+GbEn/hmxJ/4ZsxMIAALnVAACs/QgAnv8RBJP/Gw6I/yEafv8mJHX/Li1u/zY0aP89OmP/Q0Be&#10;/0lEWv9PSFf/VEtU/1hNUv9dT1D/YVFO/2VTTP9pVEr/bVZI/3JXRv92WET/fFpC/4RbQv+EW0L/&#10;hFtC/4RbQv+EW0L/hFtC/4RbQv+EW0L/hFtC/4Rbus4AAKzdAACe/wMBkP8HA4T/DQd6/xUPcv8d&#10;GGv/JiBk/y8nX/84LVr/PzJV/0U2Uv9LOk7/UTxL/1Y/Sf9aQEf/XkJF/2NEQ/9nRUH/a0Y//3BI&#10;Pv91STz/e0o6/4JMOv+CTDr/gkw6/4JMOv+CTDr/gkw6/4JMOv+CTDr/gkw6/4JM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ZIDAP+REgL/kSMM/48zIP+KRDT/iVBG/4pZVv+JYWX/hWpy/YBzffl8fYX1eYeN8nWQ&#10;kvBxmJfubqCa7WyonexqsJ/raLmg6mfCouplzaPoZNqj4WfdpNpq36TSbuGjzG/ho8xv4aPMb+Gj&#10;zG/ho8xv4aPMb+GjzG/ho8xv4aPMb+Gj+5MCAP+TEQL/kiIM/5AzIP+LQzX/jU5G/49XVv+NX2X/&#10;imhy/IVwfviAeYf0fISP8XiNle50lprscZ6e626noepssKPparml6GjEpuhn0KfjaNqo2mvdqNJu&#10;3qfMcd6oxnLeqMZy3qjGct6oxnLeqMZy3qjGct6oxnLeqMZy3qjGct6o+ZMBAP+TEQL/kyIM/5Ey&#10;IP+NQzX/kUxG/5NVVv+SXWX/j2Vz/Ipuf/eEdonzgIGR8HuKl+13lJ3rdJ2h6XGlpOhur6fnbLqp&#10;5mrGquZp06vda9qs02/cq8xy3KvGc9yswHTcrMB03KzAdNyswHTcrMB03KzAdNyswHTcrMB03KzA&#10;dNys+JQBAP+UEAL/lCIM/5MyH/+PQjX/lEtF/5ZTVf+WW2X/k2Nz/I9rf/eJc4ryhH2S73+Hmux6&#10;kZ/pd5uk6HOkp+Zwr6rlbbqs5GvIruFr1q/Wb9qvzXPar8d02q/Adtqwu3fasLt32rC7d9qwu3fa&#10;sLt32rC7d9qwu3fasLt32rC7d9qw9pUAAP+VEAL/lSIL/5QyH/+SQTT/mElE/5pRVP+aWWT/mGFy&#10;/JRof/aOcIryiHmU7oOEm+p+jqLoepin5nWjq+Ryrq7jb7uw4m3Msttu1rPPc9izx3bYs8B32LS7&#10;eNi0tnnYs7Z52LO2ediztnnYs7Z52LO2ediztnnYs7Z52LO2ediz9JYAAP+WEAL/liIL/5UyH/+V&#10;PzP/m0dD/59QU/+fV2P/nV5x/Jllf/aUbYrxjXWU7YeAnemCiqTnfZWp5HihruJ0rrLhcL204G7R&#10;ttJz1bbId9W3wHnVt7p61be1e9W3sXzVtrF81baxfNW2sXzVtrF81baxfNW2sXzVtrF81baxfNW2&#10;85YAAP+XDwH/lyEL/5YyH/+YPjL/n0ZC/6NOUv+kVWH/olxw/Z9jffeaaonxk3GU7Yx7nemHhqXl&#10;gJKs43ueseF2rbXfccC42XLTusp41LrAetO7uXzTu7R907uvftO6rH/Uuax/1Lmsf9S5rH/Uuax/&#10;1Lmsf9S5rH/Uuax/1Lmsf9S58ZcAAP+YDgH/mCEL/5cyH/+bPDH/okVA/6dNUP+oU1//qFpu/qVg&#10;fPegZojymm2T7ZJ1neiLgablhY6t4X6ctN94rbndc8W8z3fRvcF70b64fdG/sn/Rv62A0b6qgdK9&#10;p4LSvKeC0ryngtK8p4LSvKeC0ryngtK8p4LSvKeC0ryngtK88JcAAP+YDgH/mSEL/5gxH/+ePDD/&#10;pkQ//6tMTv+tUl3/rVhr+qteefWnY4bwoWmR65pwnOaSe6Xhi4iu3IOXttZ8qrzRd8LAxXvPwbh/&#10;z8Kwgc/Cq4LPwqiD0MGlhNC/ooTRvqKE0b6ihNG+ooTRvqKE0b6ihNG+ooTRvqKE0b6ihNG+7pgA&#10;AP+ZDQH/miEL/5kxH/+hOy//qUQ9/65LTP2xUlr6sldo9bFddu+vYYLqqmeO5KNtmd6bd6PXk4St&#10;0IqRt8mCor/DfrrEuX/Nxq+DzcaphM3FpYbOxKKGz8Ogh8/BnofQv56H0L+eh9C/nofQv56H0L+e&#10;h9C/nofQv56H0L+eh9C/7ZgAAP+ZDQH/myEK/5oxH/+jOy3/rEM7/bJKSfm2UVf2uFZl8bhbcuq3&#10;YH7ks2SJ3q5qlNWldKHNmn6uxZGLubyKnMG1hbPHroXLyaaHy8miiMzHn4nNxp2JzsSbic/DmonQ&#10;wZqJ0MGaidDBmonQwZqJ0MGaidDBmonQwZqJ0MGaidDB7JkAAP+aDQH/myEK/5sxH/+mOiz/r0I5&#10;+rZKR/S6UFTxvlVh7L9abeXAXnjfvmGC17dnkc2scKHEoXquupiGurGRlsOojK3JoYvKzJ2Mysua&#10;jcvJmY3Mx5iNzcaXjM7ElozPwZaMz8GWjM/BlozPwZaMz8GWjM/BlozPwZaMz8GWjM/B6pkAAP+b&#10;DAH/nCAK/5sxH/+oOir+skI39rlJRPC/T1DrxFRc6MdZZuHJXG/ayFx90L5jkMazbKC7qXWusKCB&#10;uqaakcSclafLlZTJzpSSycyTksrKk5HLyJOQzcaTj87Eko7PwpKOz8KSjs/Cko7PwpKOz8KSjs/C&#10;ko7PwpKOz8KSjs/C6ZoAAP+bDAH/nSAK/54wHv+rOSn6tUE08r1IQOvETkvmylNV4c9VXd3UV2bT&#10;zlh8ycVgj767aJ+zsXKtp6l9uZuji8SQn6LLiJ/IzoqZyc2Ml8rLjZXLyY2UzMeOks7EjpHPwo6R&#10;z8KOkc/CjpHPwo6Rz8KOkc/CjpHPwo6Rz8KOkc/C55sAAP+cDAH/niAK/6AwHP+uOCb3uUAx7sJH&#10;PObKTUXg0U9M2tpRUdXdU2TN1VV6w8xdjbfDZZ6ru26snrN4uJGth8OFqp3KfKvEzoCiyc2EncrL&#10;hprLyYeYzMeJls7EipTPwoqUz8KKlM/CipTPwoqUz8KKlM/CipTPwoqUz8KKlM/C5psAAP+dCwH/&#10;nyAK/6MvG/+xOCTzvT8t6cdFNuHRSj3Z20tB0+FbSs3jW2LG3Fd4vNRai7DMYZyixWqqlb50toe5&#10;gsB6uJjIcbrBzHauyst7psvKfqHMyIGdzcaDms7EhJjPwoSYz8KEmM/ChJjPwoSYz8KEmM/ChJjP&#10;woSYz8KEmM/C45wAAP6eCgD/oCAJ/6YuGfu1NiHuwj4o485DLtrZRDLS4VY3zeZdS8foYWC/42F2&#10;tN1biafWXZma0GanjMtws37Ifr1xx5XEZ8u/yG28zMhysMzHdqnNxnqkzsR8oM/Dfp3QwX6d0MF+&#10;ndDBfp3QwX6d0MF+ndDBfp3QwX6d0MF+ndDB4Z0AAPyfCgD/oR8J/6otFva6NRzoyDsh3NU/JNPg&#10;TifM51Y9xuxdUr/sYmW46WR3reVih6DhYJaS3WOjhNptr3bYe7hq2pO+Y9m3wmbNz8Jqvs7DbrTP&#10;w3Ktz8J1p9DBeKPRv3ij0b94o9G/eKPRv3ij0b94o9G/eKPRv3ij0b94o9G/354AAPqgCQD/ox8J&#10;/68rEvDAMhbh0DcY1N5DF83mTy3G7VdDv/JdWLjwYGqu7l57o+xdiZbpXpaJ6GKhfeVrqnPherFq&#10;3oy3Zd2lumLdyLpjztK9Z8LRvmq50b5tsdK9cKvSvHCr0rxwq9K8cKvSvHCr0rxwq9K8cKvSvHCr&#10;0rxwq9K83p8AAPaiBwD/pR4I+7UoDunILQ/Y2jINzuVGG8btUDK/9FhJt/dbXa72Wm6k9Vl9mfRZ&#10;io3wXZSC62KdeOhrpXDleKtp4oevZOGZs2DgsLRe4NC0YNHWtmPH1bdmvdW4aLbVt2i21bdottW3&#10;aLbVt2i21bdottW3aLbVt2i21bdottW33aEAAPKjBgD/qB0H870iB9/RIgbQ4zoLx+xJIL/0Uje3&#10;+1VNrv1VX6T8VW+Z/FV8j/dYh4byXZB87mOYc+trnm3pdqNn54KnYuWQql7koaxc47atWuTSrV3Y&#10;2q5fzNqvYcPZsGHD2bBhw9mwYcPZsGHD2bBhw9mwYcPZsGHD2bBhw9mw3KIAAOymBAD/rxcD6ccW&#10;AdTeHAHI6zwPv/RJJbf8TTuu/09PpP9PYJn/UG6Q/lN5h/lXgn71XIp28mOQb/BqlWrtdJll7H6d&#10;YeqJoF3plqJa6KWjV+i4pFbo0KRZ39ykWtPfplrT36Za09+mWtPfplrT36Za09+mWtPfplrT36Za&#10;09+m2qQAAOOpAADmuQgA1M8HAMrpIgLA9DsTtv1EKa3/Rz2j/0hOmf9KXY//TWmH/1Jzf/1We3f6&#10;XIFw92KGa/Vpi2bzcY5i8nmRXvCDlFvvjZZY7piYVe6mmVPttppS7c2aVOfdmlTn3ZpU592aVOfd&#10;mlTn3ZpU592aVOfdmlTn3ZpU592a2KcAANytAADSwAMAytQFAMD0JQS2/TcWrP8+KqL/QDyY/0JL&#10;jv9FV4X/SmJ9/1Bqd/9VcXD/W3Zq/WB6ZvtnfmL6boFe+XWDW/d9hlj2hYhV9Y6KUvWZi1D0pIxO&#10;87SNTfPHjk3zx45N88eOTfPHjk3zx45N88eOTfPHjk3zx45N88eO1aoAANO0AADHxgIAvtkEALT/&#10;JAaq/zEWoP82KJb/OTeM/zxEg/9BT3v/R1d0/01ebv9TZGn/WGhk/15sYP9kb13/anFa/3B0V/92&#10;dlT/fXhR/oV5Tv2Ne0z8l3xK/KJ+Sfuvf0n7r39J+69/Sfuvf0n7r39J+69/Sfuvf0n7r39J+69/&#10;0q4AAMi+AAC+0AEAs/IJAKj/Hgae/ykUk/8uIon/Mi+A/zY6eP89Q3H/Q0pr/0lQZf9PVGH/VFhd&#10;/1pbWv9fXlb/ZGBU/2piUf9vZE7/dWZM/3xnSf+DaUf/impF/5RrQ/+ebUP/nm1D/55tQ/+ebUP/&#10;nm1D/55tQ/+ebUP/nm1D/55tyrYAAL7IAACz2QAApv8LAZr/FAWQ/x8Phv8lGnz/KiR0/y8tbP83&#10;NGb/PTph/0Q/XP9KQ1j/T0ZV/1RJUv9ZS0//Xk1M/2NPSv9oUEj/bVJF/3JTQ/94VUH/f1Y//4dX&#10;Pf+PWT3/j1k9/49ZPf+PWT3/j1k9/49ZPf+PWT3/j1k9/49Zv8EAALTSAACm4QAAmf8FAYz/CwOB&#10;/xMIeP8bEHD/Ihhn/ygfYf8vJVv/NypW/z0uUv9DMU//SDNM/001Sf9RN0b/VjlE/1o6Qv9fPED/&#10;Yz0+/2g/PP9tQDr/c0E3/3pDNf+CRDX/gkQ1/4JENf+CRDX/gkQ1/4JENf+CRDX/gkQ1/4JEtc0A&#10;AKfaAACY7gAAi/8AAX7/AQJz/wgFaf8OB2L/Fwxb/yASVf8oF1D/LxtM/zcfSP89IkX/QyVC/0gn&#10;P/9NKT3/USs7/1YsOf9bLjb/YC80/2UwMv9rMjD/cTMu/3g0LP+ANiz/gDYs/4A2LP+ANiz/gDYs&#10;/4A2LP+ANiz/gDYs/4A2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UFAf+DEwT/fyAJ/3wxF/93Qij/fEs2/31VRP97XlH/d2hc/3NyZv9vfW7/&#10;aod1/2aRev1jmn77YKOB+l6sg/lctYX4W7+G91nJiPVY1Yn0V+KJ7VrmieZd6YnfYOuJ2WTtidRl&#10;7YnUZe2J1GXtidRl7YnUZe2J1GXtidRl7YnUZe2J/4YFAP+EEwP/gSAJ/30wF/97QCf/gEk2/4FS&#10;RP9/XFH/fGVd/3dvaP9zenD/boR3/WqOfPtmmIH5Y6KE+GGrh/dftIn2Xb+K9lvKjPNa2I3wWuSN&#10;6F3mjeBh6Y3ZZeuN0mfsjc1o7Y7NaO2OzWjtjs1o7Y7NaO2OzWjtjs1o7Y7NaO2O/4cEAP+FEgP/&#10;gh8J/38wF/9/Pif/hEc1/4VQRP+EWVH/gGJe/3tsaP92d3H/coF5/G2Mf/pploP4ZaCH9mOpivVh&#10;tIz0X7+O9F3Lj/Fc25DrXeOR4mHmkdpl6JHTaOqRzGrqkshr6pLIa+qSyGvqkshr6pLIa+qSyGvq&#10;kshr6pLIa+qS/4gEAP+GEgP/gx8I/4AvF/+CPCf/iEU1/4pOQ/+IV1H/hWBe/4Bpaf96c3P+dn57&#10;+3GJgfhsk4b2aJ6K9WWojfNjs5DyYL+S8l7Nk+9d35TlYeOV3GXmldNp6JTMa+iVxmzolsJt6JbC&#10;beiWwm3olsJt6JbCbeiWwm3olsJt6JbCbeiW/4kDAP+HEgP/hB8I/4EvF/+GOib/jEM0/45MQv+N&#10;VFD/il1d/4Zmaf9/b3P9enp8+nWFg/dwkIn1a5uN82imkfFlspTwYsCW72DQl+pg4JjeZeOZ1Grm&#10;mMxs5pnFbuaav2/mmrxw5pq8cOaavHDmmrxw5pq8cOaavHDmmrxw5pq8cOaa/4kDAP+IEQP/hR4I&#10;/4MvF/+KOSX/kEIz/5NKQf+TUk//kFpc/4xiaf+Ga3T9fnV9+XmBhfZ0jIvzbpiQ8WqklPBmspju&#10;Y8Ga7WHVnONk4JzWauSczG3kncRv5J6+ceOeuXLjnrZz5J62c+SetnPknrZz5J62c+SetnPknrZz&#10;5J62c+Se/4oCAP+JEQL/hh4I/4QvF/+OOCT/lUEx/5hJP/+YUU3/llhb/5JgaPuMaHP4hXF99X58&#10;hvJ5iI3vc5ST7W6hmOpqr5voZ8Ce5mXVoNpp4aDNbuKhw3Hhorxy4aO3dOGjsnXhorB24qKwduKi&#10;sHbiorB24qKwduKisHbiorB24qKwduKi/4sCAP+KEAL/hx4H/4YuF/+SNyL/mUAv/5xIPf+dT0v/&#10;nFZZ+pldZvWUZXHxjW187YZ3humAg47meY+V43Scm+Bvqp/da7yi22rSpNBv4KTEct+mu3TfprV2&#10;36ewd9+mrHjfpap54KWqeeClqnngpap54KWqeeClqnngpap54KWqeeCl/4wBAP+LEAL/iB0H/4kt&#10;Fv+VNiH/nD4t/6FGO/+iTUj6olRW9J9bY++bYm/qlGl65o5zheGHf47dgIqW2XqXndR0paPQcbam&#10;zW/MqcZy3am7dd2qs3fdqq553aqqet2pp3veqKV73qele96npXvep6V73qele96npXvep6V73qel&#10;e96n/4wBAP+MEAL/iR0H/4wsFf+YNR//oD0r/6VFOPynTEX1qFJS76ZZX+miX2vknWZ335ZwgtmP&#10;e43Th4aXzoCRn8l6n6bEdrCqwXTGrbt2266yeduuq3vbrqd8262kfdysoX7dq6B+3amgft2poH7d&#10;qaB+3amgft2poH7dqf/i/+JJQ0NfUFJPRklMRQAFCaB+3amgft2p/Y0AAP+NDwL/ih0H/48rFP+b&#10;NB7/ozwp/6lENfisSkLxrVBO6q1WW+SqXGfepWNy2J5tf9GVd43KjoGYxIeMob6Bmai5fKqutHq/&#10;sbB62bKpfdmxpH/ZsKCA2q+egNuunIHcrJuB3Kubgdyrm4Hcq5uB3Kubgdyrm4Hcq5uB3Kubgdyr&#10;/I4AAP+NDgL/ixwH/5ErE/+eMxz/pzsn/a1CMvWxST7ts05J5rRUVeCzWWDZrmBu0aRpf8mcc43C&#10;lH2Zu42IorSHlKqugqSwqYC6tKWA1rWggte0nYPYs5qD2bGZg9qwl4TbrpeE3K2XhNytl4TcrZeE&#10;3K2XhNytl4TcrZeE3K2XhNyt+44AAP+ODgL/jBwH/5QqEv+hMhr/qjok+rFBL/G2Rznpuk1E4rxR&#10;Tty8VlnTs11ty6pmfsKib426mnmZspODo6uOkKukiZ+ynoa1tpqG1LeXh9a2lofXtJSH2LOUh9mx&#10;k4bar5KG266ShtuukobbrpKG266ShtuukobbrpKG266Shtuu+o8AAP+PDgL/jRwH/5YpEf+jMRn/&#10;rTkh97VAK+67RTTmwEo938RPRdbBUlfOuVtrxbBjfbyobIyzoHWZqpl/o6KUjKyakJuzlI6xt5CN&#10;0LmPjNW4j4zWto6L2LSOitmyjorasI6J266Oiduujonbro6J266Oiduujonbro6J266Oiduu+Y8A&#10;AP+PDQH/jRwH/5koD/+mMBf8sTce87o+JurBQy7ix0g128xIPtHGT1bIvlhqv7ZhfLauaYusp3KY&#10;oqF8o5mbiKyRmJezipWsuIWVzLqGk9S5h5HVtoiP17SJjtiyiY3asIqM2q+KjNqviozar4qM2q+K&#10;jNqviozar4qM2q+KjNqv95AAAP+QDQH/jhwG/5snDv+pLxT5tTYb7788IebHQSffz0Uq1tFDPM3L&#10;TVTDxFZoub1eeq+1Zoqlr2+Xm6l4opGkhKuIoJOygJ6ouHueybp9mtS5gJbVt4KU17SDktiyhJDZ&#10;sIWP2q+Fj9qvhY/ar4WP2q+Fj9qvhY/ar4WP2q+Fj9qv9pEAAP+RDAH/jxsG/54lDP+tLRH1uTMW&#10;6sU5G+HPPR3Z2Twh0dZBOsfRSlK9ylNms8RbeKm9Y4iet2uVk7J0oImtgKl/qo+xd6mktnGpxrhz&#10;o9W4d57Wtnqa17R9l9iyfpXasICT2q+Ak9qvgJPar4CT2q+Ak9qvgJPar4CT2q+Ak9qv9JEAAP+S&#10;DAH/kRsG/6IjCv2xKg7vvzAR5Ms0E9rYNhLS30Mfy9xFOMHXSE+30VBkrMxYdqLGYIWXwWiSjLxx&#10;nYG4fKd3tYuubrWhs2i2xLZqr9a1b6fXtHOh2LN2ndmxeJrar3qY2656mNuuepjbrnqY2656mNuu&#10;epjbrnqY2656mNuu8ZIAAP+TCwH/kxoF/6YhCPi2JgrpxioK3dQrCdLgPg3L40sexOFPNbveTkyw&#10;2k5gpdRVcprPXIGPy2SOhMdtmXnFeaJvw4iqZsOerl/FwrFjvtmxZ7PZsWur2rBuptqvcaHbrnOe&#10;3Kxzntysc57crHOe3Kxzntysc57crHOe3Kxzntys7pQAAP+UCgH/mBcD/6scBPK9IAXiziAE1N4s&#10;BMvmQRLE500jveZTNrTlVkmq4lVcnt5VbpPbWn2H2GGJfdVqlHLTdpxo04ajYNSdqFnWwqpczt2q&#10;YMHcq2O33KxmsNyraardq2um3aprpt2qa6bdqmum3aprpt2qa6bdqmum3aprpt2q65UAAP+WCQH/&#10;nRIC/bEVAerFEwHY2gsAzOYxBsTrQxa860wptOtQPKvqUk6h6FReludWbIvlWnmA5F+EduNojW3j&#10;dJRk44SaXOWZnlfnuqBX4tygWtHho1zG4KVfvd+mYrXfpmSw4KVksOClZLDgpWSw4KVksOClZLDg&#10;pWSw4KVksOCl5pcAAP+YCAD4pAsA37kHANXMBwDO5BUAxO40CrzwQhuz8UkuqvFMQKHxTlGX8FFf&#10;je9UbIPvWHZ5715/b+9mhmfwcYxf8YCRWe+SlVTuqJhS7siZVeXfmVfW45tYzOSdW8Pknl2+455d&#10;vuOeXb7jnl2+455dvuOeXb7jnl2+455dvuOe4JkAAPqbBgDcrAEA0r4DAMzPBQDE7hwBu/Q1DbP2&#10;QB+q90UxoPhIQpf4S1GN+E5eg/hSaHr5VnFy+lx4afpkfmP5b4Nd93uHWPWJi1Pzmo5Q8q+QTvLM&#10;kVDr4ZBT3+aRVdPok1bN6ZRWzemUVs3plFbN6ZRWzemUVs3plFbN6ZRWzemU35sAAOugAQDTswAA&#10;ysMCAMPUBQC69yADsfozEaj8PCKf/kAylf9EQYz/R06D/0tZev9PYnL/VGlq/1tvZP9jdF/+bHha&#10;/XZ8VfuBf1H6j4FO+J6ES/iyhUn3yoZJ9OKGTujnhlDg64dQ4OuHUODrh1Dg64dQ4OuHUODrh1Dg&#10;64dQ4OuH3J8AANipAADLugAAwsoCALnaBACw/iEFp/8vEp3/NiKU/zswiv8/PYH/Q0h5/0hRcf9N&#10;WGr/Ul5k/1ljX/9gaFr/aGtW/3FuUv96cU7/hXNK/5J2SP+gd0b+sXlE/cV6Q/3hekX36HtF9+h7&#10;Rffoe0X36HtF9+h7Rffoe0X36HtF9+h72aIAAM2yAADCwwAAuNIBAK7zCwCk/x0Fm/8qEZH/MB+I&#10;/zUrf/86Nnf/Pz9v/0RGaP9JTWL/T1Fd/1ZWWf9dWVX/ZFxR/2tfTf9zYUr/fGNG/4ZlQ/+SZ0H/&#10;nmlA/6xqPv+/az3/z2w9/89sPf/PbD3/z2w9/89sPf/PbD3/z2w9/89s0KoAAMO8AAC4zAAArdkA&#10;AKL/DAGW/xYEjv8iDoX/KRl8/y8jdP81LGz/OjNl/0A5X/9FPlr/S0JW/1FGUv9YSE7/XktK/2RN&#10;R/9rT0T/c1FB/3tTPv+EVTz/j1c5/5pYOP+oWjf/s1o3/7NaN/+zWjf/s1o3/7NaN/+zWjf/s1o3&#10;/7NaxLUAALnGAACt1AAAoOEAAJT/BwGJ/w8DgP8YCXj/IRFw/ygZaP8vIGH/NCVb/zoqVf9ALlD/&#10;RTFN/0s0Sf9RN0b/VjlD/1w7QP9iPD3/aT47/3BAOP94QjX/gEMz/4lFMP+URi//nUcv/51HL/+d&#10;Ry//nUcv/51HL/+dRy//nUcv/51Hu8AAAK/QAACh2wAAk+sAAIf/AAF8/wcCcv8OBWn/Fghi/x8O&#10;XP8mE1X/LRdQ/zMbS/85Hkf/PiBD/0MjP/9IJT3/TSY6/1IoN/9XKTX/XSsy/2MsMP9qLi3/cS8r&#10;/3kwKf+CMif/iTMn/4kzJ/+JMyf/iTMn/4kzJ/+JMyf/iTMn/4kzsMsAAKLXAACT3wAAhe4AAHn/&#10;AABu/wACZP8FA1z/DQZV/xUITv8cCkj/IwtE/ykNQP8uDzz/NBE4/zkSNf89FDL/QhYv/0cXLf9M&#10;GCr/Uhoo/1gbJv9eHST/ZR4i/2wfH/91IR7/eyIe/3siHv97Ih7/eyIe/3siHv97Ih7/eyIe/3si&#10;/3YHAf9yFQX/bSIK/2UxD/9kQBv/aUon/2lUM/9nXj7/ZGpI/191UP9bgFb/Votc/1OWX/9QoGP/&#10;Tqll/0yyZ/9Lu2j/SsVq/0jQav9H3Wv/Ruhs/kbybPdJ9GzxTfZs61D3a+VV+WvjVvpr41b6a+NW&#10;+mvjVvpr41b6a+NW+mvjVvpr/3YHAf9yFQX/bSIK/2UxD/9kQBv/aUon/2lUM/9nXj7/ZGpI/191&#10;UP9bgFb/Votc/1OWX/9QoGP/Tqll/0yyZ/9Lu2j/SsVq/0jQav9H3Wv/Ruhs/kbybPdJ9GzxTfZs&#10;61D3a+VV+WvjVvpr41b6a+NW+mvjVvpr41b6a+NW+mvjVvpr/3cHAf90FQX/biIJ/2YwD/9oPhv/&#10;bUcn/25RM/9rXD//aGdJ/2NyUf9fflj/Wole/1aTYv9SnmX/UKho/0+xav9Nu2z/TMVt/0rQbv9J&#10;3m//SOpv+krxcPNN83DsUfVv5lX3b+BZ+G/eWfhv3ln4b95Z+G/eWfhv3ln4b95Z+G/eWfhv/3gH&#10;Af91FAT/byEJ/2gwD/9sPBv/cUUn/3JPNP9wWT//bGRK/2hvU/9je1r/XoZg/1mRZf9VnGj/U6Zr&#10;/1Gwbf9Pum//TsVw/0zRcv5L4HL9Suxz9U3wc+5R83PnVfVz4Vr2ctpc93PYXPd02Fz3dNhc93TY&#10;XPd02Fz3dNhc93TYXPd0/3kGAf92FAT/cCEJ/2kvD/9wOhv/dUMn/3ZNNP91V0D/cGFK/2xsVP9n&#10;eFz/YYNi/12OZ/9YmWv/VaRu/1OucP9RuXL/UMV0/07Sdf1N4nb5Te128VHwd+hV8nbhWvR22131&#10;d9Nf9njRYPd40WD3eNFg93jRYPd40WD3eNFg93jRYPd4/3oGAf93EwT/ciAJ/2svEP91OBv/ekIn&#10;/3tLM/96VUD/dl5L/3BpVf9rdF3/ZoBk/2GLav9clm7/WKJx/1atdP9UuHb/UsV4/VDUefpP5Hr0&#10;Ue1661XveuJb8nrbXvN602D0fMxi9nzKY/Z9ymP2fcpj9n3KY/Z9ymP2fcpj9n3KY/Z9/3sFAf94&#10;EwT/cyAJ/24tD/95Nxr/f0Am/4FJMv+AUz//fFxL/3ZlVf9xcF7/bHxm/2aHbP9hknH+XZ51/Fqp&#10;ePtYtXr6VsN891TRffRU4n7uVex+5Fvvfttg8n7SYvOAy2T0gcVm9IHDZvSBw2b0gcNm9IHDZvSB&#10;w2b0gcNm9IHDZvSB/3wFAf95EwT/dR8J/3MrD/9+NRn/hD4l/4ZHMf+FUD7/gllK/31iVf93bF/8&#10;cndn+m2DbvhojnP2Y5l49GCle/NdsX7xW76A8FrNgexZ4ILmWuyC3GHvgtFk8YTJZvKFw2jxhr5p&#10;8Ya8avGGvGrxhrxq8Ya8avGGvGrxhrxq8Ya8avGG/30EAf97EgT/dh8I/3cqDv+CNBj/iT0j/4tG&#10;MP+LTjz/iVdJ/YRfVPl+aF/1eHNo8nN+cPBuiXbuaZV77Gagf+pjrILoYLqE5l/KhuNe3YfeYe2G&#10;0WXviMho74nBau+KvGvvirdt74q1be+KtW3virVt74q1be+KtW3virVt74q1be+K/34EAf98EgP/&#10;dx4I/3spDf+HMhb/jTsh/5FELf+RTDr8j1RH94tcU/KFZV7uf25o63p6cOh0hXjlb5B94mubguBo&#10;qIbeZbaJ3GTHitlk3IvTZu2LyGntjb9s7I65beyPtG/sj7Bw7I6vcO2Or3Dtjq9w7Y6vcO2Or3Dt&#10;jq9w7Y6vcO2O/38DAf99EQP/eR4I/38nDP+LMBX/kjkf/5ZBK/2XSTf3lVFE8ZJZUOyNYVznh2tn&#10;44F2cN97gXjcdot/2HGXhdVto4rSa7GNz2nCj81o1pHIauuRvm3qkrdv6pOxceqTrXLqkqlz65Ko&#10;c+uRqHPrkahz65Goc+uRqHPrkahz65Goc+uR/4ADAP9+EQP/eh4I/4ImC/+OLxP/ljcd/5s/KPic&#10;RzTxnE5A65lWTOaUXVnhj2dk3Ilyb9aDfHjSfIeBzneRiMpznY7HcKuSxG67lMFt0Ja+buiWtXHo&#10;l65z6JeqdOiWpnXolqN26ZSjdumUo3bplKN26ZSjdumUo3bplKN26ZSjdumU/4ECAP9/EAP/ex0I&#10;/4YkCv+SLRH/mjYa/Z8+JfSiRTDtokw85qBSSOCcWVTbl2Vg1JBubc6JeHnJg4KDxH2Ni8B5mJG8&#10;daWVuXO1mbZyypqzc+Sbq3Xlm6Z35pqjeOaZoHnnmJ556JedeeiWnXnolp156JadeeiWnXnolp15&#10;6JadeeiW/4ECAP+AEAP/fB0I/4kjCf+VLBD/njQY+aQ8IfCnQizpqEk24qdPQtykWE7UnWFezZZr&#10;bcePdXrBiX6EvIOIjLd/k5Oye6CYrniwnKt3xZ6od+Geo3nknp975J2ce+Wcmnzmmpl855mYfOeY&#10;mHznmJh855iYfOeYmHznmJh855iYfOeY/4ICAP+AEAP/fR0H/4siCP+YKg7/oTIV9ag5HuysQCfl&#10;rkYx3q9MO9aqVEvPo15dx5tobcCUcXq6jnqFtImEjq6Ej5WpgJyapH2rn6F8wKGefN2im37ioZh+&#10;45+Wf+SelX/lnJR/5pqTf+aak3/mmpN/5pqTf+aak3/mmpN/5pqTf+aa/4MBAP+BEAP/fxwH/44g&#10;B/+bKAz9pTAS8qw3GumyPSLhtUMq2rZJNdGvUkrJqFxcwqFlbLqabnqzlHeFrI+BjqaKi5ahhpec&#10;m4OnoJeCvKOVgtmkk4Lho5GC4qGQguOfkILknY+C5ZuPguWbj4Llm4+C5ZuPguWbj4Llm4+C5ZuP&#10;guWb/4MBAP+CDwL/gRsG/5AfBv+eJwr6qC4Q77E1Fua3OhzevD8i1bpFM820UEjFrVpbvKZia7Sf&#10;a3mtmnSEppR9jp+QiJaZjJSdk4mjoo6IuKWLiNami4fgpIuH4aKLhuKgi4XjnouF5ZyLheWci4Xl&#10;nIuF5ZyLheWci4XlnIuF5ZyLheWc/4QBAP+DDgL/hBoF/5MdBf+hJAj3rCsM67UxEeK9NxXbwzob&#10;0b9EMcm5TkbAsldZt6tgaq+laHinn3GEn5p6jpiWhJaRk5Cdi5CgooaOtaaCjtKng43gpYSL4aOF&#10;iuKhhYnjn4aI5J2GiOWchojlnIaI5ZyGiOWchojlnIaI5ZyGiOWc/4UAAP+DDgL/hxgF/5YbBP+k&#10;IgbzsCgJ6LstDN/EMQ7WyDUZzcNBL8S9TES7t1VYsrFeaKmrZnahpm6DmKF3jZGdgZWJmo2dgpec&#10;on2WsaZ5ls+nepTfpn2R4aN+j+KhgI3jn4GL5J2Bi+ScgYvknIGL5JyBi+ScgYvknIGL5JyBi+Sc&#10;/4UAAP+EDgL/ihcE/5kYAv6oHgTwtSMF5MEnBtvMKAbSzDMXyMg/Lb/DSkK2vVNVrLhbZqOyY3Sa&#10;rWuBkql0i4mlfpSBoombeqCZoXSeraVwn82mcpzgpXWX4aN4lOKhepLjn3uQ5J18j+ScfI/knHyP&#10;5Jx8j+ScfI/knHyP5Jx8j+Sc/4YAAP+FDQL/jRUD/50VAfqsGQLruxwC4MgbAdbSHwPN0TAUw809&#10;KrrJRz+wxFBTpr9YY526YHKUtmh+i7JwiIKuepF6q4aZcqmVn2ypqqJnqcukaaXho22f4qJwm+Kg&#10;c5jjnnWV5J12lOWcdpTlnHaU5Zx2lOWcdpTlnHaU5Zx2lOWc/4cAAP+HDQL/kRIC+qEQAPCyEQDl&#10;wg4A2NEJANDYGwLH1i0SvtM6J7TPRDyqy01PoMdVYJbDXW6Nv2V6hLxthXu5d41yt4OVarWSmmS1&#10;qJ5ftsmgYbLjoGWp459po+Sea5/knW6b5ZtvmuWbb5rlm2+a5ZtvmuWbb5rlm2+a5ZtvmuWb/okA&#10;AP+IDAH/lg4B6aYIANm3BgDUxgcA0NQHAMndIALA3TIOt9o5I63XQTej00pKmdBSW4/NWWmGymF1&#10;fcdqf3TFdIhrxIGPZMOQlF3DpphYxcmaWsDmmV625pphruaaZKjmmmej55looueYaKLnmGii55ho&#10;oueYaKLnmGii55hooueY+4oAAP+KCwH0mwgA2awCANG6BADNygQAyNgIAMDhJgS44jgQsOFCH6ff&#10;RjKc3UlFkttPVYjYVmN/1l5udtRneG3TcoBl0n6HXtKPjFfTpY9T1cmRVNHpkVfF6pNavOmUXLTp&#10;lF+u6ZRgrOmUYKzplGCs6ZRgrOmUYKzplGCs6ZRgrOmU94wAAP+PCADdogAA0rEBAMu/AgDFzQQA&#10;v+QOALfmKwev5zkUpudBJJ3mRjWU5UtEiuRPUYHjVV144lxncOJlb2jib3dh4nx8WuOMgVTkoYRQ&#10;5sCGT+XphVHW7IhTy+6LVsPujFi77Y1Zue2NWbntjVm57Y1Zue2NWbntjVm57Y1Zue2N8Y4AAPCW&#10;AADVqAAAy7cAAMTFAQC90gUAteoWAa3sLAql7TgYnO0/J5PtRDaK7UlDge1OT3ntVFhw7VphaO5i&#10;Z2LubG1b73dyVfCGdk/xmHpL87J8R/XZfUvr631O3u9+T9TwgVHL8oNSyPKDUsjyg1LI8oNSyPKD&#10;Usjyg1LI8oNSyPKD6pEAANueAADNrwAAxL4AALzMAgCz2AUAq/EaAqPzLAyb9DUakvU8KIn2QTWA&#10;9kZAePdMSXD4UlFp+FhYYvlfXlz6aGJW+3JnUPx/akr9j21G/qNwQv/Acj//53NF8+1zSejyckve&#10;9HVL2/R2S9v0dkvb9HZL2/R2S9v0dkvb9HZL2/R24ZUAANGnAADFtwAAvMUAALPSAQCp6QkAoPgb&#10;A5j7KQ2P/DIZh/44JX//PjB3/0M6b/9JQWj/T0hi/1VNXP9cUlb/ZFZR/21ZS/93XUb/hF9A/5Vi&#10;Pf+pZDv/w2Y5/+JnPP/vZ0Lz9GdD8PVnQ/D1Z0Pw9WdD8PVnQ/D1Z0Pw9WdD8PVn1p4AAMewAAC9&#10;vwAAs80AAKjYAACd9wsAlP8YA4z/JAuE/y0WfP8zIHT/Oilt/z8wZv9FN2D/Szxa/1FAVf9YRFD/&#10;X0dL/2ZKRv9vTUH/ek88/4dSOP+XVDb/qVY0/75XM//XWTL/81k0//RaNP/0WjT/9Fo0//RaNP/0&#10;WjT/9Fo0//RayqoAAL66AACzyQAAp9QAAJvcAACQ/AgBh/8TA37/HQh3/yYQcP8uGGn/NB9i/zsl&#10;XP9BKlf/Ri5S/0wxTf9SNEn/WDdE/186QP9mPDz/bz43/3pAMv+GQi//lUQt/6RGLP+1Ryv/zUgq&#10;/9ZJKv/WSSr/1kkq/9ZJKv/WSSr/1kkq/9ZJv7UAALXEAACo0AAAm9kAAI7jAACD/gIAev8MAnH/&#10;FQVq/x0JY/8mDl3/LRNX/zQYUv86HE7/QB9J/0UiRf9LJEH/UCY9/1YoOf9dKjX/ZCwx/2wuLf92&#10;MCn/gjEm/44zI/+bNCL/rDYi/7I2Iv+yNiL/sjYi/7I2Iv+yNiL/sjYi/7I2tsAAAKrNAACc1gAA&#10;jd0AAIDpAAB2/wAAbP8EAmT/DQNd/xUGVv8dCFD/JApL/ysMR/8xDkP/NxE//zwTO/9BFDf/RhY0&#10;/0sXMf9RGS3/Vxoq/14cJv9mHSL/bx8f/3kgG/+DIhj/kSMX/5UjF/+VIxf/lSMX/5UjF/+VIxf/&#10;lSMX/5UjrMoAAJ3UAACO3AAAf+EAAHLuAABo/wAAX/8AAVb/BAJP/wwESf8UBUP/Gwc+/yEIOv8n&#10;CTb/LAoz/zALL/81DCz/OQwp/z0NJf9CDiL/SA4f/04PHP9VEBj/XBAV/2QRE/9sEQ//dhIO/3oS&#10;Dv96Eg7/ehIO/3oSDv96Eg7/ehIO/3oS/2cMAv9iGQX/WycJ/1I1Df9TPRH/WEca/1lSJP9XXi3/&#10;U2o2/012PP9IgkL/RI1G/0CZSf8+pEz/PK5O/zu4T/85wlH/OM1S/zfaUv825VP/Ne9U/zX5VP83&#10;/1T9Ov9T9z7/U/JC/1LtR/9S7Uf/Uu1H/1LtR/9S7Uf/Uu1H/1LtR/9S/2gMAv9jGQX/XCYJ/1M1&#10;Df9XOxH/XEUa/11QJf9cXC7/V2c3/1JzPv9Nf0T/SItI/0SWTP9BoU7/P6xR/z62Uv89wFP/PMtV&#10;/zrXVf8641b/Oe5W/zj4V/86/lf5Pv9W80L/Vu5H/1XoS/9W6Ev/VuhL/1boS/9W6Ev/VuhL/1bo&#10;S/9W/2kLAv9kGAX/XSYJ/1U0Df9bORH/YUMb/2JOJf9gWS//XGU4/1dxP/9SfEb/TYhK/0mTTv9G&#10;nlH/RKhT/0KzVf9BvVb/QMhY/z7UWP8+4Vn/Pexa/zz3Wvw+/Vr1Qv9Z7kj/WelM/1njTv9a407/&#10;WuNO/1rjTv9a407/WuNO/1rjTv9a/2oLAv9lGAX/XyUJ/1kxDf9gNxH/ZkIb/2dMJf9kVy//YWM5&#10;/1xuQf9Xekf/UoVM/06QUP9Km1T/SKVW/0avWP9Fuln/RMVb/0LRXP9C31z/Qepd/EH2XfdC/V3w&#10;R/9c6U3/XONQ/13dUv9e3VL/Xt1S/17dUv9e3VL/Xt1S/17dUv9e/2sKAv9nFwX/YCQJ/10vDf9l&#10;NRD/a0Aa/2xKJf9qVTD/ZmA5/2JrQv9ddkn/WIJP/1ONU/9PmFb/TaJZ/0usW/9Ktl3/SMFe/kfN&#10;X/xG3GD5Rulg90X0YPJH/GDqTv5f41H/YdxU/2LVVv9j1Vb/Y9VW/2PVVv9j1Vb/Y9VW/2PVVv9j&#10;/2wJAv9oFgX/YSQJ/2IsDP9qNBD/cD4a/3JIJf9wUjD/bFw6/2hnQ/9jc0v/Xn5R/1qJVv9VlFr+&#10;U55d/FGoX/tPsmH6Tr1i+UzKY/ZM2GTzS+dk8EvzZOtO/GTiU/1l21b+ZtNZ/mfNW/9ozVv/aM1b&#10;/2jNW/9ozVv/aM1b/2jNW/9o/20IAv9pFgX/YyMJ/2cqDP9wMQ//djsZ/3hGJP93Ty//c1k6/25j&#10;Q/9qb0z8ZXpT+mCFWPhcj132WZpg9VakY/NVrmXyU7lm8VLGaO9R1WjrUeVp6FHyaONV+2nZWPxr&#10;0Fv9bMpd/W3FX/5txV/+bcVf/m3FX/5txV/+bcVf/m3FX/5t/28HAv9rFQT/ZCIJ/2woC/91Lw7/&#10;ezkY/35DI/99TC7/elY5/HVgQ/hwakz1a3ZU8meAWvBji2DuX5Vk7FyfZ+taqmnpWbVr6FjDbOZX&#10;0m3jV+Nt31nybNla+m/OXvtxx2D8csJh/HK9Y/xyvWP8cr1j/HK9Y/xyvWP8cr1j/HK9Y/xy/3AH&#10;Af9sFAT/ZiIJ/3EmCv96LQ3/gTcW/4RAIf+ESiz7gVM39n1cQvF3ZkzucnFV6m18XOhphmLlZZFn&#10;42KbauFgpm3gXrJv3l2/cdxdz3HZXuJx1V7yc81g+XXEYvp2vmT5d7lm+Xe1Z/l3tWf5d7Vn+Xe1&#10;Z/l3tWf5d7Vn+Xe1Z/l3/3EGAf9tFAT/aCAI/3YkCf9/Kwz/hjQU/4k+HvuKRyn1iE8174RYQOp+&#10;YkvmeW1U43V4Xd9wgmTdbIxp2miXbtdmonHUZK100mK7dtBhy3fOYt94ymPxecJk93u7Z/d8tWj3&#10;fLFq93yua/d7rmv3e65r93uua/d7rmv3e65r93uua/d7/3IFAf9uEwT/bB0H/3oiCP+DKQr/izIS&#10;/o87G/aQQybvj0wx6YtUPeSGXkjfgWlT23x0XNZ3fmXScohsz26ScsxrnHbKaah6x2e1fMVmxX7D&#10;Ztp+v2fuf7hp9ICya/SArWz0gKpt9X+nbvV/p271f6du9X+nbvV/p271f6du9X+nbvV//3MEAf9v&#10;EgT/cBwH/30hB/+HJgj/jy8P+pQ4GPGWQCLqlUgt5JNQOd6OW0TZiWZQ04NwXM59eWfKeINvxnSN&#10;dcJxl3q/bqJ+vWyvgbprwIO4a9SEtWzrhK9t8oSqb/KEpnDyg6Nx84OgcfSBoHH0gaBx9IGgcfSB&#10;oHH0gaBx9IGgcfSB/3QEAf9wEgT/dBoG/4EfBv+LJAf/lC0N9Zk1FO2cPR3lnEUo35pMM9mWWEDR&#10;j2JQzIlsXcaDdWjBfn9wvXqId7l2kn22c52Cs3GqhbBwu4etb8+Iq3DoiKZx8Iiic/CHn3Txhp10&#10;8YWbdfKEm3XyhJt18oSbdfKEm3XyhJt18oSbdfKE/3QDAf9xEQT/dxkF/4QdBf+OIgX8mCoK8p4y&#10;EemhOhnho0Ei26FKLNObVT/MlV9PxY5pXb+Jcmi6hHtxtYCEebF8jn+teZmEqXamiKZ1toukdMuM&#10;oXTljJ527oubd++KmHfviZd48IeVePGGlXjxhpV48YaVePGGlXjxhpV48YaVePGG/3UDAf9yEQT/&#10;eRgF/4cbBP+SHwT5mycI7qIvDeWnNhTeqT0b1aZHKs6gUj3GmlxOwJRmXLmOb2iziXhyroWAeqmB&#10;ioGlfpWGoXuiip16so6aecePmHnij5Z67Y6Ue+2Mknvui5F774mQe/CHkHvwh5B78IeQe/CHkHvw&#10;h5B78IeQe/CH/3YDAf9zEAP/fBcE/4oaA/+VHQP2nyQF66crCeKsMg7arzkV0atFKcmlUDzCn1pN&#10;upljW7STbGitjnRyqIp9eqKGh4Kdg5GImYCejJV/rpCSfsORkH7fko5/65CNfuyOjX7tjIx+7ouM&#10;fu+JjH7viYx+74mMfu+JjH7viYx+74mMfu+J/3cCAf90EAP/fxYD/4wYAv+YGgLzoyAD56smBt6y&#10;LAnWtDYTza9DJ8WpTjq9o1dMtZ5hWq6YaWeolHJyoY96epyMhIKWiY6IkYabjY2Eq5GKg8CTiIPd&#10;k4eD65KHg+yPh4LtjoeB7oyHge+Kh4HvioeB74qHge+Kh4HvioeB74qHge+K/3gCAf91EAP/gRQD&#10;/48VAf2bFgHvphsB5LAgA9u4JQTStzQSybNBJcGuTDi4qFVKsKNeWameZ2aimW9xm5V3epWRgYKQ&#10;jouIioyYjoaKqJKCib2Uf4nblICI6pOBh+uQgobsjoKF7YyDhO+Kg4TvioOE74qDhO+Kg4TvioOE&#10;74qDhO+K/3gCAf92DwP/hBIC/5ISAfieEgDsqhQA4LUXANe9HwLOuzIQxbg/I7yzSja0rVNIrKhc&#10;V6SjZGScn2xwlpt1eY+YfoGJlYiIg5KUjn6QpJJ6j7qUd5DYlXiO6pN6jOuRfIrsj32J7Y1+h+6L&#10;fofui36H7ot+h+6Lfofui36H7ot+h+6L/3kBAf93DgP/hxAB/JUOAOuiDADfrwoA2bsJANLBHAHK&#10;wC8Owbw9Ibi4RzSvs1FGpq5ZVZ6qYmKXpmpuj6Jyd4mfe4CCnIWHfJmRjXaYoZFyl7eUb5fVlHCV&#10;6pNzkuuRdY/sj3eN7Y14i+6LeIvui3iL7ot4i+6LeIvui3iL7ot4i+6L/3oBAP95DgP/iw0B8JkJ&#10;ANqmBADVsgYA074HAM3FGADFxSwMvME6HrO9RTGquU5DobVXUpmxX2CRrWdriapvdYKneH17pIKE&#10;dKKOim6hno9qoLSSZ6DTkmie65FrmeyQbpXsjnCT7YxykO6LcpDui3KQ7otykO6LcpDui3KQ7oty&#10;kO6L/3wAAP99DAL9jgkA3p0CANWqAwDQtgQAzcIEAMfKFAC/yikJtsc3G63EQi6kwEs/m7xUTpK5&#10;XFyKtmRng7NscXuwdXl0rn+BbayLh2erm4tiq7KOX6vSj2Co7I5kou2NZ53tjGma7otrlu+Ja5bv&#10;iWuW74lrlu+Ja5bviWuW74lrlu+J/30AAP+CCAHvkwMA2KIAANCuAgDLugIAxsYCAMHPDQC5zyUH&#10;sM40F6fLPymdyEg6lMVRSozCWVeEv2FifL1pbHS7cnRtuXx7ZriJgWC3mYVbt7CIV7jRiVi174lc&#10;re+JX6fviWGi8IhknvCHZJ7wh2Se8IdknvCHZJ7wh2Se8IdknvCH/38AAP+HBADdmAAA0qYAAMqz&#10;AQDEvwAAv8oDALnUCACx1iAEqdUwE6DTOySX0UU1js5NQ4XMVVB9yl1bdclmZW7Hb21nxnpzYMaH&#10;eVrFl31Vxq6AUcfRgVLF9IFUu/ODV7Pzg1qt8oNcqPODXKjzg1yo84NcqPODXKjzg1yo84NcqPOD&#10;/4EAAPGNAADWngAAzKwAAMS4AAC9xAAAts4EAK/ZCACp3SIDod0yDpncOh2P20IthtlKPH7YUkh2&#10;1lpSb9VjW2fVbGNh1HdpWtSFblXVlnJQ1q51TNjRdkzW83ZOy/Z5UML3e1K793xUtPZ8VLT2fFS0&#10;9nxUtPZ8VLT2fFS09nxUtPZ8/4MAAN2UAADPpAAAxbIAAL2+AAC2ygEArdMFAKbjEgCf5CUGl+Qy&#10;EY/kOx6H5EIrfuNJN3bjT0Fv41dKaONgUmLjaVhc43ReVuSBYlHkkWZN5qZpSufFakjn7WlI3vhs&#10;StP5b0vL+nFNw/tzTcP7c03D+3NNw/tzTcP7c03D+3NNw/tz8YkAANScAADHrAAAvrkAALbFAACt&#10;zwEAo9gEAJzqFgGU6yYIjewxEoXtOR597UApdu1HM27tTjtn7lRCYe5cSFvvZU5W729SUfB7Vkzx&#10;iVpH8ptdQ/S0X0H12WBA8/hgROb9YEXf/WNG1v1lRtb9ZUbW/WVG1v1lRtb9ZUbW/WVG1v1l3JMA&#10;AMulAADAswAAt8EAAK3MAACi1AAAmOIFAJHyFwKJ9CQIgvUuEXv2Nxtz9j4kbfdELGb4SzJg+VE4&#10;W/lZPVX6YUFQ+2pFS/x0SUb9gExB/pBPPv+kUTr/vlM3/+NUN/77VTzz/lRA6f9UQOn/VEDp/1RA&#10;6f9UQOn/VEDp/1RA6f9Uz54AAMKuAAC4vAAArcgAAKLRAACW2QAAje8GAIX7FQJ9/B8Gdv4qDnD/&#10;MhVp/zocY/9AI13/RyhY/00sU/9UME7/WzRK/2M3Rf9sOkH/dj08/4M/N/+TQjT/p0Qx/8FFLv/h&#10;Riz//Ecx//9IMf//SDH//0gx//9IMf//SDH//0gx//9IxKkAALm4AACvxQAAos8AAJbWAACJ3QAA&#10;gPYEAHj/EAJx/xoFav8jCGT/LA5e/zQTWf87GFT/QRxP/0cfS/9NIkf/VCVD/1snPv9jKjr/bCw2&#10;/3YuMf+DMS3/kzMq/6U0J/+6NiX/1Tcj//M4I//zOCP/8zgj//M4I//zOCP/8zgj//M4u7MAALDC&#10;AACkzQAAltQAAIjbAAB84AAAc/oAAGv/CgFk/xQDXf8dBlj/JQhS/ywLTf8yDUn/OQ9F/z8SQf9F&#10;FD3/SxY6/1EYNv9YGjP/Xxwv/2geK/9zHyb/fyEi/40jH/+dJB3/riYb/8UnG//FJxv/xScb/8Un&#10;G//FJxv/xScb/8Unsr4AAKXLAACX0wAAiNoAAHvfAABu5gAAZv8AAF7/AgFX/wwCUP8VBEv/HAVG&#10;/yMHQf8qCD3/Lwk5/zULNf86DDL/Pwwv/0QNK/9KDij/UQ8k/1kQIf9iER3/axIa/3cTF/+CFBP/&#10;jxUR/58WEf+fFhH/nxYR/58WEf+fFhH/nxYR/58WqMgAAJnRAACJ2QAAe94AAG3jAABg7gAAWP8A&#10;AFD/AABJ/wIBQ/8KAj3/EgM5/xkENP8fBTD/JAYt/ykGKf8tByX/MQgi/zYIHv87CRv/QQkX/0gK&#10;E/9PCxD/VwsM/2AMCP9qDAX/dA0B/38NAf9/DQH/fw0B/38NAf9/DQH/fw0B/38N/1kSA/9SHgX/&#10;SisI/0U2C/9IOg3/S0QR/0xQF/9LXB//R2gm/0N1LP8+gDD/Oow0/zeWN/82oDn/NKk6/zOyPP8y&#10;uz3/McU9/zHPPv8w2z7/MOY//y/wP/8v+j//Lv8+/i//Pvsx/z32N/898zn/PvM5/z7zOf8+8zn/&#10;PvM5/z7zOf8+/1kRA/9THgX/SysI/0gzC/9MOA3/T0IR/1FOGP9PWiD/TGYn/0dyLf9DfjL/P4k2&#10;/zuUOf86njv/OKc9/zewPv82uT//NcJA/zXNQf802UH/M+RB/zPvQf8z+UH9M/9B+jP/QPc3/0Dx&#10;O/9B7j3/Qu49/0LuPf9C7j3/Qu49/0LuPf9C/1oRA/9UHQX/TCoI/0wxC/9RNw3/VEER/1VMGP9U&#10;WCH/UWQo/0xwL/9IezT/RIc4/0CSO/8+mz3/PaQ//zutQf86tkL/OcBD/znKQ/841kT/N+JE/Tfu&#10;RPs3+ET4N/9D9zj/Q/I8/0PsQP9F6UH/RelB/0XpQf9F6UH/RelB/0XpQf9F/1sQA/9VHQX/TSoI&#10;/1AvC/9WNQ3/WT8Q/1pKGf9aViH/VmEp/1JtMP9NeDb/SYQ6/0aOPf9DmED/QaFC/0CqRP8/s0X/&#10;Pr1G/z3IR/4900f7POBH+TzsR/Y890fzPP9H8j7/RuxB/0jmRf9J40b/SuNG/0rjRv9K40b/SuNG&#10;/0rjRv9K/10QAv9XHAX/TykI/1UsCv9cMw3/XzwQ/2FHGf9fUiL/XV4q/1hqMf9UdTj/UIA8/0yK&#10;QP9JlUP/R55F/kanR/xFsEn7RLlK+kPESvhC0Ev2Qt5L80HrS/BB9kvuQ/9K60T/TORH/03dS/9P&#10;2kz/T9pM/0/aTP9P2kz/T9pM/0/aTP9P/14OAv9YGwX/USgI/1opCv9iMQz/ZjoQ/2hEGP9mTyL/&#10;Y1or/19mM/9bcTn9V3w/+1OGQ/lQkEb4TppJ9kyjS/VLrE30SbZO80nBT/JIzU/vSNxP60fpT+hI&#10;9U/nSf9Q4kr/UtpO/1PSUf9Uz1L/Vc9S/1XPUv9Vz1L/Vc9S/1XPUv9V/18NAv9aGgX/ViUI/2Am&#10;Cf9oLgv/bDcP/25BGP9uTCH/alYr/WZiM/libTv2XnhB9FqCRvJXjErwVJZN7lKfT+1RqFHsULJS&#10;6k+9U+lOylTnTtpU407oU+BQ9lTeT/9X1lH/WM9U/1rJVv9axlf/WsZX/1rGV/9axlf/WsZX/1rG&#10;V/9a/2ENAv9bGQX/WyEH/2YkCP9uLAr/cjQN/3U+Fv91SCD7clMq9m1dM/JpaDvvZXNC7GF+SOld&#10;iE3nW5FQ5lmbU+RXpFXiVq9X4VW6WOBUx1jeVNhY2lboV9ZV9lvTVf9dy1f/X8VZ/1/AW/9gvVz/&#10;YL1c/2C9XP9gvVz/YL1c/2C9XP9g/2IMAv9dGQX/Xx4G/2wiB/90KQn/eDEM/3w7FPp8RR70eU8o&#10;73VZMutwYzvnbG9D5Gh5SuFkg0/fYY1T3F+XV9pdoFnZXKtb1lq3XdRaxV7TWdRfz1vnX8ta9mLI&#10;Wv9jwVz/ZLte/2W2YP9ltGD/ZbRg/2W0YP9ltGD/ZbRg/2W0YP9l/2MLAv9eGAX/ZBsG/3EgBv95&#10;Jgf/fi0K/YI3EfWCQRvugEsl6H1UMOR4XzrfdGtD3G91S9hrf1HUaIhX0mWSW89jm1/NYaZhy2Cx&#10;ZMlfv2XIXs9mxV/jZsFf9Gi+X/9pt2L/arJj/2quZP9prGX/aaxl/2msZf9prGX/aaxl/2msZf9p&#10;/2QKAv9gFwT/aBkF/3UeBf9+JAb/gyoI+IczDu+JPRfoiEYh4oRPLN2AXDfYe2dB03ZxTM9yelTL&#10;boRayGuNYMZplmTDZ6BnwWWsar9kuWu9Y8ptumPfbbdk8W6zZP5urmb+bqpn/m6maP9tpWn/baVp&#10;/22laf9tpWn/baVp/22laf9t/2UKAv9hFgT/bBgE/3kcBP+CIQT9iCcG840wC+qPORPjj0Id3YxM&#10;J9aHWDTQgmNCy31tTcd4dlbDdH9dv3GIY7xukWi5bJtrt2qnbrRptHGyaMVysGjac61o73Oqafxz&#10;pWv8cqJs/HKfbP1xnm39cJ5t/XCebf1wnm39cJ5t/XCebf1w/2YJAv9iFgT/cBYE/30ZA/+GHgP5&#10;jSME75IrCOaVNA/flj0X2JNJI9CNVTPKiF9BxYJpTb9+cle7entft3eEZbRzjWuwcZdvrm+icqtt&#10;r3WobMB3pmzVd6Rt7Hehbvp3nW/6dptv+3WZcPtzmHD8c5hw/HOYcPxzmHD8c5hw/HOYcPxz/2cI&#10;Av9jFQT/cxQD/4AXAv+JGwL2kR8C65cnBeKbLwranDkR0phGIsuSUjLEjVxBvohmTbmDb1e0f3dg&#10;sHyAZ6x5iW2odpNxpXSedaJyq3ifcbx6nXHRe5tx6nuZcvh6lnP5eJVz+XeTc/p1k3P7dZNz+3WT&#10;c/t1k3P7dZNz+3WTc/t1/2gIAf9lEwT/dhMC/4MVAf+NFwHylRsB55shAt6gKQbWoTYPzpxEIMaX&#10;TzG/klpAuY1jTbOIbFeuhHRgqYF9aKV+hm6he49znXmaeJp3qHuXdrh9lXXOfpN26H6RdvZ8kHf3&#10;eo93+HmOd/l3jXf6do13+naNd/p2jXf6do13+naNd/p2/2kHAf9oEQP/eREC/4YSAf2QEwDvmBYA&#10;5KAbAdumIwLSpTQOyqFCH8KcTS+7l1c/tJJgTK6NaVeoiXJgo4Z6aJ+Dg2+agIx0ln2XeZN8pH2P&#10;erV/jXrLgIt65oCKe/V+inv2fIl693qJevh5iXr5eIl6+XiJevl4iXr5eIl6+XiJevl4/2oHAf9q&#10;DgP/fA8B/4gPAPSTDgDrnA8A4KQSANaqHwHOqTIMxqU/Hb6gSy62m1U9r5deS6mSZ1ajjm9gnot3&#10;aJmIgG+UhYl1j4OUeouBoX6If7KBhX/IgoR/5IKEf/WAhH72foR+93yEffh6hH34eYR9+HmEffh5&#10;hH34eYR9+HmEffh5/2oGAf9tDAL/fg0B+osLAOiWCQDboAcA2agIANKtHADKrC8Lwak9G7qlSSyy&#10;oFM8q5tcSaSXZFWek2xfmJB0aJONfW+OioZ1iYiRe4WGnn+Bha+CfoTGg3yE44N9hPSBfoP1f36C&#10;9n1/gPd7f4D4en+A+Hp/gPh6f4D4en+A+Hp/gPh6/2sGAf9wCwL/gQoA8I4HANuZAwDWogUA1KsG&#10;AM6xGADGsC0Jva07GbWpRyqtpVE6pqBaSJ+cYlSZmWpek5VyZ42Sem6IkIN1go6Oen6MnH96i6yC&#10;d4rDhHWK4YN2ifSBd4f1f3mG9n16hPd7eoT4enqE+Hp6hPh6eoT4enqE+Hp6hPh6/2wFAf90CQH/&#10;hAcA45ECANecAgDSpgQAz68EAMq0FQDBtSoHubI5F7GuRSipqk43oaZXRZqiX1KTn2dcjZxvZYeZ&#10;d22BloFzfJSLeXeTmH5ykamBb5HAg22R34NukPSBcY31f3KL9n10ifd7dYj3enWI93p1iPd6dYj3&#10;enWI93p1iPd6/20EAf93BwH1hwMA25QAANOfAQDNqQIAybICAMS5EQC9uScGtLc2FKy0QiWksEw0&#10;nKxUQpSpXU+NpmRZh6NsYoGgdWp7nn5xdZyId3CalXxrmqeAZ5m+gWWZ3oFmmPSAaZT1fmyR9n1u&#10;jvd7bo34em6N+Hpujfh6bo34em6N+Hpujfh6/28DAf97BADniwAA1pgAAM6jAADIrQAAxLYAAL69&#10;CwC3viQEr70zEae6PyGet0kxlrNSP4+wWkuIrmJWgatpX3qpcmd0p3tubqWGdGikk3hjo6R8YKO8&#10;fl6j3X5eofZ9Ypz2fGSY93tmlfh6aJP4eWiT+Hlok/h5aJP4eWiT+Hlok/h5/3ACAf+AAADdkAAA&#10;0Z0AAMmoAADDsQAAvboAALfCBQCxxB8CqcMwDqHBPB2YvkYskLxPOoi5V0aBt19QerVnWXSzb2Fu&#10;sXhoZ7CDbmKukXNcrqJ3Wa66eVau3HlWrPh5Wqb4eVyh+Xhfnfl3YJv6d2Cb+ndgm/p3YJv6d2Cb&#10;+ndgm/p3/3IBAe6FAADWlQAAy6IAAMStAAC9tgAAt78AAK/HAgCpyxkAosorCprJOBiRx0ImisVL&#10;NILDVD97wVxKdL9kUm2+bFpnvXZhYbyBZlu7jmtWu6BvUru4cVC83HFPuvpyUrL8c1Ss/HNXp/xz&#10;WKT8c1ik/HNYpPxzWKT8c1ik/HNYpPxz/3gAAN+LAADQmwAAxqcAAL6yAAC3vAAAr8QAAKfMBACg&#10;0RAAmtIlBpLRMxKK0D4fgs9HLHvNUDd0zFhBbctgSWfKaVFhynNXW8l+XFbJjGFRyZ5kTcq3ZkvL&#10;3GdKyfloS8H/ak26/2tPs/9sULD/bFCw/2xQsP9sULD/bFCw/2xQsP9s9YAAANaSAADJoQAAv64A&#10;ALi4AACvwgAApsoBAJ7QBACV2QkAkNsgA4rbLwuC2zoXe9pEI3TaTC1t2VU2Z9ldPmHYZkVb2HBL&#10;Vth8UFHZilRM2pxXSdu1WUfc2llF2vZaRNP/XkbL/2BIw/9iScD/YknA/2JJwP9iScD/YknA/2JJ&#10;wP9i4IkAAM6aAADCqQAAubQAALC/AACnyAAAnc4AAJPVBACM4hAAhuMiBIDkLwx55DgVcuRBHmvk&#10;SSZl5VAuX+VZNFrlYjpV5Ww/UeZ3Q0znhEdI6JVKROmqTELqyU1A6u5NPuf/Tz/f/1JA1v9UQdL/&#10;VUHS/1VB0v9VQdL/VUHS/1VB0v9V1JMAAMWjAAC7sAAAsrwAAKfGAACczQAAktMAAIjaAgCC6xMB&#10;e+whBHXtLApv7jYSae8+GWPvRh9d8E0lWPBVKlPxXS5P8mYyS/JwNkbzfDlC9Is8PvWdPzv2tUE4&#10;+NZCNvf4Qjfy/0I66f9EOub/RTrm/0U65v9FOub/RTrm/0U65v9FyZ0AAL2sAACzuQAAqcQAAJ3M&#10;AACR0QAAhtgAAHziAQB29RIBcPYeA2r3KAdk+DEMX/k5EVr6QRZV+0gaUPtPHkz8VyJI/V8lRP5o&#10;KD/+cis7/38uN/+PMDT/oTIx/7o0Lv/bNSz/9zYs//82Lvv/Ni77/zYu+/82Lvv/Ni77/zYu+/82&#10;v6gAALW2AACqwgAAnsoAAJHRAACE1gAAedwAAHDtAABq/w0BZP8ZAl7/IwVZ/ysIVP8zCk//Og1L&#10;/0EQR/9HEkP/ThU//1YXPP9eGjj/Zxw0/3IeL/9/ISv/jyMp/6EkJv+4JiT/0ici//AoIf/9KCH/&#10;/Sgh//0oIf/9KCH//Sgh//0ot7IAAKzAAACfyQAAkdAAAITVAAB32wAAa+AAAGP1AABd/wgAV/8T&#10;AVH/HANM/yQFSP8rBkT/MghA/zgJPP8+Czj/RAw1/0oNMf9RDi7/WhAq/2MRJv9uEiP/exMf/4oV&#10;HP+bFxr/rRgY/8QZF//SGRf/0hkX/9IZF//SGRf/0hkX/9IZrr0AAKHIAACTzwAAhNUAAHbbAABp&#10;4AAAXeUAAFb8AABQ/wAASv8KAUT/EwJA/xsDO/8hBDf/KAU0/y4FMP8yBiz/Nwco/z0IJP9DCSH/&#10;Sgkd/1MKGf9cCxX/ZwwR/3MNDf+BDQr/jg4J/54OCP+nDwj/pw8I/6cPCP+nDwj/pw8I/6cPo8YA&#10;AJXOAACF1QAAdtsAAGjgAABb5QAAUO4AAEj/AABC/wAAPP8AADb/CAEy/xABLv8WAir/HAIm/yED&#10;Iv8lAx7/KgQa/y4EF/80BRP/OgUP/0EGCv9JBgb/UgcC/1wIAP9nCAD/cggA/38JAP+GCQD/hgkA&#10;/4YJAP+GCQD/hgkA/4YJ/0kXA/9CIwX/ODAH/zs0Cf89OQr/QEQN/z5PD/88WxP/OWcY/zZzHf8z&#10;fyD/L4oj/y6UJf8tnSf/LKUo/yutKf8qtSr/Kr4q/ynHK/8o0Sv/KN0r/yjnK/8n8iv+J/sr+yf/&#10;Kvoo/yn5Kf8p+Sj/K/ko/yv5KP8r+Sj/K/ko/yv5KP8r/0oWA/9DIgX/OTAH/z4yCf9BNwr/REIN&#10;/0NNEP9BWRP/PmUZ/ztxHv83fSL/NIgl/zKSJ/8xmyn/MKMq/y+rK/8usyz/Lbws/y3FLf8szy3/&#10;LNst/yzmLf0r8S36K/ot+Cv/LPct/yv2Lf8t9i3/LvYt/y72Lf8u9i3/LvYt/y72Lf8u/0sWA/9E&#10;IgX/PC4H/0IvCP9GNQr/ST8N/0lKEP9HVxT/RGMa/0FvH/89eiP/OYUn/zePKf82mCv/NaEt/zSp&#10;Lv8zsS7/Mrkv/zLDMP8xzTD9Mdkw+zDlMPgw8DD2MPkv9DH/L/My/y/yMf8x8DL/MvAy/zLwMv8y&#10;8DL/MvAy/zLwMv8y/00VA/9FIQX/QCsH/0YsCP9MMwr/Tz0N/09IEP9OVBX/S2Ab/0dsIf9Ddyb/&#10;QIIp/z2MLP88lS7/Op4w/zmmMf44rjL9OLYy/DfAM/s3yjP4NtYz9jbjM/M27zPwNvkz7zj/Mu43&#10;/zTtNv826Dr/N+g6/zfoOv836Dr/N+g6/zfoOv83/04UA/9HIAX/RSgH/0woCP9TMAn/VjoM/1ZE&#10;EP9VUBb/Ulwd/09oI/9Lcyj/R34s/USIL/tCkTH6QZoz+UCiNPg/qjX2PrM29T29N/Q9xzfyPdM3&#10;7zziN+w87TfqPvk26D7/OOc9/zrlPf883kH/Pd5B/z3eQf893kH/Pd5B/z3eQf89/1ATA/9IIAX/&#10;SiQG/1MmB/9aLgn/XTcL/11BD/9cTBb/Wlgd/lZkJPtTbyr4T3ou9kyEMvRKjTXySJY38UeeOPBG&#10;pznvRbA67US5O+xExDvrQ9E86EPgO+RE7TviRfk84UT/P95E/0HaRf9C0kj/Q9JI/0PSSP9D0kj/&#10;Q9JI/0PSSP9D/1ETA/9KHwX/TyAG/1ojBv9hKwj/ZDMK/2U9Dv9kSBX8YVMd915fJfRaayvxV3Uw&#10;7lSANexRiTjqT5I66U6aPOdNoz7mTKw/5Uu2P+NLwUDiSs9A30vfQNxM7UDZS/lD1kr/RtNK/0fO&#10;TP9IyE7/SchO/0nITv9JyE7/SchO/0nITv9J/1ISAv9MHgX/VBwF/2AhBf9nKAb/azAJ/2w5Dfts&#10;RBT1aU8d8GVaJexhZizpXnEy5lt7N+NYhTvhVo4+4FWWQN5Tn0LdU6lD21KzRNpRv0TYUc1F1VHe&#10;RdFR7UfOUfpLy1D/TclQ/07DUv9OvVT/T71U/0+9VP9PvVT/T71U/0+9VP9P/1QRAv9NHQX/WhkE&#10;/2YeBP9uJQX/ciwH/HM1C/VzPxLucUob6W1VJOVpYSzhZmwz3mN3OdtggD7YXYpB1VuSRdNam0fR&#10;WKRJ0FeuS85Xuk3MVshNy1bZTsdX6k/EVvlRwVb/U71X/1S4WP9UtFr/VLRa/1S0Wv9UtFr/VLRa&#10;/1S0Wv9U/1URAv9SGgT/XxYE/2scA/9zIQT/eCgF93oxCe96Ow/oeUUY4nVRId1yXSrZbmgz1Gpy&#10;O9Fme0HOZIRGy2GNSslglk3HXp9QxV2pUsNctVTBW8NVwFvUVr1c51a6W/dYt1v/WbNc/1mvXv9Z&#10;q1//WKtf/1irX/9Yq1//WKtf/1irX/9Y/1YQAv9WFwT/ZBUD/3AZAv94HgL8fSQE8oAsBumBNgzi&#10;gEAU3H1NHtZ5WSnQdWQ0zHFuPchtd0TFaoBKwmiIT8BlkVK9ZJpWu2KkWLlhsFq3YL5ctWDPXLNg&#10;5FywYPVerWD/Xqlh/16mYv9do2P/XKNj/1yjY/9co2P/XKNj/1yjY/9c/1cPAv9ZFAP/aBMC/3QW&#10;Af98GgH3giAC7YYnBOSHMAjdhzsP1YRJG8+AVSnKe2A0xXdqPsBzc0a9cHtNum2EUrdrjFa0aZVa&#10;smefXa9mq1+tZblhq2TLYqll4GKmZfNipGX/YqFm/2GeZ/9hnGj/X5xo/1+caP9fnGj/X5xo/1+c&#10;aP9f/1gOAv9cEQP/bBAB/3gTAf+AFgDzhhoB6IshAt+OKgTYjjgM0IpGGsmFUijDgV00vn1mP7p5&#10;b0i1dndPsnOAVK9wiFmsbpFdqWybYaZrp2SkabVmomnHZ6Bp3WeeafJnnGr/Zplr/2WXa/9klWv/&#10;YpVr/2KVa/9ilWv/YpVr/2KVa/9i/1kOAv9fDgL/bw4B/3sQAPyEEQDvihQA5I8aANuTIwHSkjUK&#10;y49DGcSLTye+hlo0uIJjP7N+bEive3RQq3h8Vqd1hVukc41goXGXZJ5vo2ecbrFpmW3Da5ht2muW&#10;bvBqlG7/aZJv/2eRb/9mkG//ZJBv/2SQb/9kkG//ZJBv/2SQb/9k/1oNAv9iCwL/cwwB/34MAPGH&#10;DADqjQ0A4JMRANaXHwDOlzIJx5RAF7+PTCa5i1czs4dgPq6DaUipgHFQpX15V6F6gV2deIpimnaU&#10;Zpd0oGmUc65sknLAbZBy1m6Ocu5tjXP/a4xz/2mLc/9oinL/Zopy/2aKcv9minL/Zopy/2aKcv9m&#10;/1sMAv9lCQH/dQkA94EIAOWJBgDbkQYA2ZcIANKbHADKmzAIwpg+FruUSiS0kFQyroxePqmIZkik&#10;hG5Qn4F2V5t/fl6XfIdjk3qRZ5B5nGuNd6tuina9cIh21HCHdu1vh3f/bYZ3/2uGdv9phXb/aIV2&#10;/2iFdv9ohXb/aIV2/2iFdv9o/1wMAv9oCAH/eAcA7YMEANuMAgDWlAQA1JoGAM6eGADGny0Gvpw8&#10;FLeYSCOwlFIwqpBbPaSMZEeeiWxQmoZ0V5WEfF6RgYRjjX+OaIl9mmyGfKhvg3u6cYF70XKAe+xx&#10;gHv+b4B6/2yAev9rgHn/aYB5/2mAef9pgHn/aYB5/2mAef9p/10LAv9rBgH9egQA4oYAANiPAQDS&#10;lwMAz50EAMqiFQDCoyoFuqA6ErOdRiGsmVAvpZVZO5+RYkaajmlPlItxV5CIeV6LhoJjh4SMaYOC&#10;l21/gaVwfIC4cnqAz3N5gOpyeoD9cHp+/217ff9sfHz/anx8/2p8fP9qfHz/anx8/2p8fP9q/14L&#10;Av9uBAD1fQEA3IkAANSSAADOmgEAyqECAMWlEgC+pigEtqQ3EK+hRB+nnU4toZpXOZqWX0SVk2dO&#10;j5BvVoqOd12GjH9jgYqJaH2IlG15hqNwdYW1c3OFzXRyhelyc4X9cHSD/m51gv9sdoD/anaA/2p2&#10;gP9qdoD/anaA/2p2gP9q/18KAv9xAgDqgAAA2IwAANCWAADKnQAAxqQAAMGpDQC6qiUDsqk1Dqqm&#10;QR2joksrnJ9VN5acXUKQmWRMipZsVIWUdFuAkn1ie5CGZ3aOkmxyjaBwboyycmyLy3Nri+hybIv9&#10;cG6I/m5vhv9scYT/a3GE/2txhP9rcYT/a3GE/2txhP9r/2IHAf91AADghAAA1JAAAMyZAADGoQAA&#10;wagAALutCQC1ryECra4yDKarPxqeqEkol6VSNJCiWj+Kn2JJhJ1pUX+bcVl6mXpfdZeEZXCVj2pr&#10;lJ1uZ5OwcWWTyXJkk+dxZJL+b2eO/25pjP9sa4r/amuK/2priv9qa4r/amuK/2priv9q/2YDAfl5&#10;AADbiAAAz5QAAMedAADBpQAAu6wAALWyAwCvtB0BqLMvCaCxPBaZr0YkkqxPMIupVzuEp19Ff6Vn&#10;Tnmjb1VzoXdcbp+BYmmejGdknZtrYJytbV2cx29cm+ZuXZr+bV+W/2xhk/9rZJD/aWSQ/2lkkP9p&#10;ZJD/aWSQ/2lkkP9p/2sAAOl9AADWjAAAy5gAAMOiAAC8qgAAtrEAAK63AACouhgAororBpq4OBKT&#10;tkMfjLRMLIWxVDZ+r1xAeK1kSHOsbFBtqnRWaKl+XGKoimFdp5hlWaaraFamxWlVpuZpVaT+aVef&#10;/2lam/9oXJf/Z1yX/2dcl/9nXJf/Z1yX/2dcl/9n/3AAAN+DAADQkgAAxp0AAL6nAAC2rwAAr7YA&#10;AKe8AACgwBAAmsElBJPANA6Mvj8ahbxJJX67UTB4uVk5crdhQWy2aUlntXJPYbR8VVyziFpXspZe&#10;U7KpYVCyxGJPsuZhTrD+Y0+r/2NSpv9jVKH/Y1Sh/2NUof9jVKH/Y1Sh/2NUof9j9XcAANiJAADK&#10;mAAAwKMAALitAACwtQAAqLwAAJ/BAACXxwcAksgeAYzILgmFxzoTfsZEHnjFTShxxFYxbMNeOWbC&#10;Zj9hwW9GW8B5S1bAhVBRwJRUTcCoVkrAw1hJwOZXR77/WUe5/1tKs/9cTK3/XUyt/11Mrf9dTK3/&#10;XUyt/11Mrf9d4n8AANCRAADDngAAuqkAALKzAACpuwAAoMEAAJbHAACNzAQAh9EUAILRJwR80TUM&#10;dtA/FnDQSR9qz1InZc9aLl/OYzRazmw6Vc52P1DOg0NMzpJHSM+mSUXPwktEz+ZKQs38TUDK/1BC&#10;w/9SRLz/U0S8/1NEvP9TRLz/U0S8/1NEvP9T2YgAAMiZAAC9pgAAtLAAAKu6AAChwQAAl8cAAI3M&#10;AACD0QQAe9kJAHfbHwFz3C4Gbdw6DWjcRBVj3E0bXtxWIlncXydU3WgsUN1zMUzdfzVI3o44RN+h&#10;OkLguzxA4eA7Pt75Pjrd/0E61/9EPM7/RjzO/0Y8zv9GPM7/RjzO/0Y8zv9GzpIAAMCiAAC2rgAA&#10;rbgAAKLAAACXxgAAjMsAAILQAAB41gIAceQNAG3lHwFo5isFY+c2Cl7nPw9Z6EcUVOhPGVDoWB1N&#10;6WIhSepsJUXqdyhB64UrPeyWLjrtrDA47soxNu/uMTXr/zEz6v80NOP/NzTj/zc04/83NOP/NzTj&#10;/zc04/83xJ0AALirAACvtgAApMAAAJjGAACMywAAgNAAAHbVAABs3AAAZ+4OAGLwHAFd8SgEWfEx&#10;BlTyOQpQ80EMTPRJD0j0URJE9VoVQfZjGD32bhs593oeNfiJIDL5myIv+7MkLfzSJSv88yYq+f8m&#10;KvX/Jir1/yYq9f8mKvX/Jir1/yYq9f8mu6cAALG0AACmvwAAmcYAAIzMAAB/0AAAdNUAAGnbAABg&#10;5AAAW/kKAFb7FwFS/CICTf0rBEn+MgZF/joHQf9ACT7/SAs6/08MN/9YDjP/YQ8w/20RLP96Eyj/&#10;ihUm/5wWI/+zGCH/zxkg/+waHv//Gh7//xoe//8aHv//Gh7//xoe//8as7EAAKi9AACbxgAAjcwA&#10;AH/RAABy1QAAZtsAAFzgAABT7wAATv8EAEr/EABF/xoBQf8iAj3/KQM6/zAENv82BTL/PAYu/0MH&#10;K/9LCCf/Uwkj/10KH/9oCxv/dgwY/4YNFv+YDhT/rA4T/8IPEf/hDxH/4Q8R/+EPEf/hDxH/4Q8R&#10;/+EPqrwAAJ3FAACOzAAAgNEAAHLWAABl3AAAWeEAAE7lAABG+AAAQf8AADz/BwA4/xAANP8YATD/&#10;HwEs/yUCKP8qAiT/LwMh/zUDHf88BBn/QwUV/0wFEf9WBgz/YQcI/28HBP9+CAL/jQkA/50JAP+y&#10;CQD/sgkA/7IJAP+yCQD/sgkA/7IJn8QAAJHMAACB0QAActgAAGTdAABW4gAASuYAAEDsAAA5/wAA&#10;M/8AAC7/AAAq/wQAJv8LACL/EgAf/xgBGv8cARb/IQES/yYBDv8rAgr/MgIF/zkDAf9CAwD/TAMA&#10;/1cEAP9kBAD/cQUA/34FAP+NBQD/jQUA/40FAP+NBQD/jQUA/40F/zocA/8xKAX/LTAG/zAxBv8x&#10;Nwj/MkIJ/zBNC/8tWg3/KmYO/ydzD/8lfhL/I4gU/yKRFv8hmhf/IaIY/yCpGP8gsRn/H7gZ/x/A&#10;Gv8eyRr/HtQa/x7gGv4d6hn8HfQZ+h39Gfgc/xj3Hv8Y9x7/Gvce/xr3Hv8a9x7/Gvce/xr3Hv8a&#10;/zscA/8yJwX/MC4G/zMvBv82NQj/OEAJ/zZLC/8zWA3/MGQP/y1wEf8qexT/KIYW/yePF/8mmBn/&#10;JaAa/yWnGv8krxv/JLYb/yS+HP8jyBz/I9Ic/SPeHPsi6Rv4IvMb9iL8GvQj/xr0I/8b9CP/HfMi&#10;/x7zIv8e8yL/HvMi/x7zIv8e/zwbA/80JgX/MysF/zcrBv88Mwf/Pj4J/z1JC/86VQ3/NmEP/zRt&#10;Ev8xeRX/LoMY/y2MGv8slRv/K50c/yukHf8qrB3/KrQe/ym8Hv4pxh77KdAe+SncHvYo6B70KPIe&#10;8Sj8HfAp/x3vKf8f7yj/Ie8o/yLvKP8i7yj/Iu8o/yLvKP8i/z0aA/81JQX/OCcF/zwoBv9CMQf/&#10;RTsJ/0RGC/9CUg7/Pl4Q/zxqFP85dRf/NoAa/zSJHP4zkh79Mpof/DKhIPoxqSH5MbEh+DC5Ifcw&#10;wyL2L80i8y/aIvAv5yHtL/Eh6zD8IOow/yPqL/8l6C//Jucw/yfnMP8n5zD/J+cw/yfnMP8n/z8Z&#10;A/83JQX/PSQF/0QlBf9KLgb/TDcI/0xCC/9KTg7/R1oR/0RmFv5BcRr7P3wd+TyFH/c7jiH2OpYi&#10;9DmeI/M4pSTyOK0l8Ti2JfA3wCXvN8sl7TfZJek35SXmN/Ek5Tf8JuM2/ynhN/8r4Df/LN83/yzf&#10;N/8s3zf/LN83/yzfN/8s/0EZA/86IwT/Qx8E/0siBf9SKgb/VDQI/1Q+C/9SSQ7+T1US+k1hF/ZK&#10;bRzzR3cf8UWBIu9DiiTuQpIm7EGaJ+tAoijqQKop6T+zKec/vSnmP8gp5T7WKeE/5CneP/Eq3D79&#10;Ldo+/zDYPv8x1j7/MtU9/zPVPf8z1T3/M9U9/zPVPf8z/0IYA/8/HwT/SBsE/1MgBP9ZJwX/XDAH&#10;/1w6Cv1aRQ33V1AS8lVdGO9SaB3rT3Mi6U19JedLhijlSo4q5EmWK+JInizhR6ct30ewLd5Hui7d&#10;Rsct3EbVLdhH5C3URvIx0Ub9NM9F/zbNRf84zET/OMlF/znJRf85yUX/OclF/znJRf85/0QXA/9E&#10;GwT/ThYD/1ocA/9gIwT/ZCwF/mQ1CPZiQAzwYEsR61xXGOdaYx7jV24j4FV4KN5TgivcUoot2lCT&#10;L9hPmzDWTqMy1U2sM9NNtzTSTMM10EzRNc1N4jbKTfE5x0z+PMVL/z3DS/8+wEz/Pr5N/z++Tf8/&#10;vk3/P75N/z++Tf8//0UWA/9JFwP/VRQC/2AaAv9nIAL/aicE92swBu9qOwrpaEYQ42VSF99jXx7b&#10;YGok2F10KtRafS7SWIUyz1eNNc5WljfMVJ45ylSnO8lTsjzHUr49xVLMPsNT3j6/Uu9AvVL9QrpR&#10;/0S5Uf9EtVL/RLNT/0SzU/9Es1P/RLNT/0SzU/9E/0cVA/9NEwL/WxIC/2YWAf9sGwH8cCIC8XIr&#10;BOlyNQjicEAN3G5OFdZrWh7SZ2UmzmRvLctieDPIX4A3xl2IO8RckD7CW5lAwFmiQr5ZrES8WLlF&#10;ulfIRrlX2ka1V+xHs1f8SbFX/0mvV/9Jq1j/SapZ/0mqWf9Jqln/SapZ/0mqWf9J/0gUAv9REAL/&#10;YA8B/2oTAf9xFwD2dh0B63glAuN5LwXceDsK1XZJFM9yVh7KbmEoxmtqMMJocza/Znw7vWSEP7pi&#10;jEO4YJRGtl+dSLReqEqyXbRMsFzDTa5c1U2sXOlOqVz6Tqdc/06mXf9Oo13/TaFe/02hXv9NoV7/&#10;TaFe/02hXv9N/0kUAv9VDAL/ZAwB/28OAP91EQDxehYA5n0dAN1/JwLVfzcIz3xGE8l4Uh7DdV0o&#10;v3FmMbtubzi3bHc+tGl/Q7Jnh0evZpBKrWSZTatjo0+pYrBRp2G/UqVh0VOjYedToGH5U59h/1Kd&#10;Yv9Sm2L/UZpj/1CaY/9QmmP/UJpj/1CaY/9Q/0sTAv9YCAH/aAkA/3IKAPN5CwDsfg4A4YEUANiE&#10;IQDQhDQHyYJCEsN+Tx69elkpuHdjMrR0bDmwcXRArW98RapthEmna4xNpWmVUaJnn1OgZqxWnma7&#10;V5xlzliaZeVYmGb3V5dm/1aVZv9Vk2f/VJNn/1OTZ/9Tk2f/U5Nn/1OTZ/9T/00RAv9cBgH/awcA&#10;9nUGAOV8BQDbgQUA2oUJANOJHQDLiTEFxIc/Eb6DTB24gFYosnxgMq55aTqqdnFBpnR4R6NxgEyg&#10;cIhQnW6RU5tsnFeYa6hZlmq4W5Rqy1ySauJbkGr2Wo9r/1mOa/9XjWv/Vo1r/1WNa/9VjWv/VY1r&#10;/1WNa/9V/08PAv9fBAD/bgQA63gBANyAAQDWhQQA1IkGAM6NGQDHji4EwIs9D7mISRyzhFQnrYFd&#10;Mal+Zjqke25BoHl1SJ12fU2adIVRl3KOVZRxmVmRb6Vcjm+0XoxuyF+KbuBeiW71XYlv/1uIb/9Z&#10;h2//WIdu/1eHbv9Xh27/V4du/1eHbv9X/1IMAv9jAgD7cQAA33sAANiDAADSiQIAz40EAMqQFgDD&#10;kisEu5A6DrWMRxquiVEmqYZbMaSCYzqfgGtBm31zSJd7ek6UeYJSkHeLV411lluKdKJeh3OyYIVy&#10;xWGEct5hg3P0X4Jz/12Cc/9bgnL/WYJy/1iCcv9YgnL/WIJy/1iCcv9Y/1QKAf9mAADzcwAA3H4A&#10;ANSGAADOjAEAy5ECAMaUEgC/lSgDt5Q4DbCRRBmqjU8lpIpYMJ+HYTmahGlBloJwSJKAeE6OfoBT&#10;inyJWId6k1yEeKBfgXevYX93w2N9dtxifXfzYHx3/159dv9cfXb/W311/1p9df9afXX/Wn11/1p9&#10;df9a/1cHAf9oAADpdgAA2YEAANCJAADLjwAAxpQAAMGYDgC6mSUCs5g1C6yVQhemkk0joI9WLpqM&#10;XziViWZAkYZuR42EdU2Jgn1ThYCGWIF/kVx+fZ1ge3ytYnh7wWR2e9tkdnvyYnZ7/193ev9deHn/&#10;XHh5/1t4ef9beHn/W3h5/1t4ef9b/1oEAf9rAADheQAA1YQAAM2MAADHkwAAwpgAAL2bCgC2nSIB&#10;r5wzCqiZQBailksinJNULZaRXDaRjmQ/jItsRoeJc02Dh3tSf4aEV3uEjlx3gptgdIGqY3GBvmRw&#10;gNlkcIDxYnCA/2Bxf/9ecn3/XHJ9/1tyff9bcn3/W3J9/1tyff9b/10AAPtuAADdfAAA0YcAAMmQ&#10;AADDlgAAvZsAALifBgCyoR8Aq6AwCKSePROdm0gfl5lRKpGWWjSMk2E9h5FpRIKPcUt+jXlReYuB&#10;VnWKjFtxiJhfbYeoYmuHvGRphtZkaYbwYmmG/2BrhP9ebIL/XG2B/1xtgf9cbYH/XG2B/1xtgf9c&#10;/2AAAPByAADagAAAzosAAMWUAAC/mgAAuZ8AALOjAgCspRsApqUtBp+jOxGZoUUckp5PJ4ycVzGH&#10;ml86gZhmQn2Wbkh4lHZPc5J/VG+RiVlqj5ZdZ46lYGSOumJijdRiYo3wYWKM/19kiv9eZoj/XGaG&#10;/1tmhv9bZob/W2aG/1tmhv9b/2QAAOR2AADUhAAAyY8AAMGYAAC6nwAAtKQAAK2oAACmqhYAoasp&#10;BJqpNw6Tp0IZjaVMJIejVC6BoVw2fJ9kPneda0Vym3NLbZp8UWiYh1Zkl5NaYJajXV2WuF9bltNf&#10;WpXvXluU/11dkf9cX47/W2CN/1pgjf9aYI3/WmCN/1pgjf9a/2kAAN97AADPiQAAxZQAAL2dAAC2&#10;owAArqkAAKatAACfsA8AmrEkApSwMwqNrj8Vh6xJH4GqUSl7qVkxdqdhOXGmaEBspHFGZ6N6S2Ki&#10;hFFdoZFVWaChWFagtlpUoNFaU57vWlOd/1pUmv9ZV5b/WViU/1hYlP9YWJT/WFiU/1hYlP9Y828A&#10;ANmBAADKjwAAwJkAALiiAACwqQAAqK4AAKCzAACXtgcAkrceAI23LwaHtjsQgLVFGXuzTiJ1slYr&#10;cLFeMmqvZjllrm4/YK13RFysgklXq49NU6ufUU+rtFNNq9BTTanvU0yo/1RMpf9UTqD/VFCe/1RQ&#10;nv9UUJ7/VFCe/1RQnv9U5HYAANGIAADElQAAu58AALOoAACrrwAAorQAAJi4AACOvQAAib8WAIW/&#10;KAN/vzYKeb5BE3S9ShtuvFIjabtaKmS6YzBfuWs2Wrl0O1a4f0BRuIxETbedR0q4sklHuM9JR7bv&#10;SUW0/0tEsv9NRq3/TUeq/05Hqv9OR6r/Tkeq/05Hqv9O3H8AAMqPAAC+nAAAtaYAAK2uAACktQAA&#10;mroAAJC+AACGwgAAfscKAHrIHwB2yS8Fccg7C2zIRRJnx04ZYsdWH13GXyVZxmgqVMZxL1DFfTRL&#10;xYo3R8WbOkTGsDxCxs49QsXvPT/D/0A9wf9CPrz/RD+5/0Q/uf9EP7n/RD+5/0Q/uf9E0ogAAMKX&#10;AAC4owAAr60AAKa1AACcuwAAkb8AAIfDAAB9yAAAc84EAG3REgBr0yUBZ9MzBGLTPgle00gPWtNR&#10;FFbTWhlR02MeTdNtIknTeSZF1IcpQtSYLD/Vri491s0uPNTsLjnS/zI30P81Nc//NzbL/zg2y/84&#10;Nsv/ODbL/zg2y/84yJIAALugAACyqwAAqLQAAJ67AACSwAAAh8UAAHzJAAByzQAAadMCAGDaCABe&#10;3hsAW98qAVffNgRT4EAIUOBKC03hUw9J4V0SRuJnFkLichk/438cPOSPHjnkoyA25b8iNebjIjPj&#10;/SIx4v8lLuH/KC3h/ykt4f8pLeH/KS3h/ykt4f8pv5wAALSpAACrswAAoLwAAJTBAACHxgAAe8oA&#10;AHDOAABm0wAAXdkAAFbnCQBT6RkAUOomAU3rMAJJ6zkERexCBkLtSgg/7VMKPO5dDDnvaA818HQR&#10;MvCDEy/xlRUt86sWKvTJFyn17Bgo8v8YJ+//GCbv/xkm7/8ZJu//GSbv/xkm7/8ZtqYAAK2yAACi&#10;uwAAlcIAAIjHAAB7ywAAb88AAGTUAABa2QAAUN4AAEvzBgBH9RQARPYfAEH3KAE++DECOvg4Azf5&#10;QAQ0+kgFMPtRBi37Wwgp/GYJJv1zCiP+gwwg/5YNHv+tDhz/yw4b/+oOGv//Dhn//w4Z//8OGf//&#10;Dhn//w4Z//8Or7AAAKS7AACXwgAAicgAAHvMAABu0QAAYtUAAFbbAABM3wAAQ+cAAD/7AAA7/wwA&#10;N/8WADT/HwAx/yYALv8tASr/NAIm/zsCI/9DAx//SwQb/1YEGP9iBRT/cAYQ/4AHDf+TCAv/qQgK&#10;/8EICf/fCQj/7QkI/+0JCP/tCQj/7QkI/+0JproAAJnCAACLyQAAfM0AAG7SAABg2AAAVNwAAEnh&#10;AAA+5QAAN/IAADL/AAAu/wIAKv8LACf/EwAj/xoAIP8gABz/JgAY/ywBFP8zARD/OwEM/0QCCP9O&#10;AgP/WwMA/2kDAP96BAD/iwQA/50FAP+xBQD/vgUA/74FAP++BQD/vgUA/74Fm8IAAI3JAAB9zgAA&#10;btQAAGDaAABS3wAAReMAADrnAAAw6wAAKfwAACX/AAAg/wAAHP8AABj/BgAV/wwAEP8RAAz/FgAI&#10;/xwABP8iAAD/KQAA/zEAAP86AQD/RQEA/1EBAP9gAgD/bwIA/30CAP+MAgD/lQIA/5UCAP+VAgD/&#10;lQIA/5UC/yshA/8iLQT/Iy4E/yUvBf8jNQX/I0AG/yBMB/8dWAj/GmUJ/xdxCf8UfAn/FIYJ/xOP&#10;Cf8Tlwr/E54K/xKlC/8SrAv/ErML/xK6DP8Rwwz/Ec0M/xHYDP0R4wv7EO4L+A/3C/YO/wr1EP8K&#10;9RD/C/UQ/w31EP8N9RD/DfUQ/w31EP8N/ywgA/8jLQT/JisE/ygsBP8qMwX/Kj4G/ydJB/8kVgj/&#10;IWMJ/x5uCv8begr/GoQK/xqNC/8alQz/GZwM/xmjDf8Yqg3/GLEN/xi4Df8YwQ3+F8oN/BfVDfkX&#10;4g33Fu0N9Bb2DPIW/wzxF/8N8Rf/DvEW/xDxFv8Q8Rb/EPEW/xDxFv8Q/y0gA/8lKwT/KigE/ywp&#10;BP8xMQX/MjwG/zBHB/8sUwn/KV8K/yZrC/8jdwv/IoEL/yKKDf8hkg7/IZkO/iCgD/0gpw/8IK4P&#10;+x+2EPofvxD5H8gQ9x7TEPQe4Q/yHuwP7x31Du0f/w/tHv8R7B7/Euse/xTrHv8U6x7/FOse/xTr&#10;Hv8U/y4fA/8pJwT/LyME/zMkBP84LgX/OjgG/zlEB/82UAn/MlwK/y9oDP8tcwz+K30O/CqGD/sp&#10;jhD5KZYR+CidEfcopBL2KKsS9SezEvQnvBLzJ8YS8SfREu4m3xLrJuoR6Cf2Eecn/xTmJv8W5Sf/&#10;F+Mo/xjjKP8Y4yj/GOMo/xjjKP8Y/zAeA/8uIwP/NR8D/zsiA/9BKgT/QjQF/0JAB/8/TAn/PFgL&#10;/TlkDfo3bw73NXkQ9TOCEvMzixPyMpIU8DGaFe8xoRXuMKgV7TCwFuwwuRbrMMMW6S/PFucv3RXj&#10;L+oV4TD2F+Av/xrdMP8c3DD/Hdsv/x7bL/8e2y//Htsv/x7bL/8e/zIdA/80HgP/OxoD/0MfA/9J&#10;JwP/SzAE/0o7Bv9IRwn6RVML9UNfDvJAahDvPnUS7T1+Fes8hxbpO48X6DqWGOY6nRnlOaUZ5Dmt&#10;GeM5thniOcEZ4DnNGd453RnbOeoa2Dj2HtQ4/yDSOP8i0Tf/I9A3/yTQN/8k0Df/JNA3/yTQN/8k&#10;/zMcA/85GgL/QRUC/0wbAv9RIwL/UywD/1M2BfhRQgjyTk4L7UxaDupJZhHnR3AV5EZ6F+JFgxng&#10;RIsb30OSHN1CmhzcQqId20KqHdlCtB3YQb8e1kHMHtRB3B/QQeohzUD3JcpA/yfJP/8pxz//KsY/&#10;/yrGP/8qxj//KsY//yrGP/8q/zUbA/8+FQL/SRIB/1MYAf9YHwH/WycC+VsxBPFZPAfqVkcK5VRU&#10;DuFSYBPeUGsX2091GtlNfhzWTIYf1EuOIdJKliLRSZ0kz0mmJc5IrybMSLomy0fHJ8lH1ifGSOcp&#10;w0f2LMBG/y6+Rv8vvUb/MLxF/zC8Rf8wvEX/MLxF/zC8Rf8w/zcaAv9DEAL/Tw8B/1kUAf9fGgD8&#10;YiIB8mIrAuphNgXjX0EI3l1PDdlbXBPUWWcZ0VdwHs5VeSHMU4ElylKJJ8hRkCnHUJgrxU+hLMNP&#10;qi7CTrUvwE7CML5O0jC8TuQxuU30M7ZN/zW0TP81s0z/NbJM/zWyTP81skz/NbJM/zWyTP81/zwW&#10;Av9IDAH/VQwA/18QAP9lFAD2aBsA62kkAeNoLgLcZzwG1WZKDNBjVxTMYWIbyF5rIcVcdCbDW3wq&#10;wFmELb5Yiy+9V5Mxu1acM7lVpTW3VLA2tlO+N7RTzjiyU+E4r1PyOqxT/zurUv87qVL/O6hS/zqo&#10;Uv86qFL/OqhS/zqoUv86/0ATAv9MBwH/WggA/2QKAPtpDQDwbBMA5W4bANxuJgDVbzcEzm1GDMlr&#10;UxXEaF0dwGVnJL1jcCm6YXguuF9/MbVehzSzXI83sVuXOa9aoTutWaw9rFm5PqpYyj+oWN4/pVjw&#10;QKNY/0CiWP9AoVj/P59Y/z6fWP8+n1j/Pp9Y/z6fWP8+/0MPAf9RBAD/XwUA+WgFAOxtBwDlcAkA&#10;33IQANZ0IADOdjMEyHRCDMJxTxW9bloeuWxjJbVpbCuyZ3Qwr2V7Na1jgzirYos7qGCTPqZfnUCk&#10;XqhCol21RKBdxkWfXdtFnF3uRZtd/kSZXf9EmV3/Q5de/0KXXv9Cl17/Qpde/0KXXv9C/0cMAf9V&#10;AgD/YgEA7WsAAN1xAADZdQQA13cHANB6GwDJey8Dwno/C7x3SxW3dFYes3FgJq9vaC2rbXAyqGp4&#10;N6ZpfzujZ4c/oWWPQp5kmUScY6RHmmKySJhiwkmWYddKlGLsSZNi/UiSYv9HkWL/RpBi/0WQYv9F&#10;kGL/RZBi/0WQYv9F/0oJAf9ZAAD6ZgAA4G4AANl1AADTegIA0XwFAMt+FwDEgCwCvX88Crd8SBSy&#10;eVMerXddJql0ZS2lcm0zonB0OZ9ufD2cbIRBmWqMRJdplkeUaKFKkmeuTJBmv02OZtRNjWbqTYxm&#10;/EuLZv9Kimf/SIlm/0eJZv9HiWb/R4lm/0eJZv9H/0wFAf9cAADxaQAA3XIAANR5AADPfgAAzIAC&#10;AMaDFAC/hSkCuYM5CbOBRhOtflAdqHtaJqR5Yi2gdmo0nHRxOZlyeT6WcYFCk2+JRpBuk0qNbJ5M&#10;i2urT4lqvFCHatFQhmrpT4Vr+06Ea/9MhGv/SoRq/0mEav9JhGr/SYRq/0mEav9J/08CAP9fAADn&#10;awAA2XYAANF9AADLggAAx4QAAMKHEAC7iSYBtYg2CK6FQxKog04co4BXJZ99YC2be2g0l3lvOpN3&#10;dj+QdX5DjXSGSIpykEuHcZtOhG+pUYJvulKAbs9Tf27nUn9v+1B+b/9Ofm//TH5u/0p+bv9Kfm7/&#10;Sn5u/0p+bv9K/1EAAP9iAADhbwAA1XkAAM2AAADHhQAAw4gAAL2KDAC3jCMAsIw0B6qKQRGkh0wb&#10;n4RVJJqCXSyWf2Uzkn1tOo58dD+LentEh3iESIR2jUyBdZlQfnSmUnxzuFR6cs1UeXLmU3lz+lF5&#10;c/9PeXL/TXly/0x5cv9MeXL/THly/0x5cv9M/1QAAPllAADecgAA0nwAAMqEAADDiQAAvowAALmO&#10;CACzkCAArJAxBqaOPg+gi0kZm4lTI5aGWyuRhGMzjYJqOYmAcj+GfnlEgn2CSH97i017epZQeHik&#10;U3Z3tVV0d8tVc3flVHN3+VJzd/9Qc3b/TnR1/010df9NdHX/TXR1/010df9N/1cAAPBnAADbdQAA&#10;z4AAAMaHAADAjAAAupAAALSSBACulBwAqJQuBaKSPA6ckEcYlo1QIZGLWSqNiWExiIdoOISFbz6A&#10;g3dDfYJ/SHmAiUx1f5RQcn2iU299s1VtfMlWbHzkVW18+VNte/9Rbnv/T295/01vef9Nb3n/TW95&#10;/01vef9N/1oAAOZrAADXeQAAy4MAAMOLAAC8kAAAtpQAALCWAACpmBgApJgrA56XOQyYlUQWkpNO&#10;H42QViiIjl4vg4xmNn+KbTx7iXVCd4d9R3OGhktvhJJPbIOfUmmCsVVngsdVZoHjVWaB+FNngf9R&#10;Z4D/T2l+/01pfv9NaX7/TWl+/01pfv9N/14AAOJvAADTfQAAyIcAAL+PAAC4lAAAsZgAAKqaAACk&#10;nBQAn50oApmcNgmTmkITjZhLHIiWVCWDlFstfpJjM3qRajp2j3I/cY17RW2MhElpi49NZYqdUWKJ&#10;r1NgicVUX4jiU1+H+FJgh/9QYYb/T2KD/01ig/9NYoP/TWKD/01ig/9N/GIAAN50AADOggAAxIwA&#10;ALuTAAC0mQAArZ0AAKSfAACeoQ4AmaIjAZOiMgeNoD4QiJ9IGYKdUSF9m1kpeZlgMHSYaDZwlm88&#10;a5V4QWeUgkZjko1KX5KbTluRrFBZkMNRWJDgUFiP91BZjv9OWY3/TVuK/0xbiv9MW4r/TFuK/0xb&#10;iv9M7WcAANh6AADKhwAAv5AAALeYAACvngAAqKIAAJ6lAACXpwcAkqgdAI2oLgSHpzoMgqZFFX2k&#10;Th13o1Ykc6FdK26gZTFqn203ZZ11PGGcf0Fcm4tFWJqYSVWaqktSmsJMUZngTFGY90xRlv9LUZX/&#10;S1OS/0pTkv9KU5L/SlOS/0pTkv9K5G4AANKAAADFjAAAu5YAALKdAACrowAAoqcAAJmqAACPrQAA&#10;iq8WAIWvKAKArzYIe65BD3atShdxq1IebKpaJGipYipjqGowX6dzNVqmfDpWpYg+UqWWQk6kqERM&#10;pMBFS6TfRUqi90VJoP9GSZ//Rkuc/0ZLnP9GS5z/Rkuc/0ZLnP9G3XYAAMuGAAC/kgAAtpwAAK6j&#10;AAClqQAAnK0AAJKwAACHtAAAgLYMAHy3IQB4tzAEdLc8Cm+2RhBqtU4XZrRWHGG0XyJds2cnWbJw&#10;LFSxejFQsYY1TLCUOEmwpjpGsL47RbDeO0Su9z1CrP8+Qav/P0Ko/0BCqP9AQqj/QEKo/0BCqP9A&#10;1H8AAMSOAAC5mQAAsaIAAKiqAACfrwAAlbMAAIq2AACAugAAdb4BAHG/FgBuwCgBasA1BGbAQAli&#10;wEkOXr9SE1q/WxhWv2MdUr5sIU6+dyVKvoMpRr2SLEO9pC5Avr0vP77eLz679zE8uv80Orj/NTm2&#10;/zc5tv83Obb/Nzm2/zc5tv83y4gAAL6WAAC0oQAAq6kAAKKwAACXtQAAjLkAAIG8AAB2wAAAbMQA&#10;AGTJCABhyhsAX8srAFzLNwNYy0IGVctMClHLVQ5Oy14RSstoFUfLcxlDy38cQMyOHz3MoSE6zboi&#10;Oc3dIjfL9iQ1yP8nM8f/KTLG/ysyxv8rMsb/KzLG/ysyxv8rwpIAALeeAACuqAAApLEAAJm3AACN&#10;uwAAgr4AAHfCAABsxgAAYsoAAFnPAgBR1AoATtUbAE3WKgBL2DcBSdhCAkfZTARE2VcHQdphCT7a&#10;bAw723kPONuJETXcmxMz3bQUMt7UFDDc8hYu2v8ZLNn/GyrW/x0q1v8dKtb/HSrW/x0q1v8dupwA&#10;ALCnAACnsAAAnLgAAI+9AACDwQAAd8QAAGvIAABhzAAAV9AAAE3VAABF2wQAQuITAEDjIQA+5C0A&#10;POU3ADrlQQE35ksDNedWBDLnYQYv6G0HLel8CSrqjQoo66MMJuy/DCTt5Awj6v4MIuj/DSHo/w8h&#10;6P8PIej/DyHo/w8h6P8PsqUAAKmwAACeuAAAkb4AAITDAAB3xgAAasoAAF/OAABU0gAAStYAAEHc&#10;AAA65gEAN+4OADXvGgAy8CQAMPEtAC3yNgAq8z8BKPRIASX1UgIi9V4DHvZsBBv3fAUZ+I8GF/mm&#10;BhX7xAcU++cHE/r+BxL3/wcS9/8HEvf/BxL3/wcS9/8Hq68AAKC4AACTvwAAhcQAAHfIAABqzAAA&#10;XdAAAFHUAABH2QAAPd4AADThAAAv8QAAK/sGACj8EQAl/RkAIv4hAB//KAAc/zAAGf85ABX/QgAS&#10;/00BDf9aAQn/aAIG/3oCBP+NAwL/pAMA/8ADAP/eBAD/+AQA//gEAP/4BAD/+AQA//gEorgAAJXA&#10;AACHxQAAeMoAAGrOAABc0wAAT9gAAETcAAA54AAAL+QAACfqAAAi+gAAH/8AABv/BQAY/w0AFP8U&#10;ABD/GgAM/yAACP8oAAT/MAAA/zoAAP9FAAD/UwAA/2IBAP90AQD/hwEA/5wBAP+wAQD/ygIA/8oC&#10;AP/KAgD/ygIA/8oCmMAAAInGAAB6ywAAa9AAAFzVAABO2wAAQeAAADXjAAAq5wAAIeoAABr1AAAV&#10;/wAAEf8AAA3/AAAJ/wAABf8FAAD/CgAA/xAAAP8WAAD/HQAA/yYAAP8wAAD/PAAA/0oAAP9ZAAD/&#10;awAA/3wAAP+MAAD/ngAA/54AAP+eAAD/ngAA/54A/xwmAv8ULQP/GCwD/xYtA/8UMgP/Ez4E/xBK&#10;BP8LVwT/CGMF/wRvBf8CegT/AoME/wKMBP8BkwT/AZsD/wChA/8AqAP/AK4D/wC1Av8AvQP/AMYC&#10;/wDQAv0A3AL6AOcC+ADxAvUA+gLzAP8C8wD/AvMA/wPzAP8D8wD/A/MA/wPzAP8D/x0mAv8ZKwP/&#10;HCgD/xwqA/8cMQP/GzwE/xhIBP8UVAX/EWAF/w1sBf8KdwX/CoEF/wqJBf8JkQT/CZgE/wmfBP8I&#10;pQT/CKwD/wizBP4IuwT9B8QE+wfOA/gH2gP2BuYD8wXwA/AE+QLvBv8D7wf/BO8H/wXvB/8G7wf/&#10;Bu8H/wbvB/8G/x4lAv8dJwP/ISQC/yElAv8lLwP/JTkD/yJFBP8eUQX/Gl0F/xdpBf8VdAb/FH4G&#10;/xOGBf4TjgX9E5UF/BKcBfsSogX6EqkF+RKwBfgSuAX3EcEF9RHLBfMR2AXwEOUE7RDvBOsQ+gTq&#10;Ef8G6RH/B+gS/wjnE/8J5xP/CecT/wnnE/8J/yAkAv8iIwL/JiAC/ykiAv8uLAL/LzYD/yxBBP8o&#10;TQX/JVkF/yJlBv4fcAb7HnoG+R6DB/cdiwb2HZIG9R2ZB/MdnwfyHKYH8RytB/ActQfvHL8H7hzJ&#10;B+wb1gfpG+QG5hvvBuQc+gjjHP8K4R3/C+Ad/wzfHf8N3x3/Dd8d/w3fHf8N/yIkAv8nHgL/KxoC&#10;/zIeAv83KAL/ODID/zc9BP8zSQX+MFUG+S1hB/YrbAfzKXYI8Sh/CO8ohwjuKI4I7CeVCesnnAnq&#10;J6MJ6SerCegnswnnJrwJ5SbHCeQm1AnhJuMI3ibwCtwm+w3ZJ/8P2Cf/ENYn/xHWJ/8S1if/EtYn&#10;/xLWJ/8S/yUhAv8tGQL/MhQB/zsaAf9AIwH/QS0C/0A4A/w+RAT2OlAG8ThcB+42ZwjrNHIJ6DN7&#10;CuYzgwrlMosL4zKSDOIymQzhMqAM4DGoDN8xsAzdMboM3DHGDNsx1AzXMeMN1DHwENAx/BPOMf8V&#10;zTD/Fsww/xfMMP8XzDD/F8ww/xfMMP8X/yocAv8yEwH/OhEB/0MXAf9IHwH/SScB+0gyAvNGPgPt&#10;REoF6UFXB+VAYgniPm0L3z53DN09fw3bPYcO2jyOD9g8lg/WO50Q1TulEdQ7rRHSOrcS0TrDEs86&#10;0BPNO+ETyTrvF8Y6/BrEOf8bwzn/HME4/x3BOP8dwTj/HcE4/x3BOP8d/y8XAv84DQH/Qg0A/0sS&#10;AP9PGQD+USIA81AsAetONwLlTEQE4EpRB9xKXQnZSGgM1UdyD9NGehHRRoITz0WJFc1EkRbMRJgX&#10;ykOgGMlDqBnHQ7IaxkK+G8RCzBvCQt0bv0LtHrxB+yC6Qf8iuED/I7dA/yO3QP8jt0D/I7dA/yO3&#10;QP8j/zMTAf89CAD/SQkA/1ENAP9WEwD2VxoA7FckAORWLwHdVT0D2FRLBtNTWAvPUmMPzFBtE8lP&#10;dRbHTn0ZxU2EG8NMix3BS5MewEubIL5KoyG9Sq0iu0m5I7pJyCO4SdojtUjqJbJI+SewSP8orkf/&#10;KK1H/yitR/8orUf/KK1H/yitR/8o/zgOAf9CAwD/TwUA/1cIAPhbCwDvXREA5V0aANxcJgDVXTgC&#10;z11HB8pcUwzGWl4Sw1hoF8BXcBu9VXgeu1R/ILlThyO4Uo4ltlGWJrRQnyiyUKkpsU+1Kq9PxCuu&#10;TtUrq07oLKhO+C2mTv8upU7/LqRN/y2kTf8tpE3/LaRN/y2kTf8t/zwKAf9HAAD/VAEA9VwCAOdg&#10;AwDhYQcA3mEOANVjIADOZTMByGVCB8NjTw2+YVoUu19jGbhebB61XHQis1t7JbBZgieuWIoqrVeS&#10;LKtWmi6pVaUvp1WxMaVUwDGkVNEyoVTlMp9U9jOdVP8znFP/MpxT/zGbU/8xm1P/MZtT/zGbU/8x&#10;/z8GAP9MAAD8WQAA5mAAANxlAADXaAIA1WcHAM5qGwDIbC8BwWw+BrxqSw64aFYVtGZfG7BkaCCt&#10;YnAkq2F3KKhffiumXoYupF2OMaJcljOgW6E1nlqtNpxZvDebWc44mVnjOJdZ9TeVWf83lFn/NpRZ&#10;/zWTWf81k1n/NZNZ/zWTWf81/0MCAP9QAADyXAAA32UAANZrAADRbgAAzm4DAMlwFgDCcisBvHI7&#10;BrZwSA2xblMVrWxcHKpqZCGmaGwmpGZ0KqFley6fY4IxnGKKNJphkzeYYJ05ll+pO5ReuDySXcs8&#10;kF3hPI9e9DuOXv86jV7/OYxe/ziMXv83jF7/N4xe/zeMXv83/0YAAP9UAADmYAAA2moAANJwAADM&#10;cwAAyXMBAMN1EgC9dycAt3c3BbF1RA2sc08VqHFZHKRvYSKgbWknnWtwLJtqeDCYaH8zlWeHN5Nl&#10;kDqRZJo8jmOmPoxjtT+KYshAiWLfQIhi8j+HYv89hmL/PIZi/zqGYv86hmL/OoZi/zqGYv86/0gA&#10;AP5YAADiZAAA1m4AAM50AADIdwAAw3gAAL55DgC4fCQAsnw0Bax6QgyneE0Uo3ZWHJ90XyKbcmYo&#10;mHBuLZVudTGSbXw1j2uEOI1qjTyKaZc+iGikQYVns0KDZsZDgmbdQ4Fm8UGAZv8/gGb/PoBm/zyA&#10;Zv88gGb/PIBm/zyAZv88/0sAAPZaAADfaAAA03EAAMp4AADEewAAv30AALp9CgC0gCAAroAyBKh/&#10;PwujfUoTnnpUG5p4XCKWdmQok3VrLY9zcjKMcXo2iXCCOoduij2EbZVAgWyhQ39rsER9a8NFe2rb&#10;RXtq8EN7av9Bemr/P3pq/z57av89e2r/PXtq/z17av89/00AAO1dAADbawAAz3UAAMd7AADAfwAA&#10;u4EAALWBBgCvgx0AqoQvA6SDPAqfgUgSmn9RGpV9WiGRe2InjnlpLYp3cDKHdnc2hHR/OoFziD5+&#10;cZJBe3CfRHlvrkZ3b8FHdW7ZR3Vu8EV1bv9DdW7/QXVu/z91bv8+dW7/PnVu/z51bv8+/1AAAOZh&#10;AADYbwAAzHgAAMR/AAC9gwAAt4UAALGFAgCrhxkApYgsAqCHOgmahUURlYNPGZGBWCCNf18niX1n&#10;LIZ8bjGCenU2f3l9Onx3hj55dpBCdnWdRXN0rEdxc79Ib3PYSG9z70Zvcv9EcHL/QnBy/0Bwcv8/&#10;cHL/P3By/z9wcv8//1QAAONlAADUcgAAyXwAAMCCAAC5hwAAs4kAAKyJAACmixYAoYwpAZyLNweW&#10;ikMPkYhNF42GVR+IhF0lhIJkK4GBbDB9f3M1en57OnZ8hD5ze45CcHqbRW15qkdreL1IaXjVSGl3&#10;7kZpd/9Eanf/Qmp2/0Fqdv9Aanb/QGp2/0Bqdv9A/VcAAOBpAADRdgAAxoAAAL2GAAC2igAAr40A&#10;AKiNAAChjxEAnJAlAZeQNAaSjkANjY1KFYiLUx2EiVsjgIhiKXyGaS94hHE0dYN4OHGCgT1tgIxB&#10;an+YRGd+qEZlfrtIY33USGN97UZjfP9EZHz/QmR7/0Fke/9AZHv/QGR7/0Bke/9A81sAANxtAADN&#10;egAAwoQAALqKAACyjwAAq5IAAKKSAACclAwAl5UhAJKVMQSNlD0LiJJHE4ORUBp/j1ghe41fJ3eM&#10;Zyxzi24xb4l2NmuIfztnh4k/ZIaWQmGFpkVehLlGXITSRlyD7EVdgv9DXYL/Ql6B/0Fegf9AXoH/&#10;QF6B/0Begf9A6WEAANdyAADJfwAAvogAALaPAACukwAAppYAAJyXAACWmQcAkZocAIyaLQKHmjoJ&#10;gphEEH6XTRd5llUddZRcI3GTZCltkmsuaZB0M2WPfTdhjoc8XY2UP1qMo0JXjLdDVovQQ1WK7EJW&#10;if9BVoj/QFaI/z9Xh/8/V4f/P1eH/z9Xh/8/5GcAANF4AADEhAAAuo0AALKUAACqmQAAoZsAAJec&#10;AACOngAAiaAWAIahKAGBoDUGfJ9ADHieSRNznVIZb5xZH2ubYSRnmmkpY5hxLl+XejJbloU3V5aR&#10;OlOVoT1RlLU+T5TPP0+T6z5Okf4+TpD/Pk+P/z1Pj/89T4//PU+P/z1Pj/893m4AAMx+AAC/igAA&#10;tpIAAK2ZAACmngAAnKAAAJGiAACGpQAAgaYNAH2nIQB6qDADdac8CHGmRQ1tpU4TaKRWGWWjXh5h&#10;o2YjXaJuJ1mhdyxUoIIwUZ+PM02fnzZKnrQ3SJ7OOEid6jhHm/44R5r/OUeZ/zlHmP85R5j/OUeY&#10;/zlHmP851nYAAMaFAAC6kAAAsZkAAKmfAACgpAAAlqYAAIuoAACAqwAAd64EAHOvGABwsCkAbbA2&#10;A2mvQAhlr0oNYa5SEl2tWhZarWIbVqxrH1KrdSNOq4AnSqqNKkeqnS1EqrIuQqrML0Ko6i9Apv4x&#10;P6X/Mj+k/zI+o/8zPqP/Mz6j/zM+o/8zzn4AAL+MAAC1lwAArJ8AAKSlAACaqgAAj60AAISvAAB6&#10;sgAAbbYAAGi3DABluB8AYrkuAF+5OgNcuUQGWbhNClW4VQ5SuF4RTrhnFUu3cRlHt3wcRLeKH0C2&#10;myI+t68jPLfLIzu16iM5s/8mOLH/KDew/yo2sP8qNrD/Kjaw/yo2sP8qxYcAALmUAACvngAAp6YA&#10;AJ2sAACSsAAAh7MAAHy2AABxuAAAZrsAAFvAAABWwhEAVMMhAFPDLwBRxDsBTsRFA0zETwVJxFgI&#10;RsRiC0PEbA4/xHgRPMSGEznElxU3xawXNcXJFzTE6Rcywf4aMMD/HS+//x4vvv8fL77/Hy++/x8v&#10;vv8fvZEAALOdAACqpgAAoK0AAJWzAACJtgAAfbkAAHK8AABnvgAAXMIAAFLGAABIywMAQ80QAELO&#10;HwBAzywAP884AD7QRAA80U4BOtFZAzjRZQQ10nEGMtKACDDTkQku1KcKLNTFCyvT5gsp0fsOKND/&#10;ECbO/xImzv8TJs7/EybO/xMmzv8TtpsAAK2lAACjrgAAmLQAAIu5AAB+vAAAcr8AAGbCAABbxQAA&#10;UckAAEfNAAA+0QAANdUEAC/bDAAu3BsALN0nACveMwAr3j8AKt9LACjgWAAn4WUBJeJ0AiPjhQMh&#10;45oEH+S0BB3l2AQc4/cEG+L/Bhrh/wcZ4f8IGeH/CBnh/wgZ4f8Ir6QAAKauAACatQAAjbsAAIC+&#10;AABywgAAZsUAAFrIAABPzAAARNAAADvUAAAy2AAAKtwAACXoBwAj6RQAIeoeAB/rKAAd6zIAG+w8&#10;ABjtSAAW7lUAE+9jABHwdAEP8ocBDfOeAQv0uwIK9eECCPP7Agfw/wEH7/8BB+//AQfv/wEH7/8B&#10;qK0AAJ22AACPvAAAgcEAAHPEAABmyAAAWcwAAEzPAABB0wAAN9gAAC7cAAAl3wAAHeMAABr0AAAY&#10;9goAFfcTABH4GwAN+SMACvosAAf7NgAE/EIAAP1PAAD+XwAA/3EAAP+GAAD/ngAA/7sAAP/cAAD/&#10;9wAA//8AAP//AAD//wAA//8An7YAAJK9AACDwgAAdccAAGbLAABYzwAAS9MAAD/YAAA03AAAKd8A&#10;ACDjAAAX5QAAEu8AAA78AAAL/wAAB/8GAAL/DAAA/xQAAP8bAAD/JAAA/y4AAP86AAD/SAAA/1kA&#10;AP9sAAD/gQAA/5gAAP+vAAD/ygAA/9gAAP/YAAD/2AAA/9gAlL4AAIbEAAB2yAAAZ80AAFjSAABK&#10;1wAAPNwAADDgAAAl5AAAG+cAABLpAAAJ7AAABPoAAAH/AAAA/wAAAP8AAAD/AAAA/wMAAP8JAAD/&#10;EgAA/xoAAP8lAAD/MQAA/0AAAP9RAAD/ZQAA/3gAAP+LAAD/nQAA/6YAAP+mAAD/pgAA/6YA/woq&#10;Av8KKQL/CycC/wYpAf8CLwL/ADsC/wBIAv8AVQL/AGEC/wBtAf8AdwH/AIEB/wCJAf8AkAH/AJcA&#10;/wCdAP8AowD/AKkA/gCwAP0AtwD7AL8A+QDJAPcA0wD0AOAA8wDsAPIA9QDyAP0A8QD/APEA/wDy&#10;AP8A8gD/APIA/wDyAP8A/wwqAv8QJgL/ESQB/w0lAf8MLgH/CjkC/wZFAv8CUgL/AF4C/wBqAv8A&#10;dQH/AH4B/wCGAf8AjQH/AJQB/wCbAf4AoQD8AKcA+wCuAPkAtQD3AL0A9QDGAPMA0QDxAN8A7wDq&#10;AO4A9ADtAP4A7QD/AO0A/wDsAP8A7AD/AOwA/wDsAP8A/w8pAv8VIgH/Fh8B/xUhAf8YKwH/FjYB&#10;/xJCAv8NTgL/CVsC/wZmAv8DcQL/A3sC/gODAfwCigH6ApEB+QGYAfgBngH3AKQB9gCrAPUAsgDz&#10;ALsA8QDEAPAAzwDuAN4A6wDpAOgA9ADnAP8A5wD/AeUC/wLkBP8C5AT/AuQE/wLkBP8C/xUlAv8a&#10;HQH/HBkB/x8eAf8jKAH/IjMB/x4+Af8aSgL/FlcC/hNiAvsQbQL4EHcC9g9/AvQOhwLzDo4C8Q6U&#10;AfANmwHvDaEB7g2oAe0MrwHsDLgB6gzCAekLzgHmCtwA4wrpAOEM9QHgDf8C3RD/A9wR/wTcEf8E&#10;3BH/BNwR/wTcEf8E/xofAf8gGAH/IRQB/ygaAP8sIwH/LC4B/yk6Af8lRQL6IlIC9h9eAvIdaQLv&#10;HHMC7Rx7AusbgwLqG4oC6BuRAucbmALmGp4C5RqlAuQarQLjGrYC4RrAAuAZzQHeGdwB2xrpAtgb&#10;9gTUHf8G0x3/B9Ic/wjRHP8I0Rz/CNEc/wjRHP8I/yAbAf8lEgH/Kg8A/zEWAP81HwD/NSkA/zQ0&#10;AfcxQAHxLU0C7StZAukqZAPmKW4D5Ch3A+IofwPgKIcD3yiOA94nlAPcJ5sD2yeiA9onqwPZJ7QD&#10;1ye/A9UmywTTJ9sE0CfpBswo9gnKKP8KySj/DMgo/w3HKP8Nxyj/Dcco/w3HKP8N/yQWAf8rDAD/&#10;MwsA/zoRAP89GQD/PSIA9jwtAO46OgHoOEYB5DZTAuA1XwPdNGkD2jRzBNg0ewTWM4MF1DOKBtMz&#10;kAfRM5cH0DOfCM8zpwjNM7AJzDO7CcoyxwnJMtYJxTPnDMIy9Q7AMv8QvjL/Eb0x/xK8Mf8SvDH/&#10;Erwx/xK8Mf8S/yoQAf8wBgD/OwcA/0ILAP9FEgD4RRsA7kMlAOZBMgDgQD8A20BNAdZAWQPTP2QF&#10;0D9uB80/dgnMPn4Kyj6FC8g+jAzHPZINxT2aDsQ9og/CPKsPwTy2EL88wxC+PNIRuzzkErg78xW1&#10;O/8WtDr/F7M6/xiyOf8Ysjn/GLI5/xiyOf8Y/y4LAP82AAD/QgIA/0gFAPlLCgDwSxIA5kkbAN5H&#10;KADWSTgA0UpHAs1KVAXJSl8IxklpC8RIcQ3BSHkPwEeAEb5GhxK8Ro4Uu0WVFblFnRa4RKcXtkSy&#10;F7VDvxizQ84YsUPhGa5D8RusQv8cqkL/HalC/x2oQf8dqEH/HahB/x2oQf8d/zMGAP88AAD/SAAA&#10;804AAOZQAQDhUAYA3k4OANVPIADOUzMAyVRDAsRUTwbAU1oKvVJkDrtRbBG4UHQUtk97FrROghiz&#10;TYkZsUyRG69MmRyuS6IdrEqtHqpKux+pSssgp0reIKRJ7yGiSf4ioUn/IqBI/yKfSP8hn0j/IZ9I&#10;/yGfSP8h/zcAAP9CAAD4TQAA4lMAANtYAADWWQEA1FUGAM5YGwDHXC4Awl0+A71cSwe5W1YMtVlf&#10;ELJYaBSwV3AXrlZ3GqxVfhyqVIUeqFOMIKZSlSKkUZ4jo1CpJaFQtyafT8cmnU/bJptP7SeZT/0n&#10;mE//JpdP/yaWT/8llk//JZZP/yWWT/8l/zoAAP9HAADrUQAA3VoAANVfAADPYAAAzV4DAMdgFgDA&#10;YyoAu2Q6A7ZjRwiyYVINrmBcEqteZBaoXWwaplxzHaRbeiCiWYEioFiIJZ5XkSecV5oomlamKphV&#10;syuWVcQslVTYLJJU7CyRVfwrkFT/Ko9U/yqPVP8pj1T/KY9U/ymPVP8p/z0AAP5LAADjVwAA2WAA&#10;ANBlAADKZwAAxmYAAMFmEQC7aSUAtWo2ArBpQwesZ08NqGZYE6RkYBihY2gcn2FvH51gdiKaX30l&#10;mF6FKJZdjSqUXJcskluiLpBasC+OWsEwjFnVMItZ6jCJWfsviVn/LohZ/y2IWf8siFn/LIhZ/yyI&#10;Wf8s/0AAAPVPAADfXAAA1GUAAMtqAADFbQAAwWwAALxsDAC1biIAsG8zAqtuQAembUsNomtVE59q&#10;XhicaGUdmWdsIZZlcySUZHonkWOCKo9iii2NYZQvi2CfMYlfrTOHXr40hV7SNIRe6DODXvoygl7/&#10;MIJe/y+CXv8ugl7/LoJe/y6CXv8u/0MAAOtSAADcYAAA0GkAAMdvAADBcQAAvHEAALdxCACwcx4A&#10;q3QwAaZzPQehckkNnXBSE5luWxiWbWIdk2xqIpBqcCWOaXgpi2h/LIlmiC+GZZEyhGSdNIJjqjaA&#10;Y7s3fmLQN31i5zZ8Yvk0fGL/Mnxi/zF8Yv8wfGL/MHxi/zB8Yv8w/0YAAOZXAADZZAAAzW0AAMRz&#10;AAC9dgAAuHYAALJ1BACsdxoAp3gtAaJ4OwaddkYMmXVQEpVzWBiRcWAdjnBnIotvbiaIbXUqhmx9&#10;LYNrhTCBao8zfmiaNnxnqDh6Z7k5eGbOOXdm5jh2Zvk2dmb/NHZm/zJ2Zv8xdmb/MXZm/zF2Zv8x&#10;/0oAAONbAADVaAAAyXEAAMF3AAC6egAAtHoAAK55AACnexcAonwqAZ18OAWZe0QLlHlNEpB4VhiN&#10;dl4diXRlIoZzbCaDcnMqgXF6Ln5vgzF7bo00eG2YN3Zspjl0a7c6cmvMOnFq5Tlxavg3cWr/NXFq&#10;/zRxav8ycWr/MnFq/zJxav8y+00AAOBfAADRbAAAxnUAAL56AAC2fQAAsH4AAKl9AACjfxMAnoAm&#10;AJmANQSUf0EKkH5LEIx8VBeIelschXljIYJ4aiV/dnEqfHV4Lnl0gTF2cos0c3GWN3BwpDpub7U7&#10;bG/LO2tv5Dprbvc4bG7/Nmxu/zVsbf8zbG3/M2xt/zNsbf8z8lEAAN1jAADOcAAAw3gAALt+AACz&#10;gQAArIIAAKSBAACegw8AmoQjAJWEMgOQgz4JjIJJD4iBURWEf1kbgH5hIH18aCV6e28pd3p2LXN4&#10;fzFwd4k0bXaUN2p1ojpodLM7ZnTJPGVz4ztmc/c5ZnL/N2Zy/zVncv80Z3L/NGdy/zRncv8061UA&#10;ANpnAADLdAAAwHwAALeCAACwhQAAqIYAAJ+FAACZhwsAlYgfAJCJLwKMiDwHh4dGDYOGTxN/hFcZ&#10;fINeHniBZSN1gGwncX90LG5+fDBrfYYzZ3uSN2R6oDlierI7YHnHO1954jpgePY4YHf/N2B3/zVh&#10;d/80YXf/NGF3/zRhd/8051oAANVsAADHeAAAvYAAALSGAACsigAAo4oAAJqKAACUjAYAj40bAIuO&#10;LAGHjTgFgoxDC36LTBF6ilQXdolbHHOHYyFvhmolbIVyKWiEei5lg4QxYYKQNV6BnjdcgLA5Wn/G&#10;Oll/4TlZfvY3WX3/Nlp9/zVafP80Wnz/NFp8/zRafP804mAAANBxAADDfQAAuYUAALGLAACojgAA&#10;no4AAJSPAACNkQAAiJIVAIWTJwCBkzQDfZI/CHmRSQ51kFETcY9YGW2OYB1qjWciZoxvJmOLeCpf&#10;ioIuW4mOMliInDRVh642U4fEN1KG4DZShfU1U4T/NFOD/zNTgv8zU4L/M1OC/zNTgv8z3WcAAMt3&#10;AAC/ggAAtYoAAK2QAACkkgAAmZMAAI+UAACGlwAAgZgOAH2ZIQB6mS8Cdpk7BnKYRQpul00Pa5ZV&#10;FGeWXRlklWQdYJRsIVyTdSZZkn8pVZGLLVGQmjBPkKwxTY/CMkyP3zJLjfUyS4z/MUuL/zFMiv8w&#10;TIr/MEyK/zBMiv8w1m4AAMZ9AAC6hwAAsY8AAKmVAACflwAAlJgAAIqaAAB+nQAAeZ8FAHWgGQBy&#10;oCkAb6A2A2ugQAZnn0kLZJ9RD2CeWRNdnWEXWZxpG1acch9Sm30jTpqJJkualylImakrRpnBK0WY&#10;3itElvUsRJX/LESU/y1Ek/8sRJP/LEST/yxEk/8sz3YAAMCDAAC1jgAArZUAAKWbAACZnAAAjp4A&#10;AISgAAB5owAAb6YAAGqnEABnqCEAZagvAGKoOgJfqEQFXKhNCVmnVQxWp10QUqZmFE+mbxdLpXob&#10;SKWGHkSklSFBpKciP6S/Iz6j3SI9ofQkPJ//JTye/yY7nf8nO53/Jzud/yc7nf8nyH4AALqLAACw&#10;lAAAqJwAAJ+hAACTogAAiKQAAH2nAABzqgAAZ60AAF+wAwBbsRYAWbElAFeyMgBVsj0BUrJHA1Cy&#10;UAZNsVgISrFhC0exaw5EsXYRQLCDFD2wkhY7sKUYOLC8GTew2xg2rfQaNaz/HDSq/x4zqf8fM6n/&#10;HzOp/x8zqf8fwIcAALSTAACsnAAAo6MAAJmoAACMqQAAgawAAHavAABrsgAAYLQAAFS3AABNugcA&#10;SrsYAEi7JgBHvDIARbw9AES9RwFCvVECP71bBD29ZgY6vXEIN71+CjW9jgwyvaENML25Di++2Q0u&#10;u/QPLLn/Eiu4/xMqt/8VKrf/FSq3/xUqt/8VuZAAAK+bAACnowAAnaoAAJGvAACFsgAAebQAAG22&#10;AABhuAAAVrsAAEy+AABCwgAAOcUGADbHFQA1xyIANMguADLIOgAxyUUAMMlQAC/KXAAtymkBK8t3&#10;AinLhwMnzJsEJcy0BCPN1QQjyvIGIcj/CCDH/wkfxv8KH8b/Ch/G/wofxv8KspoAAKmjAACgqwAA&#10;lLEAAIe1AAB6twAAbroAAGK8AABWvwAAS8IAAEHFAAA3yQAALs0AACbQBAAg0w0AHtQaAB3VJwAc&#10;1jIAG9c/ABrYTAAZ2VoAGNpqABfbewAV3JAAFN2pABPeyQAS3O0AEtv/ARHa/wIR2P8DEdj/AxHY&#10;/wMR2P8Dq6MAAKKsAACXswAAircAAHy7AABuvQAAYsAAAFXDAABKxgAAP8oAADXNAAAr0AAAI9QA&#10;ABrYAAAT2wIAEOIMAA3jGAAM5CMACuUuAAjmOwAH50gABOhYAAPpaQAB6X0AAOqUAADqsAAA6tUA&#10;AOr3AADq/wAA6v8AAOr/AADq/wAA6v8ApawAAJm0AACMuQAAfr0AAHDAAABixAAAVMcAAEjKAAA8&#10;zgAAMtEAACjVAAAf2QAAFtwAAA7fAAAH5AAABPACAAHwCwAA8BUAAPAfAADxKQAA8TUAAPJEAADz&#10;VAAA9GcAAPR9AAD0lQAA9bIAAPbTAAD28AAA9/8AAPf/AAD3/wAA9/8AnLQAAI67AACAvwAAccMA&#10;AGLHAABUywAARs8AADrTAAAu1wAAJNsAABreAAAR4QAACOMAAADmAAAA7wAAAPgAAAD4AAAA+AUA&#10;APgOAAD5FwAA+iIAAPsvAAD8PQAA/k8AAP9jAAD/egAA/5EAAP+qAAD/wwAA/90AAP/dAAD/3QAA&#10;/90AkbwAAILBAABzxQAAY8oAAFTOAABF0wAAONgAACvcAAAg4AAAFeMAAAvmAAAC6AAAAOoAAADv&#10;AAAA+QAAAP8AAAD/AAAA/wAAAP8AAAD/BQAA/w4AAP8ZAAD/JwAA/zYAAP9IAAD/XgAA/3MAAP+I&#10;AAD/mgAA/6wAAP+sAAD/rAAA/6wA/wAqAf8AJQH/ACMB/wAkAP8ALQD/ADgA/wBFAP8AUwD/AF8A&#10;/wBrAP8AdQD/AH4A/wCGAP8AjAD+AJIA/ACZAPoAngD4AKQA9wCqAPcAsQD2ALkA9QDCAPQAzQD0&#10;ANoA8wDmAPIA8QDyAPwA8QD/AO8A/wDuAP8A7gD/AO4A/wDuAP8A/wInAf8GIQH/BB8B/wAgAP8A&#10;KgD/ADYA/wBCAP8ATwD/AFwA/wBnAP8AcgD/AHsA/gCDAPwAiQD6AJAA9wCWAPYAnAD0AKIA8gCo&#10;APIArwDxALYA8AC/AO8AygDuANYA7QDjAOwA8ADsAPkA6wD/AOkA/wDoAP8A6AD/AOgA/wDoAP8A&#10;/wgjAf8MHQH/ChoA/wgeAP8IJwD/BDMA/wA+AP8ASwD/AFgA/wBkAP8AbgD9AHcA+QB/APcAhgD1&#10;AIwA8gCTAPAAmQDuAJ8A7QClAOwArADrALQA6gC9AOgAxwDnANMA5gDiAOUA7gDkAPcA5AD/AOEA&#10;/wDgAP8A4AD/AOAA/wDgAP8A/w8eAf8RGAD/EBUA/xMbAP8VJQD/Ei8A/w06AP8IRwD/BFMA+wBf&#10;APcAagD1AHMA8wB7APEAgwDvAIkA7QCQAOsAlgDpAJwA5wCiAOUAqQDkALEA4wC7AOEAxQDgANIA&#10;3wDhAN4A7ADcAPoA2QD/ANgA/wDYAP8A2AD/ANgA/wDYAP8A/xQZAf8XEgD/Fw4A/x0XAP8gIAD/&#10;HisA/xo2APwVQgD2Ek4A8g5aAO4MZQDrDG8A6Qt3AOcLfwDmCoYA5AqMAOMKkgDiCZkA4QmfAN8I&#10;pwDdCK8A3Ai5ANoIxQDZB9IA1gjiANML8ADQDvwBzxD/Ac4Q/wLNEP8CzRD/As0Q/wLNEP8C/xkU&#10;AP8cCwD/IAoA/ycRAP8pGgD/KCQA+iUwAPMhPADtHkgA6BxVAOUaYADiGmoA3xpzAN0aewDcGoIA&#10;2hmJANkZjwDYGZYA1hmdANQapADTGq0A0hq3ANAawwDPGtAAzBvhAcgd7wLGHvwDxB7/BMMe/wXC&#10;Hv8Fwh7/BcIe/wXCHv8F/x4NAP8hBAD/KgUA/zALAP8xEwD7MBwA8S0oAOkqNADjKEIA3ydOANsn&#10;WgDYJ2UA1ChuANIodgDRKX4BzymEAc4piwHMKZICyymZAsopoALIKakDxymzA8UpvwPEKc0DwSre&#10;BL4q7Qa7KvsHuSr/Cbgp/wm3Kf8Ktyn/Crcp/wq3Kf8K/yMIAP8nAAD/MgAA/zgFAPw5CgDyNxMA&#10;6DQeAOAxKwDaMDoA1DNIANA0VQDNNWAByjZpAsg2cgPGNnkExTaABMM2hgXCNo0GwDaUBr81nAe9&#10;NaQHvDWvCLo1uwi5NMkItzTbCbQ06wuxNPkNrzP/Dq4z/w6tM/8OrTP/Dq0z/w6tM/8O/ygCAP8v&#10;AAD/OgAA8z4AAOk/AQDlPAcA3zgRANY5IQDQPTMAy0BDAMdBUAHDQVsDwUFkBb5BbQa8QHQIu0B7&#10;CblAggq3P4gLtj+QDLQ+lw2zPqANsT6qDrA9tw+uPcUPrT3XD6o96RGnPPgSpTz/E6Q7/xOjO/8T&#10;ozv/E6M7/xOjO/8T/ywAAP82AAD2QAAA40UAANxIAADXRwEA1UEHAM5EGwDISC4Aw0o+AL5LSwK7&#10;S1YFuEpgB7VKaAmzSXALsUl2Da9IfQ+uR4QQrEeLEatGkxKpRpwTp0WmFKZFsxWkRMIWo0TTFqBE&#10;5xeeRPcYnEP/GJtD/xiaQ/8XmkP/F5pD/xeaQ/8X/zAAAP88AADnRQAA3U4AANRSAADPUgAAzU0C&#10;AMdOFgDAUSkAu1M5ALdURwOzU1IGsFNbCa1SZAyrUWsPqVByEadPeROlToAUo06HFqJNjxigTJgZ&#10;nkyiGpxLrxubS74cmUrQHJdK5ByVSvUdk0r/HJJK/xySSf8bkkn/G5JJ/xuSSf8b/zQAAPdBAADi&#10;TQAA11YAAM5aAADJWgAAxVcAAMBWEQC5WSQAtFs1ALBbQwOsWk4HqVpXC6ZYYA6jV2cRoVduFJ9W&#10;dRadVXwYm1SDGplTixyXUpQelVKfH5RRqyCSULshkFDNIY5Q4iGNUPQhi1D/IItP/x+KT/8eik//&#10;HopP/x6KT/8e/zcAAOxFAADeUwAA0lwAAMlgAADDYQAAv18AALpdCwCzYCAArmExAKpiPwOmYUoH&#10;omBUC59fXA+cXmQTmlxrFphbchiWWnkblFqAHZJZiB+QWJEhjlecI4xWqCSKVrgliFXKJodV4CWF&#10;VfMkhFX/I4RV/yKDVP8hg1T/IYNU/yGDVP8h/zsAAOdLAADaWQAAzmEAAMVmAAC+ZwAAuWUAALRj&#10;BwCuZRwAqWcuAKVnPAOgZkcHnWVRDJlkWRCXY2EUlGJoF5JhbxqPYHYdjV99H4tehSKJXY4kh1yZ&#10;JoVbpiiDWrUpgVrIKX9Z3yl+WvInfln/Jn1Z/yV9Wf8jfVn/I31Z/yN9Wf8j/z8AAORQAADVXQAA&#10;ymYAAMFqAAC6bAAAtGoAAK9oAwCpahgApGwqAKBsOQOba0QHmGpODJRpVxCRaF4UjmdlGIxmbBuK&#10;ZXMeh2N7IYVigySDYYwmgGCWKH5foyp8X7Mrel7GLHle3St4XvEqeF7/KHde/yd3Xf8ld13/JXdd&#10;/yV3Xf8l90MAAOFVAADSYgAAx2oAAL5uAAC3cAAAsG8AAKptAACkbxUAoHAnAJtxNgKXcEIGk29M&#10;C49uVBCMbVwUimtjGIdqahyEaXEfgmh4In9ngCV9ZoknemWUKnhkoSx2Y7EtdGPELnNi2y1yYvAs&#10;cmL/KnJi/yhyYf8ncmH/JnJh/yZyYf8m70YAAN5ZAADPZQAAxG4AALtyAAC0dAAArHMAAKZxAACg&#10;cxEAm3QkAJd1MwKTdT8Gj3NJC4tyUg+IcVoUhXBhGIJvaBx/bm4ffWx2InprfiV4aocodWmSK3Jo&#10;ny1wZ68ubmfCL21m2i9tZu8tbWb/K21l/yltZf8obWX/J21l/ydtZf8n60sAANtdAADMaQAAwXEA&#10;ALh2AACweAAAqHcAAKF1AACbdw0Al3kgAJJ5MAGOeTwFinhHCod3Tw6DdVcTgHRfF31zZht7cmwf&#10;eHF0InVwfCZyb4UpcG2QK21snS5rbK0vaWvAMGdr2DBnau8uZ2r/LGhp/ypoaf8paGn/KGhp/yho&#10;af8o6FAAANZhAADIbQAAvnUAALV6AACsewAApHsAAJ16AACWewkAkn0dAI5+LQGKfToEhnxECIJ7&#10;TQ1/elUSfHlcFnl4Yxp2d2oec3ZyInB0eiVtc4MoanKOK2dxmy5lcKsvY3C/MGJv1jBhb+4uYm7/&#10;LGJu/ytibf8pYm3/KWJt/ylibf8p5FUAANNmAADFcQAAu3kAALJ+AACpfwAAoH4AAJh+AACRgAQA&#10;jYEYAImCKQCFgjcDgYFBB36ASwx6f1MQd35aFXR9YRlxfGgdbntwIGt6eCRoeYEnZXiMKmJ3mS1f&#10;dqkvXXW9L1x11S9cdO0uXHP+LFxz/ytdcv8pXXL/KV1y/yldcv8p4VoAAM9qAADCdQAAuH0AAK+C&#10;AACkgwAAm4MAAJKDAACMhAAAh4YUAIOHJQCAhzMCfIY+BXmGRwp1hVAOcoRXEm+DXhdsgmYaaIFt&#10;HmWAdiJif38lX36KKVx9lytZfKctV3u7LlV70y5VeuwsVnn+K1Z4/ypWeP8pVnf/KVZ3/ylWd/8p&#10;3GAAAMpwAAC+egAAtIIAAKuHAACghgAAl4cAAIyIAACGiQAAgIsOAH2MIAB6jC8Bdow6A3OMRAdv&#10;i0wLbIpUD2mJXBNmiGMXY4drG1+Gcx9chX0iWYWIJVWElShSg6UqUIK5K0+C0itPgewqT4D+KU9/&#10;/yhPfv8oT37/J09+/ydPfv8n1mcAAMZ1AAC6fwAAsIcAAKeLAACbiwAAkosAAIiNAAB+jwAAeZEH&#10;AHWSGQBykykAb5M1AmySQARpkkkIZpFRDGOQWA9fkGATXI9oF1mOcRpWjXoeUoyFIU+MkyRMi6Mm&#10;Soq4JkiK0SZIiesmSIf9JkiG/yZIhf8lSIX/JUiF/yVIhf8l0G4AAMF7AAC2hQAArIwAAKKPAACX&#10;jwAAjJAAAIOSAAB2lgAAcJcAAGyZEQBpmSIAZ5ovAGSaOgJhmUQEXplMB1uYVAtYmFwOVZdlEVKX&#10;bRVPlncYS5WDG0iVkB1FlKEfQ5S2IEGUzyBBkuogQJD9IUCP/yFAjv8hQI7/IUCO/yFAjv8hyXUA&#10;ALuCAACxiwAAqJMAAJ2TAACRlAAAh5YAAH2YAABymwAAZ58AAGKgBwBeoRkAXKEnAFqiMwBYoj4B&#10;VaJHA1OhUAVQoVgITaFhC0qgag5HoHQQRJ+AE0GfjhY+n54XPJ6zGDqezRg6neoYOZv9GjiZ/xs4&#10;mP8cOJj/HDiY/xw4mP8cwn0AALaJAACskgAApJkAAJeZAACLmgAAgZwAAHafAABsogAAYaUAAFao&#10;AABRqQ0AT6ocAE2qKgBMqzUASqs/AEirSQFGq1IDRKtbBEGrZQY/qnAJPKp8Czmqig02qpwONKqx&#10;DzOqyw8yqOkPMKb9Ei+l/xMvo/8UL6P/FC+j/xQvo/8Uu4YAALCRAAComgAAnp4AAJGfAACFoQAA&#10;eqQAAG+nAABlqgAAWq0AAE+wAABFsgAAP7QOAD60HQA8tSkAO7U0ADm1PwA4tkkAN7ZTADW2XgEz&#10;tmoCMbZ3Ay+2hgUstpcGKretBim3yQYotegHJ7P9CSay/wolsP8MJbD/DCWw/wwlsP8MtI8AAKuZ&#10;AACjoQAAmKUAAIqnAAB+qgAAc60AAGiwAABcsgAAUbQAAEa3AAA7ugAAMr0AACy/CwApwBkAKMAl&#10;ACfBMAAmwTsAJcJGACPCUgAiw18AIcNtAB/EfQAexJAAHMSnARrFwwEaxOYBGcL8AhjA/wQYv/8F&#10;GL//BRi//wUYv/8FrpkAAKaiAACcqQAAkK4AAIOxAAB2swAAarUAAF23AABRuQAARrwAADu/AAAx&#10;wgAAKMUAAB/IAAAWywUAEs0QABDOHAAPzigADs80AAzPQQAL0FAACtFfAAnRcAAI0oMABtKZAAXT&#10;tQAE09gABNP2AAXR/wAG0P8BBs//AQbP/wEGz/8BqKIAAJ+qAACTsAAAhrQAAHi3AABquQAAXbwA&#10;AFG+AABFwQAAOsQAAC/HAAAlygAAHM0AABTQAAAL0wAAA9YCAADXDgAA2BkAANklAADbMQAA3D4A&#10;AN1OAADfXwAA4HEAAOCGAADhnwAA4rwAAOPfAADj9wAA4/8AAOP/AADj/wAA4/8AoaoAAJaxAACI&#10;tgAAeroAAGy9AABewAAAUMMAAEPGAAA4yQAALMwAACLPAAAY0gAAENUAAAfZAAAA2wAAAN4AAADf&#10;AQAA4QoAAOIVAADkIAAA5iwAAOg6AADrSgAA7V0AAO5xAADviAAA8KEAAPG9AADx3AAA8vMAAPL3&#10;AADy9wAA8vcAmLIAAIu4AAB9vAAAbsAAAF/DAABQxwAAQsoAADXOAAAp0gAAHtUAABTZAAAK3AAA&#10;Ad8AAADhAAAA4wAAAOUAAADnAAAA6QAAAOsDAADtDQAA8BkAAPImAAD1NQAA+UYAAPtaAAD8cAAA&#10;/YcAAP6eAAD/tQAA/84AAP/UAAD/1AAA/9QAjbkAAH++AABwwgAAYMcAAFDLAABBzwAANNMAACfY&#10;AAAb3AAAEN8AAAXiAAAA5AAAAOYAAADoAAAA6gAAAOwAAADuAAAA8QAAAPMAAAD2AAAA+AQAAPsR&#10;AAD+HwAA/y8AAP9BAAD/VgAA/2wAAP+BAAD/lAAA/6cAAP+rAAD/qwAA/6sA/wAlAf8AIAD/AB4A&#10;/wAgAP8AKQD/ADYA/wBDAP8AUAD/AFwA/wBoAP8AcQD+AHoA/ACCAPsAiAD6AI4A+QCUAPkAmgD4&#10;AKAA9wCmAPYArAD2ALQA9QC9APQAxwDzANMA8QDiAO8A7gDuAPgA7gD/AO4A/wDuAP8A7gD/AO4A&#10;/wDuAP8A/wAiAP8AHQD/ABoA/wAcAP8AJgD/ADMA/wA/AP8ATQD/AFkA/wBkAP0AbgD5AHcA9wB/&#10;APUAhQD0AIsA9ACRAPMAlwDyAJ0A8QCjAPAAqQDwALEA7wC5AO4AxADsAM8A6gDeAOgA6gDnAPUA&#10;5wD/AOcA/wDmAP8A5gD/AOYA/wDmAP8A/wAdAP8BGQD/ABYA/wAaAP8AIwD/AC8A/wA7AP8ASQD/&#10;AFUA/ABgAPcAagDzAHMA8QB7AO8AggDuAIgA7QCOAOwAlADrAJkA6gCfAOkApgDoAK0A5wC2AOYA&#10;wADlAMwA4wDbAOEA5wDgAPQA3wD9AN4A/wDeAP8A3gD/AN4A/wDeAP8A/wcZAP8GEwD/AQ4A/wYW&#10;AP8EIAD/ACoA/wA3AP8AQwD7AFAA9QBcAPAAZgDsAG8A6QB3AOgAfgDmAIQA5QCKAOQAkADjAJYA&#10;4gCcAOEAowDgAKoA3wCzAN0AvQDcAMkA2gDWANgA5gDVAPEA1AD7ANQA/wDTAP8A0wD/ANMA/wDT&#10;AP8A/wwUAP8LDAD/CwkA/xERAP8SGwD/DSUA/wcxAPgCPgDyAEoA7gBWAOkAYQDkAGoA4gBzAOAA&#10;egDeAIEA3QCHANwAjQDbAJMA2QCZANgAoADWAKcA1QCwANMAuwDRAMcA0ADVAM4A5ADMAPEAygD+&#10;AMkA/wDIAf8AxwH/AMcB/wDHAf8A/xINAP8RAwD/FwQA/xsLAP8bFQD/GR8A9RMqAO4ONwDoC0QA&#10;4wlQAOAIWwDcCGUA2QhuANcJdgDVCX0A1AmDANIKiQDRCo8A0AqWAM4KnQDNCqUAzAuuAMoLuQDJ&#10;C8cAxwvWAMQO5wDCEPYAvxL/AL4S/wG9Ev8BvRL/Ab0S/wG9Ev8B/xYGAP8XAAD/IAAA/yQEAP8k&#10;DAD1IRYA6x0iAOQYLwDeFjwA2RZJANQXVgDRGWAAzxppAM0bcQDLHHgAyhx/AMgdhQDHHYwAxh6S&#10;AMQemgDDHqIAwR6rAMAetwC+HsQAvR7UALof5QG3IPQCtSD/A7Mg/wOzIP8Dsh//BLIf/wSyH/8E&#10;/xsAAP8gAAD/KQAA9ywAAO4rAgDrJwoA4iIWANogJADTIzUAziZDAMooUADHKlsAxStkAMIsbADB&#10;LHQAvyx7Ab4sgQG8LYcBuy2OAroslgK4LJ4CtyynArUsswO0LMEDsizQA68s4wStLPIFqyz/Bqkr&#10;/weoK/8HqCv/B6gr/weoK/8H/yAAAP8oAAD2MAAA5DQAAN42AADaMgEA2CkJANAtHQDKMS8AxTQ+&#10;AME2SwC+N1YAuzhgAbk4aAK3OG8DtTh2A7Q4fQSyOIMFsTiKBa83kQauN5oGrDekB6s3rwepNr0I&#10;qDbNCKU24AmjNvEKoTX/C581/wueNP8LnjT/C540/wueNP8L/yQAAP8vAADnOAAA3UAAANVCAADQ&#10;QAAAzTkEAMg5FwDBPSkAvEA5ALhCRgC1QlEBskJbA7BCYwSuQmsFrEJyBqpBeAepQX8Jp0GGCaZA&#10;jQqkQJYLoj+gDKE/qw2fP7kNnj7KDpw+3g6ZPu8Plz79D5Y9/w+VPf8PlT3/D5U9/w+VPf8P/ygA&#10;API1AADiQgAA1kkAAM5MAADISwAAxUYAAMBEEQC5RyQAtEk0ALBLQgCtS00CqktXBKdLXwalSmcI&#10;o0puCaJJdAugSXsMnkiCDp1Iig+bR5IQmUecEZhGqBKWRrYTlEXHE5NF2xOQRe0Uj0X9E45E/xON&#10;RP8SjUT/Eo1E/xKNRP8S/y4AAOo8AADdSQAA0VEAAMhVAADCVAAAvk8AALlNCwCyTx8ArlIwAKlT&#10;PgGmU0kDo1NTBaBSWwieUmMKnFFqDJpQcQ6YUHcQlk9+EZVOhhOTTo8UkU2ZFo9MpBeNTLIYjEvE&#10;GIpL2BiIS+wYh0v8F4ZK/xaFSv8WhUr/FYVK/xWFSv8V/zIAAOVDAADYUAAAzFgAAMNcAAC9XAAA&#10;t1cAALJUBgCsVhsAp1ksAKNaOgGgWkYDnVlQBppZWAmXWGALlVdnDpNWbRCRVnQSj1V7FI1UgxaL&#10;U4wYiVKWGYdSoRuFUbAbhFHBHIJQ1RyBUOobgFD7Gn9Q/xl/T/8Yfk//GH5P/xh+T/8Y9TcAAOJJ&#10;AADTVgAAyF0AAL9hAAC4YQAAsV4AAKxbAQCnXBYAol4oAJ5gNwGaYEMDl19NBpReVQmRXl0Mj11k&#10;D41cahGLW3EUiVp4FodZgBiFWIkagliTHIBXnx1+Vq0ffVa/H3tV0x96VekeeVX6HXlV/xt4VP8a&#10;eFT/GnhU/xp4VP8a7jwAAN5OAADPWgAAxGIAALxmAACzZgAArGMAAKdgAACiYhMAnWQkAJllMwCV&#10;ZUADkmRKBo9jUgmMY1oNimJhEIdhaBKFYG8Vg192F4Fefhp+XYYcfFyRHnpbnSB4W6shdlq8InVa&#10;0SJ0Wughc1n5H3NZ/x1zWf8cc1j/G3NY/xtzWP8b60EAANtTAADMXwAAwWYAALhqAACvagAAqGgA&#10;AKNlAACdZw4AmGghAJRpMACRaj0DjWlHBopoUAmHZ1gNhWZfEIJmZROAZWwWfmRzGHtjext5YoQd&#10;d2GOH3RgmiFyX6kjcF67I29e0CNuXucibV35IG1d/x9tXf8dbV3/HW1d/x1tXf8d6EYAANhXAADJ&#10;YwAAvmoAALZuAACrbQAApGwAAJ5qAACYawsAlG0eAJBuLQCMbjoCiW5EBYZtTQmDbFUMgGtcEH1q&#10;YxN7aWoWeWhxGXZneRt0ZoIecWWMIG9kmSJtY6cka2O5JWliziVoYuYjaGL4IWhh/yBoYf8eaGD/&#10;Hmhg/x5oYP8e5UsAANRcAADGZwAAu24AALJyAACocQAAoHAAAJpuAACUcAcAj3EaAItyKgCIcjcC&#10;hHJCBYFxSwh+cFMMe29aD3luYRJ2bmgVdG1vGHFsdxtva4AebGqKIWlplyNnaKUkZWe3JWNnzSVj&#10;ZuUkY2b4ImNl/yFjZf8fY2T/HmNk/x5jZP8e4lAAANBgAADDawAAuXIAAK91AACkdAAAnHMAAJVy&#10;AACPdAIAinUWAIZ2JwCDdzQBgHY/BH12SAd6dVELd3RYDnRzXxFycmYVb3FtGGxwdRtpb34eZ26J&#10;IGRtlSNibaQkX2y2JV5ryyVda+QkXWr3Il5q/yFeaf8gXmn/H15p/x9eaf8f3lUAAM1kAADAbwAA&#10;tnYAAKt4AACgeAAAmHcAAJB3AACKeQAAhXoSAIF7IwB+ezEAe3s8A3h7RgZ1ek4JcnlVDW94XRBt&#10;d2QTanZrFmd2cxpkdXwdYXSHH15zkyJccqIkWnG0JVhxyiVXcOMkV2/3Ilhv/yFYbv8gWG7/H1hu&#10;/x9Ybv8f2loAAMlpAAC9cwAAs3oAAKd7AACcewAAk3sAAIp7AACEfQAAf38NAHuAHwB5gC0AdoA5&#10;AnOAQgRwf0sHbX9TC2p+Wg5nfWERZHxpFGF7cRhee3obW3qEHlh5kSBWeKAiU3eyI1J3ySNRduMi&#10;UXX2IVJ0/yBSc/8fUnP/HlJz/x5Sc/8e1WAAAMVuAAC5eAAAr38AAKN/AACYfwAAj4AAAIWBAAB+&#10;ggAAeYQHAHWFGQByhigAb4Y0AWyGPwNqhUcFZ4VPCGSEVwthg14OXoNmEluCbhVYgXgYVYCCG1J/&#10;jx1Pf54fTX6wIEt+xyBLfeIgS3z2H0t7/x5Lev8eS3n/HUt5/x1Lef8dz2YAAMB0AAC1fQAAq4MA&#10;AJ6DAACTgwAAioQAAICGAAB2iAAAcYoAAG2LEgBqjCIAZ4wvAGWMOgFjjEMDYIxMBV2LUwhbi1sL&#10;WIpjDlWJbBFSiHUUT4iAF0uHjBlJh5wbRoauHEWGxRxEheEcRIP2HEOC/xxEgf8bRID/G0SA/xtE&#10;gP8byW0AALx6AACxgwAApocAAJmHAACPhwAAhYkAAHuLAABvjwAAaJEAAGOSCgBgkxoAXpMoAFyT&#10;NABakz4BWJNHAlWTTwRTk1cHUJJfCU2SaAxLkXIOR5B9EUSQihNCj5kVP4+sFj6PxBY9juAWPIz1&#10;FzyK/xc8if8XPIn/GDyJ/xg8if8Yw3UAALeAAACtiQAAoYwAAJWMAACKjAAAf44AAHaQAABrlAAA&#10;YJcAAFmZAABVmhEAU5sfAFGbLABPmzYATZtAAEybSQFKm1IDR5tbBEWbZAZCmm4IP5p6Cz2Zhw06&#10;mZcOOJmqDzaZwQ81mN8PNJb1EDOU/xEzk/8SM5L/EjOS/xIzkv8SvX0AALKIAACpkAAAm5EAAI+R&#10;AACEkgAAeZQAAG+XAABlmgAAWp4AAFChAABJowQARaMUAEOkIQBBpC0AQKQ3AD+lQQA+pUsAPKVU&#10;ATqlXgI4pWkDNqR1BDOkgwYxpJMHLqSmCC2kvwgso90HK6H0CSqf/wspnv8LKZ7/DCme/wwpnv8M&#10;t4UAAK2QAACklgAAlpYAAImXAAB+mQAAc5wAAGifAABeogAAU6UAAEioAAA/qwAANq0GADOuFAAx&#10;riAAMK4rAC+vNgAtr0AALK9KACuvVQAqsGEAKLBuACawfQEksI4BIrCiAiGwuwIgsNoCH630Ax6s&#10;/wUeq/8GHar/Bh2q/wYdqv8GsI4AAKiYAACenAAAkJ0AAIOeAAB3oQAAbKUAAGGoAABWqwAAS64A&#10;AEGxAAA2swAALLUAACO4AgAeuRAAHLocABu6JwAaujIAGbs9ABe7SQAWvFYAFbxkABO8dAASvYUA&#10;EL2aAA69tAAMvdMADrzxAA66/wEOuf8BDrj/Ag64/wIOuP8Cq5gAAKOgAACXowAAiaUAAHyoAABw&#10;qwAAZK8AAFmyAABMtAAAQbYAADa5AAAruwAAIr4AABjAAAAQwwAAB8UJAATGFgADxiEAAsctAAHH&#10;OQAAyEcAAMhWAADJZgAAyXgAAMmMAADJowAAycAAAMrhAADJ+AAAyf8AAMj/AADI/wAAyP8ApqEA&#10;AJyoAACQrQAAgrAAAHWzAABntQAAWbcAAEy6AABAvAAANL4AACrBAAAgwwAAFsYAAAzJAAAEywAA&#10;AM0AAADOCgAA0BUAANEfAADSKwAA1DcAANVFAADYVQAA2WcAANl7AADakQAA2qsAANrKAADa6AAA&#10;2/oAANv/AADb/wAA2/8AnqkAAJOvAACFswAAd7cAAGi5AABavAAATL8AAD/BAAAzxAAAJ8cAAB3K&#10;AAASzQAACM8AAADSAAAA1AAAANYAAADZAAAA2wYAANwQAADeGgAA4SYAAOMzAADmQgAA6FQAAOlo&#10;AADqfQAA65UAAOuwAADrzAAA6+YAAOvzAADr8wAA6/MAlbAAAIi2AAB5ugAAar0AAFvAAABMwwAA&#10;PscAADHKAAAkzQAAGdAAAA7TAAAE1gAAANoAAADcAAAA3gAAAOAAAADiAAAA5AAAAOcAAADpCAAA&#10;7BMAAO8gAADyLgAA9T8AAPhSAAD5ZwAA+n0AAPuVAAD8rQAA/MMAAPzTAAD80wAA/NMAircAAHy8&#10;AABswAAAXcQAAE3HAAA+ywAAL88AACLTAAAW2AAACtsAAADeAAAA4QAAAOMAAADlAAAA5gAAAOgA&#10;AADrAAAA7QAAAPAAAADyAAAA9QAAAPkLAAD8GQAA/ygAAP86AAD/TwAA/2UAAP97AAD/jwAA/6AA&#10;AP+sAAD/rAAA/6wA/wAgAP8AHAD/ABkA/wAaAP8AJgD/ADMA/wBAAP8ATQD/AFoA/wBlAP8AbgD9&#10;AHcA/AB+APsAhAD6AIoA+QCQAPgAlQD4AJsA9wChAPYApwD0AK8A8wC3APEAwQDwAM0A7wDdAO8A&#10;6gDuAPcA7gD/AO0A/wDtAP8A7AD/AOwA/wDsAP8A/wAcAP8AGAD/ABUA/wAYAP8AIwD/ADAA/wA8&#10;AP8ASQD/AFYA+wBhAPkAawD3AHMA9gB7APUAgQD0AIcA8wCNAPIAkgDxAJgA8ACeAO8ApADtAKsA&#10;6wCzAOoAvQDpAMkA6ADYAOcA5wDmAPQA5gD+AOUA/wDkAP8A5AD/AOQA/wDkAP8A/wAZAP8AEwD/&#10;AA4A/wAVAP8AHwD/ACsA/wA4AP4ARQD4AFEA9QBdAPIAZwDwAG8A7gB3AO0AfQDsAIQA6wCJAOoA&#10;jgDpAJQA6ACaAOYAoADlAKcA4wCwAOEAuQDgAMUA3wDTAN4A4wDdAPAA3AD7ANsA/wDaAP8A2QD/&#10;ANkA/wDZAP8A/wAUAP8ACwD/AAkA/wATAP8AGwD/ACYA/wAzAPcAPwDwAEwA7QBYAOoAYgDoAGsA&#10;5gBzAOUAeQDjAIAA4gCFAOEAiwDgAJAA3gCWAN0AnQDbAKQA2QCsANgAtgDVAMEA1ADPANMA3wDR&#10;AOwA0AD5AM8A/wDOAP8AzQD/AM0A/wDNAP8A/wMMAP8AAwD/AAUA/wMMAP8BFgD/ACEA+QAtAO8A&#10;OQDnAEYA5ABSAOIAXQDfAGYA3QBuANsAdQDZAHsA2ACBANYAhwDVAI0A0wCTANEAmQDQAKAAzgCp&#10;AM0AsgDLAL4AygDLAMgA3ADHAOoAxQD2AMQA/gDDAP8AwwD/AMMA/wDDAP8A/wgFAP8EAAD/CwAA&#10;/w4FAP8MDgD6BxkA8AAlAOYAMgDfAD8A2wBMANgAVwDVAGEA0gBpANAAcQDPAHcAzQB9AMwAgwDK&#10;AIkAyQCPAMgAlgDGAJ0AxQCmAMMAsADBALwAwADKAL4A2wC9AekAugP4ALkE/wC4BP8AtwT/ALcE&#10;/wC3BP8A/w0AAP8OAAD/FgAA/BgAAPUVBQDwEA8A5gkbANwEKQDWBjgA0ghFAM4JUQDLC1sAyQxk&#10;AMcNbADFDnMAxA95AMIQfwDBEIYAwBGMAL4RkwC9EZsAvBGkALoRrwC5EbsAtxHLALUS3QCyFO0A&#10;sBT7AK4V/wCtFf8ArBT/AKwU/wCsFP8A/xIAAP8YAAD4HwAA6CAAAOEeAADdGAMA3A4NANMRHwDN&#10;FjAAyBk/AMQcSwDBHlYAvx9fAL0gZwC7IG4AuSF1ALghewC3IoIAtSKIALQijwCyIpcAsSKhALAi&#10;qwCuIrgArCLIAKsi2gCoI+sBpSP6AqQj/wKjIv8CoiL/AqIi/wKiIv8C/xYAAP8gAADoKAAA3y8A&#10;ANgvAADSKwAAzyIGAMohGADDJioAvik5ALsrRgC3LFEAtS5aALMuYwCxL2oAry9xAK4vdwGtL34B&#10;qy+EAaovjAKoL5QCpy+dAqUvqAOkL7UDoi7EA6Eu1gOeLukEnC74BZou/wWZLf8FmC3/BZgt/wWY&#10;Lf8F/xwAAPAnAADiNAAA2DsAAM89AADJOQAAxTIAAMEvEgC7MyQAtjU0ALI3QQCvOUwArDpWAKo6&#10;XgGoOmYBpjptAqU6cwOjOnoDojqBBKA6iAWfOZAFnTmZBpw5pAaaOLEHmDjBB5c40weUN+cIkjf3&#10;CJE3/wiQNv8IkDb/CJA2/wiQNv8I/yIAAOkyAADcPgAA0EUAAMhIAADBRQAAvT4AALk6CwCzPR8A&#10;rkAvAKpCPACnQ0gApENSAaJDWgKgQ2IDnkNpBJxDbwWbQ3YGmUJ9B5hChAiWQYwJlEGWCpNBoQuR&#10;QK4Lj0C+DI4/0QyMP+UMij/2DIk+/wyIPv8Lhz7/C4c+/wuHPv8L+CgAAOQ6AADWRgAAy00AAMJQ&#10;AAC6TQAAtUgAALFEBgCsRhoAp0gqAKNKOACgS0QAnUtOAppLVwOYS14FlktlBpVKbAeTSnIJkUl5&#10;CpBJgQuOSIkNjEiTDopHng+IR6sPh0a7EIVGzhCDRuQQgkX1D4FF/w+ARP8OgET/DYBE/w2ARP8N&#10;8C8AAOBBAADRTQAAxlQAAL1XAAC0VAAAr1AAAKtMAQClThUAoFAmAJ1RNQCZUkEBl1JLApRSUwSS&#10;UlsGkFFiB45RaQmMUG8LilB2DIhPfg6HToYPhU6QEYNNmxKBTagTf0y4FH5LzBR8S+ITe0v0EnpL&#10;/xF6Sv8ReUr/EHlK/xB5Sv8Q7DUAANxHAADNUwAAwloAALlcAACvWgAAqVYAAKVTAACgVBEAm1Yi&#10;AJdYMQCUWD0BkVhIAo5YUASMWFgGildfCIhXZgqGVmwMhFV0DoJVexCAVIQSflONE3xSmRV6UqYW&#10;eFG2FndRyhd1UOAWdFDzFXRQ/xRzT/8Sc0//EnNP/xJzT/8S6DsAANhNAADKWAAAv18AALRgAACr&#10;XgAApFwAAKBZAACaWgwAllwfAJJdLgCPXjoBjF5FAoldTgSHXVUHhFxcCYJcYwuAW2oNflpxD3xa&#10;eRF6WYETeFiLFXZXlhd0VqQYcla0GXBVyBlvVd8YblXyF25U/xVuVP8UblP/E25T/xNuU/8T5UEA&#10;ANRRAADGXAAAvGMAALFkAACnYgAAoGAAAJteAACVXwkAkWEbAI1iKwCKYzcAh2NCAoRiSwSCYlMH&#10;f2FaCX1hYQt7YGgOeV9vEHdedhJ0XX8Ucl2JFnBclBhuW6IZbFqyGmpaxhppWd4aaFnyGGhZ/xdo&#10;WP8VaFj/FGhY/xRoWP8U4kYAANFWAADDYAAAuWcAAK1nAACjZgAAnGUAAJdiAACRZAUAjGUYAIhm&#10;JwCFZzUAgmc/AoBnSQR9ZlEGe2ZYCXhlXwt2ZGUOdGRtEHJjdBNvYn0VbWGHF2tgkhloX6AaZl+x&#10;G2VexRtjXt0bY13xGWNd/xhjXP8WY1z/FWNc/xVjXP8V30sAAM1aAADBZAAAtmsAAKpqAACgagAA&#10;mGkAAJJnAACMaAEAh2oUAIRrJACBbDIAfmw9AXtrRgR5a04GdmpWCHRqXQtxaWMNb2hrEG1nchJq&#10;ZnsVaGWFF2VlkRljZJ4bYWOvHF9jwxxeYtwcXmHwGl5h/xheYP8XXmD/Fl5g/xZeYP8W3E8AAMpf&#10;AAC+aAAAs24AAKZtAACcbQAAlG0AAI1rAACHbQAAgm4QAH9vIAB8cC4AeXA6AXdwRAN0b0wFcW9T&#10;CG9uWgptbmENam1pD2hscBJla3kUY2qDF2BpjxleaZ0bW2itHFpnwhxYZ9scWGbwGlll/xhZZf8X&#10;WWT/Fllk/xZZZP8W2FQAAMdjAAC7bAAAr3EAAKJxAACYcAAAkHAAAIhwAACCcgAAfXMLAHp0HQB3&#10;dSsAdHU3AHJ1QQJvdEkEbXRRB2pzWAloc18MZXJmDmNxbhFgcHcTXXCBFlpvjRhYbpsaVm2sG1Rt&#10;wBtTbNkbU2vvGVNq/xhTaf8XU2n/FlNp/xZTaf8W01oAAMNoAAC4cQAAq3QAAJ90AACUdAAAjHQA&#10;AIJ1AAB8dwAAd3gGAHR5GABxeiYAbnozAGx6PQFpekYDZ3lOBWV5VQdieFwKYHhkDF13bA9adnUS&#10;V3V/FFV1ixZSdJkYUHOqGU5zvxpNctgZTXHvGE1w/xdNb/8WTW7/Fk1u/xZNbv8WzmAAAMBtAAC0&#10;dgAAp3gAAJp4AACQeAAAh3gAAH16AAB2fAAAcX0AAGx+EgBqfyEAZ4AuAGWAOQBjgEICYX9KA15/&#10;UgVcflkIWX5hCld9agxUfXMPUXx9EU57iRRLe5cWSXqoF0d5vRdGedYXRnjuFkZ2/hZGdf8VRnT/&#10;FEZ0/xRGdP8UyWYAALtyAACxewAAonwAAJZ8AACMfAAAg30AAHl/AABuggAAaYMAAGSFCwBhhRsA&#10;X4YoAF2GMwBbhj0AWYZGAVeGTgNVhVYFUoVeB1CEZglNhHALSoN6DkeDhhBFgpUSQoKmE0CBuxM/&#10;gdUTP3/tEz9+/hM/ff8TP3z/Ej98/xI/fP8SxG0AALd4AACsgAAAnYAAAJGAAACHgAAAfoEAAHSE&#10;AABoiAAAYYoAAFuLAwBXjBMAVY0hAFONLQBRjTcAUI1AAE6NSQFMjVECSo1aA0iMYwVFjG0HQ4t3&#10;CUCLhAs9i5INO4qkDjmKuQ44idMON4jtDjeG/g82hf8PNoT/DzaE/w82hP8PvnQAALJ/AACnhAAA&#10;mIQAAI2EAACChQAAeIcAAG+JAABkjAAAWpAAAFKSAABMlAkASZQYAEeVJABFlS8ARJU5AEOVQgBB&#10;lUsAQJVUAT6VXgI8lWgDOZVzBDeUgAY0lI8HMpShCDCTtwgvk9EILpHsCC6P/gotjv8KLY3/Cy2N&#10;/wstjf8LuHwAAK6GAAChiQAAk4kAAIiJAAB9iwAAco0AAGiQAABekwAAU5YAAEqZAABBnAAAO50M&#10;ADmdGQA3niUANp4vADWeOQAznkMAMp5MADGfVwAvn2IALp9uASyefAEqnosCJ56dAiaeswMkns8C&#10;JJzrAyOa/gUjmf8GIpj/BiKY/wYimP8GsoUAAKmOAACbjgAAjo4AAIKPAAB2kQAAbJQAAGGXAABX&#10;mgAATZ4AAEKhAAA5owAAMKUAACmnCwAmqBgAJagjACSoLQAiqDcAIalCACCpTQAeqVkAHalmABup&#10;dAAaqYUAGKmYABaprgAVqcsAFajpABWm/gEVpf8CFaT/AxWk/wMVpP8DrY4AAKOVAACVlAAAiJQA&#10;AHuXAABwmgAAZZ0AAFqgAABPowAARaYAADqpAAAwrAAAJq4AAB2wAAAUsgYAELMSAA+0HgANtCkA&#10;DLQ0AAu0QAAJtE0ACLVbAAa1agAFtXsAA7WOAAG1pAAAtb4AALTeAAG09gADsv8AA7H/AAOx/wAD&#10;sf8Ap5cAAJ2bAACPmwAAgZ0AAHWgAABpowAAXacAAFGrAABGrgAAPLEAADGzAAAmtQAAHLcAABK5&#10;AAAJuwAAAb0HAAC9EgAAvh0AAL8oAAC/MwAAwEAAAMFOAADBXQAAwW4AAMKBAADClgAAwq8AAMLM&#10;AADC6gAAwfsAAMH/AADB/wAAwf8Ao6AAAJaiAACIpAAAeqcAAG2rAABhrwAAVbMAAEi1AAA7twAA&#10;L7oAACS8AAAavgAAEMAAAAbCAAAAxAAAAMYAAADHBwAAyBEAAMkbAADKJQAAzDEAAM4/AADPTgAA&#10;0F8AANFyAADRhwAA0p4AANK5AADT1gAA0+4AANP9AADT/QAA0/0Am6cAAI+sAACBrwAAdLMAAGW2&#10;AABWuAAASLsAADq9AAAuwAAAIsIAABfFAAAMxwAAAskAAADMAAAAzgAAANAAAADSAAAA0wIAANUL&#10;AADYFQAA2yAAAN0tAADgPAAA4k4AAONhAADkdgAA5YwAAOakAADmvwAA59kAAOjtAADo7QAA6O0A&#10;kq8AAIWzAAB2twAAZ7oAAFe9AABIwAAAOsMAAC3GAAAgyQAAFMsAAAjOAAAA0QAAANQAAADWAAAA&#10;2QAAANsAAADdAAAA4AAAAOIAAADlAwAA5w4AAOsaAADuKAAA8TgAAPRMAAD0YgAA9XgAAPaPAAD3&#10;pwAA+LwAAPjTAAD40wAA+NMAh7UAAHm5AABpvQAAWcEAAEnEAAA6yAAAK8sAAB7PAAAR0gAABdYA&#10;AADaAAAA3QAAAN8AAADhAAAA4gAAAOUAAADnAAAA6gAAAO0AAADvAAAA8gAAAPYGAAD6EwAA/iIA&#10;AP80AAD/SQAA/2EAAP94AAD/jgAA/6EAAP+zAAD/swAA/7MA/wAbAP8AFgD/ABUA/wAXAP8AIwD/&#10;ADAA/wA9AP8ASgD/AFcA/wBhAP8AawD9AHMA/AB6APsAgAD6AIYA+ACMAPcAkQD1AJYA9ACcAPMA&#10;ogDyAKoA8QCyAPAAvADwAMkA7wDYAO4A5wDtAPQA7AD/AOsA/wDrAP8A6wD/AOsA/wDrAP8A/wAX&#10;AP8AEgD/AA4A/wAUAP8AHwD/ACwA/wA5AP8ARgD9AFIA+gBdAPgAZwD2AG8A9QB3APQAfQDyAIMA&#10;8QCIAO8AjQDtAJMA7ACYAOsAnwDqAKYA6QCuAOgAuADnAMQA5gDSAOUA4wDkAPEA4wD9AOIA/wDi&#10;AP8A4gD/AOIA/wDiAP8A/wASAP8ACwD/AAgA/wAQAP8AGwD/ACgA/AA0APcAQgD1AE4A8wBZAPAA&#10;YwDuAGsA7QBzAOsAeQDpAH8A5wCEAOYAigDkAI8A4wCUAOIAmwDhAKIA4ACqAN8AtADeAL8A3QDN&#10;ANsA3gDZAO0A2AD5ANcA/wDWAP8A1gD/ANYA/wDWAP8A/wALAP8ABQD/AAUA/wAMAP8AFwD+ACIA&#10;8wAvAO8APADsAEkA6gBUAOcAXgDlAGcA4wBuAOEAdQDfAHsA3QCAANsAhgDaAIsA2QCQANgAlwDW&#10;AJ4A1ACmANMArwDSALsA0ADIAM4A2QDMAOgAywD1AMsA/wDKAP8AygD/AMoA/wDKAP8A/wAFAP8A&#10;AAD/AAAA/wAHAP8AEQD3ABsA6gAoAOYANgDjAEMA4ABOAN4AWQDbAGIA2ABpANUAcADTAHYA0QB8&#10;ANAAggDOAIcAzQCNAMwAkwDLAJoAyQCiAMgAqwDGALYAxADEAMIA0wDBAOQAwADyAL8A/QC+AP8A&#10;vgD/AL4A/wC+AP8A/wAAAP8AAAD/AAAA/wAAAP0ACQDuABMA4gAgAN0ALwDZADwA1QBIANIAUwDP&#10;AFwAzABkAMoAawDIAHIAxwB4AMUAfQDEAIMAwwCJAMEAjwDAAJcAvwCfAL0AqAC7ALMAuQDBALgA&#10;0AC2AOIAtQDvALQA+gCzAP8AsgD/ALIA/wCyAP8A/wIAAP8FAAD9CgAA7wkAAOcEAADjAAgA2gAX&#10;ANQAJgDPADQAywBBAMgATQDFAFcAwgFfAMABZwC/Am0AvQJ0ALwDegC6A4AAuQOGALgEjAC2BJQA&#10;tQScALMEpgCxBLIAsATAAK4F0ACtBuIAqgfyAKkJ/wCoCf8Apwn/AKcJ/wCnCf8A/wYAAP8OAADr&#10;FAAA4hoAANsYAADVEQAA0gQLAMwFHADHCSwAwg06AL4QRgC7ElEAuRNaALcUYgC1FWkAsxVvALIW&#10;dgCxFnwArxaCAK4XiQCtF5EAqxeaAKoXpACoF7AAphe/AKUW0ACjF+MAoBjzAJ4Z/wCdGf8AnBn/&#10;AJwZ/wCcGf8A/w0AAPAYAADkJAAA2ioAANEqAADKJAAAxxsCAMMWFAC9GyUAuB40ALQgQQCxIkwA&#10;ryNVAK0kXQCrJGUAqSVrAKglcgCnJXgApSZ/AKQmhgCjJo4AoSaXAKAmoQCeJq0AnCa8AJslzQCZ&#10;JuEBlibyAZQm/wGTJf8BkyX/AZMk/wKTJP8C/xUAAOklAADdMQAA0TcAAMg3AADBMgAAvSsAALol&#10;DQC0KB8ArysuAKstPACoL0cApjBRAKQxWQCiMWEAoDJnAJ8ybgCeMnQBnDJ7AZsyggGZMooBmDKT&#10;ApYyngKVMaoCkzG5A5ExygOPMN8DjTDwA4ww/gSLL/8Dii//A4ov/wOKL/8D8xwAAOQwAADWOwAA&#10;y0EAAMFBAAC5PQAAtDgAALEyBgCsNBkApzYqAKM4NwCgOkMAnjtNAJw7VQCaPF0AmDxkAZc8agKV&#10;PHEClDx3A5I7fwORO4cEjzuQBY07mgWMOqcGijq2Bog5yAaHOd0GhTnvBoM4/gaCOP8Ggjf/BYI3&#10;/wWCN/8F7iYAAN84AADQRAAAxUoAALpJAACyRgAArUEAAKo8AAClPRQAoD8lAJxBMwCZQz8Al0NJ&#10;AJREUgGSRFkBkURgAo9EZwONRG0EjEN0BYpDfAaJQ4QHh0KNB4VCmAiDQaQJgkGzCYBAxQp/QNsK&#10;fUDuCXw//Ql7P/8Iez7/CHo+/wd6Pv8H6i4AANpAAADLSwAAwVEAALVPAACsTQAAp0gAAKNFAACe&#10;RRAAmkchAJZJLwCTSjsAkEtFAI5LTgGMS1YCiktdA4hLZASHS2oFhUpxB4NKeQiBSYEJgEmKCn5I&#10;lQt8R6IMekexDHlGww13RtkNdkbtDHVF/At0Rf8KdET/CXRE/wl0RP8J5jUAANVGAADIUQAAvFUA&#10;ALBVAACnUwAAoU8AAJ1MAACYTAsAlE4dAJBQKwCNUTgAilFCAIhSSwGGUVMChFFaBIJRYQWAUGgG&#10;f1BvCH1Pdgl7T34LeU6IDHdOkw11TZ8Oc0yuD3JMwQ9wS9YPb0vsDm5L/A1uSv8Mbkn/C25J/wtu&#10;Sf8L4zsAANFLAADEVgAAuFoAAKxZAACjVwAAnFUAAJhRAACTUgcAj1QZAItVKACIVjUAhVc/AINX&#10;SQGBV1ADf1dXBH1WXgZ7VmUHeVVsCXdVdAp1VHwMc1OFDnFTkA9vUp0QbVGtEWtRvxFqUNURaVDr&#10;EGlP+w5oT/8NaE7/DGhO/wxoTv8M4EEAAM5QAADBWgAAtF0AAKhdAACfXAAAmFoAAJRWAACOWAMA&#10;ilkVAIZaJQCDWzIAgFw9AH5cRgF8XE4DelxVBHhbXAZ2W2MIdFpqCXJZcQtwWXoNbliDD2tXjhBp&#10;V5sRZ1arEmZVvRJkVdMSY1TqEWNU+xBjU/8OY1P/DWNS/w1jUv8N3EUAAMtVAAC+XgAAsWAAAKVg&#10;AACbXwAAlF4AAI9bAACJXQAAhV4SAIFfIQB+YC8AfGE6AHlhQwF3YUwCdWBTBHNgWgZxX2EIb19o&#10;CW1ebwtrXXgNaF2BD2ZcjRFkW5oSYlqpE2BavBNfWdITXlnpEl5Y+hBeV/8PXlf/Dl5X/w5eV/8O&#10;2UoAAMhZAAC8YgAArWQAAKFjAACXYwAAkGIAAIpgAACFYgAAgGMNAHxkHgB5ZSsAd2U3AHVlQQFy&#10;ZUkCcGVRBG5kWAVsZF8HamNmCWhjbQtmYnYNY2GAD2FgixFfYJgSXV+oE1teuhRZXtEUWV3oEllc&#10;+hFZW/8QWVv/D1lb/w5ZW/8O1E8AAMVdAAC5ZgAAqmcAAJ5mAACUZgAAjGYAAIZkAACAZgAAe2cK&#10;AHdoGgB0aSgAcmo0AHBqPgBuakcCa2lOA2lpVgVnaV0HZWhkCWNnawthZ3QNXmZ+D1xliRFZZJYS&#10;V2SmE1VjuRRUY9ATU2LoElNh+RFTYP8QVF//D1Rf/w9UX/8P0FQAAMJhAAC2agAApmoAAJpqAACQ&#10;agAAiGoAAIBpAAB6awAAdmwFAHJtFgBvbiQAbW4wAGpvOwBob0QBZm5MAmRuUwRibloGYG1hCF5t&#10;aQpbbHIMWWt8DlZqhxBUapURUWmkEk9ouBNOaM4TTmfnEk5m+RFOZf8QTmT/D05k/w5OZP8OzFoA&#10;AL5mAACybQAAo20AAJZtAACMbQAAhG4AAHtuAAB1cAAAcHEAAGxyEgBpcyAAZnMsAGR0NwBidEAA&#10;YHRIAV50UANcc1cEWnNfBlhyZwhVcnAKU3F6DFBwhQ5NcJMQS2+jEUluthFIbs0RR23mEEds+RBI&#10;a/8PSGr/Dkhp/w5Iaf8OyF8AALtrAACtcQAAnnEAAJJxAACIcQAAgHIAAHZzAABudQAAaXcAAGR4&#10;CwBheRsAX3knAF15MgBbejwAWXpEAVh6TAJWeVQDU3lcBFF4ZAZPeG0ITHd3Ckl3gwxHdpENRXah&#10;DkN1tA9BdcwPQXTlDkFy+A5Bcf8NQXD/DUFw/w1BcP8NxGUAALdxAACodAAAmnQAAI51AACEdQAA&#10;e3YAAHJ4AABnewAAYX0AAFx+BABZfxQAVn8hAFSALQBTgDcAUYBAAE+ASABOgFABTIBYAkp/YQRH&#10;f2oFRX91B0J+gQlAfo4KPX2fCzt9sgs6fMoLOXvlCzl5+As5eP8LOXf/Czl3/ws5d/8Lv2wAALN3&#10;AACjeAAAlXkAAIl5AACAeQAAd3oAAG19AABigQAAWoMAAFOFAABPhgwATIcaAEqHJgBIhzAAR4c5&#10;AEWHQgBEh0sAQodUAEGHXQE/h2cCPIZxBDqGfgU3howGNYWcBzOFsAcyhcgHMYPkBzGC9wgwgP8I&#10;MH//CDB//wkwf/8JuXMAAK59AACefQAAkH0AAIV9AAB7fgAAcYAAAGiCAABdhgAAVIkAAEuLAABE&#10;jQIAP44QAD6PHQA8jygAOo8yADmPOwA4j0QANo9NADWPVwA0j2EAMo9tATCPegEuj4gCK4+ZAyqO&#10;rQMojsYDJ43iAyeL9wQnif8FJoj/BiaI/wYmiP8GtHsAAKeCAACYggAAi4EAAICCAAB1gwAAa4YA&#10;AGGJAABXjAAATY8AAESSAAA7lAAAM5cEAC+XEgAtmB0ALJgnACqYMQApmDsAKJhFACaYTwAlmVoA&#10;I5lmACKYdAAgmIMAHpiUAByYqQAbmMMAGpfgABuV9wEblP8CGpP/AxqS/wMakv8DroQAAKGHAACS&#10;hwAAhoYAAHuIAABvigAAZY0AAFqQAABQkwAARpcAADyZAAAznAAAKp4AACGgAwAbog8AGqIbABii&#10;JQAXoi8AFqM6ABSjRQATo1AAEaNdABCjbAAOo3wADKOOAAqjogAIorsACKLZAAmh8gAKn/8AC57/&#10;AAue/wALnv8AqY0AAJqNAACNjAAAgI0AAHSPAABpkgAAXZUAAFOZAABInAAAPp8AADOiAAAppQAA&#10;IKcAABepAAAOqwIABqwMAAOtGAABrSMAAK0uAACtOQAArUYAAK5TAACuYgAArnIAAK2EAACtmAAA&#10;ra8AAK3LAACs6AAArPkAAKv/AACr/wAAq/8Ao5QAAJWSAACHkwAAepUAAG2YAABhnAAAVqAAAEqj&#10;AAA/pgAANakAACqsAAAgrwAAFrEAAAyzAAADtAAAALYFAAC2DgAAtxgAALgiAAC4LQAAuTkAALpG&#10;AAC6VQAAu2YAALt4AAC7jAAAuqIAALu9AAC72wAAuvEAALr+AAC6/wAAuv8AnZoAAI6aAACAnAAA&#10;c58AAGajAABZpwAATasAAEKvAAA2sgAAK7UAAB+3AAAUuQAACbsAAAC8AAAAvgAAAL8AAADAAwAA&#10;wgwAAMMWAADEIAAAxisAAMc4AADJRgAAylcAAMtpAADLfQAAy5QAAMutAADLygAAzOQAAMz0AADM&#10;+gAAzPoAlaIAAIejAAB5pwAAbKsAAF+wAABStAAARLcAADa5AAApvAAAHb4AABLAAAAGwgAAAMQA&#10;AADGAAAAyAAAAMkAAADLAAAAzQAAAM8HAADREQAA0xwAANYoAADaNgAA3UYAAN5ZAADfbQAA4IMA&#10;AOGaAADhtAAA4c8AAOHlAADh7AAA4ewAjqwAAICvAABztAAAY7cAAFS6AABEvAAANr8AACjCAAAb&#10;xQAADscAAAPKAAAAzAAAAM4AAADQAAAA0gAAANUAAADYAAAA2gAAAN0AAADfAAAA4goAAOUWAADo&#10;JAAA7DMAAO9GAADwWwAA8nEAAPOHAAD0nwAA9bUAAPXKAAD10gAA9dIAhLMAAHa3AABmugAAVr4A&#10;AEbBAAA2xQAAJ8gAABnLAAAMzgAAANEAAADUAAAA2AAAANoAAADcAAAA3gAAAOEAAADkAAAA5gAA&#10;AOkAAADsAAAA7wAAAPIBAAD2DwAA+h8AAP4xAAD/RgAA/1wAAP9zAAD/iQAA/50AAP+uAAD/tQAA&#10;/7UA/wAWAP8AEgD/AA8A/wATAP8AHwD/AC0A/wA6AP8ARwD/AFMA/wBeAP8AZwD9AG8A+wB2APgA&#10;fAD3AIIA9QCHAPQAjQD0AJIA8wCXAPIAnQDxAKUA8QCtAPAAuADvAMQA7QDSAOwA5ADrAPMA6gD/&#10;AOoA/wDrAP8A6wD/AOsA/wDrAP8A/wARAP8ACwD/AAgA/wAQAP8AHAD/ACgA/wA2AP4AQwD8AE8A&#10;+gBaAPcAYwD1AGwA8gBzAPAAeQDuAH4A7QCEAOwAiQDrAI4A6wCUAOoAmgDpAKEA6ACpAOcAswDl&#10;AL8A4wDNAOIA3wDhAO4A4QD7AOEA/wDgAP8A4AD/AOAA/wDgAP8A/wALAP8ABQD/AAMA/wAMAP8A&#10;FwD8ACQA+AAxAPYAPgD0AEoA8QBVAO4AXwDrAGcA6QBuAOYAdQDlAHoA5ACAAOMAhQDiAIoA4QCQ&#10;AOAAlgDfAJ0A3QClANwArgDaALkA2ADHANYA2ADVAOkA1AD3ANQA/wDTAP8A0wD/ANMA/wDTAP8A&#10;/wAGAP8AAAD/AAAA/wAHAP8AEQD0AB4A7wAsAOwAOQDqAEUA5wBQAOQAWgDhAGIA3gBqANwAcADa&#10;AHYA2QB8ANgAgQDWAIYA1ACMANMAkgDSAJgA0ACgAM4AqQDMALQAywDCAMoA0QDIAOQAxwDzAMcA&#10;/gDGAP8AxQD/AMUA/wDFAP8A/wAAAP8AAAD/AAAA/wABAPYACgDrABcA5gAlAOIAMwDfAD8A2wBK&#10;ANgAVADUAF0A0gBlANAAawDOAHIAzQB3AMsAfADKAIIAyQCHAMcAjQDGAJQAxACcAMIApQDBALAA&#10;vwC9AL0AzAC8AN8AuwDuALoA+gC5AP8AuQD/ALgA/wC4AP8A/wAAAP8AAAD/AAAA+AAAAOwAAgDi&#10;AA8A3AAeANcALADSADgAzgBEAMsATgDJAFcAxgBfAMQAZwDDAG0AwQBzAMAAeAC/AH4AvQCDALwA&#10;igC6AJAAuACYALcAoQC1AKwAtAC5ALIAyACwANoArwDqAK4A9wCtAP8ArAD/AKwA/wCsAP8A/wAA&#10;AP8AAADwAAAA5gAAAOAAAADZAAYA0gAVAMwAIwDIADEAxAA9AMEASAC+AFIAvABaALoAYgC4AGgA&#10;tgBuALUAdAC0AHoAsgCAALEAhgCwAI0ArgCVAK0AnwCrAKkAqQC2AKcAxgCmANgApADoAKMA9QCi&#10;AP8AoQD/AKEA/wChAP8A/wAAAPIEAADmEAAA3RUAANQSAADNCQAAygAKAMUAGQDAACgAuwE2ALcE&#10;QgC1BkwAsgdVALAIXQCuCWQArQlqAKwKcACqCnYAqQt8AKgLgwCmC4sApQuTAKMLnQCiC6gAoAu2&#10;AJ4LxgCdC9kAmg3sAJkO+gCXDv8Alg7/AJYO/wCWDv8A/gUAAOsVAADfIQAA0yYAAMkjAADCHQAA&#10;vxQAAL0LEAC3DyAAshMvAK4VPACrF0cAqRhQAKcZWAClGl8AoxpmAKIbbAChG3IAnxx5AJ4cgACc&#10;HIcAmxyQAJkcmgCYHKYAlhy0AJUcxQCTG9gAkR3rAI8d+gCOHf8AjRz/AI0c/wCNHP8A8xAAAOQj&#10;AADXLgAAyzMAAMAwAAC5KwAAtCUAALMcCACuHhoAqSEpAKUjNgCiJUIAnyZLAJ0nVACcKFsAmihi&#10;AJkpaACXKW8Alil1AJUpfACTKoQAkiqNAJAqlwCPKaMAjSmxAIspwgCKKNUAiCjpAYYo+QGFKP8B&#10;hCf/AYQn/wGEJ/8B7RwAAN8uAADQOAAAxDwAALg6AACxNgAArDEAAKkrAQCmKhQAoS0kAJ0vMgCa&#10;MD0AlzJHAJUyUACTM1cAkjNeAJA0ZQCPNGsAjjRyAIw0eQGLNIEBiTSKAYg0lAKGM6AChDOuAoMz&#10;vwKBMtMCfzLoAn4x+AN9Mf8CfDD/Anww/wJ8MP8C6SYAANk3AADKQQAAvUMAALJCAACqPwAApTsA&#10;AKI2AACeNA8AmTcfAJY5LQCSOjkAkDtDAI48TACMPFQAij1bAIk9YgGIPWgBhj1vAYU9dgKDPH4C&#10;gTyHA4A8kQR+O50EfDusBXs6vQV5OtEFdzrmBXY59wR1OP8EdTj/BHU3/wR1N/8E5C4AANM+AADG&#10;SAAAuEkAAKxIAACkRgAAn0IAAJs/AACXPQoAkz8bAI9BKQCMQjUAiUNAAIdESQCGRFEAhERYAYJE&#10;XwGBRGUCf0RsA35EcwN8Q3sEekOEBXlDjwZ3QpsGdUKpB3NBuwdyQM8HcEDlB28/9gZuP/8Fbj7/&#10;BW4+/wVuPv8F4TUAAM9EAADCTgAAs04AAKdOAACfTAAAmkgAAJVGAACRRQUAjUYXAIlIJgCGSTIA&#10;hEo9AIJKRgCAS04AfktVAXxLXAJ7SmIDeUppA3dKcQR2SXkFdEmCBnJIjQdwSJkIbkenCWxHuQlr&#10;Rs0JakbkCWlF9ghoRP8HaET/BmhD/wZoQ/8G3TsAAMtKAAC+UgAAr1IAAKNSAACaUQAAlU4AAJBL&#10;AACMSwEAiEwTAIROIgCBTy8Afk86AHxQQwB6UEsAeVBSAXdQWQJ1UGADc1BnBHJPbgVwT3cGbk6A&#10;CGxOiwlqTZcKaEylCmZMtwtlS8wLZEvjCmNK9QljSf8IYkn/B2JI/wdiSP8H2UAAAMhPAAC7VgAA&#10;q1YAAKBWAACXVQAAkFMAAIxQAACHUQAAg1IPAH9THwB8VCwAeVU3AHdVQAB1VUkAdFZQAXJVVwJw&#10;VV4DblVlBGxUbAZqVHUHaFN+CGZTiQpkUpULYlGkC2FRtQxfUMoMXk/iC11P9ApdTv8JXU3/CF1N&#10;/whdTf8I1UUAAMVTAAC3WQAAqFkAAJxZAACTWQAAjFcAAIhUAACCVgAAflcLAHpYGwB3WSkAdFo0&#10;AHJaPgBxWkYAb1pOAW1aVQJrWlwDaVpjBGdZagZlWXMHY1h8CWFXhwpfVpMLXVaiDFtVtAxaVckM&#10;WFThDFhT9ApYUv8JWFL/CFhR/whYUf8I0UoAAMNXAACzXAAApVwAAJldAACPXAAAiFsAAINZAAB9&#10;WwAAeVwIAHVdGAByXiUAb14xAG1fOwBsX0QAal9LAWhfUwJmX1oDZF5hBGJeaAZgXXEHXl16CVxc&#10;hQpaW5ILWFqhDFZasw1UWcgNU1jgDFNY9AtTV/8KU1b/CVNV/whTVf8Izk8AAMBbAACwXwAAoWAA&#10;AJVgAACMYAAAhF8AAH5eAAB4YAAAc2EDAHBiFABtYiIAamMuAGhjOABnZEEAZWRJAWNjUAFhY1cD&#10;X2NfBF1jZgVbYm8HWWF4CFdhgwpUYJALUl+fDFBfsQxPXscMTl3fDE5c8wtOW/8KTlv/CU5a/wlO&#10;Wv8JylQAAL1gAACsYgAAnmMAAJJjAACIYwAAgGMAAHliAABzZAAAbmYAAGpnEABnZx4AZWgqAGNo&#10;NQBhaD4AX2lGAF5oTQFcaFUCWmhcA1hoZARWZ20GU2d2B1FmgglPZY4KTGWeC0pksAxJY8UMSGPe&#10;C0hi8wpIYP8JSGD/CUhf/wlIX/8Jx1kAALllAACoZgAAmmYAAI5nAACFZwAAfGcAAHNoAABtaQAA&#10;aGsAAGRsCwBhbRoAXm0mAFxtMABabjoAWW5CAFduSgBWblIBVG1aAlJtYgNQbWoFTWx0BktsgAhI&#10;a40JRmqcCkRqrgpDacQKQmneCkFn8glBZv8JQmX/CEJl/whCZf8Iw18AALVpAACkaQAAlmoAAIpq&#10;AACAawAAeGsAAG5tAABmbwAAYXAAAF1yBQBZcxQAV3MhAFRzLABTczUAUXQ+AFB0RgBOdE4ATXRW&#10;AUtzXwJJc2gDRnNyBERyfQZBcooHP3GaCD1wrAg8cMIIO2/cCDpu8gg6bP8IOmv/CDtr/wc7a/8H&#10;vmUAALBtAACfbQAAkW4AAIZuAAB8bgAAdG8AAGpxAABgdAAAWncAAFR4AABQeQ0ATXkbAEt6JgBK&#10;ejAASHo5AEd6QQBFekoARHpSAEJ6WwFBemUBPnpvAjx5egM6eYgEN3iYBTZ4qgY0d8AFM3fbBTN1&#10;8QYyc/8GMnL/BjJy/wYycv8GumsAAKtxAACacQAAjXIAAIJyAAB4cgAAb3QAAGZ2AABbegAAVHwA&#10;AEx+AABGgAUAQ4ETAEGBHwA/gSkAPYEyADyBOwA7gUQAOYFNADiBVgA2gWAANYFrADOBdwExgYUC&#10;LoCVAiyAqAMrgL4DKn/aAip98AMpfP8EKXr/BCl6/wQpev8EtXMAAKR2AACVdgAAiHYAAH12AAB0&#10;dwAAankAAGF7AABWfwAATYIAAEWEAAA9hwAAN4gJADSJFgAyiSEAMYkqAC+JNAAuiT0ALIlGACuJ&#10;UAAqiVoAKIlmACeJcwAliYEAI4mRACGJpAAfiLsAHojXAB6G8AEehP8CH4P/Ah+D/wIfg/8CsHsA&#10;AJ57AACPewAAg3oAAHl7AABufAAAZH8AAFqCAABQhQAARogAAD6LAAA1jQAALZAAACWRCgAjkhYA&#10;IZIgACCSKgAekjMAHZM9ABuTRwAak1IAGJNfABeTbAAVk3sAE5OMABGSoAAQkrcADZLTAA+Q7gAR&#10;jv8AEY3/ABGN/wERjf8BqIAAAJiAAACKfwAAf38AAHOBAABogwAAXoYAAFOJAABJjAAAP5AAADWS&#10;AAAtlQAAJJcAABuZAAASmwcADpwTAA2cHQALnCgACpwyAAidPQAHnUkABZ1WAASdZAACnHMAAJyE&#10;AACclwAAm60AAJvIAACa5AAAmvcAAJn/AACY/wAAmP8AoYYAAJKFAACFhAAAeYUAAG2IAABhiwAA&#10;Vo4AAEySAABBlQAAN5gAACybAAAjngAAGqAAABGiAAAIpAAAAKUKAAClFAAAph4AAKYoAACnMwAA&#10;pz8AAKdMAACnWgAAp2kAAKd7AACnjgAAp6MAAKa9AACm2gAApfAAAKX9AACk/wAApP8AmosAAI2K&#10;AAB/iwAAco4AAGaRAABalQAATpgAAEOcAAA4nwAALqIAACOlAAAZqAAAD6oAAAasAAAArgAAAK8C&#10;AACwCwAAsBQAALEdAACyKAAAszMAALQ/AAC0TgAAtF4AALVvAAC1gwAAtJgAALWwAAC0zQAAtOcA&#10;ALP3AACz/wAAs/8AlJIAAIaSAAB4lAAAa5cAAF6cAABSoAAARqQAADqoAAAvqwAAJK4AABmxAAAO&#10;swAABLUAAAC3AAAAuAAAALkAAAC7AAAAvAgAAL0RAAC+GgAAwCUAAMIxAADEPwAAxFAAAMViAADF&#10;dgAAxYsAAMWjAADGvQAAxtoAAMbtAADG9wAAxvcAjZkAAH+bAABxnwAAZKMAAFeoAABKrQAAPrEA&#10;ADG1AAAluAAAGLoAAAy8AAABvgAAAL8AAADBAAAAwwAAAMQAAADGAAAAyAAAAMkDAADLDAAAzhYA&#10;ANAiAADULwAA2D8AANlSAADaZgAA2nsAANuTAADbrAAA3MYAANzdAADc6wAA3OsAhqMAAHinAABr&#10;qwAAXbEAAFC2AABBuQAAMrwAACS+AAAWwQAACsMAAADGAAAAyAAAAMoAAADLAAAAzQAAAM8AAADR&#10;AAAA1AAAANcAAADaAAAA3QUAAOARAADkHgAA6C0AAOw/AADtVAAA7moAAO+AAADwmAAA8LAAAPDF&#10;AADw1QAA8NUAgK8AAHK0AABjuAAAU7sAAEK+AAAywQAAI8UAABXIAAAHywAAAM0AAADQAAAA0gAA&#10;ANQAAADXAAAA2gAAANwAAADfAAAA4gAAAOQAAADnAAAA6gAAAO4AAADyCwAA9hoAAPsrAAD9QAAA&#10;/1YAAP9tAAD/gwAA/5gAAP+qAAD/twAA/7cA/wARAP8ACwD/AAkA/wAQAP8AHAD/ACoA/wA3AP8A&#10;RAD/AFAA/wBbAP0AZAD6AGsA+AByAPcAeAD1AH4A9QCDAPQAiADzAI4A8gCTAPEAmQDwAKAA7wCo&#10;AO4AswDsAL8A6wDNAOoA4ADqAPEA6QD/AOkA/wDpAP8A6QD/AOkA/wDpAP8A/wALAP8ABQD/AAEA&#10;/wALAP8AGAD/ACYA/wAzAP0AQAD8AEwA+ABWAPQAXwDxAGcA7wBuAO4AdQDtAHoA7ACAAOsAhQDq&#10;AIoA6QCPAOgAlQDnAJwA5QCkAOMArgDiALkA4QDIAOAA2gDfAOsA3wD6AN4A/wDeAP8A3QD/AN4A&#10;/wDeAP8A/wAFAP8AAAD/AAAA/wAGAP8AEwD6ACEA9wAuAPQAOwDyAEcA7QBRAOoAWwDoAGMA5gBq&#10;AOQAcADjAHYA4QB7AOAAgADfAIYA3gCLAN0AkQDbAJgA2QCfANcAqQDVALQA1ADCANMA0gDSAOUA&#10;0AD1AM8A/wDPAP8AzwD/AM8A/wDPAP8A/wAAAP8AAAD/AAAA/wAAAPYADQDxABsA7QApAOkANQDl&#10;AEEA4wBMAOAAVQDdAF4A2wBlANgAbADWAHEA1QB3ANMAfADRAIEA0ACHAM4AjQDNAJMAywCbAMoA&#10;pADJAK8AxwC8AMYAzADEAN8AwwDvAMIA/QDCAP8AwQD/AMEA/wDBAP8A/wAAAP8AAAD/AAAA+QAA&#10;AO0ABgDnABUA4gAiANwALwDZADsA1QBGANIAUADPAFgAzQBgAMsAZwDJAGwAxwByAMYAdwDEAH0A&#10;wwCCAMIAiADAAI8AvwCWAL0AnwC8AKoAugC3ALgAxgC3ANgAtgDqALUA+AC0AP8AtAD/ALQA/wC0&#10;AP8A/wAAAP8AAAD5AAAA7AAAAOMAAADcAA0A1AAbAM8AKADLADQAyABAAMYASgDDAFMAwABbAL4A&#10;YQC8AGgAuwBtALoAcwC4AHgAtwB+ALYAhAC0AIsAswCSALEAmwCwAKYArgCyAKwAwQCrANIAqQDl&#10;AKgA8wCnAP8ApwD/AKYA/wCmAP8A/wAAAPcAAADqAAAA4QAAANkAAADRAAQAygATAMUAIQDBAC0A&#10;vQA5ALoARAC4AE0AtQBVALMAXACxAGMAsABpAK8AbgCtAHQArAB6AKsAgACpAIcAqACPAKYAmACl&#10;AKIAowCvAKEAvQCgAM4AngDiAJ0A8QCcAPsAmwD/AJsA/wCbAP8A/wAAAO0CAADiDAAA1g4AAMsL&#10;AADFAgAAwQAJAL0AFwC4ACUAtAAyALEAPQCuAEcAqwBQAKkAVwCoAF4ApgBkAKUAagCjAHAAogB2&#10;AKEAfQCgAYQAngGMAJ0BlQCbAaAAmQGtAJcBvACWAs0AlAPhAJMD8ACRBP0AkQT/AJAE/wCQBP8A&#10;9AEAAOYTAADZHgAAyx8AAMEcAAC6FwAAtw4AALUDDQCwBB0AqwgrAKgKNwClDEEAow1LAKEOUwCf&#10;EFoAnRBgAJwRZwCaEW0AmRJzAJgSegCWEoEAlRKKAJMTlACSE58AkBOsAI4SvACNEs8AixLkAIkT&#10;9QCHE/8AhxP/AIYT/wCGE/8A7hAAAN8hAADRKwAAwisAALgpAACxJQAArB8AAKsXAwCoFBUAoxck&#10;AJ8aMQCcGzwAmR1GAJceTgCVHlYAlB9cAJIfYwCRIGkAkCBvAI4gdgCNIX4AiyGHAIohkQCIIZwA&#10;hyCpAIUgugCDIMwAgiDiAIAg8wB/IP8Afh//AH4f/wB+H/8A6BwAANksAADJNQAAuzUAALAzAACp&#10;MAAApCsAAKEmAACfIQ8AmiQfAJYmLACTKDgAkSlBAI8qSgCNKlIAiytZAIorXwCJLGYAhyxsAIYs&#10;cwCFLHsAgyyEAIIsjgCALJkAfiynAH0rtwB7K8oAeSvgAHgq8gF3Kv8Bdin/AXYp/wF2KP8B4yYA&#10;ANI1AADDPAAAtDwAAKk7AACiOQAAnTUAAJkxAACXLQkAky4aAI8wKACMMjMAiTM9AIc0RgCFNE4A&#10;hDVVAII1XACBNWIAgDVpAH42cAB9NngAezWBAXo1iwF4NZcBdjWlAXU0tQJzNMgCcjPfAnAz8QJv&#10;Mv8CbzH/Am4x/wFuMP8B3y4AAM09AAC+QgAAr0IAAKRCAACcQAAAlzwAAJM5AACQNgQAjDcVAIg5&#10;JACFOjAAgzs6AIE8QwB/PEsAfT1SAHw9WQB7PWAAeT1nAHg9bgF2PXYBdD1/AnM9iQJxPJUDbzyj&#10;A247swNsO8YDajrdA2k68ANoOf4DaDj/Amg3/wJoN/8C2zUAAMpDAAC5RwAAqkcAAJ9HAACXRgAA&#10;kkIAAI1AAACKPgAAhj8RAIJAIAB/QSwAfUI3AHtDQAB5Q0gAd0RPAHZEVgB0RF0Ac0RkAXFEawFw&#10;RHMCbkN8A2xDhwNqQpMEaUKhBGdBsQVlQcUFZEDcBGM/7wRiP/4EYj7/A2I9/wNiPf8D1jsAAMZI&#10;AAC1SwAApksAAJtLAACSSgAAjUgAAIlFAACERAAAgEUNAH1GHAB6RykAd0g0AHVJPQBzSUUAckpN&#10;AHBKVABvSlsBbUpiAWxJaQJqSXECaEl6A2ZIhQRkSJEFY0efBWFHrwZfRsMGXkXaBl1F7wVcRP4E&#10;XEP/BFxC/wRcQv8E0kAAAMNNAACxTgAAo08AAJdPAACPTwAAiE0AAIRKAAB/SgAAe0sJAHhMGQB1&#10;TSYAck4xAHBOOgBuTkMAbU9KAGtPUQBqT1gBaE9gAWZPZwJlTm8DY054BGFNgwVfTY8FXUydBltM&#10;rgZZS8IGWErZBldK7gZXSf0FV0j/BVdH/wRXR/8EzkUAAMBQAACuUgAAn1MAAJRTAACLUgAAhFEA&#10;AIBOAAB7TwAAdlAFAHNRFQBwUiMAbVMuAGtTOABpU0AAaFRIAGZUTwBlVFYBY1RdAWFUZQJgU20D&#10;XlN3BFtSgQVZUo0GV1GcB1ZQrAdUUMAHU0/YB1JO7QZSTf0FUkz/BVJM/wVSS/8Fy0oAALxUAACq&#10;VQAAnFYAAJFWAACIVgAAgVUAAHxSAAB2VAAAcVUBAG1WEgBqVx8AaFgrAGZYNQBkWD4AY1hGAGFZ&#10;TQBgWVQBXllbAVxYYwJaWGsDWFd1BFZXgAVUVowGUlaaB1BVqwdPVL8HTVTXB01T7QZNUv0GTVH/&#10;BU1Q/wVNUP8FyE4AALhXAACnWAAAmVkAAI1ZAACEWQAAfVkAAHdXAABxWQAAbFoAAGhbDgBlXBwA&#10;Y1woAGFdMgBfXTsAXV1DAFxdSwBaXVIAWV1ZAVddYQJVXWkDU1xzBFFcfgVPW4oGTVuZBktaqgdJ&#10;Wb4HSFnVB0dY7AZHVvwGR1b/BUdV/wVHVf8FxVMAALRaAACjWwAAlVwAAIpdAACBXQAAeV0AAHFc&#10;AABrXgAAZl8AAGJgCQBfYRgAXWEkAFtiLgBZYjcAV2JAAFZiRwBUYk8AU2JXAVFiXwFPYmcCTWJx&#10;A0thfARJYYgFR2CXBkVfqAZDX70GQl7UBkFd7AZBXPwFQVv/BUFa/wVBWv8FwlgAALBeAACfXwAA&#10;kWAAAIZgAAB9YAAAdWEAAGxhAABlYwAAYGQAAFxmBQBYZxMAVmcgAFRnKgBSaDMAUGg8AE9oRABO&#10;aEwATGhUAEtoXAFJaGUBR2dvAkVnegNCZoYEQGaVBT5lpgU9ZbsFO2TTBTtj6wU7YfsFO2D/BTtf&#10;/wU7X/8Fvl4AAKxiAACbYgAAjWMAAIJkAAB5ZAAAcWUAAGZmAABfaQAAWWoAAFVrAABRbQ0ATm0a&#10;AExtJQBKbS8ASW44AEduQABGbkgARG5QAENuWQBBbmIAP25sAT1tdwI7bYQDOWyTAzdspQM1a7kD&#10;NGvSAzRp6gMzaPsEM2f/BDRm/wQ0Zv8EumQAAKdmAACWZgAAiWcAAH5nAAB1aAAAbWkAAGNrAABa&#10;bgAAU3AAAExyAABIcwcARXQUAEN0HwBBdCkAP3QyAD50OwA8dEMAO3RMADp0VQA4dF4ANnRpADV0&#10;dAEydIEBMHORAS5zogItcrcCK3LQAStw6QIrb/sCK27/Aytt/wMrbf8DtGkAAKFqAACRawAAhWsA&#10;AHprAABxbAAAaG0AAF9vAABVcwAATXUAAEZ3AAA+egAAOnsMADd7GAA2eyIANHssADN8NQAxfD0A&#10;MHxGAC58TwAtfFkAK3xkACp7cAAoe34AJnuNACR7nwAierUAIXrOACF46AAhd/oBIXX/ASF1/wIh&#10;dP8CrW4AAJtvAACMbwAAgG8AAHZvAABtcAAAY3IAAFp1AABPeAAAR3sAAD99AAA3gAAAL4ICACqD&#10;DgAogxoAJ4QjACWELQAkhDYAIoQ/ACGESQAfhFMAHoRfAByEawAahHkAGISJABaDnAAVg7EAE4LL&#10;ABOB5wAVf/oAFX7/ABV9/wAWff8ApnMAAJVzAACHdAAAfHQAAHJ0AABndgAAXXgAAFN7AABJfgAA&#10;QIEAADiEAAAvhgAAJ4kAAB6LAgAYjA4AF40ZABWNIwAUjSwAEo02ABGNQAAPjUsADY1XAAuNZQAK&#10;jXMACIyDAAaMlgAEjKsAAovDAAOK4AAEifQABYj/AAaH/wAGh/8An3kAAI95AACCeAAAd3gAAGx6&#10;AABhfAAAV38AAEyCAABChgAAOIkAAC+MAAAmjgAAHpAAABWTAAAMlQQABZYOAAGWGAAAliIAAJYs&#10;AACWNwAAlkIAAJZPAACWXAAAlmsAAJZ8AACWjgAAlaIAAJW6AACU1gAAk+4AAJP7AACS/wAAkv8A&#10;l34AAIl+AAB+fQAAcn4AAGaBAABahAAAT4gAAEWLAAA6jgAAMJEAACaUAAAdlwAAFJkAAAqbAAAC&#10;nQAAAJ4IAACfEQAAnxoAAKAjAACgLQAAoTgAAKFFAACiUwAAomIAAKFzAAChhQAAoZkAAKGxAACg&#10;zAAAn+cAAJ/2AACe/wAAnv8AkYQAAIWDAAB4hAAAa4YAAF+KAABTjgAAR5EAADyVAAAxmQAAJpwA&#10;AByeAAASoQAACKMAAAClAAAApwAAAKgAAACpBwAAqhAAAKsZAACsIgAArS0AAK45AACvRwAAr1cA&#10;AK9oAACvegAAro8AAK6mAACvwQAArt4AAK7wAACt/AAArf0AjIoAAH6KAABxjQAAZJAAAFeUAABK&#10;mQAAPp0AADOhAAAnpAAAHKcAABKqAAAGrAAAAK4AAACwAAAAsgAAALMAAAC1AAAAtgQAALcMAAC4&#10;FgAAuiAAALwrAAC+OQAAvkkAAL9bAADAbgAAwIMAAMCZAADAswAAwc4AAMDmAAC/9QAAv/cAhZEA&#10;AHeTAABqlwAAXJwAAE+hAABCpQAANaoAACmtAAAesQAAErQAAAa3AAAAuQAAALsAAAC8AAAAvgAA&#10;AL8AAADBAAAAwgAAAMQAAADGBwAAyBEAAMscAADOKQAA0TkAANJLAADTXwAA1HQAANWLAADVpAAA&#10;1r0AANfUAADX6AAA1+oAfpsAAHCfAABjpAAAVakAAEiuAAA6swAALbgAAB+7AAASvQAABL8AAADB&#10;AAAAwwAAAMUAAADHAAAAyAAAAMsAAADNAAAAzwAAANIAAADUAAAA2AAAANwLAADgGAAA5CcAAOg4&#10;AADpTQAA6mQAAOt7AADskgAA7KoAAO3AAADt1AAA7dYAeKcAAGqsAABdsgAAT7gAAD+7AAAvvgAA&#10;H8EAABDEAAACxwAAAMoAAADMAAAAzgAAANAAAADSAAAA1AAAANcAAADbAAAA3QAAAOAAAADjAAAA&#10;5gAAAOoAAADuBgAA8xQAAPglAAD7OQAA/FAAAP5nAAD/fwAA/5UAAP+pAAD/uwAA/70A/wAKAP8A&#10;BQD/AAMA/wALAP8AGQD/ACcA/wA0AP8AQQD/AEwA/QBWAPsAXwD5AGcA+ABuAPYAdQD1AHoA9AB/&#10;APMAhADyAIoA8QCPAPAAlQDuAJwA7QCjAOsArQDrALoA6gDJAOkA3ADoAO4A6AD+AOcA/wDnAP8A&#10;5wD/AOcA/wDoAP8A/wAEAP8AAAD/AAAA/wAHAP8AFQD/ACMA/wAwAPwAPAD5AEcA9gBSAPMAWwDx&#10;AGMA7wBqAO0AcADsAHYA6gB7AOkAgADnAIUA5gCLAOUAkQDjAJcA4gCfAOEAqADgALUA3wDDAN4A&#10;1ADcAOgA2wD5ANsA/wDbAP8A2wD/ANsA/wDbAP8A/wAAAP8AAAD/AAAA/wACAP0AEAD4AB4A9AAr&#10;APAANwDvAEIA7ABNAOkAVgDmAF4A5ABmAOEAbADfAHEA3gB3ANwAfADbAIEA2gCGANgAjADWAJMA&#10;1QCaANMAowDSAK8A0QC8AM8AzQDNAOIAzADzAMwA/wDMAP8AzAD/AMwA/wDMAP8A/wAAAP8AAAD/&#10;AAAA+QAAAPMACgDuABgA6AAlAOUAMQDiAD0A4ABHANwAUQDYAFkA1QBgANMAZwDRAG0A0AByAM4A&#10;dwDNAHwAzACCAMoAhwDJAI4AyACWAMYAngDEAKkAwwC2AMEAxgDAANoAvgDsAL4A+wC9AP8AvQD/&#10;ALwA/wC8AP8A/wAAAP8AAAD/AAAA8AAAAOgAAwDhABEA2wAfANcAKwDTADcA0ABBAM0ASwDKAFQA&#10;yABbAMYAYgDEAGgAwgBtAMEAcgDAAHcAvgB9AL0AgwC7AIkAugCRALgAmgC3AKQAtQCxALMAwACy&#10;ANIAsQDmAK8A9gCuAP8ArQD/AK0A/wCtAP8A/wAAAP4AAADvAAAA5gAAAN0AAADUAAoAzgAYAMkA&#10;JQDFADAAwgA7AMAARQC9AE4AuwBWALkAXAC3AGIAtQBoALQAbQCzAHMAsQB4ALAAfgCvAIUArQCM&#10;AKwAlQCqAKAAqACsAKcAugClAMsAowDgAKIA8QChAP0AoQD/AKAA/wCgAP8A/wAAAPAAAADlAAAA&#10;2gAAANAAAADJAAIAwwAQAL0AHQC6ACoAtgA1ALQAPwCxAEgArwBQAK0AVwCrAF4AqgBjAKgAaQCn&#10;AG4ApgB0AKQAegCjAIEAogCJAKAAkQCfAJwAnQCoAJsAtgCZAMcAmADbAJYA7ACWAPkAlQD/AJUA&#10;/wCVAP8A9gAAAOgAAADcCAAAzQgAAMQEAAC+AAAAuQAHALQAFQCwACIArQAuAKoAOQCnAEMApQBL&#10;AKMAUgChAFkAnwBfAJ4AZQCdAGoAmwBwAJoAdwCZAH4AlwCFAJYAjwCUAJkAkgClAJEAswCPAMQA&#10;jQDYAIwA6gCLAPYAigD/AIoA/wCKAP8A7wAAAOERAADQGQAAwxgAALkWAACyEQAArggAAKwACwCo&#10;ABkApAAnAKEAMwCeAj0AmwRGAJoFTQCYBlQAlgZbAJUHYQCUB2cAkghtAJEIdACQCXsAjgmDAI0J&#10;jQCLCZcAiQmkAIgIswCGCMQAhAjYAIMJ6wCBCvkAgQr/AIAJ/wCACf8A6RAAANofAADIJAAAuiUA&#10;ALAjAACoHwAApBkAAKISAAChChEAnA0fAJkQLACWEjcAkxRBAJEVSQCPFVAAjRZXAIwXXQCLF2MA&#10;iRdqAIgYcQCHGHgAhRiBAIQYigCCGJUAgBiiAH8XsgB9F8QAexbZAHoX7QB4F/wAeBf/AHcX/wB3&#10;Fv8A4xwAANIrAADBLQAAsi4AAKgtAAChKgAAnCYAAJkgAACYGgoAlBsaAJAeJwCNHzIAiiA8AIgh&#10;RQCHIkwAhSJTAIQjWQCCI2AAgSRmAH8kbQB+JHUAfSR+AHskiAB5JJMAeCSgAHYjrwB0I8IAcyLX&#10;AHEi7ABwIvsAcCL/AG8h/wBvIf8A3iYAAMwzAAC6NQAArDUAAKE1AACaMgAAlC8AAJEsAACQJgQA&#10;jCYVAIgoIgCFKi4Agys4AIEsQQB/LEgAfS1PAHwtVgB7LV0AeS5jAHguawB2LnIAdS57AHMuhQBy&#10;LpEAcC2eAG4trQBtLMAAayzVAGos6gBpK/oAaCr/AGgq/wBoKf8A2C4AAMY5AAC1OwAApjwAAJw7&#10;AACUOgAAjzcAAIs0AACJMAAAhS8QAIIxHgB/MioAfDM0AHo0PQB4NUUAdzVMAHU1UwB0NloAcjZh&#10;AHE2aABwNnAAbjZ5AGw2gwBrNo4AaTWcAWc1qwFmNL4BZDTTAWMz6QFiMvoBYTL/AWEx/wFhMf8B&#10;0zUAAMI+AACwQAAAokEAAJdBAACPPwAAijwAAIU6AACCOAAAfzcLAHs5GgB4OicAdjsxAHQ7OgBy&#10;PEIAcDxJAG89UABuPVcAbD1eAGs9ZgBpPW4AaD13AGY9gQFkPI0BYjyaAWE7qgJfO7wCXTrSAlw5&#10;6AFcOfkBWzj/AVs3/wFbN/8BzzsAAL1CAACsRP/i/+JJQ0NfUFJPRklMRQAGCQAAnkUAAJNFAACL&#10;RAAAhUEAAIE/AAB9PgAAeT4HAHY/FgBzQCMAcEEuAG5CNwBsQj8Aa0JHAGlDTgBoQ1UAZ0NcAGVD&#10;ZABkQ2wAYkN1AWBCfwFeQosCXEKYAltBqAJZQLsCV0DRAlY/6AJWPvkCVj3/AlU8/wJVPP8CzEAA&#10;ALlGAACoSAAAmkkAAI9JAACHSAAAgUYAAH1EAAB4QwAAdEQDAHFFEwBtRiAAa0crAGlHNABnSD0A&#10;ZUhEAGRISwBjSFMAYUlaAGBJYQBeSGoBXEhzAVtIfQFZR4kCV0eXAlVGpwNTRroDUkXQA1FE5wJQ&#10;Q/gCUEL/AlBB/wJQQf8CyUQAALZJAAClSwAAl0wAAIxNAACDTAAAfUsAAHlIAABzSQAAb0oAAGtK&#10;DwBoSx0AZkwoAGRMMgBiTToAYE1CAF9NSQBdTVAAXE5YAFpOXwBZTWgBV01xAVVNfAJTTIcCUUyV&#10;A09LpQNOSrgDTErPA0tJ5gNLSPgCS0f/AktG/wJLRv8CxkkAALJNAAChTgAAlE8AAIlQAACAUAAA&#10;eU8AAHRMAABuTQAAak8AAGZQCwBjUBkAYFElAF5RLwBcUjcAW1I/AFlSRwBYUk4AV1JVAFVSXQBU&#10;UmYBUlJvAVBSegJOUYYCTFCUA0pQpANIT7cDR0/NA0ZO5gNGTPcDRkv/AkZL/wJGSv8Cw04AAK9Q&#10;AACeUQAAkFMAAIVTAAB8UwAAdVMAAG9RAABpUwAAZFQAAGFVCABdVRYAW1YiAFlWLABXVzUAVVc9&#10;AFRXRABTV0wAUVdTAFBXWwBOV2QATFdtAUpXeAFIVoQCRlaSAkRVogNCVLYDQVTMA0BT5QJAUfcC&#10;QFD/AkBP/wJAT/8Cv1EAAKtTAACaVQAAjVYAAIJWAAB5VgAAcVYAAGpWAABkWAAAX1kAAFtaAwBX&#10;WxIAVVseAFNcKABRXDEAT1w5AE5cQQBMXEkAS1xRAElcWQBIXGEARlxrAURcdgFCW4ICQFuRAj5a&#10;oQI8WrQCO1nLAjpY5AI6V/YCOlb/AjpV/wI6VP8Cu1UAAKdXAACXWAAAiVkAAH5aAAB1WgAAbVoA&#10;AGRbAABeXQAAWV4AAFRfAABQYA0ATmEZAExhJABKYS0ASGI2AEdiPgBFYkUARGJNAEJiVgBBYl8A&#10;P2JpAD1idAA7YYABOWGPATdgnwI2YLMCNF/KATNe4wEzXPYCM1v/AjRa/wI0Wv8CtVkAAKJbAACS&#10;XAAAhV0AAHpdAABxXgAAaV4AAF9gAABXYgAAUWQAAE1lAABJZgcARWcUAENnHwBBaCkAQGgxAD5o&#10;OQA9aEEAPGhKADpoUgA5aFwAN2hmADVocQAzaH4AMWeMAC9nnQEuZrEBLGXIAStk4gEsY/YBLGL/&#10;ASxh/wEsYP8BsF0AAJ1fAACOYAAAgWEAAHZhAABuYQAAZWIAAFtkAABTZwAATGkAAEZrAABAbQAA&#10;PG4NADpuGQA4biMANm4sADVvNAAzbz0AMm9FADBvTgAvb1gALW9iACtvbgAqbnsAKG6KACZumwAk&#10;ba8AIm3HACJs4QAiavUAI2n/ASNo/wEjZ/8BqmIAAJhjAACJZAAAfWUAAHJlAABqZQAAYWYAAFhp&#10;AABObAAAR24AAEBwAAA4cwAAMnUFAC52EQAsdhwAK3YlACl2LgAodjYAJnY/ACV2SQAjdlMAIXZe&#10;ACB2agAedncAHHaGABp1mAAYdawAFnTEABZz4AAXcvQAGHH/ABhw/wAZb/8Ao2cAAJJoAACEaAAA&#10;eGkAAG9pAABmaQAAXGsAAFNuAABIcgAAQXQAADl2AAAxeQAAKXsAACJ9BwAefhMAHX4dABt+JgAa&#10;fi8AGH44ABd+QgAVfkwAE35YABJ+ZQAQfnIADX6CAAt+kwAJfacAB3y/AAd82gAIevAACnn+AAp4&#10;/wALeP8AnGwAAIxtAAB/bQAAdG0AAGptAABgbwAAVnEAAEx0AABDeAAAOnsAADF9AAApgAAAIYIA&#10;ABiEAAAQhgcAC4cSAAqHHAAIhyYAB4cwAAWHOgAEh0UAAodQAACHXQAAh2wAAIZ7AACGjQAAhqAA&#10;AIW3AACE0QAAg+oAAIP4AACC/wAAgv8AlXIAAIZyAAB6cQAAcHEAAGVzAABadQAAUHgAAEZ8AAA7&#10;fwAAMoIAACmFAAAghwAAGIoAAA+MAAAGjgIAAI8MAACPFQAAjx4AAJAnAACQMQAAkDwAAJBIAACQ&#10;VQAAkGQAAJB0AACQhgAAj5kAAI+wAACOygAAjeUAAI31AACM/gAAjP8AjncAAIF3AAB2dgAAangA&#10;AF96AABTfQAASIEAAD6EAAAziAAAKYsAACCOAAAWkAAADZIAAASUAAAAlgAAAJcFAACYDQAAmRYA&#10;AJoeAACaJwAAmzIAAJw+AACcSwAAnFsAAJxrAACcfQAAnJEAAJuoAACawgAAmd4AAJnxAACY/AAA&#10;mP8AiH0AAH18AABwfQAAZIAAAFeDAABLhwAAQIsAADWOAAAqkgAAH5UAABWYAAALmgAAAZ0AAACe&#10;AAAAoAAAAKEAAACiBAAApAwAAKUUAACmHQAApycAAKgyAACpQAAAqVAAAKphAACqcwAAqYcAAKmd&#10;AACptwAAqNMAAKjrAACn+AAAp/0AhIIAAHaDAABphgAAXIkAAE+OAABDkgAAN5YAACuaAAAgngAA&#10;FaEAAAmjAAAApgAAAKgAAACqAAAAqwAAAK0AAACuAAAAsAAAALEIAACzEQAAtBoAALYlAAC4MgAA&#10;uUIAALpUAAC6ZwAAunsAALqSAAC6qwAAuscAALrgAAC68AAAuvYAfYkAAG+MAABikAAAVZUAAEea&#10;AAA6nwAALqMAACGnAAAVqgAACq0AAACwAAAAsgAAALQAAAC2AAAAuAAAALoAAAC8AAAAvQAAAL8A&#10;AADBAgAAwwwAAMUXAADIJAAAzDIAAM1FAADNWQAAzm0AAM+EAADPnAAAz7cAANDQAADQ5AAA0OsA&#10;dpMAAGiXAABbnAAATaIAAD+nAAAyrAAAJbEAABi0AAALuAAAALsAAAC9AAAAvwAAAMEAAADCAAAA&#10;xAAAAMYAAADIAAAAywAAAM0AAADQAAAA0wAAANYGAADbEwAA3yEAAOMzAADkSAAA5V4AAOd0AADo&#10;jAAA6KQAAOm8AADpzwAA6tkAcJ8AAGKkAABUqgAAR7AAADi2AAAquwAAG74AAAzBAAAAwwAAAMYA&#10;AADIAAAAygAAAMwAAADNAAAA0AAAANMAAADWAAAA2QAAANwAAADfAAAA4wAAAOcAAADrAAAA7w4A&#10;APUfAAD4NAAA+UsAAPpjAAD7ewAA/JIAAP2mAAD9uAAA/cEA/wAEAP8AAAD/AAAA/wAIAP8AFgD/&#10;ACQA/wAwAP8APAD/AEgA/wBTAPwAXAD5AGMA9wBqAPUAcAD0AHYA8wB7APEAgADwAIUA7wCLAO4A&#10;kADtAJcA7ACfAOoAqQDpALQA6ADEAOcA1wDmAOsA5QD8AOUA/wDlAP8A5QD/AOUA/wDiAP8A/wAA&#10;AP8AAAD/AAAA/wAEAP8AEgD/AB8A/AAsAPsAOAD5AEMA9QBOAPIAVwDvAF8A7QBmAOsAbADqAHIA&#10;6AB3AOcAfADmAIEA5QCGAOMAjADiAJMA4QCbAN8ApADdAK8A3AC+ANoAzwDZAOQA2AD2ANgA/wDX&#10;AP8A2AD/ANgA/wDYAP8A/wAAAP8AAAD/AAAA/wAAAPsADQD1ABoA8gAnAO8AMwDtAD4A6QBIAOYA&#10;UgDkAFoA4QBhAN8AZwDeAG0A3AByANoAdwDZAHwA1wCCANUAhwDTAI4A0gCVANAAnwDOAKkAzAC3&#10;AMsAyADKAN0AyQDwAMgA/wDIAP8AxwD/AMYA/wDGAP8A/wAAAP8AAAD+AAAA9wAAAPAABwDpABQA&#10;5QAhAOEALQDeADgA3ABDANkATADVAFQA0gBcANAAYgDOAGgAzABtAMoAcgDJAHcAyAB8AMYAggDF&#10;AIkAwwCQAMIAmQDAAKQAvgCxAL0AwQC7ANQAugDpALgA+gC3AP8AtgD/ALYA/wC3AP8A/wAAAP8A&#10;AAD0AAAA7AAAAOIAAADcAA4A1QAbANEAJwDOADIAzAA9AMkARgDGAE8AwwBWAMEAXQC/AGMAvQBo&#10;ALwAbQC7AHIAuQB4ALgAfQC2AIQAtQCLALMAlACyAJ4AsACrAK4AugCtAMwAqwDiAKkA8wCpAP8A&#10;qAD/AKgA/wCoAP8A/wAAAPUAAADqAAAA4AAAANUAAADNAAcAxwAUAMMAIQC/ACwAvQA3ALoAQAC4&#10;AEkAtQBRALMAVwCxAF0AsABjAK4AaACtAG0ArABzAKoAeQCpAH8ApwCHAKUAjwCkAJkAogCmAKEA&#10;tACfAMYAngDbAJwA7QCcAPwAmwD/AJsA/wCbAP8A+QAAAOwAAADfAAAA0QAAAMgAAADBAAAAuwAN&#10;ALcAGgCzACYAsAAxAK0AOgCrAEMAqQBLAKcAUgClAFgAowBeAKIAYwCgAGkAnwBuAJ4AdACcAHsA&#10;mwCDAJoAiwCYAJUAlwChAJUArwCTAMAAkgDTAJEA6ACQAPYAjwD/AI8A/wCOAP8A8QAAAOQAAADS&#10;AgAAxQEAALsAAAC1AAAAsQAFAKwAEgCpAB4ApgAqAKMANACgAD4AngBGAJwATQCaAFQAmABZAJcA&#10;XwCWAGUAlQBrAJMAcQCSAHgAkQB/AI8AiACOAJIAjACeAIoArACJALwAhwDPAIYA5ACFAPMAhAD9&#10;AIQA/wCEAP8A6gAAANoOAADIEQAAuhIAALEQAACqCgAApgMAAKQACgCgABcAnQAjAJoALgCXADgA&#10;lABBAJIASACRAE8AjwBVAI4AWwCNAGEAiwBnAIoAbQCJAHUAhwB9AIYAhgCEAJAAggCcAIEAqgB/&#10;ALsAfQDNAHwA4gB7AfEAegH8AHoB/wB6Af8A4xAAANAbAAC/HgAAsR4AAKccAACgGQAAnBQAAJoM&#10;AACZBA0AlQQbAJIHKACPCTIAjAo7AIoLQwCJDEsAhw1RAIYNWACEDl4Agw5kAIIOawCAD3IAfw97&#10;AH0QhAB7D48Aeg+cAHgOqgB2DrwAdQ3QAHMO5QByDvUAcQ7/AHEO/wBxDf8A3RwAAMkkAAC3JwAA&#10;qigAAKAnAACYJAAAkyEAAJEcAACQFQQAjhMUAIoVIgCHFy0AhBg3AIIZPwCAGkcAfxpNAH0bVAB8&#10;G1oAehthAHkcaAB4HG8Adhx4AHQcggBzHI0AcRyZAG8bqABuG7oAbBrOAGoa5QBpGvYAaRr/AGgZ&#10;/wBoGf8A1iYAAMMrAACxLgAAoy8AAJkvAACSLQAAjCoAAIkmAACHIQAAhh4PAIIgHQB/IikAfCMy&#10;AHokOwB4JEMAdyVKAHUlUQB0JlcAcyZeAHEmZQBwJm0AbiZ1AG0mfwBrJooAaSaXAGclpgBmJbgA&#10;ZCTMAGMk4wBiJPUAYSP/AGEi/wBhIv8A0S4AAL0yAACsNAAAnjUAAJM2AACMNAAAhzEAAIMvAACA&#10;KwAAfikKAHsqGAB4KyUAdSwvAHMtOABxLT8AcC5HAG4uTQBtLlQAbC5bAGovYgBpL2oAZy9zAGUv&#10;fQBkL4gAYi6VAGAupABfLbYAXS3LAFws4gBbLPQAWiv/AFoq/wBaKv8AzTMAALg3AACnOQAAmToA&#10;AI87AACHOgAAgjcAAH01AAB6MgAAeDEFAHUxFAByMyEAbzMrAG00NABrNTwAaTVEAGg1SwBnNlEA&#10;ZTZYAGQ2YABiNmgAYTZxAF82ewBdNoYAXDWTAFo1owBYNLUAVjTKAFUz4QBUMvQAVDH/AFQx/wBU&#10;MP8AyDgAALQ7AACjPQAAlT8AAIs/AACDPgAAfTwAAHk6AAB1OAAAcjgBAG84EQBsOR0AaTooAGc7&#10;MQBlOzkAZDtBAGI8SABhPE8AXzxWAF48XgBcPGYAWzxvAFk8eQBXPIUAVjuSAFQ7oQBSOrMAUDrI&#10;AE854ABPOPMATjf/AE42/wBONv8AxDwAALA/AACfQQAAkkMAAIdDAAB/QgAAeUEAAHU+AABxPQAA&#10;bT4AAGk+DQBmPxoAZEAlAGJALwBgQTcAXkE+AFxBRgBbQk0AWkJUAFhCXABXQmQAVUJtAFRCdwBS&#10;QYMAUEGQAE5AoAFMQLIBSz/HAUk+3wBJPfIASTz/AEk7/wBJO/8AwT8AAKxCAACcRQAAj0YAAIRG&#10;AAB7RgAAdUUAAHFCAABsQgAAZ0MAAGRECQBhRRcAXkUiAFxGLABaRjQAWUY8AFdHQwBWR0oAVEdS&#10;AFNHWQBRR2IAUEdrAE5HdgBMRoEASkaPAEhFngFHRbEBRUTGAURD3wFEQvIBREH/AURA/wFEQP8B&#10;vUMAAKlGAACZSAAAi0kAAIFKAAB4SgAAcUkAAGxGAABnRwAAYkgAAF5JBQBbShMAWUofAFdLKQBV&#10;SzIAU0s5AFJMQQBQTEgAT0xPAE1MVwBMTGAASkxpAElMdABHS4AARUuNAENKnQFBSq8BP0nFAT5I&#10;3gA+R/IBPkb/AT5F/wE/RP8BuUYAAKVJAACVSwAAiEwAAH1NAAB1TQAAbU0AAGhLAABiTAAAXU4A&#10;AFlOAgBWTxAAU1AcAFFQJgBPUC8ATVA3AExRPgBKUUYASVFNAEhRVQBGUV4ARFFnAENRcgBBUH4A&#10;P1CMAD1PnAA7T64BOU7EADhN3QA4TPEAOEv/ATlK/wE5Sf8BtUoAAKJMAACSTwAAhVAAAHpQAABx&#10;UAAAalAAAGNQAABcUQAAV1MAAFNUAABPVAsATVUYAEpVIgBJVisAR1YzAEVWOwBEVkMAQ1ZKAEFW&#10;UgBAVlsAPlZlADxWcAA6VnwAOFWKADdVmgA1VK0AM1TDADJT3AAyUfAAMlD/ADJP/wEzT/8BsE4A&#10;AJ5QAACOUgAAgVMAAHZTAABuVAAAZlQAAF5VAABWVwAAUVgAAExZAABJWgYARVsTAENbHgBBWycA&#10;QFwvAD5cNwA9XD8AO1xHADpcUAA4XFkANlxiADVcbgAzXHoAMVuIAC9bmAAtWqsALFrBACpZ2wAr&#10;V/AAK1b+ACxV/wAsVP8Aq1IAAJlUAACKVgAAfVcAAHNXAABqVwAAYlgAAFpZAABRXAAAS10AAEVf&#10;AABBYAEAPWENADtiGQA5YiIAN2IrADZiMwA0YjsAM2JDADFiTAAwYlUALmJfACxiawAqYncAKGKG&#10;ACZhlgAkYakAI2C/ACFf2QAiXu8AI1z+ACNb/wAkW/8AplYAAJRYAACFWgAAeVoAAG9bAABmWwAA&#10;XlsAAFZdAABMYAAARmIAAEBkAAA5ZgAANGgHADFpEgAvaRwALWklACtpLgAqaTYAKGk/ACdpSAAl&#10;aVEAJGlcACJpZwAgaXQAHmmDABxokwAaaKcAGGe9ABdm2AAYZe4AGWP+ABpj/wAaYv8AoFsAAI9d&#10;AACBXgAAdV4AAGteAABiXwAAWmAAAFFiAABIZQAAQWcAADppAAAzbAAAK24AACVwCgAjcBUAIXAf&#10;AB9xJwAecTAAHHE5ABtxQgAZcUwAF3FXABZwYwAUcHAAEnB/ABBwkAANb6MAC2+6AApu0wALbesA&#10;DGv7AA1q/wAOav8AmmAAAIlhAAB8YgAAcWIAAGdiAABeYwAAVWUAAExnAABDagAAOm0AADNwAAAr&#10;cgAAJHQAABx3AQAVeAsAEnkWABF5HwAPeSgADXkxAAx5OwAKeUYACHlRAAd4XQAFeGsAAnh6AAB4&#10;igAAd50AAHazAAB2zAAAdeUAAHT1AABz/wAAcv8Ak2UAAIRmAAB3ZgAAbWYAAGNmAABZaAAAT2sA&#10;AEZuAAA9cQAAM3QAACt2AAAjeQAAG3sAABN+AAAKgAUAA4EOAACBGAAAgSEAAIEqAACBNAAAgT4A&#10;AIFKAACBVwAAgWQAAIB0AACAhAAAgJcAAH+tAAB/xgAAfuEAAH3yAAB8/AAAfP8AjGsAAH5rAABz&#10;awAAaWsAAF5sAABTbwAASXIAAD91AAA1eAAALHwAACN+AAAagQAAEoMAAAmFAAAAhwEAAIgJAACJ&#10;EgAAiRoAAIoiAACKKwAAizYAAItBAACLTgAAi10AAItsAACLfQAAipEAAIqnAACJwAAAiNwAAIfw&#10;AACH+wAAhv8AhnAAAHlwAABvbwAAY3EAAFd0AABMdwAAQXoAADd+AAAtgQAAI4QAABmHAAAQigAA&#10;B4wAAACOAAAAkAAAAJEDAACSCgAAkxIAAJQaAACUIgAAlSwAAJY4AACWRQAAllMAAJZkAACWdgAA&#10;looAAJafAACVuAAAlNQAAJTsAACT+AAAkv8AgHYAAHV1AABpdgAAXHkAAFB8AABEgAAAOYQAAC6I&#10;AAAjjAAAGY8AAA6RAAAElAAAAJYAAACYAAAAmgAAAJsAAACcAQAAnggAAJ8QAACgGAAAoiEAAKMs&#10;AACkOQAApEgAAKVZAAClbAAApIAAAKSVAACjrwAAossAAKLmAACi9AAAof0AfHsAAG98AABifwAA&#10;VYMAAEiHAAA7jAAAL5AAACSTAAAYlwAADZoAAAKdAAAAoAAAAKIAAACjAAAApQAAAKcAAACoAAAA&#10;qgAAAKwEAACtDAAArxUAALEgAACzLAAAtDsAALVNAAC1YAAAtXQAALWKAAC1ogAAtb4AALTbAAC0&#10;7QAAs/gAdYIAAGiFAABaiQAATY4AAECTAAAymAAAJp0AABmgAAANpAAAAacAAACqAAAArAAAAK4A&#10;AACwAAAAsgAAALQAAAC2AAAAuAAAALoAAAC8AAAAvgcAAMASAADDHgAAxywAAMg+AADIUgAAyWcA&#10;AMp9AADKlQAAyrAAAMrLAADK4QAAyu4AbowAAGGQAABTlQAARZsAADegAAAqpgAAHKoAABCuAAAD&#10;sQAAALUAAAC3AAAAugAAALwAAAC9AAAAwAAAAMIAAADEAAAAxgAAAMgAAADKAAAAzQAAANACAADU&#10;DgAA2hwAAN4tAADfQgAA4VcAAOJuAADjhgAA5J8AAOS4AADjzQAA4+AAaJgAAFqdAABMowAAPqkA&#10;ADCvAAAitAAAFLgAAAa8AAAAwAAAAMIAAADFAAAAxgAAAMgAAADJAAAAzAAAAM8AAADRAAAA1AAA&#10;ANgAAADbAAAA3wAAAOMAAADnAAAA6woAAPAbAADzLwAA9UYAAPZdAAD4dQAA+Y0AAPqjAAD6tQAA&#10;+8QA/wAAAP8AAAD/AAAA/wAFAP8AEwD/AB8A/wAtAP8AOAD/AEQA/wBOAPwAVwD6AF8A+ABmAPYA&#10;bAD1AHIA9AB3APIAfADxAIEA8ACGAO4AjQDtAJMA6wCbAOoApADoALEA5gC/AOUA0gDjAOgA4wD6&#10;AOIA/wDjAP8A4wD/AN8A/wDbAP8A/wAAAP8AAAD/AAAA/wABAP8ADQD/ABsA/QAoAPkANAD4AD8A&#10;9QBJAPIAUwDvAFsA7QBiAOsAaADpAG0A5wBzAOYAdwDlAHwA4wCCAOIAiADgAI4A3wCWAN0AnwDb&#10;AKsA2QC5ANcAygDVAOEA1AD0ANMA/wDTAP8A0gD/ANEA/wDOAP8A/wAAAP8AAAD/AAAA/wAAAPgA&#10;CQD0ABYA7wAjAO0ALgDrADoA6QBEAOUATQDiAFUA3wBcAN0AYwDbAGgA2QBtANgAcwDVAHgA1AB9&#10;ANIAgwDRAIkAzwCRAM0AmgDLAKUAyQCyAMgAwgDGANkAxADtAMMA/gDBAP8AwQD/AMEA/wDBAP8A&#10;/wAAAP8AAAD7AAAA8wAAAOwAAwDmABEA4QAdAN4AKQDbADQA2QA+ANUASADRAFAAzwBXAMwAXQDK&#10;AGMAyQBoAMcAbQDGAHMAxAB4AMIAfQDAAIQAvgCLALwAlAC6AJ4AuACrALYAuwC1AM8AtADlALMA&#10;+ACyAP8AsgD/ALIA/wCyAP8A/wAAAPoAAADwAAAA5gAAAN4AAADVAAoA0AAXAMwAIwDJAC4AxwA4&#10;AMUAQgDCAEoAvwBRALwAWAC6AF4AuABjALYAaAC0AG0AswBzALIAeACwAH8ArwCGAK0AjwCrAJkA&#10;qgClAKgAtACnAMcApQDeAKQA8QCkAP8AowD/AKMA/wCjAP8A/QAAAPEAAADkAAAA2AAAAM4AAADG&#10;AAQAwQARAL0AHQC5ACgAtwAyALUAPACyAEQArwBMAK0AUgCrAFgAqQBeAKgAYwCnAGgApQBtAKQA&#10;cwCjAHoAoQCBAKAAigCeAJQAnACgAJsArgCaAMAAmADVAJcA6gCWAPoAlQD/AJUA/wCVAP8A9AAA&#10;AOcAAADWAAAAygAAAMAAAAC5AAAAswAKAK8AFgCsACIAqQAsAKcANgClAD4AogBGAKAATQCfAFMA&#10;nQBZAJwAXgCaAGMAmQBpAJgAbwCWAHUAlQB9AJMAhQCRAI8AkACbAI4AqQCNALoAjADOAIsA5ACK&#10;APUAiQD/AIkA/wCJAP8A7AAAANsAAADKAAAAvQAAALMAAACtAAAAqAADAKQADwChABsAngAmAJsA&#10;MACZADkAlwBBAJUASACUAE4AkgBUAJEAWgCPAF8AjgBlAIwAawCLAHIAigB5AIgAggCHAIwAhQCX&#10;AIQApQCCALYAgQDIAIAA3wB/AO8AfgD8AH4A/wB+AP8A5QAAANAHAAC/CwAAsgsAAKgKAACiBQAA&#10;ngAAAJsABwCYABMAlQAfAJIAKgCQADMAjgA8AIwAQwCKAEoAiABQAIcAVgCGAFsAhABhAIMAaACC&#10;AG4AgAB2AH8AfwB9AIkAfACVAHoAowB4ALMAdwDGAHYA2wB1AO0AdAD4AHQA/wBzAP8A3Q4AAMgU&#10;AAC2FwAAqRgAAJ8XAACYFQAAlBAAAJIIAACQAAsAjgAXAIsAIwCIAC0AhQI2AIMDPgCBBEUAgARM&#10;AH8FUgB9BVgAfAZeAHsGZQB5B2wAeAd0AHYHfQB0B4gAcweUAHEGogBvBrIAbgXFAGwF2wBrBusA&#10;agb5AGoG/wBqBv8A1BkAAMAeAACvIAAAoiIAAJciAACQHwAAixwAAIgXAACIEQEAhwoQAIMMHQCA&#10;DigAfhAxAHwROgB6EkEAeBJIAHcTTgB1E1UAdBNbAHIUYgBxFGoAbxRyAG4UfABsFIYAahSTAGgU&#10;oQBnE7IAZRLGAGQS3QBiEvAAYhL9AGIS/wBiEf8AzSAAALklAACoKAAAmyoAAJEpAACJKAAAhCUA&#10;AIEiAAB/HQAAfxgJAHsYFwB4GiMAdhstAHQcNgByHT0AcB1EAG8eSwBtHlEAbB5YAGoeXwBpH2cA&#10;Zx9wAGYfeQBkH4QAYh6RAGAenwBeHbAAXR3EAFsc3ABaHO8AWhz+AFob/wBaGv8AyCcAALQrAACj&#10;LgAAljAAAIswAACELwAAfiwAAHsqAAB4JgAAdyIEAHQiEwBxIx8AbyQpAGwlMgBrJjoAaSZBAGcn&#10;SABmJ04AZSdVAGMnXQBiKGQAYChtAF4odwBdJ4IAWyePAFknnQBXJq8AVSXDAFQl2gBTJO4AUyT9&#10;AFMj/wBTIv8AwywAAK8wAACeMwAAkTUAAIc1AAB/NAAAeTIAAHUwAAByLQAAcSoAAG4qDgBrKxsA&#10;aCwmAGYtLwBkLjcAYi4+AGEuRQBfL0wAXi9TAF0vWgBbL2IAWS9rAFgvdQBWL4AAVC6NAFIunABQ&#10;La0ATy3BAE0s2QBNK+0ATCv9AEwq/wBNKf8AvjEAAKs1AACaNwAAjTkAAIM5AAB7OQAAdTgAAHE0&#10;AABtMwAAazEAAGcyCgBlMhcAYjMiAGA0LABeNDQAXDU7AFs1QgBZNUkAWDVQAFY1WABVNWAAUzVp&#10;AFI1cwBQNX4ATjWLAEw0mgBKNKwASDPAAEcy2ABHMu0ARzH8AEcw/wBHL/8AujUAAKc4AACXOwAA&#10;ij0AAH89AAB3PQAAcDwAAGw6AABpNwAAZTcAAGI4BwBfOBQAXDkfAFo6KQBYOjEAVzo5AFU7QABU&#10;O0cAUjtOAFE7VgBPO14ATTtnAEw7cQBKO30ASDqKAEY6mQBEOaoAQzm/AEE41gBBN+wAQTb8AEE1&#10;/wBBNf8AtzgAAKM8AACTPwAAhkAAAHxBAABzQAAAbUAAAGg+AABlPAAAYD0AAFw+AwBZPhEAVz8c&#10;AFU/JgBTPy4AUUA2AE9APQBOQEQATUBMAEtAUwBKQFwASEBlAEZAcABEQHsAQkCIAEE/mAA/P6kA&#10;PT6+ADs91QA7POwAOzv7ADw6/wA8Of8AszwAAKA/AACQQgAAg0MAAHlEAABwRAAAaUMAAGRCAABg&#10;QQAAW0IAAFdDAABURA0AUUQZAE9EIwBNRSwAS0U0AEpFOwBIRUIAR0VJAEVGUQBERloAQkZjAEBF&#10;bgA/RXoAPUWHADtElgA5RKgAN0O9ADZC1AA2QesANkD7ADY//wA3Pv8Arz8AAJxDAACNRQAAgEYA&#10;AHVHAABtRwAAZkcAAGBGAABaRgAAVUcAAFFIAABOSQkAS0kVAElKIABHSikARUoxAERKOABCS0AA&#10;QUtHAD9LTwA+S1gAPEthADpLbAA4SngAN0qFADVKlQAzSaYAMUi7AC9H0wAvRuoAMEX7ADBE/wAx&#10;Q/8Aq0MAAJlGAACJSAAAfUoAAHJKAABpSgAAYkoAAFxKAABVSwAAT0wAAEtNAABITgUARE8SAEJP&#10;HABAUCUAP1AtAD1QNQA8UD0AOlBEADlQTAA3UFUANVBfADRQagAyUHYAME+EAC5PkwAsTqUAKk66&#10;AChN0gApTOoAKUv6ACpK/wAqSf8Ap0cAAJRKAACFTAAAeU0AAG9NAABmTgAAXk4AAFhOAABOUAAA&#10;SVIAAEVTAABBVAAAPVUMADtVFwA5ViEAN1YpADVWMQA0VjkAM1ZBADFWSQAvVlIALlZcACxWZwAq&#10;VnQAKFWBACZVkQAkVKMAIlS5ACBT0QAhUukAIlH6ACJP/wAjT/8AoksAAJBOAACBUAAAdVAAAGtR&#10;AABiUQAAW1EAAFRSAABKVQAARFcAAD9YAAA5WgAANVsHADJcEgAwXBwALlwlAC1cLQArXDUAKlw9&#10;AChcRgAmXE8AJV1ZACNcZAAhXHEAH1x/AB1bjwAbW6EAGVq3ABdazwAYWOgAGVf5ABpW/wAaVf8A&#10;nVAAAItSAAB9UwAAcVQAAGdUAABfVAAAV1UAAFBWAABHWQAAQFsAADldAAAzXwAALGIAAChjCwAl&#10;YxYAJGMfACJjJwAhZDAAH2Q4AB1kQQAcZEsAGmNVABhkYQAWY24AFGN8ABJjjAAQYp8ADWG0AAxh&#10;zQAMYOYADl74AA9d/wAQXP8Al1UAAIZWAAB5VwAAbVgAAGNYAABbWAAAU1kAAEtbAABDXQAAOmAA&#10;ADRiAAAtZQAAJmcAAB5qBAAZaw4AF2sYABZrIQAUaykAEmsyABFrOwAPa0YADWtRAAtrXAAJa2kA&#10;B2t4AAVqiAACaZoAAWmvAABoxwAAZ+AAAWbyAANl/gADZP8AkVoAAIFbAAB0XAAAaVwAAGBcAABX&#10;XAAATl4AAEZgAAA9YwAANGYAAC1pAAAlawAAHm4AABZwAAAOcgYACHMQAAZzGgAFcyMAA3MsAAFz&#10;NQAAcz8AAHNKAABzVwAAcmQAAHJyAAByggAAcZQAAHGpAABwwgAAb9wAAG7vAABu+gAAbf8Ail8A&#10;AHtgAABvYAAAZWAAAFxgAABSYQAASWQAAEBnAAA3agAALm0AACVwAAAdcgAAFXUAAA13AAAFeQMA&#10;AHoMAAB6FAAAexwAAHslAAB8LgAAfDgAAHxDAAB8UAAAe10AAHtsAAB7fAAAe48AAHqkAAB5vQAA&#10;eNgAAHftAAB3+QAAdv8AhGQAAHZlAABrZAAAYmQAAFdmAABMaAAAQmsAADhuAAAvcgAAJnUAAB14&#10;AAAUegAAC30AAAN/AAAAgQAAAIIHAACCDgAAgxYAAIQeAACFJgAAhTAAAIY7AACGSAAAhlUAAIVl&#10;AACFdgAAhYgAAISeAACEtwAAg9IAAILqAACB+AAAgf8AfWoAAHFpAABoaQAAXGoAAFBtAABFcAAA&#10;OnQAADB3AAAmewAAHH4AABOBAAAJgwAAAIYAAACIAAAAiQAAAIsAAACMBwAAjQ0AAI4VAACPHQAA&#10;kCYAAJExAACSPgAAkkwAAJFcAACRbgAAkYEAAJCXAACQsAAAj8wAAI7nAACO9gAAjf8AeG8AAG5u&#10;AABhbwAAVXIAAEl2AAA9egAAMX4AACeCAAAchQAAEogAAAeLAAAAjgAAAJAAAACSAAAAlAAAAJUA&#10;AACWAAAAmAQAAJkLAACbEwAAnBwAAJ4mAACfMwAAn0EAAKBSAACfZAAAn3gAAJ6OAACepwAAnsMA&#10;AJ3gAACc8gAAnP0AdHQAAGd1AABaeAAATXwAAECBAAA0hQAAKIkAAByOAAARkQAABZQAAACXAAAA&#10;mQAAAJsAAACeAAAAoAAAAKEAAACjAAAApQAAAKYAAACoBwAAqhAAAKwaAACvJQAAsDQAALFFAACx&#10;WAAAsG0AALCEAACwmwAAsLcAAK7VAACu6wAArvcAbnsAAGB+AABTgwAARYgAADiNAAArkgAAHpYA&#10;ABGaAAAFngAAAKEAAACkAAAApgAAAKgAAACqAAAArAAAAK8AAACwAAAAswAAALUAAAC3AAAAuQIA&#10;ALwMAAC/GAAAwiYAAMM4AADDTAAAxGEAAMV3AADFjwAAxqgAAMbDAADF3QAAxO4AZ4UAAFmJAABL&#10;jwAAPZQAAC+aAAAhnwAAFKQAAAaoAAAArAAAAK8AAACyAAAAtAAAALYAAAC4AAAAugAAALwAAAC/&#10;AAAAwQAAAMMAAADGAAAAyAAAAMwAAADPCAAA1BcAANknAADbOwAA3FEAAN5oAADegAAA35kAAN+y&#10;AADfygAA394AYJAAAFKWAABDnAAANaIAACeoAAAZrgAACrIAAAC2AAAAugAAAL0AAADAAAAAwgAA&#10;AMQAAADGAAAAyAAAAMsAAADNAAAA0AAAANMAAADWAAAA2gAAAN4AAADiAAAA5wUAAOwWAADwKQAA&#10;8UAAAPNYAAD1cAAA9ogAAPefAAD3tAAA98YA/wAAAP8AAAD/AAAA/wABAP8ADgD/ABwA/wAoAP8A&#10;NAD/AEAA/wBKAP0AUwD7AFsA+QBiAPcAaAD1AG4A9ABzAPMAeADxAH0A8ACDAO8AiADtAI8A7ACX&#10;AOoAoQDoAKwA5gC7AOUAzgDjAOUA4QD6AOAA/wDfAP8A3gD/ANYA/wDRAP8A/wAAAP8AAAD/AAAA&#10;/wAAAP8ACQD+ABcA/AAjAPoAMAD5ADsA9QBFAPIATgDvAFYA7QBdAOsAYwDpAGkA5wBuAOYAcwDk&#10;AHgA4gB+AOAAgwDeAIoA3ACRANkAmwDWAKYA1AC0ANIAxwDQAN0AzwDzAM4A/wDMAP8AzAD/AMoA&#10;/wDHAP8A/wAAAP8AAAD/AAAA/AAAAPcABQDxABIA7gAeAOsAKgDqADUA6ABAAOQASQDhAFEA3QBY&#10;ANoAXgDXAGQA1ABpANIAbgDQAHMAzwB4AM0AfgDLAIUAygCMAMgAlQDGAKAAxACtAMIAvwDAANMA&#10;vwDsAL0A/gC9AP8AvQD/AL0A/wC8AP8A/wAAAP8AAAD5AAAA8AAAAOgAAADiAAwA3gAZANoAJQDY&#10;ADAA1gA6ANEAQwDMAEsAyQBSAMcAWQDFAF4AwwBkAMEAaQDAAG4AvgBzAL0AeQC7AH8AugCGALgA&#10;jwC2AJoAtACmALIAtwCxAMoArwDkAK4A9wCtAP8ArQD/AK0A/wCtAP8A/wAAAPcAAADrAAAA4QAA&#10;ANcAAADQAAYAywATAMcAHwDEACoAwQA0AL8APQC8AEUAuQBMALcAUwC1AFkAswBeALIAYwCwAGgA&#10;rgBuAKwAcwCrAHoAqQCBAKcAiQClAJQApACgAKIArwChAMIAnwDbAJ8A7wCeAP8AnQD/AJ0A/wCd&#10;AP8A+AAAAOwAAADdAAAA0AAAAMcAAAC/AAAAugANALYAGQCyACMAsAAtAK8ANwCtAD8AqgBHAKcA&#10;TQClAFMAowBZAKIAXgCgAGMAnwBoAJ4AbgCcAHQAmwB8AJkAhACYAI4AlgCaAJUAqQCTALoAkgDQ&#10;AJEA6ACQAPkAkAD/AJAA/wCQAP8A8AAAAN8AAADOAAAAwgAAALkAAACxAAAArAAHAKgAEgClAB0A&#10;ogAoAKAAMQCeADkAnABBAJoASACYAE4AlwBTAJUAWQCUAF4AkwBkAJEAaQCQAHAAjwB3AI0AgACM&#10;AIoAigCVAIgAowCHALQAhgDIAIUA4ACEAPIAhAD/AIMA/wCDAP8A5gAAANMAAADCAAAAtQAAAKsA&#10;AAClAAAAoAAAAJwADACZABcAlwAiAJQAKwCSADQAkQA8AI8AQwCNAEkAjABPAIoAVACJAFoAhwBf&#10;AIYAZQCFAGwAgwBzAIIAfACAAIYAfwCRAH0AnwB8AK8AewDCAHoA2QB5AO0AeAD6AHgA/wB4AP8A&#10;3AAAAMgBAAC3BQAAqgYAAKAFAACZAQAAlgAAAJMABQCQABEAjQAbAIsAJQCIAC4AhwA2AIUAPgCD&#10;AEQAggBKAIAAUAB/AFYAfQBbAHwAYgB7AGgAeQBwAHgAeQB2AIMAdQCOAHMAnAByAKsAcAC+AG8A&#10;0wBuAOgAbgD2AG0A/wBtAP8A0wcAAL8NAACuEQAAoRMAAJcSAACQEAAAiwsAAIkFAACIAAkAhQAU&#10;AIMAHwCAACkAfgAxAHwAOQB6AEAAeQBGAHcATAB2AFIAdQBYAHMAXwByAGYAcQBuAG8AdwBtAIEA&#10;bACMAGoAmgBoAKoAZwC8AGYA0ABlAOYAZADzAGMA/ABjAP8AyxIAALcXAACmGwAAmR0AAI8dAACI&#10;GwAAgxcAAIATAAB/DAAAfwUMAHwEGAB5BiMAdgcsAHQINABzCTwAcQpCAHAKSQBuC08AbQtVAGwL&#10;XABqDGQAaQxsAGcMdQBlDIAAYwyMAGELmgBgC6oAXgq9AFwJ0gBbCuYAWwr1AFsK/wBbCf8AxBoA&#10;ALAfAACgIgAAkyQAAIglAACBIwAAfCEAAHkdAAB3GQAAdxMEAHUREgByEh4AbxMoAG0UMABrFTgA&#10;ahY/AGgWRQBnFkwAZRdTAGQXWgBiF2EAYBdqAF8XcwBdF34AWxeLAFkXmQBXFqkAVRW9AFQV0wBT&#10;FekAUxT5AFMU/wBTE/8AviAAAKslAACaKQAAjSoAAIMrAAB7KgAAdigAAHMlAABwIgAAbx4AAG0b&#10;DQBqHBkAaB0kAGYeLABkHjQAYh87AGEfQgBfIEkAXiBQAFwgVwBbIF8AWSBnAFcgcQBVIHwAUyCJ&#10;AFIglwBQH6gATh67AEwd0QBLHegASx34AEsc/wBLHP8AuSUAAKYqAACWLQAAiS8AAH8wAAB3LwAA&#10;cS4AAG0rAABqKAAAaCYAAGYkCQBkJBYAYSUgAF8mKQBdJzEAWyc4AFonPwBYKEYAVyhNAFUoVABU&#10;KFwAUihlAFAobwBOKHoATSiHAEsnlQBJJ6YARya6AEUl0ABFJecARST4AEUj/wBFI/8AtSoAAKIu&#10;AACSMgAAhTMAAHo0AAByNAAAbDIAAGgxAABlLgAAYywAAGArBQBdKxIAWywdAFktJgBXLS4AVS41&#10;AFMuPABSLkMAUC9KAE8vUgBNL1oATC9jAEovbQBIL3gARi6FAEQulABCLaUAQCy4AD8szwA+K+YA&#10;Pir3AD8p/wA/Kf8AsS4AAJ4yAACONQAAgTcAAHc4AABvNwAAaDcAAGQ1AABhMgAAXjEAAFoyAQBY&#10;Mg4AVTIZAFMzIwBRMysATzQzAE00OgBMNEEASzRIAEk1UABHNVgARjVhAEQ1awBCNHcAQDSEAD40&#10;kgA8M6MAOjK3ADkxzgA4MeUAODD3ADkv/wA5Lv8ArTIAAJo2AACLOQAAfjoAAHQ7AABrOwAAZToA&#10;AGA5AABcNgAAWDYAAFU3AABSOAoATzgWAE05IABLOSgASTkwAEg6NwBGOj8ARTpGAEM6TgBCOlYA&#10;QDpfAD46agA8OnUAOjmCADg5kQA2OKIANDi2ADM3zQAyNuUAMzX2ADM0/wA0M/8AqTUAAJc6AACH&#10;PAAAez0AAHE+AABoPgAAYT4AAFw9AABXPAAAUzwAAE89AABMPQcAST4TAEc+HQBFPiYAQz8uAEI/&#10;NQBAPzwAPz9EAD0/SwA8P1QAOj9dADg/aAA2P3QAND+BADI+kAAwPqEALj21AC08zAAsO+QALTr2&#10;AC45/wAuOP8ApTkAAJM9AACEPwAAeEEAAG1BAABlQQAAXkEAAFhBAABTQAAATkEAAEpCAABGQgMA&#10;Q0MQAEFEGgA/RCMAPUQrADxEMgA6RDoAOUVBADdFSQA1RVIANEVbADJFZgAwRHIALkR/ACxEjgAq&#10;Q58AKEKzACZCywAmQeMAJ0D1ACc+/wAoPv8AoT0AAJBAAACBQgAAdEQAAGpEAABiRAAAWkQAAFRE&#10;AABORQAASEYAAENHAABASAAAPEkLADpJFgA4Sh8ANkonADVKLwAzSjYAMko+ADBKRgAuSk8ALUpZ&#10;ACtKZAApSnAAJ0p9ACVJjAAjSZ4AIUiyAB9HygAeRuMAIEX1ACBE/wAhQ/8AnUEAAIxEAAB9RgAA&#10;cUcAAGdHAABeRwAAV0cAAFFIAABKSQAAQkwAAD1NAAA5TgAANU8GADJPEQAwUBsALlAjAC1QKwAr&#10;UDMAKlA7AChQQwAmUEwAJVBWACNQYQAhUG0AH1B7ABxPiwAaT5wAGE6xABdNyAAWTOIAGEv1ABlK&#10;/wAZSf8AmEUAAIdIAAB5SQAAbUoAAGNLAABbSwAAVEsAAE1LAABGTQAAPlAAADhRAAAzUwAALVUB&#10;AClWDAAnVhYAJVceACRXJwAiVy8AIFc3AB9XQAAdV0kAG1dTABlXXgAXV2sAFVZ5ABNWiAARVZoA&#10;DlWvAAxUxgAMU98ADlLzABBR/wAQUP8Ak0oAAINMAAB1TQAAaU4AAF9OAABXTgAAUE4AAElPAABC&#10;UQAAOVQAADNWAAAtWAAAJ1oAACBdBQAcXhAAGl4ZABleIQAXXikAFV4yABReOwASXkUAEF5PAA5e&#10;WwAMXmcACV11AAddhAAFXJYAA1yqAAFbwQACWtoAA1ntAARY+wAFV/8Ajk4AAH5QAABxUQAAZVIA&#10;AFxSAABUUQAATVIAAEVUAAA9VgAANVkAAC5bAAAnXgAAIGAAABljAAARZQgADWYSAAtmGwAKZiQA&#10;CGYsAAZlNQAFZT8AA2VKAAFlVgAAZWIAAGVwAABkgAAAZJEAAGOlAABivAAAYtYAAGHrAABg9wAA&#10;X/8AiFMAAHlVAABsVQAAYVUAAFlVAABRVQAASFcAAD9ZAAA3XAAAL18AACdiAAAgZAAAGGcAABFp&#10;AAAIawQAAm0NAABtFQAAbR4AAG0mAABtLwAAbTkAAG1EAABtUAAAbV0AAG1rAABsewAAbIwAAGug&#10;AABquAAAatIAAGnpAABo9wAAaP4AgVkAAHNaAABnWgAAXlkAAFVZAABLWwAAQl0AADlgAAAwYwAA&#10;KGYAAB9pAAAXawAAEG4AAAdwAAAAcgIAAHMJAAB0EQAAdRgAAHUgAAB2KAAAdjIAAHY9AAB2SQAA&#10;dlYAAHZlAAB2dQAAdYcAAHWbAAB0swAAc84AAHLnAABy9gAAcf4Ae14AAG5eAABkXgAAWl0AAFBf&#10;AABFYQAAO2UAADJoAAApawAAH24AABZxAAANdAAABXYAAAB4AAAAegAAAHsEAAB8CwAAfRIAAH4Z&#10;AAB/IQAAgCoAAIE1AACBQQAAgE8AAIBeAACAbwAAgIAAAH+VAAB+rQAAfsoAAH3lAAB89QAAfP4A&#10;dWMAAGpjAABgYgAAVWQAAElmAAA+agAANG0AAClxAAAfdAAAFngAAAx7AAADfQAAAIAAAACCAAAA&#10;gwAAAIUAAACGAwAAhwoAAIgRAACKGAAAiyEAAIwrAACNNwAAjUUAAI1VAACMZgAAjHkAAIuOAACL&#10;pgAAisMAAInhAACJ8wAAiP0AcGgAAGZnAABaaQAATmwAAEJvAAA2dAAAK3gAACB7AAAVfwAACoIA&#10;AACFAAAAiAAAAIoAAACMAAAAjgAAAI8AAACRAAAAkgEAAJQHAACWDgAAlxcAAJkhAACbLAAAmzsA&#10;AJtLAACbXQAAmnAAAJqGAACanQAAmbsAAJjaAACX7wAAlvsAbW0AAGBvAABTcgAARnYAADl6AAAs&#10;fwAAIIMAABWHAAAJiwAAAI4AAACRAAAAlAAAAJYAAACYAAAAmgAAAJwAAACdAAAAnwAAAKEAAACj&#10;AwAApQsAAKcVAACqIAAArC4AAKw/AACsUQAArGUAAKt8AACqlQAAqrAAAKrNAACp5wAAqfUAZnUA&#10;AFl4AABLfAAAPoEAADCGAAAjiwAAFpAAAAmUAAAAmAAAAJsAAACeAAAAoQAAAKMAAAClAAAApwAA&#10;AKoAAACsAAAArgAAALAAAACzAAAAtQAAALgGAAC7EgAAvx8AAMAwAADARAAAwFkAAMBwAADAiQAA&#10;wKIAAMC+AADA2QAAvuwAX34AAFGDAABDiAAANY4AACeUAAAZmQAAC54AAACiAAAApgAAAKoAAACs&#10;AAAArwAAALAAAACzAAAAtQAAALgAAAC6AAAAvQAAAL8AAADCAAAAxQAAAMgAAADMAwAA0BEAANUh&#10;AADVNQAA1ksAANhiAADZewAA2pQAANutAADbxQAA3NkAWIoAAEqQAAA7lgAALZwAAB6iAAAQqAAA&#10;Aa0AAACxAAAAtQAAALgAAAC6AAAAvQAAAL4AAADAAAAAwwAAAMYAAADJAAAAywAAAM4AAADRAAAA&#10;1AAAANkAAADdAAAA4wAAAOgQAADsJAAA7joAAPBSAADxawAA8oMAAPOcAADzsgAA9MQA/wAAAP8A&#10;AAD/AAAA/wAAAP8ACgD/ABgA/wAkAP8AMAD/ADwA/wBGAP8ATwD8AFcA+QBeAPYAZAD0AGoA8gBv&#10;APAAdADvAHkA7QB+AOwAhADrAIsA6QCTAOcAnADlAKgA4wC4AOEAygDfAOQA3QD5ANsA/wDaAP8A&#10;1gD/AM8A/wDLAP8A/wAAAP8AAAD/AAAA/wAAAP8ABgD/ABMA/AAgAPoAKwD6ADYA9gBBAPAASgDs&#10;AFIA6gBZAOgAXwDmAGUA5ABqAOIAbwDhAHQA3wB5AN0AfwDcAIYA2gCOANgAlwDVAKIA0gCxANAA&#10;wgDOANsAzADyAMoA/wDJAP8AyQD/AMQA/wDBAP8A/wAAAP8AAAD/AAAA+wAAAPUAAADwAA4A7QAa&#10;AOsAJgDnADEA5AA7AOAARADdAEwA2gBTANYAWgDUAF8A0gBkANAAaQDOAG8AzAB0AMkAegDHAIAA&#10;xQCIAMMAkQDBAJsAvwCpAL0AugC7AM8AugDqALkA/gC4AP8AuAD/ALgA/wC1AP8A/wAAAP8AAAD1&#10;AAAA7AAAAOUAAADfAAgA2gAVANQAIADRACsA0AA1AM0APgDKAEYAxgBNAMIAVADAAFkAvgBfALwA&#10;ZAC6AGkAuQBuALcAdAC2AHoAtACCALIAiwCwAJUArgChAK0AsgCrAMYAqQDhAKgA9gCoAP8ApwD/&#10;AKcA/wCnAP8A/gAAAPIAAADnAAAA2wAAANEAAADKAAIAxQAOAMAAGgC+ACUAvAAvALoAOAC2AEAA&#10;swBHALEATgCvAFQArQBZAKwAXgCqAGMAqQBpAKcAbgCmAHUApAB8AKIAhQChAI8AnwCbAJ0AqgCc&#10;AL0AmwDVAJkA7wCZAP8AmAD/AJgA/wCYAP8A9QAAAOUAAADVAAAAyQAAAMAAAAC5AAAAswAJAK8A&#10;FACsAB8AqgApAKgAMgCnADoApABCAKIASACgAE4AngBTAJwAWQCbAF4AmQBjAJgAaQCWAHAAlQB3&#10;AJMAfwCSAIkAkACVAI4AowCNALUAjADLAIsA5gCKAPkAigD/AIoA/wCKAP8A6QAAANgAAADHAAAA&#10;ugAAALEAAACpAAAApAADAKAADgCdABkAmwAjAJoALACYADQAlgA8AJQAQwCSAEkAkABOAI8AUwCO&#10;AFkAjABeAIsAZACKAGsAiAByAIcAegCFAIQAhACQAIIAngCBAK8AgADDAH8A3gB+APIAfgD/AH4A&#10;/wB+AP8A3wAAAMoAAAC6AAAArQAAAKMAAACdAAAAmAAAAJQACACRABMAjwAdAI0AJgCLAC8AigA2&#10;AIgAPQCGAEQAhQBJAIQATwCCAFQAgQBaAIAAYAB+AGYAfQBuAHsAdgB6AIAAeACMAHcAmQB1AKkA&#10;dAC9AHMA1ABzAOsAcgD6AHIA/wByAP8A0wAAAL8AAACvAAAAoQEAAJgAAACRAAAAjQAAAIoAAgCI&#10;AA0AhQAXAIMAIQCBACoAgAAxAH4AOAB8AD8AewBFAHkASgB4AFAAdwBWAHUAXAB0AGMAcgBqAHEA&#10;cwBvAH0AbgCIAGwAlQBrAKUAagC4AGkAzQBoAOQAZwD0AGcA/gBnAP8AyQEAALYHAAClDAAAmA4A&#10;AI4NAACICwAAgwcAAIEBAAB/AAYAfQARAHsAGwB5ACQAdwAsAHUANABzADsAcgBBAHAARwBvAEwA&#10;bgBSAGwAWQBrAGAAaQBnAGgAcABmAHoAZQCGAGMAkwBhAKIAYAC0AF8AyQBeAOAAXQDwAF0A+wBd&#10;AP8AwgsAAK4RAACdFgAAkBgAAIcYAAB/FgAAexMAAHgOAAB3CQAAdgIKAHQAFAByAB4AbwAnAG0B&#10;LwBrAjYAagI9AGgDQwBnA0kAZgRPAGQEVgBjBF0AYQVlAF8FbwBeBXkAXASFAFoEkgBYA6EAVwOz&#10;AFUCyABUAt4AVALuAFMC+QBUAv8AuxMAAKcZAACXHQAAih8AAIAgAAB5HgAAdBwAAHAZAABuFQAA&#10;bhACAG4KDQBrChkAaAsiAGYMKwBkDTIAYw45AGEOQABgDkYAXg9NAF0QVABbEFwAWhBkAFgQbgBW&#10;EHgAVBCFAFIQkwBQDqMATg61AEwNygBLDeAASw3xAEsM/ABLDP8AtRoAAKIfAACSIwAAhSUAAHsm&#10;AABzJQAAbSMAAGogAABoHQAAZhkAAGYVBwBkFRQAYRYeAF8XJwBdFy8AWxg2AFoYPQBYGUMAVxlK&#10;AFUZUQBTGVkAUhliAFAaawBOGXYATBmDAEoZkQBIGKEARhe0AEQXyQBDFuEAQxbzAEQV/wBEFf8A&#10;sB8AAJ0lAACNKAAAgSoAAHYqAABuKgAAaCkAAGQnAABiIwAAYCEAAF8eAwBdHRAAWh4aAFgfIwBW&#10;ICsAVCAzAFMgOgBRIUAAUCFHAE4hTwBMIVcASyFfAEkhaQBHIXQARSGBAEMhjwBBIJ8APx+yAD0e&#10;yAA8HuAAPB3yAD0d/wA9HP8AqyQAAJkpAACJLAAAfS4AAHIuAABqLgAAZC0AAF8sAABdKQAAWycA&#10;AFglAABWJQwAVCUXAFEmIABPJygATicwAEwnNwBLKD4ASShFAEcoTABGKFQARChdAEIoZwBAKHMA&#10;Pih/ADwnjgA6J54AOCaxADYlxwA1JN8ANiTyADYj/wA3Iv8ApygAAJUtAACGMAAAeTIAAG8yAABn&#10;MgAAYDEAAFswAABYLgAAVisAAFMrAABQLAgATSwUAEssHQBJLSUARy0tAEYuNABELjsAQy5CAEEu&#10;SgBALlIAPi5bADwuZgA6LnEAOC5+ADYtjAA0LZ0AMiywADArxgAvKt4AMCrxADAp/wAxKP8ApCwA&#10;AJEwAACCMwAAdjUAAGw1AABjNQAAXTUAAFc0AABTMwAAUTAAAE0xAABKMgUARzIQAEUyGgBDMyMA&#10;QTMqAEAzMgA+NDkAPTRAADs0SAA6NFAAODRZADY0ZAA0NG8AMjN8ADAziwAuMpsALDKuACoxxQAp&#10;MN0AKi/xACsu/wArLf8AoDAAAI40AAB/NgAAczgAAGg4AABgOAAAWTgAAFQ3AABPNwAASzUAAEc2&#10;AABENwEAQTgMAD84FwA9OCAAOzgoADo5LwA4OTYANzk+ADU5RQAzOU4AMjlXADA5YgAuOW4ALDl7&#10;ACo4iQAnOJoAJTetACQ2xAAiNd0AIzXwACQz/gAlM/8AnDMAAIo3AAB8OQAAcDsAAGU7AABdOwAA&#10;VjsAAFA7AABLOwAARjsAAEI8AAA+PAAAOz0JADk9FAA3PhwANT4lADM+LAAyPjQAMD87AC8/QwAt&#10;P0wAKz9VACk/YAAnP2wAJT55ACM+iAAhPZkAHz2sAB08wwAcO9wAHTrwAB45/gAfOP8AmDcAAIc7&#10;AAB4PQAAbD4AAGI+AABaPgAAUz4AAE0+AABHPgAAQEAAADxBAAA4QgAANUMFADJDEAAwRBkALkQh&#10;ACxEKQArRDAAKUQ4ACdFQAAmRUkAJEVTACJFXgAgRGoAHkR3ABtEhgAZQ5cAF0KrABVCwQAUQdsA&#10;FUDvABc//gAYPv8AlDsAAIM+AAB1QAAAaUEAAF9BAABWQQAAT0EAAElBAABEQgAAPEQAADZGAAAx&#10;RwAALUkAACpJCwAnShQAJkodACRKJQAiSi0AIUs1AB9LPQAdS0YAG0tQABlLWwAXS2cAFUp1ABNK&#10;hAARSZUADkmpAAxIvwALR9gADUbuAA5F/AAQRP8Ajz8AAH9CAABxRAAAZUQAAFtFAABTRQAATEQA&#10;AEZEAABARQAAOUgAADJKAAAtTAAAJ04AACJQBQAeUQ8AHFEYABpRIAAZUSgAF1ExABVROQAUUUMA&#10;ElJNABBSWAANUWQAC1FyAAlQgQAGUJEABE+kAAJOuwACTdMAA03oAARM+AAGS/8AikMAAHpGAABt&#10;RwAAYUgAAFhIAABQSAAASUcAAENIAAA8SgAANEwAAC1PAAAnUQAAIVMAABtWAAAUWAkAEVkSAA9Z&#10;GwANWSMAC1gsAApYNQAIWD4ABlhIAARYVAACWGAAAFhtAABXfAAAV40AAFagAABVtwAAVM8AAFPm&#10;AABT9AAAUv0AhUgAAHVKAABoSwAAXUwAAFRLAABNSwAARksAAD5NAAA3TwAAL1EAAChUAAAhVwAA&#10;G1kAABRbAAAMXgUABWANAAFgFgAAYB4AAGAnAABgLwAAXzkAAF9DAABfTwAAX1sAAF9pAABfeAAA&#10;XokAAF2cAABdswAAXMwAAFvlAABa9AAAWvwAf00AAHBPAABkTwAAWk8AAFFOAABKTgAAQVAAADlS&#10;AAAxVQAAKVgAACFbAAAaXQAAE2AAAAtiAAADZAMAAGYKAABmEgAAZxkAAGchAABoKQAAaDMAAGg9&#10;AABoSQAAaFYAAGdkAABncwAAZ4QAAGaYAABlrwAAZMkAAGTjAABj8wAAYvwAeVMAAGtTAABgUwAA&#10;V1MAAE5SAABFVAAAO1YAADNZAAAqXAAAIl8AABliAAASZQAACmcAAAJpAAAAbAAAAG0HAABuDQAA&#10;bxQAAG8bAABwIwAAcSwAAHE3AABxQgAAcU8AAHBeAABxbQAAcH8AAG+TAABvqgAAbsYAAG3iAABs&#10;8wAAbP0Ac1gAAGZYAABcVwAAU1cAAElYAAA+WwAANV4AACthAAAiZAAAGWgAABBrAAAIbQAAAHAA&#10;AAByAAAAdAAAAHUBAAB2BwAAeA0AAHkUAAB6HAAAeyQAAHwuAAB8OgAAfEcAAHxWAAB8ZgAAe3kA&#10;AHuNAAB6pAAAecAAAHjeAAB38gAAd/0AbV0AAGJcAABZWwAATl0AAEJgAAA3YwAALWcAACNqAAAZ&#10;bgAAD3EAAAV1AAAAdwAAAHkAAAB7AAAAfQAAAH8AAACAAAAAggYAAIMMAACEFAAAhhwAAIgmAACJ&#10;MQAAiD8AAIhOAACIXwAAh3IAAIeGAACGngAAhbkAAITZAACD8AAAg/wAaGIAAF9hAABTYgAAR2UA&#10;ADtpAAAvbQAAI3EAABl1AAANeQAAA30AAAB/AAAAggAAAIQAAACGAAAAiAAAAIoAAACMAAAAjgAA&#10;AI8DAACRCQAAkxIAAJUbAACXJgAAmDQAAJhDAACXVQAAl2gAAJZ9AACVlQAAlLAAAJPPAACS6wAA&#10;kvkAZWYAAFhoAABMawAAP28AADJ0AAAleQAAGX0AAA2BAAABhQAAAIkAAACMAAAAjgAAAJAAAACS&#10;AAAAlAAAAJcAAACZAAAAmgAAAJwAAACeAAAAoQYAAKMQAACmGwAAqScAAKk4AACpSgAAqF4AAKd0&#10;AACmjAAApqYAAKTGAACk5AAAo/QAXm4AAFFxAABEdgAANnsAACiBAAAbhgAADooAAAGPAAAAkgAA&#10;AJYAAACZAAAAmwAAAJ0AAACgAAAAogAAAKUAAACnAAAAqQAAAKsAAACuAAAAsAAAALMCAAC3DQAA&#10;uxoAAL0qAAC9PQAAvVIAALxoAAC7gQAAuZ0AALm6AAC51QAAuekAV3gAAEl9AAA7ggAALYgAAB+O&#10;AAARkwAAA5gAAACdAAAAoAAAAKQAAACnAAAAqQAAAKsAAACuAAAAsQAAALQAAAC3AAAAuQAAALwA&#10;AAC/AAAAwgAAAMYAAADKAAAAzgoAANMaAADULgAA1EQAANRbAADTdQAA1I4AANSoAADVwQAA1dgA&#10;UIMAAEKJAAAzkAAAJJYAABWcAAAGogAAAKcAAACsAAAArwAAALMAAAC1AAAAtwAAALoAAAC9AAAA&#10;wAAAAMMAAADGAAAAyQAAAMsAAADPAAAA0gAAANYAAADbAAAA4AAAAOUKAADoHgAA6jUAAOtNAADt&#10;ZgAA7n8AAO+YAADvrwAA8MIA/wAAAP8AAAD/AAAA/wAAAP8ABgD/ABQA/wAgAP8ALAD/ADcA/wBC&#10;AP4ASwD7AFMA+QBaAPcAYAD1AGYA8wBrAPEAcADvAHUA7QB7AOsAgADoAIcA5gCPAOQAmQDiAKUA&#10;4ACzAN0AxwDbAOIA2QD4ANgA/wDYAP8AzgD/AMgA/wDFAP8A/wAAAP8AAAD/AAAA/wAAAP8AAQD/&#10;AA4A/QAbAPgAJwD3ADIA9QA8APEARQDtAE0A6QBUAOUAWwDjAGAA4QBmAN8AawDdAHAA3AB1ANoA&#10;ewDYAIIA1QCJANIAkgDQAJ4AzgCsAMsAvgDJANkAxwDxAMYA/wDEAP8AvwD/ALsA/wC4AP8A/wAA&#10;AP8AAAD/AAAA+QAAAPMAAADvAAkA6AAWAOYAIQDlACwA4wA2AN0APwDZAEgA1QBPANIAVQDQAFsA&#10;zgBgAMwAZQDKAGoAyABvAMYAdQDFAHwAwgCEAMAAjAC+AJcAvAClALkAtgC4AM0AtgDoALUA/wC0&#10;AP8AswD/AK4A/wCsAP8A/wAAAPwAAADxAAAA6QAAAOEAAADZAAQA0wAQANEAHADMACYAywAwAMkA&#10;OQDFAEIAwgBJAL8ATwC8AFUAugBaALgAXwC2AGQAtABqALIAbwCwAHYArgB+AK0AhgCrAJAAqQCe&#10;AKcArQClAMMApADeAKMA9wCiAP8AowD/AKIA/wCgAP8A/AAAAO4AAADhAAAA1QAAAMwAAADDAAAA&#10;vwAKALoAFgC4ACAAtgAqALUAMwCxADsArgBDAKsASQCpAE8AqABUAKYAWQCkAF4AowBkAKIAagCg&#10;AHAAngB3AJ0AgACbAIoAmQCWAJcApgCWALkAlADSAJQA7gCTAP8AkwD/AJIA/wCSAP8A7gAAAN8A&#10;AADOAAAAwgAAALgAAACxAAAAqwAEAKgAEACmABoAowAkAKIALQChADUAngA9AJwAQwCaAEkAmABO&#10;AJcAVACVAFkAlABeAJIAZACRAGsAjwByAI0AewCLAIQAigCQAIgAnwCHALEAhgDHAIUA5ACFAPoA&#10;hQD/AIUA/wCFAP8A4wAAAM8AAAC/AAAAsgAAAKgAAACiAAAAnQAAAJkACgCWABUAlAAeAJMAJwCS&#10;AC8AkQA3AI4APQCMAEMAigBJAIkATgCHAFQAhgBZAIQAXwCDAGYAggBtAIAAdQB/AH8AfQCLAHwA&#10;mAB6AKoAeQC+AHgA2gB4APMAeAD/AHgA/wB4AP8A1QAAAMIAAACyAAAApAAAAJsAAACVAAAAkAAA&#10;AIwABQCKAA8AiAAZAIYAIgCFACoAgwAxAIIAOACAAD4AfgBEAH0ASQB8AE8AegBUAHkAWgB4AGEA&#10;dgBoAHUAcQBzAHsAcgCGAHAAkwBvAKQAbgC4AG0AzwBsAOoAbAD7AGwA/wBsAP8AygAAALcAAACm&#10;AAAAmQAAAJAAAACJAAAAhQAAAIIAAAB/AAkAfQATAHsAHAB6ACUAeAAsAHcAMwB1ADoAdAA/AHMA&#10;RQBxAEsAcABQAG4AVgBtAF0AawBlAGoAbQBoAHcAZwCCAGUAjwBkAJ8AYwCyAGIAyQBhAOIAYQD0&#10;AGEA/wBhAP8AwQAAAK0CAACdBwAAkAkAAIYJAAB/BwAAewMAAHkAAAB3AAQAdAANAHMAFwBxACAA&#10;bwAnAG4ALwBsADUAawA7AGkAQQBoAEcAZgBNAGUAUwBkAFoAYgBhAGEAagBfAHQAXQB/AFwAjABa&#10;AJwAWQCuAFgAwwBXANwAVwDvAFYA+wBWAP8AuAYAAKUMAACVEQAAiBMAAH4TAAB3EgAAcg8AAG8L&#10;AABuBgAAbQAHAGsAEQBpABoAZwAjAGUAKgBkADEAYgA3AGEAPQBfAEMAXgBJAF0AUABbAFcAWgBf&#10;AFgAaABWAHIAVQB+AFMAiwBRAJoAUACrAE4AwABOANYATQDqAE0A9wBNAP4Asg0AAJ4UAACOGAAA&#10;ghoAAHgbAABwGgAAaxgAAGgVAABmEQAAZQwAAGUFCgBjAxQAYQQeAF4FJgBdBi0AWwY0AFkHOgBY&#10;B0AAVwhHAFUITgBUCFUAUgleAFAJZwBOCXEATAl9AEoIigBJB5kARwerAEUGvwBEBdUAQwXoAEMF&#10;9QBDBf4ArBQAAJkaAACJHgAAfSAAAHMhAABrIAAAZR8AAGEcAABfGQAAXhUAAF0RAwBdDQ4AWg4Z&#10;AFgQIQBWECkAVBEwAFMRNwBREj4ATxJEAE4STABMElQAShNcAEkTZgBHE3EARBJ9AEISiwBAEZoA&#10;PhGtADwQwgA7D9kAOw/rADsO+AA8Dv8AphoAAJQfAACFIwAAeCUAAG4lAABmJQAAYCQAAFwiAABZ&#10;IAAAVxwAAFYZAABVFwoAUxcVAFEYHgBPGSYATRktAEsZNABKGjsASBpCAEcaSQBFG1EAQxtaAEEb&#10;ZAA/G28APRp7ADsaiQA5GZkANxmrADUYwAAzF9gANBftADQW+wA1Fv8Aoh8AAJAkAACBJwAAdCkA&#10;AGopAABiKQAAXCgAAFcnAABUJQAAUiIAAFAgAABOHwYATB8RAEofGgBIICMARiAqAEUhMQBDITgA&#10;QSE/AEAhRwA+Ik8APCJYADoiYgA4Im0ANiF5ADQhhwAyIJcAMCCqAC4fvwAsHtYALR7sAC4d+wAu&#10;HP8AniMAAIwoAAB9KwAAcSwAAGctAABeLQAAWCwAAFMrAABPKgAATScAAEslAABIJgIARiYNAEQm&#10;FwBCJiAAQCcnAD4nLgA9JzUAOyg9ADkoRAA4KEwANihWADQoYAAyKGsAMCh4AC4nhgArJ5YAKSap&#10;ACclvgAmJNYAJiTrACcj+wAoIv8AmicAAIkrAAB6LgAAbi8AAGQwAABbMAAAVS8AAE8vAABLLgAA&#10;SCwAAEUrAABCKwAAQCwKAD0sFAA7LB0AOi0kADgtLAA2LTMANS06ADMuQgAxLkoAMC5UAC4uXgAs&#10;LmkAKS12ACcthQAlLJUAIyynACErvQAfKtUAICnrACEo+gAiJ/8AlyoAAIUuAAB3MQAAazIAAGAz&#10;AABYMwAAUTIAAEwyAABHMQAAQzEAAEAwAAA8MQAAOjEHADcyEQA1MhoAMzIiADIzKQAwMzAALzM4&#10;AC0zQAArM0gAKTNSACczXAAlM2gAIzN1ACEzgwAeMpMAHDGmABoxvAAZMNQAGS/qABsu+gAcLf8A&#10;ky0AAIIxAAB0NAAAZzUAAF02AABVNgAATjUAAEg1AABDNQAAPzUAADo1AAA2NgAAMzcDADE3DQAu&#10;OBYALTgfACs4JgApOC4AKDk1ACY5PQAkOUYAIjlPACA5WgAeOWYAHDlzABo4ggAXOJIAFTelABM2&#10;uwARNdMAEjTpABQz+QAVM/8AjzEAAH41AABwNwAAZDgAAFo5AABSOQAASzgAAEU4AABAOAAAOzgA&#10;ADQ7AAAwPAAALTwAACo9CQAnPhMAJT4bACQ+IwAiPioAID8yAB8/OgAdP0MAGz9NABk/WAAXP2QA&#10;FD9xABI+gAAQPpEADT2jAAs8uAAJO88ACjrmAAw59wANOP8AizUAAHs4AABtOgAAYTsAAFc8AABP&#10;OwAASDsAAEI7AAA9OwAANzwAADA/AAArQAAAJ0IAACJDBQAfRA4AHUUXABtFHwAZRScAGEUvABZF&#10;NwAURUAAEkVKABBFVQANRWEAC0VuAAlEfQAGRI0ABEOfAAJCtAABQcsAAkDjAANA8wAFP/4AhjkA&#10;AHY8AABpPgAAXT8AAFQ/AABMPgAART4AAD8+AAA6PgAAM0AAACxDAAAnRQAAIkYAABxJAAAWSwkA&#10;E0wSABFMGgAPTCIADUwrAAxMMwAKTDwACExGAAZLUQADS10AAUtqAABKeQAASokAAEmbAABIsQAA&#10;SMkAAEfhAABG8AAARfoAgT4AAHJAAABlQQAAWUIAAFBCAABJQQAAQkEAADxBAAA1QwAAL0UAAChH&#10;AAAiSgAAHEwAABZOAAAOUQUACFINAAVSFgADUh4AAlImAABSLwAAUjgAAFJCAABSTQAAUlkAAFJm&#10;AABRdQAAUYUAAFCYAABPrgAATsYAAE7gAABN8AAATPoAfEIAAG1EAABgRQAAVkUAAE1FAABGRAAA&#10;P0QAADhGAAAxSAAAKUoAACJNAAAcUAAAFVIAAA5UAAAHVwMAAFgLAABZEgAAWRkAAFohAABaKQAA&#10;WjMAAFo9AABaSAAAWlQAAFphAABZcAAAWYEAAFiUAABXqgAAVsQAAFXeAABU8AAAVPoAdkcAAGhJ&#10;AABcSQAAUkkAAEpIAABDSAAAOkkAADJLAAArTgAAI1EAABxUAAAUVgAADVkAAAZbAAAAXQEAAF8I&#10;AABgDgAAYBUAAGEcAABiJAAAYi0AAGI3AABiQgAAYk8AAGJdAABibAAAYX0AAGCQAABfpwAAXsEA&#10;AF7dAABd8AAAXPsAcE0AAGNNAABYTQAAT0wAAEdMAAA+TQAANU8AACxSAAAkVQAAHFgAABRbAAAL&#10;XgAABGEAAABjAAAAZQAAAGYEAABnCgAAaRAAAGoXAABrHgAAbCYAAGwwAABsPAAAbEkAAGtXAABs&#10;ZgAAa3gAAGqLAABpogAAaL0AAGfbAABn8AAAZvwAalIAAF5SAABVUQAATFAAAEJRAAA4VAAALlcA&#10;ACVaAAAcXgAAE2EAAApkAAABZwAAAGkAAABsAAAAbQAAAG8AAABxBAAAcgkAAHMQAAB1FwAAdh8A&#10;AHgoAAB4NAAAeEEAAHdQAAB3YAAAdnIAAHaFAAB1nAAAdLcAAHPWAABx7wAAcfwAZVcAAFtWAABS&#10;VQAAR1YAADtZAAAwXQAAJmAAABxkAAASaAAACGsAAABuAAAAcQAAAHMAAAB2AAAAdwAAAHkAAAB7&#10;AAAAfAIAAH4IAACADwAAgRcAAIMgAACFKwAAhTgAAIRHAACEWAAAg2sAAIN+AACClQAAgbAAAH/P&#10;AAB/6wAAfvsAYVsAAFhaAABMXAAAQF8AADRiAAAoZwAAHWsAABJvAAAGcwAAAHcAAAB6AAAAfAAA&#10;AH4AAACBAAAAgwAAAIUAAACHAAAAiQAAAIoAAACMBQAAjg0AAJEWAACTIAAAlC0AAJQ9AACTTgAA&#10;k2EAAJF2AACRjQAAkKgAAI/GAACN5gAAjfcAXmAAAFFhAABEZQAAN2kAACtuAAAecwAAEncAAAV8&#10;AAAAgAAAAIMAAACGAAAAiAAAAIsAAACOAAAAkAAAAJIAAACUAAAAlgAAAJkAAACbAAAAnQEAAKAK&#10;AACjFAAApiEAAKYwAACmQgAApVYAAKRrAACjgwAAoZ4AAKG7AACf3AAAn/AAV2gAAEprAAA8cAAA&#10;LnUAACF7AAATgAAABoUAAACJAAAAjgAAAJEAAACUAAAAlgAAAJgAAACbAAAAngAAAKAAAACjAAAA&#10;pQAAAKgAAACqAAAArQAAALAAAAC0CAAAuBQAALsjAAC7NQAAu0oAALpgAAC4eAAAtpMAALeuAAC0&#10;zwAAs+gAT3EAAEJ2AAAzfAAAJYIAABeIAAAIjgAAAJMAAACXAAAAnAAAAJ8AAACiAAAApAAAAKYA&#10;AACqAAAArQAAALAAAACyAAAAtQAAALgAAAC7AAAAvgAAAMIAAADGAAAAywYAANAVAADSKAAA0T0A&#10;ANFUAADQbQAAzogAAMylAADLwgAAzNsASH0AADmDAAArigAAHJAAAAyXAAAAnQAAAKIAAACmAAAA&#10;qgAAAK4AAACxAAAAswAAALUAAAC5AAAAvQAAAMAAAADDAAAAxgAAAMkAAADNAAAA0AAAANUAAADa&#10;AAAA4AAAAOUEAADpFwAA6S0AAOlGAADpYAAA6noAAOuTAADrrAAA7MEA/wAAAP8AAAD/AAAA/wAA&#10;AP8ABAD/AA8A/wAcAP8AKAD/ADMA/wA9AP0ARgD6AE4A+ABVAPYAXAD0AGIA8gBnAPAAbADvAHEA&#10;7QB3AOsAfADpAIMA5wCMAOQAlQDhAKEA3wCwAN0AxgDaAOAA2QD5ANYA/wDPAP8AxQD/AL8A/wC6&#10;AP8A/wAAAP8AAAD/AAAA/wAAAP8AAAD8AAoA+gAWAPgAIgD1AC0A8wA4AO8AQQDrAEkA6ABQAOUA&#10;VgDiAFwA3wBhAN0AZwDaAGwA2ABxANUAdwDTAH4A0ACFAM4AjwDMAJoAyQCoAMcAvADFANUAwgDw&#10;AMEA/wDBAP8AuAD/ALMA/wCvAP8A/wAAAP8AAAD/AAAA+AAAAPEAAADqAAUA5wARAOIAHQDhACcA&#10;4QAyANsAOwDVAEMA0ABKAM4AUQDLAFYAyQBcAMcAYQDFAGYAxABrAMIAcQDAAHgAvgB/ALsAiAC5&#10;AJQAtwChALUAsgCzAMoAsQDnAK8A/wCuAP8AqgD/AKUA/wCjAP8A/wAAAPoAAADvAAAA5QAAANsA&#10;AADUAAAAzQALAMsAFwDIACIAxQArAMQANADAAD0AvQBEALoASgC4AFAAtgBWALQAWwCyAGAAsABl&#10;AK4AawCsAHIAqQB5AKcAggClAIwAowCaAKEAqQCgAMAAnwDcAJ4A+ACeAP8AnQD/AJkA/wCWAP8A&#10;9wAAAOkAAADcAAAAzwAAAMQAAAC8AAAAuAAGALQAEQCxABsAsAAlAK8ALgCtADYAqQA+AKYARACk&#10;AEoAogBPAKAAVQCfAFoAnQBfAJwAZQCaAGwAmQBzAJcAfACVAIYAkwCTAJEAoQCQALYAjgDPAI4A&#10;7gCNAP8AjQD/AI0A/wCLAP8A6gAAANgAAADHAAAAugAAALEAAACpAAAApQAAAKEACwCfABYAngAf&#10;AJwAKACbADAAmAA3AJYAPgCUAEQAkgBJAJEATwCQAFQAjgBZAI0AXwCLAGYAiQBtAIgAdgCGAIAA&#10;hACMAIMAmgCCAK0AgADEAH8A4wB/APsAfwD/AH8A/wB+AP8A3AAAAMcAAAC2AAAAqgAAAKAAAACa&#10;AAAAlQAAAJIABgCPABAAjQAaAIwAIgCLACoAigAyAIgAOACGAD4AhABEAIMASQCBAE4AgABUAH4A&#10;WgB9AGEAewBoAHoAcQB4AHoAdwCGAHUAlAB0AKUAcwC7AHIA2AByAPMAcgD/AHIA/wByAP8AzgAA&#10;ALoAAACpAAAAnAAAAJMAAACMAAAAiAAAAIUAAQCCAAsAgAAUAH8AHQB+ACUAfQAsAHsAMwB5ADkA&#10;eAA/AHYARAB1AEoAdABPAHIAVQBxAFwAbwBjAG4AbABsAHYAawCBAGkAjgBoAJ8AZwCzAGYAzABm&#10;AOkAZQD+AGYA/wBmAP8AwgAAAK0AAACdAAAAkQAAAIcAAACBAAAAfQAAAHoAAAB3AAYAdQAPAHQA&#10;GAByACAAcQAnAHAALgBvADQAbQA6AGwAQABqAEUAaQBLAGgAUQBmAFgAZQBfAGMAaABhAHEAYAB9&#10;AF4AigBdAJoAXACtAFsAxQBbAOEAWgD2AFoA/wBaAP8AuAAAAKQAAACUAwAAhwUAAH4FAAB3AwAA&#10;cwAAAHAAAABuAAEAbAAKAGoAEwBpABsAaAAiAGYAKQBlADAAYwA2AGIAOwBgAEEAXwBHAF4ATQBc&#10;AFQAWwBcAFkAZABYAG4AVgB6AFUAhwBTAJYAUgCoAFEAvgBQANkAUADvAFAA/QBQAP8ArwEAAJwH&#10;AACNCwAAgA4AAHYOAABvDQAAagsAAGcHAABlAwAAZAAFAGIADQBhABYAXwAeAF4AJQBcACwAWwAy&#10;AFkAOABYAD0AVgBDAFUASgBUAFEAUgBZAFAAYgBPAGwATQB3AEsAhABKAJMASQCkAEcAugBHANEA&#10;RgDoAEYA9wBGAP8AqAkAAJUQAACGEwAAehUAAHAWAABoFQAAYxMAAF8RAABdDAAAXAgAAFwDCABa&#10;ABEAWAAZAFYAIQBVACgAUwAuAFIANABQAToATwFBAE0BRwBMAk8ASgJXAEgCYABHAmoARQJ2AEMB&#10;gwBBAJIAQACjAD4AtwA9AM0APQDjADwA8gA9APwAohAAAJAVAACBGQAAdBsAAGscAABjGwAAXRoA&#10;AFkYAABWFQAAVREAAFQNAQBVCAoAUgcUAFAIHABOCSQATAkrAEsKMQBJCjgASAs+AEYLRQBFC00A&#10;QwtWAEEMXwA/DGoAPQt2ADsLgwA5CpIANwqjADUJtwA0CMwAMwfiADMH8AAzB/oAnRUAAIsaAAB8&#10;HgAAcCAAAGYgAABeIAAAWB8AAFMdAABQGwAAThgAAE0VAABNEgUATBEPAEkRGABHEiAARhIoAEQT&#10;LgBCEzUAQRQ8AD8UQwA9FEsAPBRUADoUXgA3FGkANRR1ADMUgwAxE5MALxKkAC0SuQArEdAAKxDl&#10;ACsQ8wAsD/0AmRkAAIceAAB5IgAAbCQAAGIkAABaJAAAUyMAAE8iAABLIAAASR4AAEgbAABGGQAA&#10;RBkLAEMZFQBBGR0APxokAD0aLAA7GjIAOhs5ADgbQQA2G0kANRtSADMbXAAwG2cALht0ACwbggAq&#10;GpEAKBqjACUZuAAkGM8AIxfmACQX9gAlFv8AlR4AAIMiAAB1JQAAaScAAF8nAABWJwAAUCcAAEsm&#10;AABHJQAARCMAAEIhAABAIAAAPiAIADwgEgA6IBoAOCAiADYhKQA1ITAAMyE3ADIiPwAwIkcALiJQ&#10;ACwiWgAqImUAJyJyACUhgAAjIZAAISCiAB8ftwAdHs4AHR7lAB4d9gAfHP8AkSEAAIAmAAByKQAA&#10;ZioAAFsqAABTKgAATCoAAEcpAABDKAAAPycAAD0mAAA6JQAAOCYEADYmDgA0JhcAMicfADAnJgAu&#10;Jy0ALSc0ACsoPAApKEUAJyhOACUoWAAjKGQAIShwAB8nfwAcJ48AGiahABgltgAWJM0AFiTkABcj&#10;9QAYIv8AjSUAAH0pAABuKwAAYi0AAFgtAABQLQAASS0AAEQsAAA/LAAAOysAADgrAAA1KwAAMisB&#10;AC8sCwAtLBQAKywcACktIwAoLSoAJi0yACQtOgAjLUIAIS5MAB8uVgAcLWIAGi1vABgtfQAVLI0A&#10;EyyfABErtAAPKswADinjABAo9AASJ/8AiigAAHksAABrLgAAXzAAAFUwAABNMAAARjAAAEAvAAA8&#10;LwAAOC8AADMvAAAvMAAALDEAACkxBwAmMhAAJDIYACMzIAAhMygAHzMvAB0zNwAcM0AAGjNJABcz&#10;VAAVM2AAEzNtABEzfAAOMowACzGdAAkxsQAHMMgABy/fAAku8QAKLf0AhiwAAHYvAABoMQAAXDMA&#10;AFIzAABKMwAAQzIAAD0yAAA5MgAANDIAAC8zAAAoNQAAJTYAACI3AwAfOAwAHDgVABs5HQAZOSQA&#10;FzksABY5NAAUOT0AEjlHABA5UgANOV0ACjlqAAg4eAAGOIgAAzeZAAE2rgAANcUAADTdAAE07QAC&#10;M/kAgjAAAHIzAABkNQAAWTYAAE82AABHNQAAQDUAADs1AAA2NAAAMTUAACs2AAAlOQAAIToAABw8&#10;AAAXPggAFD8RABI/GQAQPyEADj8pAAw/MQAKPzoACD9DAAY/TgAEP1kAAj9mAAA+dQAAPoQAAD2W&#10;AAA8qwAAO8IAADrbAAA57QAAOfcAfjQAAG43AABhOAAAVTkAAEw5AABEOAAAPTgAADg3AAAzNwAA&#10;LTkAACc7AAAhPQAAHD8AABdBAAARRAQACkYMAAdGFQAGRR0ABEUlAAJFLQAARTYAAEU/AABFSgAA&#10;RVYAAEVjAABFcQAARIEAAEOTAABCqAAAQsAAAEHaAABA7AAAP/gAeTgAAGo6AABdPAAAUTwAAEg8&#10;AABBOwAAOzoAADU6AAAvOwAAKT0AACNAAAAcQgAAFkQAABFHAAAKSQMAA0sKAABMEQAATBkAAEwg&#10;AABMKQAATDEAAEw7AABMRgAATFIAAExfAABMbQAAS34AAEqQAABJpgAASL4AAEjZAABH7QAARvgA&#10;cz0AAGU/AABYPwAATj8AAEU+AAA/PgAAOD0AADE/AAAqQQAAJEMAAB1FAAAWSAAAEEsAAAlNAAAC&#10;TwIAAFEIAABSDgAAUxUAAFQcAABUJAAAVCwAAFQ2AABUQQAAVE0AAFRaAABUaQAAU3oAAFKNAABR&#10;owAAULwAAE/YAABO7QAATvoAbkIAAGBDAABUQwAAS0IAAENBAAA8QQAANEIAACxEAAAlRwAAHUkA&#10;ABZMAAAOTwAACFIAAAFUAAAAVgAAAFgFAABZCwAAWhEAAFsXAABcHgAAXScAAF0xAABdPAAAXUgA&#10;AF1WAABdZQAAXHYAAFuJAABanwAAWbkAAFjWAABX7gAAVvsAaEcAAFtHAABQRwAASEUAAEBFAAA3&#10;RgAALkgAACZLAAAeTgAAFlIAAA1UAAAGVwAAAFoAAABcAAAAXgAAAGABAABhBgAAYwsAAGQSAABm&#10;GAAAZyAAAGgqAABoNQAAaEEAAGdPAABnXwAAZ3AAAGaEAABlmgAAY7UAAGLTAABh7gAAYPwAYkwA&#10;AFZLAABNSgAARUkAADtLAAAxTQAAKFAAAB5UAAAVVwAADFsAAAReAAAAYQAAAGMAAABlAAAAZwAA&#10;AGkAAABrAAAAbAYAAG4LAABwEgAAcRoAAHMiAAB0LgAAczoAAHNJAAByWQAAcmoAAHF+AABwlQAA&#10;b7AAAG7OAABs7AAAa/wAXVAAAFNPAABLTgAAQFAAADVSAAAqVgAAH1oAABVeAAALYgAAAmUAAABo&#10;AAAAawAAAG0AAABwAAAAcgAAAHQAAAB2AAAAeAAAAHoDAAB7CgAAfREAAIAaAACCJAAAgTEAAIFA&#10;AACAUAAAgGIAAH93AAB+jQAAfagAAHvHAAB65wAAefkAWVUAAFBTAABFVQAAOVgAAC1cAAAhYQAA&#10;FmUAAAppAAAAbQAAAHEAAAB0AAAAdgAAAHkAAAB7AAAAfgAAAIAAAACCAAAAhAAAAIYAAACIAQAA&#10;iggAAI0RAACPGwAAkScAAJA2AACQRwAAj1oAAI1wAACNhQAAjKAAAIq+AACJ3wAAiPUAVlkAAEpb&#10;AAA9XgAAMGMAACNoAAAXbQAACnIAAAB2AAAAegAAAH4AAACBAAAAgwAAAIYAAACJAAAAiwAAAI4A&#10;AACQAAAAkgAAAJQAAACXAAAAmQAAAJwFAACfEAAAoxsAAKQqAACjOwAAok8AAKFkAACffAAAnpYA&#10;AJ6xAACb0wAAmu0AT2EAAEJlAAA1agAAJ28AABl1AAALegAAAIAAAACEAAAAiAAAAIwAAACOAAAA&#10;kQAAAJQAAACXAAAAmgAAAJ0AAACfAAAAogAAAKUAAACnAAAAqgAAAK4AAACyAgAAtg4AALocAAC6&#10;LgAAuUIAALhYAAC2cAAAtYkAALKmAACxxQAAseAASGsAADpwAAArdgAAHX0AAA6DAAAAiAAAAI4A&#10;AACTAAAAlwAAAJoAAACcAAAAnwAAAKMAAACmAAAAqgAAAK0AAACwAAAAswAAALYAAAC5AAAAvQAA&#10;AMEAAADFAAAAywAAANENAADUHwAA0zQAANJLAADRZAAAzn4AAM2ZAADMtQAAytEAQHcAADF9AAAi&#10;hAAAE4sAAAOSAAAAlwAAAJ0AAACiAAAApgAAAKoAAACsAAAArgAAALEAAAC1AAAAuQAAAL0AAADA&#10;AAAAwwAAAMcAAADKAAAAzwAAANMAAADZAAAA3wAAAOUAAADrEAAA6yYAAOo+AADqVwAA6XIAAOeN&#10;AADlqgAA5MQA/wAAAP8AAAD/AAAA/wAAAP8AAgD/AAwA/wAXAP8AIwD/AC4A/wA5AP4AQgD5AEoA&#10;9gBRAPQAWADyAF4A8ABjAO4AaADtAG0A6wBzAOkAeQDnAIAA5QCIAOMAkgDgAJ0A3QCuANoAwwDX&#10;AN8A1AD7ANIA/wDFAP8AuwD/ALUA/wCxAP8A/wAAAP8AAAD/AAAA/wAAAP8AAAD9AAUA+AASAPcA&#10;HgD0ACkA8QAzAO0APADpAEQA5gBMAOMAUgDhAFgA3gBdANwAYwDZAGgA1QBtANIAcwDQAHoAzQCC&#10;AMoAjADIAJcAxQClAMMAuQDBANMAvwDyAL8A/wC4AP8ArwD/AKkA/wCmAP8A/wAAAP0AAAD4AAAA&#10;9QAAAO4AAADmAAAA4wAMAN4AGADdACMA3AAtANkANgDTAD4AzQBGAMkATADHAFIAxQBXAMMAXQDB&#10;AGIAvwBnAL0AbQC7AHQAuQB7ALcAhQC0AJAAsgCdALAArwCtAMgAqwDnAKoA/wCoAP8AogD/AJ4A&#10;/wCbAP8A+wAAAPMAAADsAAAA3wAAANQAAADNAAAAxwAHAMUAEgDDAB0AwQAnAL8AMAC7ADgAuAA/&#10;ALUARgCzAEwAsQBRAK8AVgCtAFsAqwBhAKkAZwCnAG4ApQB1AKMAfgChAIkAnwCWAJ0ApgCcAL0A&#10;mgDaAJkA+ACYAP8AlAD/AJAA/wCOAP8A8QAAAOQAAADVAAAAxwAAAL0AAAC2AAAAsQABAK4ADACr&#10;ABcAqgAgAKkAKQCoADEApQA5AKEAPwCfAEUAnQBLAJsAUACZAFUAmABbAJYAYQCVAGcAkwBvAJEA&#10;eACPAIIAjgCPAIwAngCKALMAiQDNAIgA7gCIAP8AiAD/AIQA/wCDAP8A5AAAANAAAAC+AAAAsgAA&#10;AKkAAACiAAAAngAAAJoABgCYABEAlwAaAJYAIwCVACsAkwAyAJAAOQCOAD8AjQBFAIsASgCKAE8A&#10;iABVAIcAWwCFAGEAhABpAIIAcQCAAHsAfwCIAH0AlgB8AKkAegDBAHkA4wB5AP0AeQD/AHgA/wB3&#10;AP8A0wAAAL8AAACuAAAAoQAAAJgAAACSAAAAjQAAAIoAAgCIAAsAhgAVAIUAHQCFACUAhAAtAIIA&#10;MwCAADkAfgA/AH0ARAB7AEkAegBPAHgAVQB3AFwAdQBjAHQAbAByAHYAcACCAG8AkABuAKIAbAC3&#10;AGwA1QBsAPQAawD/AGwA/wBrAP8AxgAAALEAAACgAAAAlAAAAIoAAACEAAAAgAAAAH0AAAB6AAYA&#10;eQAQAHgAGAB3ACAAdgAnAHUALgBzADQAcQA5AHAAPwBvAEQAbQBKAGwAUABqAFcAaQBeAGcAZwBm&#10;AHEAZAB9AGMAigBhAJsAYACwAF8AygBfAOoAXwD/AF8A/wBgAP8AuAAAAKUAAACVAAAAiAAAAH8A&#10;AAB4AAAAdAAAAHEAAABvAAIAbQALAGwAEwBrABsAagAiAGoAKQBoAC8AZgA1AGUAOgBjAEAAYgBF&#10;AGEASwBfAFIAXgBaAFwAYwBaAGwAWQB4AFcAhQBWAJUAVQCpAFQAwgBUAOAAVAD4AFQA/wBUAP8A&#10;rgAAAJsAAACLAAAAfwEAAHYBAABvAAAAagAAAGcAAABlAAAAYwAGAGIADgBhABYAYAAdAF8AJABe&#10;ACoAXAAwAFsANgBZADsAWABBAFYARwBVAE4AUwBWAFIAXwBQAGkATwB0AE0AggBMAJEASwCjAEoA&#10;ugBJANYASQDwAEkA/wBKAP8ApgAAAJMDAACEBwAAeAkAAG4KAABnCQAAYQYAAF4EAABcAAAAWwAC&#10;AFkACgBYABIAVwAZAFYAIABVACYAUwAsAFEAMgBQADgATwA+AE0ARABMAEsASgBTAEkAXABHAGYA&#10;RgBxAEQAfgBDAI0AQQCfAEAAtQBAAM0APwDoAD8A+QBAAP8AnwQAAI0KAAB+DgAAcREAAGcRAABg&#10;EQAAWg8AAFYMAABUCQAAUwUAAFIABQBRAA0ATwAVAE4AHABNACIASwApAEoALwBIADQARwA7AEUA&#10;QQBEAEgAQgBQAEEAWQA/AGQAPQBvADsAfAA6AIsAOACcADcAsAA2AMgANgDhADYA8wA2AP4AmQsA&#10;AIcRAAB4FAAAbBYAAGIXAABaFgAAVBUAAFATAABNEQAASw4AAEsKAABLBggASQMQAEcCFwBGAh8A&#10;RAMlAEIDKwBBBDIAQAQ4AD4EPwA8BUYAOwVPADkFWAA3BWMANQVuADMEewAxBIoAMAObAC4BrgAt&#10;AMQALQDcAC0A7QAtAPkAlBAAAIMVAAB0GQAAaBsAAF4bAABWGwAATxoAAEoZAABHFwAARRUAAEQS&#10;AABDDgIAQwsKAEEKEwA/CxsAPgsiADwMKQA7DC8AOQw2ADcNPQA2DUUANA1OADINWAAwDWMALQ1v&#10;ACsNfAApDIsAJwycACULrwAkCsQAIwjbACMI6wAjCPYAkBUAAH8aAABwHQAAZB4AAFofAABSHwAA&#10;Sx4AAEYdAABCHAAAPxoAAD4YAAA9FQAAPBMGADsSDwA5ExcANxMfADUUJgA0FC0AMhQ0ADAVOwAv&#10;FUMALRVMACsVVgAoFWIAJhVuACQVfAAhFIsAHxSdAB0TsQAbEscAGhHfABsR7gAbEPgAjBgAAHsd&#10;AABtIAAAYCIAAFYiAABOIgAARyIAAEIhAAA+IAAAOx4AADkdAAA4GgAANhoCADQaCwAyGhQAMBoc&#10;AC8bIwAtGyoAKxsxACobOQAoHEEAJhxKACQcVAAhHGAAHxxsAB0begAaG4oAGBqcABYZsAAUGcYA&#10;ExjeABQX8QAVFvsAiBwAAHghAABpIwAAXSUAAFMlAABLJQAARCUAAD8kAAA6IwAANyIAADQhAAAy&#10;IAAAMCAAAC0gCAAsIBEAKiAZACghIAAmIScAJSEvACMiNgAhIj8AHyJIAB0iUgAbIl4AGCJrABYh&#10;eQATIYkAESCaAA4grgAMH8QACx7bAAwd7gANHPsAhSAAAHQkAABmJgAAWicAAFAoAABIKAAAQScA&#10;ADsnAAA3JgAAMyUAADAlAAAtJQAAKiUAACcmBQAlJg0AIyYWACEnHQAfJyUAHicsABwnNAAaKDwA&#10;GChGABYoUAAUKFwAEShpAA4ndwAMJ4YACSaXAAclqgAFJcAABCTYAAUj6gAHIvcAgSMAAHEnAABj&#10;KQAAVyoAAE0qAABFKgAAPioAADkpAAA0KQAAMCgAACwoAAAoKQAAJCsAACErAQAeLAoAHC0SABot&#10;GgAYLSIAFi0pABUtMQATLjoAES5EAA4uTgAMLlkACS1mAActcwAELYMAAiyUAAArpwAAKr0AACnV&#10;AAAo6QAAKPQAfScAAG0qAABgLAAAVC0AAEotAABCLQAAOywAADYsAAAxKwAALSsAACkrAAAkLQAA&#10;Hi8AABsxAAAXMgYAFDMOABIzFwAQMx4ADjMmAAwzLgAKMzcACDNAAAYzSgAEM1UAATNiAAAzcAAA&#10;MoAAADGRAAAwpQAAL7wAAC/TAAAu6AAALfUAeSoAAGotAABcLwAAUTAAAEcwAAA/LwAAOC8AADMu&#10;AAAvLgAAKy4AACYvAAAgMQAAGzMAABY1AAASNwMADDkLAAg5EwAHORsABTkjAAM5KwABOTMAADk8&#10;AAA5RgAAOVIAADlfAAA5bQAAOH0AADePAAA2owAANboAADTTAAAz6QAAM/UAdS4AAGYxAABYMgAA&#10;TTMAAEQzAAA8MgAANjEAADExAAAsMAAAJzEAACIzAAAcNQAAFjgAABE6AAAMPAMABT4JAAA/EAAA&#10;PxcAAD8fAAA/JwAAPy8AAEA4AABAQwAAQE4AAD9bAAA/agAAPnoAAD6MAAA9oQAAPLkAADrTAAA6&#10;6QAAOfcAcDMAAGE1AABUNgAASjYAAEE1AAA6NQAANDQAAC8zAAApNAAAIzYAAB04AAAXOgAAET0A&#10;AAs/AAAFQQIAAEMIAABEDQAARRQAAEYbAABHIgAARysAAEc0AABHPwAAR0oAAEdYAABGZgAARncA&#10;AEWJAABEnwAAQ7cAAEHTAABA6wAAQPgAazcAAFw5AABQOQAARjkAAD44AAA4NwAAMjcAACs4AAAk&#10;OQAAHjwAABc+AAARQQAACkMAAARGAAAASAAAAEoFAABLCwAATBEAAE4XAABPHgAATyYAAE8wAABP&#10;OgAAT0YAAE9TAABOYgAATnMAAE2GAABMnAAAS7UAAEnSAABI7AAAR/oAZTwAAFg9AABMPQAAQzwA&#10;ADw7AAA1OgAALTsAACY9AAAeQAAAF0IAABBFAAAJSAAAA0sAAABNAAAATwAAAFECAABSBwAAVAwA&#10;AFYSAABXGQAAWSEAAFgqAABYNQAAWEEAAFhOAABYXgAAV28AAFaCAABVmAAAVLIAAFPQAABR7AAA&#10;UPwAX0EAAFNBAABJQAAAQT8AADk+AAAwPwAAKEIAACBEAAAXRwAAEEsAAAhOAAAAUQAAAFMAAABW&#10;AAAAWAAAAFoAAABbAgAAXQcAAF8MAABhEwAAYxoAAGQkAABjLgAAYzsAAGNJAABiWAAAYmkAAGF9&#10;AABgkwAAXq4AAF3NAABb6wAAW/wAWkYAAE9FAABGRAAAPkIAADREAAAqRgAAIUkAABhNAAAOUQAA&#10;BlQAAABYAAAAWgAAAF0AAABfAAAAYQAAAGMAAABlAAAAZwIAAGkHAABrDQAAbRQAAG8dAABwJwAA&#10;bzQAAG9CAABuUwAAbmMAAG13AABsjQAAa6cAAGnGAABo5wAAZvsAVUoAAExJAABDRwAAOUkAAC5M&#10;AAAjTwAAGVMAAA5XAAAEWwAAAF8AAABiAAAAZQAAAGgAAABqAAAAbQAAAG8AAABxAAAAcwAAAHUA&#10;AAB3BQAAeQwAAHwUAAB+HgAAfisAAH45AAB9SgAAfFwAAHtwAAB6hgAAeKAAAHe/AAB14gAAdPgA&#10;UU4AAElNAAA9TgAAMVIAACZWAAAaWgAADl8AAANkAAAAaAAAAGsAAABuAAAAcQAAAHQAAAB2AAAA&#10;eQAAAHsAAAB+AAAAgAAAAIIAAACEAAAAhwMAAIkLAACNFQAAjyEAAI4vAACOQAAAjVIAAIxmAACK&#10;fQAAiZcAAIe0AACG1gAAhPIAT1IAAENUAAA2WAAAKV0AABxiAAAPZwAAA2wAAABxAAAAdQAAAHkA&#10;AAB7AAAAfgAAAIEAAACEAAAAhwAAAIkAAACMAAAAjgAAAJAAAACTAAAAlgAAAJkBAACcCgAAoBYA&#10;AKEkAAChNQAAoEgAAJ5dAACbdgAAm40AAJmqAACYygAAlukASFoAADteAAAtYwAAH2kAABJvAAAD&#10;dQAAAHoAAAB/AAAAgwAAAIcAAACKAAAAjQAAAJAAAACTAAAAlgAAAJkAAACcAAAAngAAAKEAAACk&#10;AAAApwAAAKsAAACvAAAAswkAALkWAAC4KAAAuDsAALZRAAC0aQAAsYMAAK6fAACuuwAArNwAQGUA&#10;ADJqAAAkcAAAFXcAAAZ9AAAAhAAAAIkAAACOAAAAkgAAAJYAAACZAAAAnAAAAJ8AAACjAAAApwAA&#10;AKoAAACtAAAAsAAAALMAAAC3AAAAuwAAAL8AAADEAAAAyQAAAM8IAADUGQAA0y4AANJEAADQXAAA&#10;zXYAAMuRAADHrwAAxswAOHEAACl4AAAafwAACoYAAACMAAAAkwAAAJkAAACeAAAAoQAAAKUAAACo&#10;AAAAqwAAAK8AAAC0AAAAuAAAALwAAAC/AAAAwwAAAMYAAADKAAAAzwAAANQAAADaAAAA4AAAAOYA&#10;AADsCQAA7R8AAOw2AADrTwAA6moAAOeFAADmoAAA5boA/wAAAP8AAAD/AAAA/wAAAP8AAAD/AAgA&#10;/wAUAP8AHwD/ACoA/wA0AP8APgD7AEYA9gBNAPMAVADwAFoA7gBfAO0AZQDrAGoA6QBwAOcAdgDl&#10;AH0A4gCFAOAAjwDdAJsA2gCrANYAwADTAN8A0AD7AMsA/wC8AP8AswD/AK0A/wCpAP8A/wAAAP4A&#10;AAD6AAAA+QAAAPoAAAD6AAEA9QANAPQAGQD0ACQA8AAuAOoAOADmAEAA4wBHAOAATgDeAFQA2wBZ&#10;ANkAXgDWAGQA1ABqANEAcADOAHcAywB/AMgAiADFAJQAwwCjAMAAtwC+ANEAvADzALoA/wCvAP8A&#10;pgD/AKAA/wCdAP8A/AAAAPYAAADxAAAA7wAAAOkAAADiAAAA3gAHANsAEwDXAB4A1wAoANQAMQDQ&#10;ADoAywBBAMcASADDAE4AwABTAL4AWAC8AF4AugBjALgAaQC2AHAAtAB4ALIAgQCvAI0ArQCaAKsA&#10;rQCoAMYApgDoAKUA/wChAP8AmgD/AJUA/wCSAP8A8wAAAOsAAADmAAAA2AAAAM8AAADHAAAAwgAC&#10;AL4ADQC9ABgAvAAiALoAKwC2ADMAswA7ALAAQQCuAEcArABNAKoAUgCoAFcApwBdAKUAYwCjAGkA&#10;oQBxAJ8AewCdAIUAmwCTAJgAowCXALoAlQDaAJMA+gCSAP8AjAD/AIkA/wCHAP8A6AAAAN4AAADN&#10;AAAAvwAAALUAAACvAAAAqgAAAKgABwClABIApAAbAKQAJACjAC0AoAA0AJ0AOwCaAEAAmABGAJYA&#10;SwCUAFEAkwBWAJEAXACPAGMAjgBrAIwAdACKAH4AiACLAIYAmwCFALAAgwDLAIMA7wCCAP8AfwD/&#10;AHwA/wB6AP8A2wAAAMcAAAC2AAAAqgAAAKEAAACaAAAAlgAAAJMAAgCRAAwAkQAVAJAAHgCPACYA&#10;jQAtAIsANACJADoAhwBAAIYARQCEAEoAgwBQAIEAVgCAAF0AfgBlAHwAbQB6AHgAeQCEAHcAkwB2&#10;AKcAdAC/AHMA4wBzAP8AcwD/AHEA/wBvAP8AywAAALcAAAClAAAAmAAAAJAAAACKAAAAhQAAAIMA&#10;AACBAAcAfwAQAH8AGAB/ACAAfgAnAHwALgB6ADQAeAA6AHcAPwB1AEUAdABKAHIAUABwAFcAbwBf&#10;AG0AaABsAHIAagB+AGkAjABnAJ4AZgC1AGYA1QBlAPYAZQD/AGUA/wBkAP8AvAAAAKcAAACXAAAA&#10;iwAAAIIAAAB8AAAAdwAAAHUAAAByAAIAcQALAHEAEwBwABsAbwAiAG4AKQBtAC8AawA0AGkAOgBo&#10;AD8AZwBFAGUASwBkAFIAYgBZAGEAYgBfAGwAXQB4AFwAhgBaAJcAWQCsAFkAyQBZAOwAWQD/AFkA&#10;/wBZAP8AsAAAAJwAAACMAAAAgAAAAHcAAABwAAAAbAAAAGkAAABnAAAAZQAGAGQADgBjABYAYwAd&#10;AGMAIwBhACoAXwAvAF4ANQBcADoAWwBAAFoARgBYAE0AVgBVAFUAXgBTAGgAUgB0AFAAgQBPAJEA&#10;TgCmAE0AvwBNAOEATQD7AE0A/wBOAP8ApQAAAJIAAACDAAAAdwAAAG0AAABmAAAAYQAAAF4AAABc&#10;AAAAWgADAFkACgBZABEAWAAYAFcAHwBWACUAVQArAFMAMABSADYAUAA8AE8AQgBNAEkATABQAEoA&#10;WgBJAGQARwBvAEYAfQBEAIwAQwCfAEMAuABCANYAQgDyAEMA/wBDAP8AnQAAAIsAAAB8AwAAbwUA&#10;AGYFAABeBQAAWQMAAFUAAABTAAAAUQAAAFAABgBPAA0ATgAUAE0AGgBNACEASwAnAEoALABIADIA&#10;RwA4AEYAPgBEAEUAQwBNAEEAVgA/AGAAPgBsADwAeQA7AIgAOgCaADkAsQA4AMwAOADqADkA/QA5&#10;AP8AlgAAAIQFAAB1CQAAaQsAAF8MAABXDAAAUQoAAE0IAABLBgAASQIAAEgAAwBHAAkARgAQAEUA&#10;FwBEAB0AQwAjAEIAKQBAAC8APwA1AD0AOwA8AEIAOgBKADkAUwA3AF4ANQBpADQAdgAyAIUAMQCX&#10;ADAArAAvAMUALwDiAC8A9gAwAP8AkAYAAH8LAABwDwAAZBEAAFoSAABSEgAATBEAAEcOAABEDQAA&#10;QgoAAEEHAABBAwUAQAAMAD4AEwA9ABkAPAAgADoAJgA5ACwANwAyADYAOAA0AEAAMwBIADEAUQAv&#10;AFwALgBnACwAdAAqAIMAKQCUACcAqAAnAL8AJgDaACYA7wAnAPwAiwsAAHoRAABsFAAAXxYAAFUW&#10;AABNFgAARxUAAEIUAAA+EgAAPBEAADoOAAA6CwEAOggHADkFDgA3BBYANQUcADMFIwAyBikAMAYv&#10;AC8GNgAtBz4ALAdGACoHUAAoB1sAJgdnACQHdAAiBoMAIAWTAB8EpgAeArwAHQHTAB0A6QAdAPYA&#10;hxAAAHYVAABoGAAAXBkAAFEaAABJGgAAQxkAAD0YAAA5FwAANxUAADQUAAAzEgAAMw4DADINCgAx&#10;DBIALw0ZAC0NIAAsDScAKg4uACgONQAnDj4AJQ5HACIPUQAgD1wAHg9oABsOdgAZDoUAFw2VABUN&#10;qAAUDLwAEwrSABMJ5gATCPIAgxQAAHMYAABkGwAAWBwAAE4dAABGHQAAPxwAADocAAA1GwAAMhkA&#10;ADAYAAAuFwAALRUAACwUBgAqFA4AKBQWACcUHQAlFSQAIxUsACEVMwAgFjsAHRZFABsWTwAZFloA&#10;FhZnABQWdQARFYQADhWVAAwUqAAKE7wACRLTAAkR5wAKEfQAfxcAAG8bAABhHgAAVR8AAEsgAABC&#10;IAAAPB8AADYeAAAyHgAALh0AACscAAApGwAAJxoAACUaAgAjGgsAIhoTACAbGgAeGyIAHBspABoc&#10;MQAZHDkAFhxCABQcTQASHFgADxxlAAwccgAKG4EABxuRAAUapAADGbkAAhjPAAIX5QADF/EAfBsA&#10;AGweAABeIQAAUiIAAEgiAAA/IgAAOSIAADMhAAAvIAAAKyAAACgfAAAlHwAAIh8AAB8fAAAdIAgA&#10;GyEQABkhFwAXIR8AFSEmABMiLgARIjcADyJAAA0iSgAKIlUACCJhAAUibgADIX0AACGOAAAgoQAA&#10;H7cAAB7OAAAd5AAAHPEAeB4AAGgiAABbJAAATyUAAEUlAAA9JQAANiQAADAkAAAsIwAAKCIAACUi&#10;AAAiIgAAHiMAABklAAAWJgQAFCYMABEnFAAQJxwADScjAAsnKwAJKDMAByg8AAUoRgADKFEAAChe&#10;AAAnawAAJ3sAACaMAAAlnwAAJLYAACPOAAAi5AAAIfIAdCIAAGUlAABXJwAATCcAAEInAAA6JwAA&#10;MycAAC4mAAAqJQAAJiUAACMkAAAfJQAAGicAABUpAAARKgMADCwJAAktEQAHLRkABS0gAAMtKAAB&#10;LTAAAC05AAAtQwAALU4AAC1aAAAtaQAALHgAACyKAAArngAAKrUAACjOAAAn5QAAJ/MAcSUAAGEo&#10;AABUKgAASCoAAD8qAAA3KgAAMSkAACwoAAAoJwAAJCcAACAoAAAbKQAAFisAABEtAAAMLwIABzEI&#10;AAIyDgAAMxUAADMdAAAzJAAAMywAADM1AAAzPwAAM0sAADNXAAAzZgAAMnYAADKIAAAwnAAAL7QA&#10;AC7OAAAt5wAALPUAbCkAAF0rAABQLQAARS0AADwtAAA0LAAALysAACoqAAAmKgAAISoAABwsAAAX&#10;LQAAEjAAAAwyAAAHNAIAATYHAAA3DAAAOBMAADkZAAA6IQAAOikAADoyAAA6PAAAOkcAADpUAAA5&#10;YwAAOXMAADiFAAA3mgAANrMAADTOAAAz6AAAMvcAaC0AAFkvAABMMAAAQTAAADkvAAAyLgAALS0A&#10;ACgsAAAiLQAAHS8AABcxAAASMwAADDUAAAY3AAABOgAAADwFAAA9CgAAPxAAAEAVAABBHAAAQSUA&#10;AEEuAABBOAAAQUMAAEFRAABBXwAAQHAAAD+CAAA+mAAAPbEAADzOAAA66QAAOfoAYjIAAFQzAABI&#10;MwAAPjMAADYyAAAwMAAAKzAAACQxAAAeMgAAGDQAABI3AAALOQAABTwAAAA+AAAAQQAAAEIDAABE&#10;BwAARgwAAEgSAABJGAAASiAAAEopAABKNAAASj8AAEpMAABJWwAASWwAAEh/AABGlQAARa8AAETN&#10;AABC6gAAQfsAXTYAAE83AABENwAAOzYAADU0AAAuMwAAJzQAAB82AAAYOQAAETsAAAo+AAAEQQAA&#10;AEMAAABGAAAASAAAAEoAAABMAwAATggAAFANAABSEwAAVBsAAFQkAABULwAAVDoAAFRHAABTVwAA&#10;UmgAAFJ7AABQkQAAT6sAAE3KAABM6gAASv0AVzsAAEs7AABBOgAAOTgAADI3AAAqOAAAITsAABk9&#10;AAARQAAACUQAAAJHAAAASgAAAEwAAABPAAAAUQAAAFMAAABWAAAAWAMAAFoIAABcDQAAXhUAAGAd&#10;AABfKAAAXzQAAF5CAABeUQAAXmIAAFx2AABbjAAAWacAAFjHAABW6AAAVf0AUkAAAEc/AAA/PQAA&#10;NzwAAC09AAAkPwAAGkMAABFGAAAISgAAAE4AAABRAAAAVAAAAFYAAABZAAAAWwAAAF4AAABgAAAA&#10;YgAAAGQCAABnCAAAaQ4AAGwXAABsIQAAbC0AAGw7AABrSgAAa1wAAGlwAABohgAAZqAAAGW/AABj&#10;5AAAYfsATUQAAERCAAA8QAAAMkIAACdFAAAcSQAAEk0AAAhRAAAAVQAAAFkAAABcAAAAXwAAAGIA&#10;AABlAAAAZwAAAGoAAABsAAAAbgAAAHEAAABzAAAAdQcAAHgOAAB7GAAAeyQAAHszAAB6QwAAeFUA&#10;AHdpAAB2fwAAdZkAAHO3AABx3AAAcPYASkgAAEJGAAA2SAAAK0sAAB9PAAATVAAAB1kAAABeAAAA&#10;YgAAAGYAAABpAAAAbAAAAG8AAAByAAAAdQAAAHcAAAB6AAAAfAAAAH8AAACBAAAAhAAAAIcFAACK&#10;DgAAjRoAAI0oAACMOAAAiksAAIlfAACHdwAAho8AAIOtAACBzwAAgO8ASEwAADtOAAAvUQAAIlYA&#10;ABVcAAAIYQAAAGcAAABrAAAAcAAAAHQAAAB2AAAAeQAAAH0AAACAAAAAgwAAAIYAAACIAAAAiwAA&#10;AI0AAACQAAAAkwAAAJYAAACaBQAAnhAAAKEdAACgLgAAn0AAAJ1VAACcbAAAmoQAAJahAACWwAAA&#10;k+MAQVQAADRYAAAmXQAAGGMAAAlqAAAAcAAAAHUAAAB6AAAAfwAAAIIAAACFAAAAiAAAAIwAAACP&#10;AAAAkwAAAJYAAACYAAAAmwAAAJ4AAAChAAAApQAAAKgAAACtAAAAsgQAALcRAAC4IgAAtjUAALVK&#10;AACyYgAAr3wAAK6VAACtsQAAqdQAOV8AACtkAAAcawAADXEAAAB4AAAAfwAAAIUAAACJAAAAjgAA&#10;AJEAAACVAAAAmAAAAJwAAACgAAAApAAAAKcAAACqAAAArQAAALEAAAC1AAAAuQAAAL0AAADCAAAA&#10;yAAAAM8DAADVEwAA1CcAANI9AADPVgAAzG8AAMeLAADEqAAAxcIAMGsAACFyAAASeQAAAoAAAACI&#10;AAAAjgAAAJQAAACZAAAAngAAAKEAAACkAAAAqAAAAK0AAACxAAAAtgAAALoAAAC9AAAAwQAAAMUA&#10;AADJAAAAzgAAANMAAADaAAAA4AAAAOcAAADtBAAA8BgAAO4vAADtSAAA6mIAAOh9AADlmAAA4bUA&#10;/wAAAP8AAAD7AAAA+gAAAPsAAAD9AAQA/wAQAP8AGgD/ACUA/wAwAP8AOgD8AEIA9wBJAPMAUADw&#10;AFYA7QBcAOsAYQDpAGYA5wBsAOUAcgDjAHkA4ACCAN0AjADaAJkA1gCpANIAvgDPAOAAzAD9AMIA&#10;/wC0AP8AqwD/AKQA/wCgAP8A/QAAAPcAAADzAAAA8QAAAPMAAAD2AAAA8wAIAPEAFADxACAA8AAq&#10;AOgAMwDkADwA4QBDAN4ASgDbAFAA2ABVANUAWwDTAGAA0ABmAM4AbADMAHMAyQB7AMYAhQDDAJEA&#10;wAChAL0AtQC6ANEAuAD0ALMA/wCmAP8AnQD/AJkA/wCWAP8A9QAAAO0AAADpAAAA5wAAAOQAAADe&#10;AAAA2AADANYADgDSABkA0gAjANEALQDMADUAyAA9AMQAQwDAAEkAvQBPALoAVAC4AFoAtgBfALQA&#10;ZgCyAG0AsAB1AK4AfgCrAIoAqQCYAKYAqwCkAMUAogDpAKEA/wCZAP8AkQD/AIwA/wCKAP8A6gAA&#10;AOIAAADcAAAA0QAAAMgAAADAAAAAvAAAALgACAC3ABMAtwAdALUAJgCyAC4ArwA2AKwAPQCqAEMA&#10;pwBIAKYATgCkAFMAogBZAKAAXwCeAGYAnABuAJoAdwCYAIIAlgCQAJQAoQCRALkAkADaAI4A/ACK&#10;AP8AhQD/AIEA/wB/AP8A3gAAANIAAADFAAAAtwAAAK0AAACoAAAAowAAAKEAAgCeAAwAngAWAJ4A&#10;HwCeACgAmwAvAJgANgCVADwAkwBBAJEARwCPAEwAjgBSAIwAWACKAF8AiQBnAIcAcACFAHsAgwCI&#10;AIEAmAB/AK4AfgDLAH4A8QB8AP8AdwD/AHQA/wBzAP8AzgAAAL4AAACuAAAAogAAAJkAAACSAAAA&#10;jwAAAIwAAACLAAcAigAQAIkAGQCJACEAiAAoAIYALwCEADUAggA7AIAAQAB/AEYAfQBLAHwAUgB6&#10;AFkAeABgAHcAaQB1AHQAcwCBAHEAkABwAKQAbgC/AG0A5QBtAP8AawD/AGkA/wBnAP8AwQAAAK0A&#10;AACdAAAAkAAAAIgAAACCAAAAfQAAAHsAAAB6AAIAeAALAHgAEwB4ABsAeAAiAHYAKQB0AC8AcgA1&#10;AHEAOgBvAEAAbQBFAGwATABqAFMAaQBaAGcAYwBlAG4AZAB6AGIAiQBhAJwAYAC0AF8A1wBfAPgA&#10;XgD/AF0A/wBcAP8AsgAAAJ4AAACPAAAAgwAAAHoAAABzAAAAbwAAAG0AAABrAAAAagAGAGkADgBp&#10;ABUAaAAcAGgAIwBmACkAZQAvAGMANQBiADoAYABAAF8ARgBdAE0AXABVAFoAXgBYAGgAVwB0AFUA&#10;gwBUAJUAUwCrAFIAyQBSAO8AUgD/AFIA/wBRAP8ApgAAAJMAAACEAAAAeAAAAG4AAABnAAAAYwAA&#10;AGAAAABeAAAAXQACAFwACQBbABEAWwAXAFsAHgBaACQAWAAqAFcALwBVADUAVAA7AFIAQQBRAEgA&#10;TwBQAE4AWQBMAGMASwBvAEkAfQBIAI4ARwCjAEYAvwBGAOMARgD/AEYA/wBHAP8AnAAAAIoAAAB7&#10;AAAAbwAAAGUAAABeAAAAWAAAAFUAAABTAAAAUQAAAFEABgBQAAwAUAATAFAAGQBPAB8ATQAlAEwA&#10;KwBKADAASQA2AEgAPQBGAEMARQBLAEMAVABBAF8AQABrAD4AeQA9AIkAPACdADsAtgA7ANcAOwD2&#10;ADwA/wA8AP8AkwAAAIIAAABzAAAAZwEAAF0BAABVAAAAUAAAAEwAAABJAAAASAAAAEcAAwBGAAkA&#10;RgAPAEUAFQBFABsARAAhAEIAJwBBACwAPwAyAD4AOQA8AEAAOwBHADkAUQA4AFsANgBnADUAdAA0&#10;AIQAMgCXADIArwAxAM0AMQDtADIA/wAzAP8AjQAAAHwBAABtBQAAYQcAAFcIAABPBwAASQYAAEQF&#10;AABBAgAAPwAAAD8AAAA+AAYAPQALADwAEgA8ABcAOwAdADkAIwA4ACkANwAvADUANQA0ADwAMgBE&#10;ADEATQAvAFgALgBkACwAcQArAIEAKgCTACkAqAAoAMQAKADkACkA+wApAP8AhwEAAHYHAABoCgAA&#10;XAwAAFENAABJDAAAQwsAAD4KAAA6CQAAOAcAADcEAAA2AQMANgAIADUADgA0ABQAMwAaADIAIAAw&#10;ACUALwArAC0AMgAsADkAKwBBACkASwAnAFUAJgBhACQAbgAjAH4AIQCPACAApAAgAL0AIADcACAA&#10;8wAgAP8AggcAAHILAABjDgAAVxEAAE0RAABEEQAAPhAAADkPAAA1DgAAMgwAADAKAAAvCAAALwUF&#10;AC8DCwAtAREALAEXACsAHQApACMAKAApACYAMAAlADcAIwE/ACIBSQAgAVMAHgFfABwAbQAbAHwA&#10;GQCNABgAoAAXALgAFwDSABcA7AAXAPwAfgsAAG0QAABfEwAAUxQAAEkVAABBFQAAOhQAADUTAAAx&#10;EgAALREAACsQAAApDgAAKQwCACkJBwAoBw0AJgcUACQHGgAjByAAIQgnACAILgAeCDYAHQg+ABsJ&#10;SAAZCVMAFwlfABQIbAASCHsAEQeMAA8FngAOBLQADQLMAA0A5QAOAPQAeg4AAGoTAABcFgAAUBcA&#10;AEUYAAA9GAAANhcAADEWAAAtFQAAKRUAACYUAAAkEwAAIxEBACIQBAAhDgkAIA0RAB4OGAAdDh8A&#10;Gw4mABkPLQAXEDYAFRA/ABMQSQAQEFQADRBgAAsQbQAJEHsABxCLAAUOngAEDbIAAwzJAAIL3wAD&#10;Ce8AdxIAAGcWAABZGQAATBoAAEIaAAA6GgAAMxoAAC4ZAAApGAAAJhgAACMXAAAgFgAAHhUAAB0V&#10;AgAbFAYAGRUNABcVFQAWFRwAFBUjABIWKwAQFjMADRY8AAsWRQAJF1AABhdcAAQWaQACFngAABWJ&#10;AAAUnAAAE7EAABLIAAAR4AAAEe4AcxYAAGMZAABVHAAASR0AAD8dAAA3HQAAMBwAACsbAAAnGwAA&#10;IxoAACAZAAAdGQAAGxkAABgZAAAVGgMAExoKABAbEgAOGxkADBsgAAocJwAIHC8ABhw4AAQcQQAC&#10;HEwAABxZAAAcZgAAG3YAABuHAAAamgAAGLAAABfJAAAW4QAAFfAAcBkAAGAcAABSHgAARh8AADwf&#10;AAA0HwAALh4AACgeAAAkHQAAIBwAAB0cAAAbGwAAGBsAABQcAAAQHgMADCAIAAkgDwAGIRYABCEd&#10;AAIhJAABISwAACE1AAAiPgAAIkkAACJWAAAhZAAAIXQAACCFAAAfmQAAHrAAABzJAAAb4wAAG/IA&#10;bBwAAFwfAABPIQAAQyIAADkiAAAyIQAAKyEAACYgAAAiHwAAHx4AABweAAAYHgAAFR8AABEgAAAM&#10;IgIACCQHAAMlDQAAJhMAACYaAAAnIQAAJykAACcyAAAnOwAAJ0YAACdTAAAnYgAAJ3EAACaDAAAl&#10;mAAAI7AAACLKAAAg5QAAIPUAaCAAAFkjAABLJAAAQCUAADckAAAvJAAAKSMAACQiAAAgIQAAHSAA&#10;ABkgAAAVIQAAESMAAAwlAAAIJwIAAykGAAAqCwAALBEAAC0XAAAtHgAALSYAAC0uAAAtOAAALUMA&#10;AC1QAAAtXwAALW8AACyBAAArlgAAKa8AACjKAAAm5gAAJfgAZCQAAFUmAABIJwAAPScAADQnAAAt&#10;JgAAJyUAACMjAAAfIwAAGiMAABYkAAARJgAADCgAAAcqAAADLAEAAC4FAAAwCQAAMg0AADMUAAA0&#10;GgAANCIAADQrAAA0NQAANEAAADRNAAA0XAAAM2wAADN/AAAxlQAAMK4AAC7LAAAt6AAALPoAXygA&#10;AFAqAABEKgAAOSoAADEpAAArKAAAJiYAACEmAAAcJgAAFicAABEpAAAMKwAABy4AAAIwAAAAMgAA&#10;ADQCAAA2BgAAOAoAADoQAAA8FgAAPB4AADwnAAA8MQAAPDwAADxJAAA8WAAAO2kAADp8AAA5kgAA&#10;N6wAADbKAAA06QAAM/wAWiwAAEwtAABALgAANi0AAC8sAAApKgAAJCkAAB4qAAAXKwAAEi0AAAsv&#10;AAAGMgAAADQAAAA3AAAAOQAAADwAAAA+AwAAQAcAAEIMAABEEgAARRoAAEUjAABFLQAARTgAAEVF&#10;AABEVAAARGUAAEN4AABBjwAAQKkAAD7JAAA86gAAO/4AVDAAAEcxAAA8MQAANDAAAC0uAAAnLAAA&#10;IC0AABkvAAASMQAACzQAAAU3AAAAOgAAADwAAAA/AAAAQQAAAEQAAABGAAAASAMAAEsIAABNDQAA&#10;UBUAAFAdAABQJwAAUDMAAE9BAABPUAAATmEAAE10AABLigAASqUAAEjGAABG6QAARP8ATzUAAEM1&#10;AAA5NAAAMjIAACwwAAAjMgAAGzQAABM2AAALOQAAAz0AAABAAAAAQwAAAEUAAABIAAAASwAAAE0A&#10;AABQAAAAUgAAAFUDAABXCAAAWg8AAFwXAABcIgAAWy4AAFo8AABaSgAAWlsAAFhvAABXhQAAVZ8A&#10;AFPAAABR5QAAUP0ASTkAAD84AAA3NwAAMDUAACc2AAAdOQAAFDwAAAs/AAACQwAAAEcAAABKAAAA&#10;TQAAAFAAAABTAAAAVgAAAFgAAABbAAAAXQAAAGAAAABiAgAAZQkAAGgRAABqGgAAaSYAAGk0AABo&#10;QwAAZ1UAAGZoAABkfwAAYpkAAGC4AABe3wAAXPsART4AAD08AAA1OgAAKzsAACA+AAAVQgAAC0YA&#10;AAFKAAAATwAAAFMAAABWAAAAWQAAAFwAAABfAAAAYgAAAGUAAABnAAAAagAAAG0AAABvAAAAcgEA&#10;AHUJAAB4EgAAeR4AAHgsAAB3PAAAdU8AAHVhAABzeAAAcpAAAHCuAABt1AAAbPQAQkEAADs/AAAv&#10;QQAAJEQAABhJAAALTgAAAFMAAABYAAAAXAAAAGAAAABjAAAAZwAAAGoAAABuAAAAcQAAAHMAAAB2&#10;AAAAeQAAAHsAAAB+AAAAgQAAAIQAAACICAAAjBQAAIsiAACKMgAAiEQAAIZZAACEcAAAg4cAAICl&#10;AAB+yAAAfOsAQEUAADRHAAAoSwAAG1AAAA1VAAAAWwAAAGEAAABmAAAAawAAAG4AAAByAAAAdQAA&#10;AHkAAAB8AAAAgAAAAIIAAACFAAAAiAAAAIsAAACOAAAAkQAAAJUAAACZAAAAnggAAKEWAACgJgAA&#10;njkAAJxOAACaZAAAl38AAJWZAACSuQAAkN4AOU0AACxSAAAfVwAAEF0AAAJkAAAAagAAAHAAAAB2&#10;AAAAegAAAH0AAACBAAAAhAAAAIgAAACMAAAAjwAAAJMAAACWAAAAmQAAAJwAAACfAAAAowAAAKcA&#10;AACsAAAAsgAAALgKAAC6GgAAuS0AALdCAAC0WQAAsXIAAK2MAACpqwAAqMsAMVgAACNeAAAUZQAA&#10;BWwAAABzAAAAegAAAIAAAACFAAAAigAAAI0AAACRAAAAlQAAAJkAAACdAAAAoQAAAKUAAACoAAAA&#10;qwAAAK8AAACzAAAAtwAAALwAAADBAAAAyAAAANAAAADZDQAA2CAAANU2AADSTQAAzmcAAMqBAADJ&#10;mgAAxrgAKGUAABlsAAAJdAAAAHwAAACDAAAAigAAAJAAAACWAAAAmwAAAJ0AAAChAAAApgAAAKsA&#10;AACvAAAAtAAAALgAAAC8AAAAwAAAAMQAAADJAAAAzgAAANMAAADaAAAA4QAAAOgAAADvAAAA8xIA&#10;APIoAADwQQAA7VsAAOp1AADmkAAA5KsA/gAAAPgAAAD0AAAA8wAAAPQAAAD3AAEA+wALAP8AFgD/&#10;ACEA/wAsAP8ANQD7AD4A9wBFAPMATADwAFIA7QBYAOoAXQDoAGMA5gBpAOQAbwDhAHcA3gCAANsA&#10;igDYAJcA0wCnANAAvwDNAOEAyQD/ALoA/wCtAP8AogD/AJwA/wCXAP8A9gAAAO8AAADrAAAA6QAA&#10;AOsAAADvAAAA8QADAO4AEADuABsA7gAlAOgALwDjADgA3wA/ANsARgDYAEwA1QBSANIAVwDQAF0A&#10;zQBiAMsAaQDJAHAAxgB4AMMAgwDAAI8AvQCfALoAswC3ANIAtAD2AKoA/wCdAP8AlgD/AJEA/wCN&#10;AP8A7AAAAOQAAADfAAAA3QAAAN4AAADYAAAA0gAAANEACQDNABUAzQAfAM0AKADJADEAxQA4AMAA&#10;PwC9AEUAugBLALcAUAC1AFYAswBcALEAYgCvAGkArAByAKoAewCnAIcApQCWAKIAqgCfAMQAngDr&#10;AJsA/wCQAP8AiQD/AIQA/wCCAP8A4AAAANYAAADQAAAAygAAAMAAAAC5AAAAtgAAALIAAwCyAA4A&#10;sQAYALAAIQCuACoAqwAxAKgAOAClAD4AowBEAKEASQCfAE8AngBVAJwAWwCaAGIAmABrAJYAdACT&#10;AH8AkQCNAI8AoACNALgAiwDcAIkA/wCCAP8AfQD/AHkA/wB2AP8A0QAAAMcAAAC8AAAArgAAAKUA&#10;AACgAAAAnAAAAJoAAACYAAgAmAARAJgAGgCZACMAlgAqAJMAMQCQADcAjgA9AIwAQgCKAEgAiQBO&#10;AIcAVACFAFsAhABjAIIAbQCAAHgAfgCFAHwAlgB6AK0AeQDMAHgA9AB0AP8AbwD/AG0A/wBrAP8A&#10;wwAAALYAAAClAAAAmQAAAJEAAACKAAAAiAAAAIUAAACEAAIAhAALAIMAFACDABwAgwAjAIAAKgB+&#10;ADAAfQA2AHsAPAB5AEEAeABHAHYATQB1AFUAcwBdAHEAZgBvAHEAbQB+AGsAjgBqAKMAaAC/AGcA&#10;6ABnAP8AYwD/AGEA/wBgAP8AtgAAAKQAAACUAAAAhwAAAH8AAAB6AAAAdQAAAHQAAAByAAAAcQAF&#10;AHEADQBxABYAcgAdAHAAJABuACoAbQAwAGsANQBpADsAaABBAGYARwBlAE4AYwBWAGEAYABgAGoA&#10;XgB3AFwAhwBbAJoAWQC0AFkA2gBYAPwAVwD/AFUA/wBVAP8AqQAAAJYAAACHAAAAewAAAHEAAABr&#10;AAAAZwAAAGQAAABjAAAAYgABAGIACQBiABAAYgAXAGIAHgBgACQAXwAqAF0ALwBbADUAWgA7AFgA&#10;QQBXAEgAVQBQAFQAWgBSAGUAUABxAE8AgABNAJIATACqAEsAywBLAPIASwD/AEoA/wBKAP8AnQAA&#10;AIsAAAB8AAAAbwAAAGYAAABfAAAAWgAAAFcAAABVAAAAVAAAAFQABABUAAsAVAASAFQAGABUAB4A&#10;UgAkAFAAKgBOAC8ATQA1AEsAPABKAEMASABLAEcAVABFAF8ARABsAEIAegBBAIwAQACiAD8AwAA/&#10;AOcAPwD/AD8A/wBAAP8AkwAAAIEAAABzAAAAZgAAAFwAAABVAAAATwAAAEwAAABKAAAASQAAAEgA&#10;AQBIAAcASAANAEgAFABIABoARgAfAEQAJQBDACsAQQAwAEAANwA+AD4APQBGADsAUAA6AFsAOABn&#10;ADcAdQA2AIYANQCbADQAtgA0ANwANAD8ADUA/wA2AP8AigAAAHkAAABrAAAAXwAAAFUAAABMAAAA&#10;RwAAAEIAAABAAAAAPgAAAD4AAAA9AAQAPQAKAD0AEAA9ABUAPAAbADoAIQA5ACYANwAsADYAMwA0&#10;ADoAMwBCADEASwAwAFYALwBjAC0AcQAsAIEAKwCVACoArgAqAM8AKgDzACsA/wAsAP8AhAAAAHMA&#10;AABlAAAAWAIAAE4DAABGAwAAQAIAADsBAAA4AAAANgAAADQAAAA0AAIAMwAHADMADAAzABIAMwAX&#10;ADEAHQAvACMALgAoAC0ALwArADYAKgA+ACkASAAnAFMAJgBfACQAbQAjAH0AIgCQACIAqAAhAMYA&#10;IQDpACIA/wAjAP8AfwAAAG4CAABfBQAAUwcAAEkIAABBBwAAOgcAADUGAAAxBQAALgMAAC0BAAAs&#10;AAAAKwAFACsACQAqAA4AKgAUACkAGgAnAB8AJgAlACUALAAjADMAIgA7ACEARQAfAFAAHgBcABwA&#10;agAbAHoAGgCMABkAogAZAL4AGQDgABkA+wAaAP8AegIAAGkGAABbCQAATwsAAEQMAAA8CwAANQsA&#10;ADAKAAAsCgAAKQgAACYHAAAlBQAAJAMDACQBBwAjAAwAIwARACIAFwAgABwAHwAiAB4AKQAcADAA&#10;GwA5ABoAQgAYAE0AFwBZABUAZwATAHcAEgCJABEAnQARALcAEQDWABEA8gASAP8AdQYAAGUKAABX&#10;DQAASw4AAEAQAAA4DwAAMQ4AACwOAAAnDQAAJAwAACELAAAfCgAAHgkCAB0HBQAdBQkAHAQOABsE&#10;FAAaBBoAGAQgABcEJgAWBC4AFQQ2ABMEQAARBEsAEANXAA0DZQALA3QACgKFAAkAmQAIALEABwDN&#10;AAgA6gAJAP0AcQoAAGEOAABTEQAARxIAAD0SAAA1EgAALhIAACgRAAAkEQAAIBAAAB0PAAAbDgAA&#10;GQ0CABgMBQAXCgcAFwkLABUJEQAUCRcAEgkdABEJJAAQCiwADQo1AAwKPwAJC0oABwtWAAULZAAD&#10;C3MAAQqDAAAJlgAAB6wAAAXFAAAD4AAAAPQAbg0AAF4RAABQFAAARBUAADoVAAAyFQAAKxQAACUU&#10;AAAhEwAAHRIAABoSAAAYEQAAFRADABQQBQASDwcAEQ4JAA4ODgANDxUACxAcAAoQIwAIECoABxEz&#10;AAURPAADEUcAARFUAAARYQAAEXEAABCCAAAOlgAADawAAAvFAAAK3gAACe8AaxEAAFsUAABNFgAA&#10;QRcAADcXAAAvFwAAKBcAACMWAAAeFQAAGxUAABgUAAAVEwEAExMEABESBgAOEgcACxMIAAkUDAAH&#10;FRMABRUZAAQVIAACFicAABYwAAAWOQAAFkUAABZRAAAWXwAAFm8AABWBAAAUlQAAEqwAABHGAAAQ&#10;4QAADvIAZxQAAFcXAABKGQAAPhoAADQaAAAsGQAAJRkAACAYAAAcFwAAGBYAABYWAAATFQMAERQF&#10;AA4VBQALFgUABxcHAAQZCwABGhAAABoWAAAbHQAAGyUAABstAAAbNwAAG0IAABtPAAAbXQAAG20A&#10;ABqAAAAZlAAAF6wAABbIAAAU5AAAE/YAYxcAAFQaAABGHAAAOxwAADEcAAApHAAAIxsAAB4aAAAa&#10;GQAAFxgAABUXAgASFwIADhcCAAsYAwAIGgQABBsGAAAdCQAAHw0AACAUAAAgGwAAISIAACErAAAh&#10;NAAAIT8AACFMAAAhWwAAIGsAACB+AAAekwAAHawAABvJAAAa5gAAGPgAXxsAAFAdAABDHgAAOB8A&#10;AC4fAAAnHgAAIR0AAB0bAAAZGgAAFhkAABMZAAAPGgAACxsAAAccAAADHgIAACAEAAAjBwAAJQsA&#10;ACcRAAAnGAAAJx8AACcoAAAoMQAAKDwAACdJAAAnWAAAJ2kAACZ8AAAlkgAAI6sAACHKAAAf6QAA&#10;HvwAWx4AAEwgAAA/IQAANCIAACwhAAAlIAAAHx4AABwdAAAYHAAAFBwAABAdAAALHgAAByAAAAMi&#10;AAAAJAAAACYCAAApBQAAKwkAAC0NAAAuFAAALxwAAC8kAAAvLgAALzkAAC5GAAAuVQAALmYAAC15&#10;AAArjwAAKqkAACjJAAAm6gAAJf4AViIAAEgkAAA7JQAAMSQAACkjAAAjIgAAHyAAABofAAAVHwAA&#10;ECAAAAsiAAAGIwAAAiYAAAAoAAAAKgAAAC0AAAAwAgAAMgYAADQKAAA3EQAANxgAADchAAA3KgAA&#10;NzUAADdDAAA2UQAANmIAADV2AAAzjAAAMqcAADDIAAAu6gAALP8AUSYAAEMoAAA4KAAALicAACcl&#10;AAAiIwAAHSIAABcjAAARJAAACyYAAAYoAAAAKgAAAC0AAAAvAAAAMgAAADUAAAA3AAAAOgMAADwH&#10;AAA/DAAAQRQAAEAdAABBJgAAQTEAAEA+AABATQAAP14AAD5yAAA8iAAAO6MAADnFAAA36gAANf8A&#10;TCsAAD8rAAA0KwAALCkAACYnAAAhJgAAGSYAABIoAAALKgAABS0AAAAvAAAAMgAAADUAAAA4AAAA&#10;OwAAAD4AAABAAAAAQwAAAEYDAABICAAASw4AAEwXAABMIQAATCwAAEs5AABLSAAASlkAAEhtAABH&#10;hAAARZ4AAELAAABA5wAAP/8ARi8AADsvAAAxLgAAKysAACUqAAAcKwAAFC0AAAwvAAAEMwAAADYA&#10;AAA5AAAAPAAAAD8AAABCAAAARQAAAEgAAABLAAAATQAAAFAAAABTAwAAVgkAAFkRAABZGwAAWCcA&#10;AFc0AABXQwAAVlQAAFVoAABTfgAAUZkAAE+5AABM4gAASv8AQTMAADcyAAAwMAAAKS4AACAvAAAW&#10;MgAADTUAAAQ5AAAAPQAAAEAAAABEAAAARwAAAEoAAABNAAAAUQAAAFMAAABWAAAAWQAAAFwAAABf&#10;AAAAYgMAAGUKAABoFAAAZx8AAGYtAABlPAAAZE4AAGNhAABgeAAAXpIAAFyxAABa2QAAWPoAPTcA&#10;ADU1AAAuMwAAJDQAABk3AAAOOwAABEAAAABEAAAASQAAAEwAAABQAAAAUwAAAFcAAABaAAAAXQAA&#10;AGAAAABjAAAAZgAAAGkAAABsAAAAbwAAAHIDAAB2DAAAdxgAAHYmAAB1NQAAdEYAAHNaAABwcAAA&#10;b4kAAGynAABpzQAAZ/IAOzoAADQ4AAAoOgAAHT4AABFCAAAFRwAAAE0AAABSAAAAVgAAAFoAAABe&#10;AAAAYgAAAGUAAABpAAAAbAAAAG8AAAByAAAAdQAAAHgAAAB7AAAAfgAAAIIAAACGAwAAig0AAIob&#10;AACJKwAAhz4AAIRTAACDaAAAgYAAAH6dAAB7vgAAeeUAOT4AAC1AAAAhRAAAFEkAAAZQAAAAVgAA&#10;AFwAAABhAAAAZQAAAGkAAABtAAAAcQAAAHUAAAB5AAAAfQAAAIAAAACDAAAAhgAAAIkAAACMAAAA&#10;jwAAAJMAAACYAAAAnQMAAKIQAACgIAAAnjIAAJxHAACYXgAAlXgAAJORAACPsgAAjdgAMkcAACVL&#10;AAAXUQAACFcAAABeAAAAZQAAAGwAAABxAAAAdQAAAHkAAAB9AAAAgQAAAIYAAACKAAAAjQAAAJEA&#10;AACUAAAAlwAAAJsAAACeAAAAogAAAKcAAACtAAAAswAAALoDAAC9EwAAuyYAALg6AAC0UgAAsGsA&#10;AKuHAACoowAAp8IAKlIAABtYAAAMXwAAAGcAAABuAAAAdQAAAHwAAACCAAAAhQAAAIkAAACNAAAA&#10;kgAAAJcAAACbAAAAoAAAAKQAAACnAAAAqwAAAK8AAACzAAAAuAAAAL4AAADEAAAAywAAANQAAADe&#10;BQAA3xgAANwtAADXRQAA0V4AAM14AADIlAAAwrQAIF8AABFnAAABbwAAAHcAAAB/AAAAhgAAAIwA&#10;AACTAAAAlgAAAJoAAACeAAAApAAAAKkAAACuAAAAswAAALgAAAC8AAAAwQAAAMUAAADKAAAA0AAA&#10;ANYAAADeAAAA5QAAAO0AAAD1AAAA+gkAAPkgAAD2NwAA81EAAO9sAADrhgAA6KA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zFAH/syMI/7AwFf+zOiP4v0Ez8spIR+7STl7r&#10;11R26NpajeXdXqLh3GKz2tRmw9POac/Oy2/axsd25LnCgu6hvZf4ob2X+KG9l/ihvZf4ob2X+KG9&#10;l/ihvZf4ob2X+KG9l/ihvZf4ob2X+KG9l/ihvZf4ob2X+KG9l/ihvZf4ob2X+P2zEwH+syMI/7Ew&#10;Ff+1OSP2wUAy78xHRuvXTF7n3VJ24+FXjeDlWqPY3l600dljwsnTaM3Bzm3Xtslz4KjEfeqUwI3y&#10;lMCN8pTAjfKUwI3ylMCN8pTAjfKUwI3ylMCN8pTAjfKUwI3ylMCN8pTAjfKUwI3ylMCN8pTAjfKU&#10;wI3ylMCN8v20EwH+tCII/7IwFf63OSL0w0Ax7M9GRefcS13j41B23+hUjtrmWKLP4F6zx9piwL/U&#10;Z8q1z2vTqstx3J3HeuSMw4fsjMOH7IzDh+yMw4fsjMOH7IzDh+yMw4fsjMOH7IzDh+yMw4fsjMOH&#10;7IzDh+yMw4fsjMOH7IzDh+yMw4fsjMOH7Py0EwH9tCII/7IvFfy5OCHxxj8w6dNFROPgSlzf6E91&#10;3O1SjdLpWKHI4V2xvtthvbXWZces0WnPoc1w15XJd9+HxoPlh8aD5YfGg+WHxoPlh8aD5YfGg+WH&#10;xoPlh8aD5YfGg+WHxoPlh8aD5YfGg+WHxoPlh8aD5YfGg+WHxoPlh8aD5fy1EgH9tSII/7MvFPm8&#10;OCDuyT4v5ddEQ97kSVvb7U511vBSjMvqWJ/A41yutt1guq3YZMOj1GjKmdBu0o7NdtmCyoDfgsqA&#10;34LKgN+CyoDfgsqA34LKgN+CyoDfgsqA34LKgN+CyoDfgsqA34LKgN+CyoDfgsqA34LKgN+CyoDf&#10;gsqA3/u1EgH8tiIH/7QvFPa+Nx/qzT0t4NxDQdrnSlnV8E500PNRi8TrV5245Fyrrt9ftqXbY76c&#10;1mfFk9NtzInQdNJ/zX7Xf81+13/Nftd/zX7Xf81+13/Nftd/zX7Xf81+13/Nftd/zX7Xf81+13/N&#10;ftd/zX7Xf81+13/Nftd/zX7Xf81+1/m2EQH7tyEH/rUvFPPCNh3m0Twr3OFDP9TrSlrP8050yfVQ&#10;ib3tVpqx5luopuFfsp3dY7mV2me/jdZsxYTUc8t80XzQfNF80HzRfNB80XzQfNF80HzRfNB80XzQ&#10;fNF80HzRfNB80XzQfNF80HzRfNB80XzQfNF80HzRfNB80XzQfNF80Pi3EQH6uCEH/bYuE+/GNRzh&#10;1zsp1uVFPc/vSlrI901zwvdQh7bvVpeq6FqjoORfrJfgY7OP3We5h9tsvoDYcsN51XrHedV6x3nV&#10;esd51XrHedV6x3nVesd51XrHedV6x3nVesd51XrHedV6x3nVesd51XrHedV6x3nVesd51XrHedV6&#10;x/a4EAH5uSAG+rktEunLMxnb3jol0elFPsn0SlrB+01xuvhPhK7xVZKj61qemedfppHkY6yK4Wey&#10;g99stnzdcbp223m+dtt5vnbbeb5223m+dtt5vnbbeb5223m+dtt5vnbbeb5223m+dtt5vnbbeb52&#10;23m+dtt5vnbbeb5223m+dtt5vvO5DgD3ux8G9L8rD+LSMRXU5D4jy+9FQML6SVq5/0xvsftOf6b0&#10;VYyb71uWkutfnovoZKSF5miof+RsrHnicbBz4Hezc+B3s3Pgd7Nz4Hezc+B3s3Pgd7Nz4Hezc+B3&#10;s3Pgd7Nz4Hezc+B3s3Pgd7Nz4Hezc+B3s3Pgd7Nz4Hezc+B3s+67DAD1vR4F7cYoC9ndLg/N6j4m&#10;w/ZEQbr/R1iw/0pqqP5OeZ34VYSU9FuNjPBglIXuZZmA7Gmde+ptoHbocqNx53emced3pnHnd6Zx&#10;53emced3pnHnd6Zx53emced3pnHnd6Zx53emced3pnHnd6Zx53emced3pnHnd6Zx53emced3pui+&#10;CgDywB0E4tEiBtDlMxDF8j4puv5DQLD/RVSm/0lknv9NcJX9VHqM+VyChfZhiID0Zox882qPePFu&#10;knTwc5Vw73eXcO93l3Dvd5dw73eXcO93l3Dvd5dw73eXcO93l3Dvd5dw73eXcO93l3Dvd5dw73eX&#10;cO93l3Dvd5dw73eXcO93l97BBgDtxRoD1d8fAsjvNRS8+z0qsP9APqX/Q06b/0dbk/9NZoz/VG+F&#10;/1x1f/5ienv8Z313+2uAdPlvgnH4coRt93eGbfd3hm33d4Zt93eGbfd3hm33d4Zt93eGbfd3hm33&#10;d4Zt93eGbfd3hm33d4Zt93eGbfd3hm33d4Zt93eGbfd3htnEBQDZ1AgAyuomBb75NRix/zkqpf88&#10;OZr/QEaQ/0ZRif9MW4P/U2J9/1xnef9ianX/Z21y/2tvcP9ucW3/cnNr/3V1a/91dWv/dXVr/3V1&#10;a/91dWv/dXVr/3V1a/91dWv/dXVr/3V1a/91dWv/dXVr/3V1a/91dWv/dXVr/3V1a/91ddXHBQDO&#10;5AsAwPYpCbP/Mhmm/zUnmv84M4//PT6G/0RHf/9LTnr/UlR1/1pYcf9gW2//ZV1t/2pfa/9tYGn/&#10;cGJn/3NjZ/9zY2f/c2Nn/3NjZ/9zY2f/c2Nn/3NjZ/9zY2f/c2Nn/3NjZ/9zY2f/c2Nn/3NjZ/9z&#10;Y2f/c2Nn/3NjZ/9zY87NBQDC8hcBtf8oDKj/LRib/zAij/80LIT/OzV8/0I8df9JQnD/UEZs/1ZK&#10;af9dTGf/Yk5l/2ZPZP9qUGP/bVFh/3BSYf9wUmH/cFJh/3BSYf9wUmH/cFJh/3BSYf9wUmH/cFJh&#10;/3BSYf9wUmH/cFJh/3BSYf9wUmH/cFJh/3BSYf9wUv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iEI/6cuE/+pOCD/s0At&#10;/bxHPvnCT1P4w1hp98Jgf/K/aJLqum+j4rN3stypfr7XoYbI0pqN0c6Tl9nKjKfhwYW75rOAveOz&#10;gL3js4C947OAveOzgL3js4C947OAveOzgL3js4C947OAveOzgL3js4C947OAveOzgL3js4C94/+r&#10;EwH/qiEI/6guE/+rOB//tT8s+r5GPvfGTlP0x1Zp88def/HGZZTowmym4bpztdqwecLUp4DOz5+I&#10;18qXkuHGkqfptIi47KmHu+aph7vmqYe75qmHu+aph7vmqYe75qmHu+aph7vmqYe75qmHu+aph7vm&#10;qYe75qmHu+aph7vmqYe75v+rEgH/qyEI/6guE/+sNx/+tz8s+MBGPfTJTVPxzFVq781cgO/MYpXn&#10;ymio38NuuNi5dMbRr3rTzamD3MWjkOS6nKLqqJK37p+Ouuifjrron4666J+Ouuifjrron4666J+O&#10;uuifjrron4666J+Ouuifjrron4666J+Ouuifjrron4666P+sEgH/qyEI/6guE/+uNx78uT4r9sNF&#10;PfHMS1Lu0FNp7NJZgOrTX5bn02Sp3sxqu9bEb8nQvnjTxrSA3LqriuStpZzrnZ6275WWueqVlrnq&#10;lZa56pWWueqVlrnqlZa56pWWueqVlrnqlZa56pWWueqVlrnqlZa56pWWueqVlrnqlZa56v+sEgH/&#10;rCEH/6kuE/+vNh36uz4q88VEPO7PSlLr1VFp6NlXgeXcW5fj3mCr3dhlvNLPbMnIxnTTvb183LG1&#10;huSir5brkq2274uguOuLoLjri6C464uguOuLoLjri6C464uguOuLoLjri6C464uguOuLoLjri6C4&#10;64uguOuLoLjri6C46/+sEgH/rCEH/6kuE/+xNh34vT0p8chEO+vSSlHo209p5OBUgeHkWJfc4Vys&#10;09xiu8vVacjBz3HStsh426jBguOYvJLqib+27oKsuOuCrLjrgqy464KsuOuCrLjrgqy464KsuOuC&#10;rLjrgqy464KsuOuCrLjrgqy464KsuOuCrLjrgqy46/+tEgH/rCAH/6otEv+zNRz2vzwp7spDOujV&#10;SFDk4E1o4OZSgd7qVZfT5Fuqyt1husDVZse20GzRq8xz2p7IfeKOxIzpfsOn7Hq6uep6urnqerq5&#10;6nq6uep6urnqerq56nq6uep6urnqerq56nq6uep6urnqerq56nq6uep6urnqerq56v6tEQH/rSAH&#10;/6stEv+1NRv0wTwo685COeTaR0/h5ktn3etQgNjsVZbM5lupwd5guLfYZcSr0mrOoM5w15PKd96E&#10;xoPldcSY6XPFsuhzxbLoc8Wy6HPFsuhzxbLoc8Wy6HPFsuhzxbLoc8Wy6HPFsuhzxbLoc8Wy6HPF&#10;suhzxbLoc8Wy6P6tEQH/riAH/6stEvy3NBrxxDsm59FBOODfRk7c6Exm2fBPf9DvVJXE51qnud9f&#10;ta7aZMCj1GjKmNBu0Y3NdtiAyoDec8eQ423Ho+Rtx6Pkbcej5G3Ho+Rtx6Pkbcej5G3Ho+Rtx6Pk&#10;bcej5G3Ho+Rtx6Pkbcej5G3Ho+Rtx6Pkbcej5P2uEAH/riAH/6wtEvq6MxntyDol49ZANtzjRkvW&#10;60xm0fNPfsnxVJO96FmkseFesabcY7yb12jFktNty4jQdNJ9zX7XcsuL22zKmd1sypndbMqZ3WzK&#10;md1sypndbMqZ3WzKmd1sypndbMqZ3WzKmd1sypndbMqZ3WzKmd1sypndbMqZ3fuvEAH/rx8G/60s&#10;Efa9MhjpzDkj3tw+M9bnSErQ70xmyvZPfcLyU5G16lmgqeNerZ7eYreU22e+jNhtxIPUc8p60nzP&#10;cdCH02vOktVrzpLVa86S1WvOktVrzpLVa86S1WvOktVrzpLVa86S1WvOktVrzpLVa86S1WvOktVr&#10;zpLVa86S1fmwDwH/sB8G/7ErEPLBMRXk0jcg2OJBL9DrSEvJ9ExlwvpOe7n0Uo2t7FicoeZdp5fi&#10;YrCO32e3htxsvH/ZcsF313rFcNWEyWrUjctq1I3LatSNy2rUjctq1I3LatSNy2rUjctq1I3LatSN&#10;y2rUjctq1I3LatSNy2rUjctq1I3LatSNy/exDgD/sh4F/bUpDuzHLxLc2zQb0udCMMnxSEzB+ktk&#10;uf5NeLD2UYik71iVmepeoJDmY6eI42etgeFssnrfcbZ03Xi6btuBvWraiL9q2oi/atqIv2raiL9q&#10;2oi/atqIv2raiL9q2oi/atqIv2raiL9q2oi/atqIv2raiL9q2oi/atqIv/SyDAD+sx0F9rwnC+TQ&#10;Kw7U4jgXy+1CMsH4R0y4/0lir/9Mc6f5UYKb9FiNke9elonsZJ2C6Wiifedtpnflcqpy5HetbOJ+&#10;sGjhhLJo4YSyaOGEsmjhhLJo4YSyaOGEsmjhhLJo4YSyaOGEsmjhhLJo4YSyaOGEsmjhhLJo4YSy&#10;aOGEsu+1CwD7thwE7sQiB9ncJgfN6jobwvVBNLj/RUuu/0ddpf9LbZ3+UXmT+VmDivVfi4PyZZF+&#10;8GqVee5umHXsc5tw63iebOp9oGjpgqJo6YKiaOmComjpgqJo6YKiaOmComjpgqJo6YKiaOmComjp&#10;gqJo6YKiaOmComjpgqJo6YKiaOmCoui3CAD4uRoD4tAZAs/lLAnE8zoeuf5ANK7/Qkek/0VXm/9K&#10;ZJT/UG+L/1l3g/xgfn75ZoJ592uGdfZviHL1c4tu9HeNa/N8j2jygJFo8oCRaPKAkWjygJFo8oCR&#10;aPKAkWjygJFo8oCRaPKAkWjygJFo8oCRaPKAkWjygJFo8oCRaPKAkd27BADsxRAA0+AUAMbwLw26&#10;/Dkhrv88MqP/P0KZ/0RPkP9JWor/T2OC/1lqff9gb3j/ZnJ0/2t1cf9vd27+cnls/XZ7afx6fWf7&#10;fn5n+35+Z/t+fmf7fn5n+35+Z/t+fmf7fn5n+35+Z/t+fmf7fn5n+35+Z/t+fmf7fn5n+35+Z/t+&#10;ftm+AwDTzwYAyO0eArv6MBGv/zUho/84Lpf/PDqN/0JFhf9ITn//T1Z6/1dbdf9fX3L/ZWJv/2pk&#10;bP9tZmr/cWdo/3RpZv94amX/e2tl/3trZf97a2X/e2tl/3trZf97a2X/e2tl/3trZf97a2X/e2tl&#10;/3trZf97a2X/e2tl/3trZf97a9PDAwDK2AYAvfgjBbD/LRKj/zAel/80KYz/OTOD/z87e/9GQ3X/&#10;TUhw/1RMbf9cUGr/YlJo/2dUZv9rVWX/blZj/3FXYv91WGD/d1lg/3dZYP93WWD/d1lg/3dZYP93&#10;WWD/d1lg/3dZYP93WWD/d1lg/3dZYP93WWD/d1lg/3dZYP93WcnLAwC/9g8Asf8iCKT/JxGX/ysa&#10;i/8vIoH/Nip5/z0xcf9EN2z/Sztn/1E/Y/9XQWH/XUNf/2JEXv9mRV3/aUZc/21HW/9wSFr/ckla&#10;/3JJWv9ySVr/ckla/3JJWv9ySVr/ckla/3JJWv9ySVr/ckla/3JJWv9ySVr/ckla/3JJWv9ySf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H/58tEv+gNxz/qT4o/7BGN/+1T0n8tFld+bJjcPeubILyqHaS7KGAn+aa&#10;iarilJKz3o6autyJo7/ZhK7E14G7yNJ8ysvDcsnNwHPKy8BzysvAc8rLwHPKy8BzysvAc8rLwHPK&#10;y8BzysvAc8rLwHPKy8BzysvAc8rLwHPKy/+kEQH/oyAH/58sEv+iNhz/qz4n/7NFNv65TUn6uVdd&#10;97hgcfS0aYTxr3KV6qh7o+Sgha/fmI252pGWwdeMoMjUhqzN0YK80sZ5xNa5d8bRt3jIz7d4yM+3&#10;eMjPt3jIz7d4yM+3eMjPt3jIz7d4yM+3eMjPt3jIz7d4yM+3eMjPt3jIz/+kEQH/ox8H/6AsEf+k&#10;NRv/rj0m/7VENvy9TEn4vlVd9b1ecvG6ZobutW+Y6K94p+GmgLTbnYnA1pWSydKOnNHPiKrXzIe/&#10;2rp7wduwfMXVrn3G0q59xtKufcbSrn3G0q59xtKufcbSrn3G0q59xtKufcbSrn3G0q59xtKufcbS&#10;rn3G0v+lEQH/pB8H/6EsEf+mNRv/sDwl/bhDNfnAS0j2wlNd8sJcc+7AY4fqvGua5bd0qt+tfLnY&#10;o4TF0ZmNzsuTmNTFj6XZwIy43LGCwN6ngcPXpoLF1KaCxdSmgsXUpoLF1KaCxdSmgsXUpoLF1KaC&#10;xdSmgsXUpoLF1KaCxdSmgsXUpoLF1P+lEQH/pB8H/6EsEf+nNBr/sTwl+7pDNPbDSkjzx1Jd8Mda&#10;c+zGYYjnw2ic4bxvrdmxdrzQp3/HyJ+Iz8KZk9W7lJ/atZGy3qiJvuCfhsLZnobE156GxNeehsTX&#10;nobE156GxNeehsTXnobE156GxNeehsTXnobE156GxNeehsTXnobE1/+lEAH/pB8H/6IsEf+pNBn/&#10;szsk+bxCNPTFSUfwy1Bd7sxYc+nMXonky2Wd3MBrr9K2c7zJrHvHwaSEz7mejtaympvbq5et35+Q&#10;vuGYi8Hbl4vD2JeLw9iXi8PYl4vD2JeLw9iXi8PYl4vD2JeLw9iXi8PYl4vD2JeLw9iXi8PYl4vD&#10;2P+lEAH/pR8H/6IsEf+qNBn+tTsj979CM/LISEbuz09c6tFVc+fTW4ngz2Ge18Zor827cbzDsXjH&#10;uqqBz7Kki9aqoJfbop6q4JeYveKQkcDdkJHC2pCRwtqQkcLakJHC2pCRwtqQkcLakJHC2pCRwtqQ&#10;kcLakJHC2pCRwtqQkcLakJHC2v+mEAH/pR4H/6IrEf+rMxj8tzoj9cFBMu/KR0br001c59hTc+Tb&#10;WYrc1F6f0stmr8jAbry+t3bGtLB+z6uqh9aip5PbmaWm4JChveKJl8DeipbB24qWwduKlsHbipbB&#10;24qWwduKlsHbipbB24qWwduKlsHbipbB24qWwduKlsHbipbB2/+mEAH/ph4G/6MrEP+tMxj7uTki&#10;8sNAMezNRkXo2Etb5N5Rc+DgVorY2lyezdBkrsPGbLu4vnPGrrd7z6SyhNWbrpDbkayi4IirveKC&#10;nr/eg53B24OdwduDncHbg53B24OdwduDncHbg53B24OdwduDncHbg53B24OdwduDncHbg53B2/+m&#10;EAH/ph4G/6MrEP+uMhf5uzkh8MZAMOnQRUTl3Epa4eRPctzkVInT31udydVirb7MabuyxXHFqL95&#10;zp66gdWUtozairWe34G2veJ7pr/efKTB23ykwdt8pMHbfKTB23ykwdt8pMHbfKTB23ykwdt8pMHb&#10;fKTB23ykwdt8pMHbfKTB2/+nDwH/px4G/6QrEP+wMhb2vTgg7ck/L+bURELh4UlZ3ulNcdfoU4jN&#10;5Fmcw9xfrbjTZrqszG7Eocd1zZfDftONwYnZgsGb3nnFvuBzscDeda7B23Wuwdt1rsHbda7B23Wu&#10;wdt1rsHbda7B23Wuwdt1rsHbda7B23Wuwdt1rsHbda7B2/6nDgH/px4G/6UrEP+zMRXzwDcf6c09&#10;LeHaQ0Dc5UlX2OtNcNHsUofH6VebvOJdq7DcY7il1WrDmtFyy4/Oe9GFzofXesuW23HKsN1svsHc&#10;brrC2W66wtluusLZbrrC2W66wtluusLZbrrC2W66wtluusLZbrrC2W66wtluusLZbrrC2f2oDgH/&#10;qB0G/6cqD/y2MBTvxDYd5dI8KtzgQj3V6EpW0O5Nb8vyUIbA7laYs+ZbqKffYbWb2ma/kNVtyIXS&#10;dM57z33Tcc2L12nMntllzb/YZsnE12bJxNdmycTXZsnE12bJxNdmycTXZsnE12bJxNdmycTXZsnE&#10;12bJxNdmycTXZsnE1/ypDQH/qR0F/6opDvi6LhLqyTQa39k6J9blRTrP7EpWyPNNbsL1T4O38FWV&#10;quhbo57jYK+T3ma4idpsv4DXc8V41HvKb9KFzWfRlNBh0KvSX9C00l/QtNJf0LTSX9C00l/QtNJf&#10;0LTSX9C00l/QtNJf0LTSX9C00l/QtNJf0LTSX9C00vqqDQD/qhwF/64nDPO/LA/k0DIW2OA8Ic/q&#10;RTzH8klWwPlMbbn5T4Cu8lWQoexbnZbmYKeM4mavg99stXzdcrp123m+btmCwmfXjsVh1p/HX9al&#10;x1/Wpcdf1qXHX9alx1/Wpcdf1qXHX9alx1/Wpcdf1qXHX9alx1/Wpcdf1qXHX9alx/erDAD/rBwF&#10;/rMlCezGKQzc2i4R0OY+I8jwRT2/+UhVt/5Laq/9Tnuk9lSJmfBblY/rYZ6G6GekfuVsqnjjcq5y&#10;4XixbOB/tGfeibdh3ZW6YN2aumDdmrpg3Zq6YN2aumDdmrpg3Zq6YN2aumDdmrpg3Zq6YN2aumDd&#10;mrpg3Zq6YN2auvOtCgD/rhsE97ohBuPPJAfT4jIOye4+Jr/3RD62/0dTrf9JZaX/TXSb+lSBkfVc&#10;i4jxYpKB7miYeuxtnHXqc6Bx6XijbOd+pmfmhahi5Y+rYOSSq2Dkkqtg5JKrYOSSq2Dkkqtg5JKr&#10;YOSSq2Dkkqtg5JKrYOSSq2Dkkqtg5JKrYOSSq+6vCAD/sBkD7cQaA9jcHQLL6zQRwPY+KLb/Qj2s&#10;/0VPov9IX5r/TGyS/1R2iftdfoL4Y4V89WmKd/RvjXPyc5Bv8XeTa/B9lWfug5dj7YuaYu2NmmLt&#10;jZpi7Y2aYu2NmmLtjZpi7Y2aYu2NmmLtjZpi7Y2aYu2NmmLtjZpi7Y2aYu2NmuayBQD5uBMB3dEK&#10;AM3nJATB9DUVtv88Kav/Pzqh/0JJl/9HVpD/TGGJ/1Rqgv9dcXz/ZHZ3/mp6c/xufW/7c39t+neB&#10;avl7g2f4gYVj94eHYveKh2L3iodi94qHYveKh2L3iodi94qHYveKh2L3iodi94qHYveKh2L3iodi&#10;94qHYveKh9y2AQDZxAUA0NoIAMPyKQi3/jQYq/84KKD/PDWV/0BCjP9FTIX/S1WA/1Ncev9cYnX/&#10;ZGZx/2ppbv9ua2z/cW1p/3VvZ/95cGX/fnJi/4RzYv+FdGL/hXRi/4V0Yv+FdGL/hXRi/4V0Yv+F&#10;dGL/hXRi/4V0Yv+FdGL/hXRi/4V0Yv+FdNm5AgDOzAUAxPAVAbj9Kgur/zAYn/80JJT/OC+K/z05&#10;gv9EQnv/Skl1/1FOcf9aUm3/YVVr/2dYaP9sWmb/b1tl/3JcY/92XmH/el9f/39gX/+BYV//gWFf&#10;/4FhX/+BYV//gWFf/4FhX/+BYV//gWFf/4FhX/+BYV//gWFf/4FhX/+BYc/BAgDF1QQAufwbA6z/&#10;Jwyf/ysWk/8vH4n/NCh//zsweP9BN3H/SDxs/09AZ/9VRGT/XEZi/2JIYP9nSV//a0pe/25LXf9x&#10;TFz/dU1a/3lPWv97T1r/e09a/3tPWv97T1r/e09a/3tPWv97T1r/e09a/3tPWv97T1r/e09a/3tP&#10;Wv97T8XLAgC65wYArf8bBaD/IQyT/yUTiP8qGn3/MCF1/zcnbv8+LWj/RTFj/0s0Xv9RNlz/Vzha&#10;/1w5WP9gO1f/YztW/2c8Vf9qPVT/bj5S/3I/Uv9zP1L/cz9S/3M/Uv9zP1L/cz9S/3M/Uv9zP1L/&#10;cz9S/3M/Uv9zP1L/cz9S/3M/Uv9zP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dEAL/&#10;mx4H/5grEP+YNRr/oD0j/6ZFMP+rTUD+qlhS+6djY/mjbXP3nniC9JmCju+TjZjrjpag6IigpuaE&#10;qavkgLKv4n28suF6yLXbdtO4zm7Uusht1bjIbdW4yG3VuMht1bjIbdW4yG3VuMht1bjIbdW4yG3V&#10;uMht1bjIbdW4yG3VuP+dEAH/nB4H/5gqEP+bNBn/ozwi/6lDL/+vS0D8r1ZS+K1gZPWpanbzpHSF&#10;8J5+k+yYiJ7okpKn5IycruGGpbTfgrC53X68vdt7y8DPc87Dw3DQwb5y0ry+ctK8vnLSvL5y0ry+&#10;ctK8vnLSvL5y0ry+ctK8vnLSvL5y0ry+ctK8vnLSvP+eEAH/nR0H/5kqEP+dMxj/pjsh/61CL/6y&#10;Sj/5tFRS9rJdZfKvZ3fvqnCI7KR6l+idhKPkl46u4I+Ytt2Jor3ag67D13+8x9F5ysvDcsrMunTN&#10;xbV20MC1dtDAtXbQwLV20MC1dtDAtXbQwLV20MC1dtDAtXbQwLV20MC1dtDAtXbQwP+eDwH/nR0G&#10;/5oqD/+fMxf/qDog/69BLvy2ST/3uVJS87hbZe+1ZHnrsG2K56p2muKif6jdmYi02JCRvtKIm8XO&#10;hKfJyoG0zMeAx866d8jPsXjLyK16zsOtes7DrXrOw616zsOtes7DrXrOw616zsOtes7DrXrOw616&#10;zsOtes7DrXrOw/+fDgH/nh0G/5oqD/+gMhf/qjkg/7JBLfq5SD71vVBR8b1ZZuy7YXrotmqM4q9y&#10;ndyleqzUmoK5zpOMwMmNlsbEiaLLwIavzr2EwdCxfcfRqXzKy6Z+zcWmfs3Fpn7NxaZ+zcWmfs3F&#10;pn7NxaZ+zcWmfs3Fpn7NxaZ+zcWmfs3Fpn7Nxf+fDgH/nh0G/5sqD/+iMhb/rDkf/rRALPm7Rz3z&#10;wU5R78JXZurAX3rlvWeO3rNuoNaodq7On3+5x5iIwcGSkse8jp3Mt4uq0LOJvNKpg8XTooDJzZ+C&#10;zMefgszHn4LMx5+CzMefgszHn4LMx5+CzMefgszHn4LMx5+CzMefgszHn4LMx/+fDgH/nh0G/5sp&#10;D/+jMRb/rjge/LY/K/e+RjzyxU1Q7cZVZufGXXvhwWSP2rdrodGtc67JpHy5wZyFwbqXj8i1kprN&#10;r4+m0auOuNOiiMXVm4XIz5qFy8mahcvJmoXLyZqFy8mahcvJmoXLyZqFy8mahcvJmoXLyZqFy8ma&#10;hcvJmoXLyf+gDgH/nx0G/5wpD/+lMRX/rzge+rk/K/XARTzwyExQ68tTZeXMWnvexWGQ1btpocyx&#10;ca7EqHm5u6GCwbSbi8iul5bNqJSj0aOTtdSbjsTWlYnH0ZSJysqUicrKlInKypSJysqUicrKlInK&#10;ypSJysqUicrKlInKypSJysqUicrKlInKyv+gDgH/nxwG/5wpD/+mMBX/sTcd+Ls+KvLDRDvuy0tP&#10;6dBRZePRWHvbyV+Q0b9noMi1b66+rHe5tqV/wa6fiMinnJPOoZqg0pyZstWUlcTXjo7G0o6NysyO&#10;jcrMjo3KzI6NysyOjcrMjo3KzI6NysyOjcrMjo3KzI6NysyOjcrMjo3KzP+gDgH/nxwG/5wpD/+o&#10;MBT/szYc9r09KfDGRDrrz0lO5tZPZODVVnvXzl2PzcRloMO6ba25sXS4sKp8wailhcihopDOmqCd&#10;0pSfr9WOnMPXh5PF04iSyc2IksnNiJLJzYiSyc2IksnNiJLJzYiSyc2IksnNiJLJzYiSyc2IksnN&#10;iJLJzf+hDQH/oBwG/50pDv+pLxP9tTYb9MA8KO3JQzjn00hN491NY93aVHrT0luPychjn76/aq20&#10;t3K4qrB6waKrg8iaqI3Ok6aZ0o2mq9WGpMPXgJrF1IKXyc6Cl8nOgpfJzoKXyc6Cl8nOgpfJzoKX&#10;yc6Cl8nOgpfJzoKXyc6Cl8nOgpfJzv+hDQH/oBwF/50pDv+rLhL6tzUa8cM8JunNQTfk2UZL4OJL&#10;YtjfUnnP2FmOxM5hnrnFaKyvvnC3pLh3wJuzgMeTr4nNi66V0YWuqNV/rsPXeaHF1HueyM57nsjO&#10;e57IznueyM57nsjOe57IznueyM57nsjOe57IznueyM57nsjOe57Izv+hDQH/oRwF/58oDv+tLhH4&#10;ujQZ7cY6JOXSQDXf30VJ2+VLX9PkUXjJ3VeNv9RenbPMZauoxmy2nsB0v5S8fMaLuYbMhLiS0H24&#10;pNR3u8TVcazF1HSnyM50p8jOdKfIznSnyM50p8jOdKfIznSnyM50p8jOdKfIznSnyM50p8jOdKfI&#10;zv+iDAH/ohsF/6EnDf+wLRD0vjMX6cs5IuDZPjLa40ZF1OhLXs3oUHbD41WLuNxbnK3UYqmhzmm0&#10;l8pwvY3GecSExIPKfMSPznXFotFvycTTabjG0myxyc1sscnNbLHJzWyxyc1sscnNbLHJzWyxyc1s&#10;scnNbLHJzWyxyc1sscnNbLHJzf2jDAH/ohsF/6QmDP20Kw7wwjEU5NE3H9rfPi3T50dFzexLXsbs&#10;TnW86FOJsOJYmqXeXqea2WWyj9VtuoXTdcF90oDGddKNym3Sns1m0rbPYcjIz2S/yspkv8rKZL/K&#10;ymS/yspkv8rKZL/KymS/yspkv8rKZL/KymS/yspkv8rKZL/KyvykCwD/pBoF/6glCvm4KQzqyC8R&#10;3dk0GtPkQSvM7EdFxfJLXr3wTXO07VKFqepXlZ3nXaKS5GOsh+BqtX7ccbt12nrAbdiExGXWkMdf&#10;1aLJW9XAyV3PzcZdz83GXc/Nxl3PzcZdz83GXc/Nxl3PzcZdz83GXc/Nxl3PzcZdz83GXc/Nxvml&#10;CgD/pRoE/6wjCPO+Jgnj0CsN1eA3Fc3qQS3E8kdGvPZKXLT1THCs81CBofJXjpbtXpqL6WSjguVq&#10;qnrica9y4Hi0bN6Bt2bdirpg3Ji8W9usvljbv75Y27++WNu/vljbv75Y27++WNu/vljbv75Y27++&#10;WNu/vljbv75Y27++WNu/vvamCQD/pxkE/rIfBuzGIgba2yQHzuc5GMXxQS+8+UZGs/pIWqr6S2uj&#10;+U96mPdXho7yXpCF72WXfetrnXfpcqJx53ima+Z/qWbkh6th45GuXOKfsFnirLFZ4qyxWeKssVni&#10;rLFZ4qyxWeKssVnirLFZ4qyxWeKssVnirLFZ4qyxWeKssfKoBwD/qRgD9roaA+LQGALR5CoHxu86&#10;G7z5QDGz/0REqf9HVqD/SmWa/09xkP1YfIf4X4SA9WaKefNtj3TxcpNv73iWa+59mWfshJti64ye&#10;XuqXoFvqoKFb6qChW+qgoVvqoKFb6qChW+qgoVvqoKFb6qChW+qgoVvqoKFb6qChW+qgoeyrBQD/&#10;rhQC68UOANXeEADI7S4Kvfg5HrP/PjCo/0FBn/9FUJb/SV2Q/05niP9YcIH/YHZ7/Wd7dfttf3H5&#10;coNt+HeFavd8h2f1gopj9ImMX/OSjl3zmY9d85mPXfOZj13zmY9d85mPXfOZj13zmY9d85mPXfOZ&#10;j13zmY9d85mPXfOZj+OuAgDnuQkA080GAMrqGgG+9zAOs/83H6j/Oy6d/z48lP9DSIv/SFOF/05b&#10;f/9XYnr/YGd1/2drcf9sb23/cXFq/3ZzaP96dWX/f3dj/oV5YP2Ne179k3xe/ZN8Xv2TfF79k3xe&#10;/ZN8Xv2TfF79k3xe/ZN8Xv2TfF79k3xe/ZN8Xv2TfNuxAADTwgMAy9UGAL/1IQSz/y4Rp/8zHpz/&#10;NyqS/zw1if9BP4H/R0d7/01Odv9VVHL/Xlhu/2Vba/9rXWj/b19m/3NhZP93Y2L/fGRg/4FlXv+H&#10;Z1z/jGhc/4xoXP+MaFz/jGhc/4xoXP+MaFz/jGhc/4xoXP+MaFz/jGhc/4xoXP+MaNW3AADJygMA&#10;wOoLALT/Iwen/yoRnP8uG5H/MySH/zktfv8/NXf/RTxx/0xBbP9SRWj/Wkhl/2FLY/9nTWH/bE5g&#10;/29QX/9zUV3/d1Jc/3tTWv+BVFj/hVVY/4VVWP+FVVj/hVVY/4VVWP+FVVj/hVVY/4VVWP+FVVj/&#10;hVVY/4VVWP+FVcrAAQDA0wIAtP8TAaj/Hwib/yQPj/8pF4X/Lx58/zUldP88LG7/QjFo/0k1Y/9P&#10;OF//VTpc/1s8Wv9gPln/ZT9Y/2lAVv9tQVX/cEJU/3RCU/95Q1L/fERS/3xEUv98RFL/fERS/3xE&#10;Uv98RFL/fERS/3xEUv98RFL/fERS/3xEUv98RMHKAAC12wAAqP8SApv/GQeP/x4Ng/8jE3n/Khlx&#10;/zEeav84I2T/Pidf/0UqWv9KLFf/UC5V/1UvU/9ZMFH/XTFQ/2AyT/9jM07/ZzNM/2o0S/9vNUr/&#10;cjVK/3I1Sv9yNUr/cjVK/3I1Sv9yNUr/cjVK/3I1Sv9yNUr/cjVK/3I1Sv9yNf+VEAL/kx0H/44q&#10;D/+NNRj/lTwg/5lFK/+dTTn/nFlH/5hlVv2UcWP7kHxv+oyHefmJk4H3hp6H9YOpjPN/spDyfLuT&#10;8HnElu93zpjuddma5nHenN1s4Z7UZ+Of1Gfjn9Rn45/UZ+Of1Gfjn9Rn45/UZ+Of1Gfjn9Rn45/U&#10;Z+Of1Gfjn/+VEAL/kx0H/44qD/+NNRj/lTwg/5lFK/+dTTn/nFlH/5hlVv/i/+JJQ0NfUFJPRklM&#10;RQAHCf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8qD/+ONBj/lTwg/5pEK/+eTTj/nVhH/5pkVv2VcGT6kXtw+Y2GeveKkoL2h52J&#10;9IOnjvKAsZLwfLqW73nDme53zZvsdtqd5HHdn9pr4KHSZ+Kh0mfiodJn4qHSZ+Kh0mfiodJn4qHS&#10;Z+Kh0mfiodJn4qHSZ+Kh0mfiof+WDwL/lB0H/5ApD/+RMxf/mTsf/55DKv+iSzj/olZI/J9hWPmb&#10;bGf2lnd09JKCf/KOjInxipiR74ajl+2BrZzrfbag6nrBo+h4zablddio2m/bqs9o3KzJa9+nyWvf&#10;p8lr36fJa9+nyWvfp8lr36fJa9+nyWvfp8lr36fJa9+nyWvfp/+WDgL/lRwG/5EpD/+UMhb/nDke&#10;/6JBKf+mSTf8qFNI+KVeWPWhaWnynHN38Jd+hO2SiI/rjJOY6Yedn+eCqKXlfrOq43q/ruJ4zbHb&#10;c9Wzz2zWtcZs2bHAb9yrwG/cq8Bv3KvAb9yrwG/cq8Bv3KvAb9yrwG/cq8Bv3KvAb9yrwG/cq/+X&#10;DgH/lRwG/5EpDv+WMRX/nzgd/6VAKP+qSDf6rFFH9apbWfKnZmruonB665x6iOiWhJTlkI6f4omY&#10;p9+Coq7cfa202Xi5uNV1x7vQctK9xW3SvL1w1rW4ctqvuHLar7hy2q+4ctqvuHLar7hy2q+4ctqv&#10;uHLar7hy2q+4ctqvuHLar/+XDgH/lhwG/5IoDv+YMRT/oTcc/6g/J/2tRzb3sU9H87BZWe+sY2vr&#10;p2x856F2jOKagJnekYil2YmSrtSBm7bQfaa6zXqzvct4wb/Id9DAvHHQwLV01LixdtiysXbYsrF2&#10;2LKxdtiysXbYsrF22LKxdtiysXbYsrF22LKxdtiysXbYsv+YDQH/lhsG/5MoDv+aMBT/pDcb/6s+&#10;JvuwRjX1tU1G8LRXWeyyYGznrWp+4qZzj92ce53WkoOq0YyNscyGl7fIgqK8xX+uv8F9vMG/fM3C&#10;tHXPwq5307uqeda1qnnWtap51rWqeda1qnnWtap51rWqeda1qnnWtap51rWqeda1qnnWtf+YDQH/&#10;lxsG/5MoDv+cLxP/pjYa/609JfmzRDTzuUxG7rlVWem3Xm3ks2eA3qlvkdafd6DQl4CqypCJssWL&#10;k7jAhp29vIOpwbmBt8O2gMnErXrNxad70b6kfdW3pH3Vt6R91bekfdW3pH3Vt6R91bekfdW3pH3V&#10;t6R91bekfdW3pH3Vt/+ZDQH/lxsG/5QoDv+eLxL/qDUZ/7A8JPe2QzPxvEpF7L5TWee9W23ht2SB&#10;2a1rk9GjdKDKm32qxJSGs76Pj7m5i5q+tIelwrCFs8WthMXGpX/Mx6B/0MCegNS5noDUuZ6A1Lme&#10;gNS5noDUuZ6A1LmegNS5noDUuZ6A1LmegNS5noDUuf+ZDQH/mBsG/5QoDv+fLhL/qTUZ/bI8I/a5&#10;QzLvwElE6sNRWOTDWW3du2GB1LJpksyocqDFn3qqvpiDs7eTjLqyj5a/rYyiw6mKr8alicHInoTM&#10;yJqDz8KYhNO7mITTu5iE07uYhNO7mITTu5iE07uYhNO7mITTu5iE07uYhNO7mITTu/+ZDQH/mBsG&#10;/5UnDv+hLRH/qzQY/LQ7IvS8QjHuw0hD6MlPV+HHV23av1+B0LZnksisb5+/pHequJ2As7GYibqr&#10;lJO/ppGexKGOrMeejr3Jl4rLyZOHzsSTh9K8k4fSvJOH0ryTh9K8k4fSvJOH0ryTh9K8k4fSvJOH&#10;0ryTh9K8k4fSvP+aDAH/mBsF/5UnDf+iLRH/rTMX+rc6IfK/QTDsx0dC5c5MVt/LVWzVxF2AzLpl&#10;kcOwbZ+6qHWqsqF9s6uchrqlmZDAn5abxJqUqceWk7rKkZDKyo2LzcWNi9G+jYvRvo2L0b6Ni9G+&#10;jYvRvo2L0b6Ni9G+jYvRvo2L0b6Ni9G+jYvRvv+aDAH/mRoF/5cnDf+kLBD/rzIW+Lo5IPDDQC7q&#10;y0VA49NLVdzPU2vSx1uAyL5kkb+1a5+1rXOqraZ6s6Whg7qfno3AmZyYxZOapsiPmbfKipbKy4aQ&#10;zcaHkNG/h5DRv4eQ0b+HkNG/h5DRv4eQ0b+HkNG/h5DRv4eQ0b+HkNG/h5DRv/+aDAH/mRoF/5gm&#10;DP+mKw/+sjIV9b04H+3GPizm0EQ+4NlJU9jUUWrOy1p/xMJhkLq6aZ6wsnCpp6x4sp+ogLqYpIrA&#10;kqKVxIygosiHoLTKgp7Ky3+WzMeBldDAgZXQwIGV0MCBldDAgZXQwIGV0MCBldDAgZXQwIGV0MCB&#10;ldDAgZXQwP+bDAH/mhoF/5olDP+oKg78tTAT8sA3HenLPSri1UI83N5IUNPZT2nK0Fh+v8hfj7XA&#10;Zp2ruW6oorN1spmvfbmRq4a/iqmRxISon8d/qLHKe6fKy3eezMh6m9DAepvQwHqb0MB6m9DAepvQ&#10;wHqb0MB6m9DAepvQwHqb0MB6m9DAepvQwP+bCwH/mxoF/5wlC/+rKQ35uC8S7sQ1GuTQOyfe3UA4&#10;2OJHT87dTmjF1VV8us5djq/HZJylwGunm7tysJK3eriKtIO+g7KOw32xnMZ3sq7Jc7LLym+nzMdy&#10;otDAcqLQwHKi0MByotDAcqLQwHKi0MByotDAcqLQwHKi0MByotDAcqLQwP+cCwH/mxkF/58jCv+u&#10;KAv1vC0Q6cozF9/YOSPY4kMz0eVITcniTWa/3FN7tNVajKnOYZqeyWellMRvrovBd7aDvoC8e72L&#10;wHW9mcRvvqzGa8DLx2ezzcZqrNC/aqzQv2qs0L9qrNC/aqzQv2qs0L9qrNC/aqzQv2qs0L9qrNC/&#10;aqzQv/+dCgD/nBkE/6IiCP6yJgnwwSsN49AwE9nfOR3R5kM0yupITMLnTGO44lF4rd1XiaLYXZeX&#10;0mSijc9rq4TMc7N8y324dMqIvW7Ll8BozKrCY8/LxF/Bz8NiudK9YrnSvWK50r1iudK9YrnSvWK5&#10;0r1iudK9YrnSvWK50r1iudK9YrnSvf2eCQD/nhgE/6YgB/m3IwfqyCcJ3NosDtHkPB3K60M1wu5I&#10;TLrrS2Kw6E91peVUhprhWpSP3mCfhdxop3zbcK502nqzbduGt2fclLph3KW8XNu/vljS0r1byNS5&#10;W8jUuVvI1LlbyNS5W8jUuVvI1LlbyNS5W8jUuVvI1LlbyNS5W8jUufufCQD/nxcE/6sdBfO9HwTi&#10;0CEF0+EvC8rqPCDC8kM2ufJHTLDwSl+o701xne1Uf5PrWouJ6mGVgelonXnocKNx5nmoauSCrGTi&#10;jK9e4ZiyWeCps1XgxbRU2tayVNrWslTa1rJU2tayVNrWslTa1rJU2tayVNrWslTa1rJU2tayVNrW&#10;svihBwD/oRYD/rEYAuvGFwHY3BkBzOgyDsLyPSK590I3sPZFSqb2SFue9UxqlfVTd4z0W4GE9GKJ&#10;ffJqkHbwcZVv7XiZauyAnWXqiKBg6ZKiW+ifpFbnsaZT58amU+fGplPnxqZT58amU+fGplPnxqZT&#10;58amU+fGplPnxqZT58amU+fGpvOjBQD/pRQC8roQANnRCADO5SACw/E0Ebn6PCSw+0A2pvxDR538&#10;R1WV/ExijfxTbYX8W3V//GR8ePprgXL3cYZt9neJafR+jGXzhY9i8o6RXvGYk1nwpZVW77SWVu+0&#10;llbvtJZW77SWVu+0llbvtJZW77SWVu+0llbvtJZW77SWVu+0luylAwD0rgwA18MFANDWBwDE7yUF&#10;uvo0FK//OiWl/z00m/9BQZL/Rk6L/0tYhf9SYX7/W2h5/2RtdP9rcW//cHVr/nZ4aP18emX8g31i&#10;+4l+XvqSgFv5nYJY+KiEWPiohFj4qIRY+KiEWPiohFj4qIRY+KiEWPiohFj4qIRY+KiEWPiohOKp&#10;AADYtwIAzsoEAMbsDgC6+SkIr/8yFqT/NiOa/zovkP8/Ooj/RESB/0pNe/9RVHb/Wlly/2Jebv9q&#10;YWr/b2Rn/3RmZf96aGL/f2pg/4VrXv+MbVv/lm9Y/59wWP+fcFj/n3BY/59wWP+fcFj/n3BY/59w&#10;WP+fcFj/n3BY/59wWP+fcNutAADOvwIAxdIEALv5GAGv/ygLpP8uFZn/Mh+P/zcphv89Mn7/Qzp3&#10;/0lBcv9PRm3/V0pp/19OZv9mUGT/bFNi/3FUYP92Vl7/eldc/39ZWv+GWlj/jVxW/5VdVv+VXVb/&#10;lV1W/5VdVv+VXVb/lV1W/5VdVv+VXVb/lV1W/5VdVv+VXdC2AADFyAIAu9oDAK//GwOj/yMLmP8o&#10;E43/LhuD/zMje/86KnT/QDBu/0c1af9NOWT/Uzxg/1k/Xf9gQVv/ZkJa/2xEWf9wRVf/dEZW/3hH&#10;Vf9+SFP/hEpR/4pLUf+KS1H/iktR/4pLUf+KS1H/iktR/4pLUf+KS1H/iktR/4pLUf+KS8bAAAC7&#10;0gAAsPUJAKP/FwSX/x0Ki/8jEIH/KRZ4/y8ccP82Imr/PSZk/0MqX/9JLVv/TjBY/1QxVv9ZM1T/&#10;XjRS/2M1Uf9nNk//azdO/284TP90OUv/eTpK/346Sv9+Okr/fjpK/346Sv9+Okr/fjpK/346Sv9+&#10;Okr/fjpK/346Sv9+OrzKAACw2gAApP8JAZf/EQSK/xYIf/8cDHX/IxFt/yoWZv8xGmD/OB5a/z4h&#10;Vv9EI1L/SSRQ/04mTf9SJ0v/VihK/1opSP9dKUf/YCpF/2QrRP9oK0L/bSxB/3EtQf9xLUH/cS1B&#10;/3EtQf9xLUH/cS1B/3EtQf9xLUH/cS1B/3EtQf9xLf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NDwL/ihwH/4UpDv+GMxX/jTsc/5FDJv+UTDH/lFc+/5BkS/6Mb1f7iHti+oWGa/iC&#10;knL3f5149nynffV5sYH0d7uE9HXFhvNz0InxctyK7W/kjOZr5o3dZuiP1mTqjtZk6o7WZOqO1mTq&#10;jtZk6o7WZOqO1mTqjtZk6o7WZOqO1mTqjv+NDgL/ixwH/4YoDv+JMhT/kTkb/5VBJf+YSjH/mVQ/&#10;/ZZgTfqSbFr3jXdm9YmCcPOFjXnygZh/8H6ihe97rIrueLaN7XXBkOxzzZPrcduV5W7hl9xp5JjS&#10;ZeeYzWfplM1n6ZTNZ+mUzWfplM1n6ZTNZ+mUzWfplM1n6ZTNZ+mUzWfplP+ODgL/jBsH/4coDv+M&#10;MBT/lDga/5lAJP+cSDD+nlE/+ptdTfaXaFzzknRp8Y1+de6JiX7shJOG64Cdjel8p5LneLKX5nW9&#10;muVyyZ3jcNig3GzfotFm4aPKaeSdxWvnmMVr55jFa+eYxWvnmMVr55jFa+eYxWvnmMVr55jFa+eY&#10;xWvnmP+PDQL/jBsG/4goDv+PMBP/lzcZ/5w+I/+gRy/7o08+96BbTvOcZl3vl3Bs7JJ7eemMhYTn&#10;h4+N5IGZlOJ8opvgd62g3nO4pNxwxqfabtWq0Wncq8lp3qjCbOKhvm7lnL5u5Zy+buWcvm7lnL5u&#10;5Zy+buWcvm7lnL5u5Zy+buWcvm7lnP+PDQL/jRsG/4knDf+RLxL/mTYY/589Iv6jRS/4p00+9KVY&#10;TvChY1/snG1u6Jd3fOSQgYjhiYuT3oKUm9p7naPWdqep03OzrNFxwK3PcM+vym7ar8Ft3Ky7b+Cl&#10;t3HjoLdx46C3ceOgt3HjoLdx46C3ceOgt3HjoLdx46C3ceOgt3HjoP+QDQL/jhsG/4onDf+TLhH/&#10;nDUX/6I8IfynRC72q0w98apWTuynYF/oompw45t0f9+TfY3ai4aZ1YOOotF+mKfNeqKryneursh1&#10;u7DGdMqywnPYsrlw2rC0ct6osHTho7B04aOwdOGjsHTho7B04aOwdOGjsHTho7B04aOwdOGjsHTh&#10;o/+QDQH/jhoG/4onDf+VLRH/nzQW/6U7IPqrQiz0r0o87q9TTumtXWDkp2dy359wgtiVeJHSjoGb&#10;zYiKo8mDlKnFfp6twnupsL95trO8eMW0unjWtbF02LOsdtysqXffpql336apd9+mqXffpql336ap&#10;d9+mqXffpql336apd9+mqXffpv+RDAH/jxoG/4snDf+XLBD/oTMV/6g6H/iuQSvxskg767VRTeaz&#10;W2Dgq2Rz2aJshNKadZHMkn6bx4yHo8KHkKq9g5qvuYClsrZ9sbWzfMG3sXzTt6l41beletuuo3ve&#10;qKN73qije96oo3veqKN73qije96oo3veqKN73qije96oo3veqP+RDAH/jxoG/40mDP+ZKw//ozIU&#10;/qs5HfaxQCrvtkc66btOTOO3WGDcsGFz1KdqhM2ec5HGl3ucwJGEpLuMjaq2iJawsoShtK6Crber&#10;gLy4qYDPuaJ81LmffdmxnX7dqp1+3aqdft2qnX7dqp1+3aqdft2qnX7dqp1+3aqdft2qnX7dqv+S&#10;DAH/kBoG/44lDP+bKw7/pTET/K44HPS1PyjtukU45sBMS+C8Vl/YtV9z0Ktog8ijcJHBm3icupWA&#10;pLSQiauvjJOwqomdtaaGqrijhbm6oIXLu5qA07uYgdizl4LcrJeC3KyXgtysl4LcrJeC3KyXgtys&#10;l4LcrJeC3KyXgtysl4LcrP+SDAH/kBkF/5AlC/+dKg7/qDAS+rE3G/K4PifrvkQ35MVKSt3AVF7U&#10;uV1yy69mg8OnbpC8n3abtZl+pK6UhqupkZCxpI2atZ+LprmcirW7mYnIvJSG0ryShda1kYXbrpGF&#10;266RhduukYXbrpGF266RhduukYXbrpGF266RhduukYXbrv+TCwH/kRkF/5IkC/+fKQ3/qi8R+LM2&#10;GfC7PCXow0M14clJSNrFUl3QvFtxx7Nkgr+rbJC3pHObr557pKiZg6ujlY2xnZOXtpmQo7mVj7K8&#10;ko/FvY2L0b6Mida2jInar4yJ2q+MidqvjInar4yJ2q+MidqvjInar4yJ2q+MidqvjInar/+TCwH/&#10;kRkF/5MjCv+hKAz/rC4Q97Y1GO6/OyPmx0Ez385IRdbJUVzNwFpww7higbqwao+yqHGbqqN5pKOe&#10;gaudmoqxl5iUtpKWobqOlbC9ipTCvoaR0b6FjtW3ho3ZsIaN2bCGjdmwho3ZsIaN2bCGjdmwho3Z&#10;sIaN2bCGjdmwho3ZsP+TCwH/khkF/5UjCv+jJwv/ry0P9bozFuvEOiHkzT8w3NJGQ9LMT1vJxFhv&#10;v7xggLa1Z4+trm+apah2o52kfquWoIexkJ6RtoucnbqGm6y9g5q/vn+Y0b9+lNS4gJLZsYCS2bGA&#10;ktmxgJLZsYCS2bGAktmxgJLZsYCS2bGAktmxgJLZsf+UCwH/kxkF/5ciCf+lJgr9sisN8r4yFOnJ&#10;OB7h0z0s2dhEQc7QTVnEyVZuu8Fef7G6ZY2otGyZn69zopeqe6qQp4SwiqSOtoSjmrp/oqm8e6K9&#10;vneg0b53mtS5eZjYsnmY2LJ5mNiyeZjYsnmY2LJ5mNiyeZjYsnmY2LJ5mNiyeZjYsv+VCgH/kxgF&#10;/5khCP+oJQn6tioL7sIvEeTONRrc3Don09xDQMrVS1jAzlNstcdbfqvBYoyiu2mYmbZxoZGyeKmJ&#10;r4GvgqyKtHyrl7h3q6e7c6u6vW+q0r1votS5cZ/YsnGf2LJxn9iycZ/YsnGf2LJxn9iycZ/YsnGf&#10;2LJxn9iycZ/Ysv+VCgH/lBgE/5wfB/+rIwf1uicJ6cgsDd7WMhXV4D0jzuBCPcXbSVa61FFqsM5Y&#10;fKXIX4qcw2aWkr9tn4q7daeCuH2te7eHsnW2lLZvtqS5a7a4u2e307tnrdW4aajZsmmo2bJpqNmy&#10;aajZsmmo2bJpqNmyaajZsmmo2bJpqNmyaajZsv+WCQH/lRcE/6AdBf+wIAXwwCQG4tAoCdbeMg/P&#10;5T4jx+REO77gSFO03E9oqdZVeZ/RXIeVzWOTjMlqnIPGcqN7xHqqdMOFr23DkbJow6G1Y8S2t2DF&#10;1bdfuta1YbPar2Gz2q9hs9qvYbPar2Gz2q9hs9qvYbPar2Gz2q9hs9qvYbPar/+XCQD/lxcE/6Qb&#10;BPq1HAPpxx0D2tofBM/kNBHH6j8lv+hEO7bmSFCs401kot9TdZfcWYOO2GCOhNVnmHzTb5900nil&#10;bdGCqWfSkK1h06CvXdS3sVnW2bJXydqwWsHcq1rB3KtawdyrWsHcq1rB3KtawdyrWsHcq1rB3Kta&#10;wdyrWsHcq/+ZCAD/mBYE/6oXAvO8FQHh0BIA0eIkBMjrNhO/7j8ntu1DO63rR0+k6UpgmudRb5Dm&#10;V3yG5F6HfuNlkHXibJdu4nWdZ+J/oWHjjKVc5JynV+WvqVTly6lR29uoU9HgpVPR4KVT0eClU9Hg&#10;pVPR4KVT0eClU9HgpVPR4KVT0eClU9HgpfubBgD/nRMC9rEQANrGBwDU2QkAyeooBsDyNxa28j4o&#10;rfJCO6PxRUub8ElakvBQZ4nvV3KB7197eu9mgnPvboht73eNaPCAkWPwi5Re75eXWu6kmVXttppS&#10;7dKbT+Xdm0/l3ZtP5d2bT+Xdm0/l3ZtP5d2bT+Xdm0/l3ZtP5d2bT+Xdm/edBAD7pAwA2rkEANLL&#10;BgDL6BEAwPMsCbb3Nxit9zwpo/hAOJn4REaR+EhTivhOXoL4V2d7+F9udvhndHD5b3hr+XZ8Z/p/&#10;gGP5iIJf+JKFXPedh1j2qolU9b2KUvXSi1L10otS9dKLUvXSi1L10otS9dKLUvXSi1L10otS9dKL&#10;UvXSi/CfAgDcrgEA0r8DAMrRBQDB8hoBtvstDKz8NBqi/TknmP49NI/+QkCH/0hKgf9OU3r/Vlp1&#10;/15fcP9mZGz/bmho/3RrZf98bmL/hHBf/4xyXP+WdFn/oXZV/7B3U/6+eFP+vnhT/r54U/6+eFP+&#10;vnhT/r54U/6+eFP+vnhT/r54U/6+eOajAADTtQAAycYCAMHYBQC2/B8ErP8rDqH/MRmX/zYjjf87&#10;LoX/QDd+/0ZAd/9NRnL/VExu/1xQav9kVGb/a1dk/3FZYf93W17/fl1c/4ZfWv+OYVf/mGJV/6Vk&#10;Uv+wZVL/sGVS/7BlUv+wZVL/sGVS/7BlUv+wZVL/sGVS/7BlUv+wZdasAADKvgAAwM8CALbxDACr&#10;/x8FoP8nDpX/LBaL/zIfgv84J3v/Pi90/0Q1bv9LOmn/UT5l/1hBYv9gRF//ZkZd/21IW/9ySln/&#10;eExX/35NVf+ETlP/jFBR/5dRT/+hUk//oVJP/6FST/+hUk//oVJP/6FST/+hUk//oVJP/6FST/+h&#10;Usu2AADAxwAAttcAAKv/EQGf/xsGlP8iDIn/KBOA/y4aeP80IHD/OyZq/0EqZf9ILmD/TjFc/1M0&#10;Wv9aNlf/XzhV/2U5U/9qOlH/cDtQ/3U9Tv96Pk3/gD9L/4hASf+QQUn/kEFJ/5BBSf+QQUn/kEFJ&#10;/5BBSf+QQUn/kEFJ/5BBSf+QQcG/AAC30AAAqt8AAJ7/DQKS/xUFh/8cCn3/Ig90/ykUbf8wGWb/&#10;Nx1g/z0hXP9DJFf/SSZU/04oUf9TKU//WCtN/1wsS/9hLUr/ZS5I/2ouRv9uL0X/dDBD/3oxQf+A&#10;MkH/gDJB/4AyQf+AMkH/gDJB/4AyQf+AMkH/gDJB/4AyQf+AMrjKAACs2AAAnvAAAJH/BgGF/w0E&#10;e/8VCHH/HAxp/yMPYf8qE1v/MRZW/zcZUv89G07/QhxL/0ceSP9LH0b/TyBE/1MhQv9XIUD/WiI/&#10;/14jPf9iIzv/ZiQ5/2wlOP9xJTj/cSU4/3ElOP9xJTj/cSU4/3ElOP9xJTj/cSU4/3ElOP9xJf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gP/gBsH/3ooDv99MhP/gzoZ/4dCIf+ITCv/iVY2/4ZkQf+CcEv+fnxU&#10;/HuIXPp4kmH5dZ1m+HOnavdxsG32b7lw9W3DcvVszXTza9l28Wrkd+9p7XjpZvB54mLyet5h83ne&#10;YfN53mHzed5h83neYfN53mHzed5h83neYfN53mHzef+EDgL/gRsH/3soDf+AMBL/hzgY/4tBIP+N&#10;Siv/jlM2/4tgQvyHbU75g3hY93+DYPV8jmf0eJlt83WjcvJzrHXxcLV58G7Ae+9tyn7ua9Z/62rj&#10;gedp64LgZe2D2WPwgtRk837UZPN+1GTzftRk837UZPN+1GTzftRk837UZPN+1GTzfv+FDgL/ghsH&#10;/3wnDf+ELxL/izcX/48/H/+RSCr/k1E2/JBdQ/iMaVD1h3Vb84OAZfF/im3ve5Vz7Xeeeex0qH3r&#10;cbKB6m+8hOhtx4fna9SJ5Wrii99n6YzXY+uM0Gbwh8xn8oPMZ/KDzGfyg8xn8oPMZ/KDzGfyg8xn&#10;8oPMZ/KDzGfyg/+GDQL/ghsH/30nDf+GLhH/jjUW/5M9H/+VRin9l082+JVaRPWRZlHxjHJe74d8&#10;aOyCh3LqfpF56HmagOZ1pIXlcq6J42+4jeFsxJDgatKT3WnhldZk55bPZuuRyWjui8Vp8IfFafCH&#10;xWnwh8Vp8IfFafCHxWnwh8Vp8IfFafCHxWnwh/+GDQL/gxoH/34nDf+JLRD/kTQV/5Y8Hv+ZRCj6&#10;m0029ZpYRPGWY1LtkW5g6ot5bOeGg3fkgIyA4nqWh992n43dcamS2220l9hqwJrWac6c02nfnM1n&#10;5ZvHaeiWwWvsj75s7ou+bO6Lvmzui75s7ou+bO6Lvmzui75s7ou+bO6Lvmzui/+HDQL/hBoG/4Am&#10;Df+MLA//lDMU/5o6HP2dQif3n0s18p9VRO2bYFPplmti5ZB1cOGJf3zdgoiG2nuRj9Z2mpbTcqOZ&#10;0HCunM5uu57Mbcmgym3aoMRq4qC/bOaauW7plLdv7I+3b+yPt2/sj7dv7I+3b+yPt2/sj7dv7I+3&#10;b+yPt2/sj/+HDQL/hRoG/4IlDP+OKw7/lzIT/505G/uhQSb0pEk076VSQ+mhXVTlm2dk4JRxc9uM&#10;eoHVhYOL0X+Mks17lZjKd5+cx3Spn8VytaHDccOjwXHUpLxv4KS2cOOesnLnl69z6pOvc+qTr3Pq&#10;k69z6pOvc+qTr3Pqk69z6pOvc+qTr3Pqk/+IDAL/hRoG/4UkC/+RKg3/mjAS/6A4GvilPyTxqEcy&#10;66tPQ+anWlTgoGRl2phtdtSQdoLOin+MyoSIk8Z/kZnCfJqevnmkobx2sKS5db6mt3XPp7Rz36eu&#10;c+GiqnXmm6h26JaoduiWqHbolqh26JaoduiWqHbolqh26JaoduiWqHbolv+JDAL/hhkG/4ckC/+T&#10;KQ3/nC8R/qQ2GPapPiPvrUUx6LBNQeKsV1PcpWFm1J1qds6Vc4LIjnyMw4mFlL6EjZu6gJaftn2g&#10;o7N7rKawebqornnKqax43aqnd9+lo3nknqJ555mieeeZonnnmaJ555mieeeZonnnmaJ555mieeeZ&#10;onnnmf+JDAL/hxkG/4kjCv+VKAz/ny4Q/Kc1F/OtPCHssUMv5bVKQN+wVVLXql9lz6FodcmZcYLC&#10;k3mNvY2BlbiJipuzhZOhr4Kdpat/qKiofbaqpn3GrKR926yfe96onXzioJx95ZucfeWbnH3lm5x9&#10;5ZucfeWbnH3lm5x95ZucfeWbnH3lm/+KCwL/hxkG/4siCv+XJwv/oS0P+qo0FfGwOx/ptkIt47pI&#10;Ptu1U1HTrl1ly6VmdcSeboK9l3aNt5J/lbGNh5ysiZChqIaZpqSDpKmhgrKsnoHDrZyB1q6Yf92r&#10;loDhopaA5J2WgOSdloDknZaA5J2WgOSdloDknZaA5J2WgOSdloDknf+KCwL/iBkG/4whCf+ZJgr/&#10;pCwN+K0yFO+0OR3nukAr4L5HPNi6UVDPsVtkx6lkdL+ibIG4m3SMsZZ8layRhJymjo2ioouWpp2I&#10;oaqahq+tl4a/r5WG06+Rg9utkIPgpJCD45+Qg+OfkIPjn5CD45+Qg+OfkIPjn5CD45+Qg+OfkIPj&#10;n/+LCwH/iBgF/44hCP+bJQn/pisM9rAxEu24Nxvlvz4o3cNGOdS9UE/LtVljw61ic7umaoGzoHKM&#10;rJp5laaWgZygkoqinI+Tp5eNnquTi6yukIq9sI6L0bCKiNqvioffpoqH4qCKh+KgiofioIqH4qCK&#10;h+KgiofioIqH4qCKh+KgiofioP+LCwH/iRgF/5AgCP+dJAj/qSkL9LMvEOq8NhnixDwl2sdENtHB&#10;Tk7IuVhiv7FgcraqaICupG+Lp593lKGaf5ybl4eilpWRp5GSnKuMkamuiZC6sIaQzrGDjdqwhIvf&#10;p4WL4qKFi+KihYviooWL4qKFi+KihYviooWL4qKFi+KihYviov+MCgH/iRgF/5IfB/+gIwf+rCgJ&#10;8rctDujBNBbgyjoh1stCNc3ETUzEvVZgu7ZecbKvZn+qqW2LoqR0lJugfJyVnYSij5qOp4qYmauF&#10;lqavgpa3sX+WzLJ8ktmxfpDeqH6P4aN+j+Gjfo/ho36P4aN+j+Gjfo/ho36P4aN+j+Gjfo/ho/+M&#10;CgH/ihgF/5QeBv+iIQb7ryYI77srC+XGMRLd0TYc089AM8nJS0vAwlRftrtccK21Y36lr2uJnaty&#10;k5WmeZuPo4GhiaCLp4Oflqt+naOuepy0sHedybF0mtmxdpbeqXiV4KR4leCkeJXgpHiV4KR4leCk&#10;eJXgpHiV4KR4leCkeJXgpP+NCgH/ixcF/5ccBf+lHwX4syMG7MAoCOLNLQ7Z2DMZz9M+McXNSUm7&#10;x1JdscFabqi7YXyftmiIl7JvkY+udpmIqn6ggqiIpXymk6p3paCtc6Wxr3ClyLBsotmwb57eqXGb&#10;4KRxm+CkcZvgpHGb4KRxm+CkcZvgpHGb4KRxm+CkcZvgpP+OCQH/jBcF/5oaBP+pHAP1uB8E6Mcj&#10;Bd3VJwjU3DIXytg8L8DSRka2zU9brMdXbKLCXnqZvmWGkbpsj4m2c5eCtHuee7GFo3WwkKhvr52r&#10;a6+vrWiwxq5lrduuZ6feqGmk4aNppOGjaaTho2mk4aNppOGjaaTho2mk4aNppOGjaaTho/+PCQH/&#10;jRYE/54YA/+uGQLwvhkB4s8aAtXeJQTN4DUUxN08LLrZREOw1ExYps9UaZzLW3eTx2KDisNpjILB&#10;cJR7vnmadL2CoG68jaRovJunY7ytqWC9xatdu92qX7LfpWGu4qFhruKhYa7ioWGu4qFhruKhYa7i&#10;oWGu4qFhruKhYa7iof+QCAH/kRUD/6IUAfW0EgDnxg4A2doKAM7kKQbF5DgWveNAKbPgQ0Cp3EpU&#10;n9hRZZXUWHOM0V9+g89mh3vNbY90y3aVbcp/mmfKi55hypqiXcuspFnMxqVXyuClV8DioVm75J1Z&#10;u+SdWbvknVm75J1Zu+SdWbvknVm75J1Zu+SdWbvknf+SBwD/lhEC96gOANy7BwDVzAcAz+MSAMXo&#10;LAi96DkYtOc/K6rmQz2h5EhPl+JOX43fVW2E3lt4fNxjgXTbaoht23OOZ9t9k2HbiZdc25iaV9yr&#10;m1TexJxR3eGcUdDlmlLL55dSy+eXUsvnl1LL55dSy+eXUsvnl1LL55dSy+eXUsvnl/+TBgD/nAwB&#10;3a8EANTABQDO0AYAxuwZAb3tLwuz7Tgbqu09K6HsQjuX60ZLj+pMWIbqVGN+6Vttd+ljdXDoantq&#10;6XOAZel8hV/ph4ha6pSLVuukjlPsuY9Q7taQTeXkj03d6I5N3eiOTd3ojk3d6I5N3eiOTd3ojk3d&#10;6I5N3eiOTd3ojvyWBADppAMA1LUCAMzFAwDG1QYAvfEgA7PyLw6q8zYcoPM7KpfzQDiO80VEhvNL&#10;T3/zU1h481tgcvNjZm30a2to9HNvZPR7c2D1hXZc9pB5WPeee1X4rn1S+cR+T/nif03y5X9N8uV/&#10;TfLlf03y5X9N8uV/TfLlf03y5X9N8uV/TfLlf/aZAgDYqwAAzbwBAMXMAwC94woAs/cjBan5LhCf&#10;+TQblfo5J4z6PjKE+0Q8fftKRXf7UUxx/FlSbfxhV2n9aVtl/XFeYf54YV7+gWRb/4pmWP+WaFX/&#10;o2pS/7NrT//KbU7/3m1O/95tTv/ebU7/3m1O/95tTv/ebU7/3m1O/95tTv/ebdyiAADOswAAxMMB&#10;ALzTAwCy+xMBqP4jB53/KhCT/zAZiv82IoL/PCt7/0IzdP9JOm7/Tz9p/1ZEZv9eR2L/Zkpf/21N&#10;Xf90T1r/e1FX/4NTVf+MVVL/l1dQ/6NYTf+0WUz/wVpM/8FaTP/BWkz/wVpM/8FaTP/BWkz/wVpM&#10;/8FaTP/BWtGrAADFvAAAvMwAALHaAQCn/xUCnP8fB5H/Jg6I/ywWf/8zHXj/OSRx/0Aqa/9GL2b/&#10;TDNh/1I2Xf9ZOVr/YDtY/2c9Vv9uP1T/dEFS/3pCUP+CQ07/ikVM/5NGSf+gR0j/qkhI/6pISP+q&#10;SEj/qkhI/6pISP+qSEj/qkhI/6pISP+qSMe1AAC8xgAAsdQAAKbsBACa/xICj/8aBoX/IQx8/ygS&#10;dP8vF23/NRxn/zwhYv9CJF3/SCdZ/04qVv9ULFP/Wi5R/18vTv9lMEz/ajJK/3AzSP93NEb/fTVF&#10;/4Q2Q/+ON0H/lThB/5U4Qf+VOEH/lThB/5U4Qf+VOEH/lThB/5U4Qf+VOL2/AACyzwAAptoAAJn2&#10;AgCN/wsCg/8TBXn/Gwlw/yIOaf8pEmL/MBZc/zcZWP89G1P/Qx5Q/0gfTf9NIUr/UiJI/1cjRv9b&#10;JET/YCVC/2UmQP9qJz7/byg8/3UoOv99KTn/gyo5/4MqOf+DKjn/gyo5/4MqOf+DKjn/gyo5/4Mq&#10;Of+DKrTKAACn1gAAmd4AAIz4AACA/wMBdv8MBGz/FAdk/xwKXf8jDVf/KhBS/zASTf82FEn/OxVG&#10;/0AXQ/9FGED/SRk+/00aPP9QGjr/VBs4/1kcNv9dHDT/Yh0y/2YdMP9tHi//cR8v/3EfL/9xHy//&#10;cR8v/3EfL/9xHy//cR8v/3EfL/9xH/94DwP/cxwI/20qDf9wMhH/djoW/3lEHf96TiX/eVgu/3dm&#10;Nv90dD7/cIBE/22LSv9rlk7+aaBR/WepVPxmsVb7ZLpX+2PCWfpizFr5YdZb92HgXPVg6l3zYPJe&#10;8V/5Xuxe/l/qXf5f6l3+X+pd/l/qXf5f6l3+X+pd/l/qXf5f6l3+X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gP/dBwH/24pDf9zMRH/eTkW/3xCHf99TCX/fFcu/3pkN/93&#10;ckD/c35H/nCJTP1tk1H7a55V+mmmWPlnr1r4Zrhc+GXBXvdkyl/2Y9Rg9GLgYvJh6mLvYfJj7WH6&#10;ZOde/GTmXv1j5l79Y+Ze/WPmXv1j5l79Y+Ze/WPmXv1j5l79Y/95DgP/dRsH/28pDf92MBD/fTgV&#10;/4BAHP+BSiX/gVQv/4BhOf98bkL8eHpK+nSFUfhxkFb3bppa9myjXvRqrGH0aLVj82e+ZfJlyGfx&#10;ZNJp72Pfauxj6WvqYvJs5mD4beBg+mreYPxp3mD8ad5g/GneYPxp3mD8ad5g/GneYPxp3mD8af96&#10;DgP/dhoH/3AoDf96LhD/gTYV/4Q/HP+FSCX/hVIv/4ReOvuAa0T4fHdN9niCVfR0jFvycZZg8W6f&#10;ZPBsqGjuarFr7Wi7bexnxW/rZdFx6WTec+Zj6XTkYvN132H2dNli+m/WY/tt1mP7bdZj+23WY/tt&#10;1mP7bdZj+23WY/tt1mP7bf97DQP/dxoH/3InDP99LQ//hDUU/4g9G/+KRiT/ik8v+4lbOveFaEX0&#10;gHRQ8Xx+WO94iWDtdJJm7HCca+pupW/pa65z6Gm4deZnw3jlZc9642TdfOBj6X3dYvF91mP1edBl&#10;+XTOZvpyzmb6cs5m+nLOZvpyzmb6cs5m+nLOZvpyzmb6cv98DQP/eBoH/3UmDP+ALA7/iDMT/4w7&#10;Gv+ORCP8jk0u945YO/OKZEfwhXBS7YB7XOp7hWXod45s5nKXcuRvoXfibKp74Gm0f99nv4LdZcyE&#10;22Pbhthh6IjTZPGDzmb1fsho+HnHaPp3x2j6d8do+nfHaPp3x2j6d8do+nfHaPp3x2j6d/99DQP/&#10;eRoH/3glC/+DKw3/izIS/5A5Gf+SQiL5k0ou85NUO++PYUjrimxV54R3YOR/gGrheYpz3nSTetxw&#10;nIDZbKWF12mvidVnu4vTZsiM0WbYjM5l5o3KaPCIxWnzg8Br9n2+a/d7vmv3e75r93u+a/d7vmv3&#10;e75r93u+a/d7vmv3e/99DAP/ehkH/3skC/+GKQz/jjAQ/5Q3F/yXQCH1mEgt8JlROuuVXUnmj2hX&#10;4ohzZN6CfHDafIV61XaOgdJyl4bPb6CKzW2qjMtrtY/JasKQx2rRkcVp4pHBa+2OvGzwiLhu84K2&#10;bvV/tm71f7Zu9X+2bvV/tm71f7Zu9X+2bvV/tm71f/9+DAL/exkG/34iCv+JKAz/ki4P/5g2Fvmb&#10;Ph/ynUYr7J5OOeaaWknhlGVY3I1uZ9aGeHPRgIF8zXuJg8p3kojHdJuMxHKlkMJwsJLAb72Uvm7M&#10;lbtu3pW4buqTtHDtjLBx8YWvcfODr3Hzg69x84OvcfODr3Hzg69x84OvcfODr3Hzg/9/DAL/exkG&#10;/4AhCf+MJwv/lS0O/5s0FPagPB3vokMp6KRLOOKgV0jcmWFZ1ZJraM+LdHTKhX19xoCFhMJ8joq/&#10;eZePvHagkrl0q5W2c7iXtHLHmLJy2pmvcuiXrHPrkKl074modPGGqHTxhqh08YaodPGGqHTxhqh0&#10;8YaodPGGqHTxhv9/DAL/fBkG/4MgCf+PJgr/mCsN/J8yEvOkOhvrp0En5alJNt6lVEfXnl9Z0Jdo&#10;aMmQcXTEinp9v4WChbuBiou3fpOQtHuclLB4p5eud7Oaq3bDm6p21ZyndeWbpHfplKJ47oyheO+J&#10;oXjviaF474mheO+JoXjviaF474mheO+JoXjvif+ACwL/fRgG/4UgCP+RJAn/myoL+qIxEPGoOBnp&#10;rD8l4q5HNNqqUkXSolxYy5tmZ8SUb3S+j3d+uYp/hrSGh4ywgpCRrH+Zlql9o5mme6+co3q/naF6&#10;0Z6feeSenXrol5t77I+ae+6MmnvujJp77oyae+6MmnvujJp77oyae+6MmnvujP+BCwL/fRgG/4cf&#10;B/+TIwj/nSkK+KYvD+6sNhfmsT0i37NFMdauUETOp1pXxp9kZr+ZbHO5k3R+s458hq6KhI2qh42S&#10;poOVl6KBoJqff6ydnH67n5p+zaCYfuKgln7mmZV+65GUfuyOlH7sjpR+7I6UfuyOlH7sjpR+7I6U&#10;fuyOlH7sjv+BCwL/fhgG/4keB/+WIgf/oCcJ9aktDeywNBTjtjsf3LhELdKyT0PKqllWwqNhZrud&#10;anO0l3J9rpJ6hqmOgY2ki4qSn4iSl5uFnZuYhKmelYK4oJOCyqGRguChj4Llm4+C6pOPguuQj4Lr&#10;kI+C65CPguuQj4LrkI+C65CPguuQj4LrkP+CCwL/fxgG/4sdBv+YIQb/oyUI86wrC+m0MhHhuzgb&#10;2bxCLM+1TULGrldVvqdgZbahaHKvm299qZZ3haOSf42ej4eSmoyQmJWKmpyRiKafjoe1oYyHyKOK&#10;h96jiYbknYmF6ZWJheuSiYXrkomF65KJheuSiYXrkomF65KJheuSiYXrkv+CCgL/fxgG/40cBf+a&#10;HwX9piMG8bApCee5Lw/ewTYX1cBAKsy5S0DDslVTuqteZLKlZnGroG18pJt1hZ6XfIyZlIWTlJGN&#10;mI+Pl5yLjaOgiIyyooWMxaODjNykgorjnoOJ6JaDieqTg4nqk4OJ6pODieqTg4nqk4OJ6pODieqT&#10;g4nqk/+DCgL/gBcF/48bBf+dHQT7qSEF7rQmB+S+LAvbxzMT0cM/Kci9Sj+/tlNStrBcYq6qZHCm&#10;pWt7n6ByhJmceoyTmYKSjpeLmImUlZyFk6GggZKvo36RwqR8ktqkfI/joH2O55d9jemUfY3plH2N&#10;6ZR9jemUfY3plH2N6ZR9jemUfY3plP+ECgL/gRcF/5EZBP+fGwP4rB4D67giBeHEKAjYyy8Rzsc9&#10;J8TBSD27u1FQsrVaYamvYW+hqml6mqZwg5Sid4uOn3+SiJ2Il4Obkpx+mZ6gepitoneYwKR1mNik&#10;dJXioHaT55h3kumVd5LplXeS6ZV3kumVd5LplXeS6ZV3kumVd5Lplf+ECQH/hBYF/5QXA/+jGQL1&#10;sBoC6L4dAt7LIQTTzy0Pyss7JcDGRju2wE9OrbpXX6S1X22csWZ4la1tgo6pdYqHpnyQgaSFlnyi&#10;j5t3oZufcqCqoW+gvqNtoNajbJ3ioG+a55hwmOiVcJjolXCY6JVwmOiVcJjolXCY6JVwmOiVcJjo&#10;lf+FCQH/hxQE/5gVAv6nFQHxtRQA5MUUANnUFgDP0ysNxdA5IrvLQzixxk1MqMFVXJ+8XGqWuGN2&#10;j7Vqf4iycoeBr3mOe62ClHWrjJlvqpica6mon2eqvKFlqtWhZKbjn2ei55dooOmVaKDplWig6ZVo&#10;oOmVaKDplWig6ZVooOmVaKDplf+GCAH/ixID/5wRAfGrDgDfvAoA2MwIANPZEQDK2SgLwNU2H7XR&#10;QTWrzUpIoshSWZnFWWeQwWFyiL5ofIG7b4R6uXeLdLh/kG62ipVotZaZY7WmnGC1u51et9adXLLl&#10;nF+s6JVgquqTYKrqk2Cq6pNgquqTYKrqk2Cq6pNgquqTYKrqk/+ICAH/jw8C9qAMANuxBQDVwAYA&#10;0c8GAMveFADC3iwIudw1HK/ZPjGl1EdEm9FPVZLOVmKJy11ugslkd3rHbH9zxXSGbcR9i2fDh5Bi&#10;w5STXcOlllnEupdXxdiYVcDol1i565FYtuyPWLbsj1i27I9YtuyPWLbsj1i27I9YtuyPWLbsj/+K&#10;BwH/lAsA4aYDANS2BADOxAQAydMGAMLiGwG64y8LseI5GqjgPiye3kU/lNtMT4vZU1yC1lpoe9Vh&#10;cXTUaXht03F+Z9J7g2HShohc0pOLV9OkjVTUu49R1dqPT9Hqj1HI7opSxe+JUsXviVLF74lSxe+J&#10;UsXviVLF74lSxe+JUsXvif+MBgHwmwQA1qwAAM67AgDIyQMAwdgHALnnIQOw6DAOp+g4HJ7nPSuV&#10;5kI6jOVJSIPkUVR841hedOJfZ27iZ25n4m9zYuJ4eFzig3xX44+AU+Sfgk/ltIRN5s+ES+XqhEza&#10;74FN1vCATdbwgE3W8IBN1vCATdbwgE3W8IBN1vCATdbwgP+OBADbogAAz7IAAMfBAQDAzwQAuOoO&#10;AK/tJQWm7i8Qne42HJTuPCmL7kE1g+5HQHzuT0p17ldSb+5fWGruZ15l7m9iYe94ZlzvgWpY8I1t&#10;VPGab1Hyq3FO88ByTPTcc0rv7nNJ6/BzSevwc0nr8HNJ6/BzSevwc0nr8HNJ6/BzSevwc+aYAADS&#10;qQAAyLkAAMDIAQC31QQArvIWAaX0JQeb9S0QkvY0G4n2OiWB9kAvevdGN3T3TT9u91RFafhdSmX4&#10;ZU5h+W1RXvl0VVr6fVdX+odaVPuTXFH8oV5O/bBgTP7EYUn/4mJI/+xiSP/sYkj/7GJI/+xiSP/s&#10;Ykj/7GJI/+xiSP/sYtehAADJsgAAwMEAALfPAQCt2wMAo/oYApn8IgiQ/SoPh/4xGH/+NyB4/z4n&#10;cf9ELmv/SzNm/1E4Yv9ZO17/YT5b/2hBWP9wRFb/d0ZT/4BIUP+JSk7/lUxL/6FNSf+wTkf/xU9G&#10;/85QRv/OUEb/zlBG/85QRv/OUEb/zlBG/85QRv/OUMyrAADBugAAt8oAAKzVAACh7wcAl/8VA43/&#10;HgeE/yYNfP8tFHT/NBpu/zsfaP9BJGL/SChe/04rWv9ULlf/WzBU/2EzUf9oNE//bzZN/3c4Sv9/&#10;OUj/iDtG/5I8RP+dPUL/rD5B/7M+Qf+zPkH/sz5B/7M+Qf+zPkH/sz5B/7M+Qf+zPsK1AAC4xAAA&#10;rdEAAKDbAACV9wUAiv8QAoH/GQZ4/yELcP8oD2n/MBRj/zcYXv89G1n/Qx5V/0khUv9OI0//VCRM&#10;/1omSv9fJ0f/ZShF/2wqQ/9zK0D/eiw+/4ItPP+LLjr/ly85/5wvOf+cLzn/nC85/5wvOf+cLzn/&#10;nC85/5wvOf+cL7q/AACuzQAAodcAAJPeAACI+gAAfv8JAnT/EwVs/xsIZf8jC17/Kg9Y/zESU/83&#10;FE//PRZL/0IYSP9HGUX/TBpD/1EbQP9VHD7/Wh08/2AeOf9mHzf/bCA1/3IhM/95IjH/giIw/4Yj&#10;MP+GIzD/hiMw/4YjMP+GIzD/hiMw/4YjMP+GI7DJAACj1AAAlNwAAIbiAAB7/AAAcf8CAWj/CwNf&#10;/xQGWP8bCFL/IwpN/ykMSP8vDkT/NQ9B/zkRPv8+Ejv/QhI4/0YTNv9KFDP/ThUx/1MVL/9YFi3/&#10;XRcq/2IXKP9oGCb/bxgl/3IZJf9yGSX/chkl/3IZJf9yGSX/chkl/3IZJf9yGf9sEwT/Zx8I/18t&#10;DP9lMQ//azoU/21EGf9tTiD/a1kn/2lnLf9mdTP/Y4E4/2GMPP9flj//XZ9B/1yoQ/9bsET+WrhG&#10;/VnAR/xZyUj7WNJI+VfdSfdX5kn1Vu9K81b2SvFW/UrvVf9K71X/Su9V/0rvVf9K71X/Su9V/0rv&#10;Vf9K71X/Sv9sEwT/Zx8I/18tDP9lMQ//azoU/21EGf9tTiD/a1kn/2lnLf9mdTP/Y4E4/2GMPP9f&#10;lj//XZ9B/1yoQ/9bsET+WrhG/VnAR/xZyUj7WNJI+VfdSfdX5kn1Vu9K81b2SvFW/UrvVf9K71X/&#10;Su9V/0rvVf9K71X/Su9V/0rvVf9K71X/Sv9tEgT/Zx8I/2AsDP9nMQ//bjkT/3BDGf9wTSD/blgn&#10;/2xlLv9pczT/Zn86/2SKPv9hlEH+YJ5E/V6mRvxdrkj7XLdJ+lu/SvpayEv5WtFM91ncTfVY5k3y&#10;WO9O8Fj2Tu5Y/U7tV/9O7Vf/Tu1X/07tV/9O7Vf/Tu1X/07tV/9O7Vf/Tv9uEgT/aB4I/2IrDP9r&#10;Lw//cjgT/3RBGf91SyD/c1Uo/3FiL/9ucDb/a3w9/WiHQftlkUX6Y5pJ+WGjS/hgq033X7RP9l68&#10;UPVdxlL0XM9T8lvbVPBb5lXuWu9V61r3VupZ/lboWv9T6Fr/U+ha/1PoWv9T6Fr/U+ha/1PoWv9T&#10;6Fr/U/9uEQT/aR4H/2UpDP9vLg7/dTYS/3g/GP95SSD/eFMo/3ZfMP5ybDj7b3k/+WyERfdpjkr2&#10;ZpdN9GSgUfNjqVPyYbFV8WC6V/BfxFjvXs5a7l3aW+tc5VzoXO9d5lv3XeVc/lviXf9Y4l3/V+Jd&#10;/1fiXf9X4l3/V+Jd/1fiXf9X4l3/V/9vEQP/ah0H/2gnC/9zLA3/eTQS/3w9GP99Rh//fFAo/ntc&#10;Mfp3aTr3c3VC9XCASfNsik7xaZRT8GedVu5lpVntY65c7GK3XutgwWDqX8xi6V7ZY+Zd5WTjXe9l&#10;4V33ZN9f/mDaYP9c2mD/XNpg/1zaYP9c2mD/XNpg/1zaYP9c2mD/XP9wEAP/ax0H/2wlC/92Kw3/&#10;fTIR/4E7F/+CRB//gU4o+oBYMvZ8ZjzzeHJF8HR9Te1wh1PrbZBZ6mqZXehnomHnZapk5mO0Z+Rh&#10;vmnjYMlr4l/Xbd5e5W7cXe9u2WD4atZi/2bRZP9h0GT/YdBk/2HQZP9h0GT/YdBk/2HQZP9h0GT/&#10;Yf9xEAP/bBwH/28jCv96Kgz/gTEQ/4U5Ff+HQR37h0sn9oZVMvGCYj3ufW5I6nh4Ueh0glnlcIxf&#10;42yVZeFpnWrfZqZt3mSwcdxhunTaYMd22V/Vd9Ve43jSYO910GP4cM1m/mvIZ/9myGf/Zshn/2bI&#10;Z/9myGf/Zshn/2bIZ/9myGf/Zv9yDgP/bRsH/3MiCf9+KAv/hS8O/4o3FP6MPxz3jEgm8YtRMuyI&#10;Xj7ogmpK5H10VeF4fl7ec4dm226QbdhqmHPVaKF202aredFktnrQY8J8zmPPfcxi4H3JY+17x2f4&#10;dsRp/XG/av9rv2r/a79q/2u/av9rv2r/a79q/2u/av9rv2r/a/9zDgP/bxsH/3YhCf+BJgr/iS0N&#10;/440EvqRPRrzkkUl7ZFOMeeNWj7jiGZM3oJwWNp7eWTVdoJs0nKLcs9vlHbMbJx6ymqmfchpsH/G&#10;aLyAxGfKgsJn24K/Z+qBvmr2e7ts+na3bf1wtm39cLZt/XC2bf1wtm39cLZt/XC2bf1wtm39cP90&#10;DQP/bxoH/3kfCP+FJQn/jSsL/5MyEPeWOhjvl0Ij6ZdLMOOTVz7djWJN14dsW9KBdWXNfH5tyniH&#10;dMZ0j3nDcZh9wW+hgL9tq4O8bLeEu2vFhrlr1Ya2auaGtW70gLJv+HqucPt0rnD7dK5w+3SucPt0&#10;rnD7dK5w+3SucPt0rnD7dP91DQP/cBoH/3weB/+IIwj/kCkK/ZcwD/ObOBbrnUAg5Z1ILd6ZVD3Y&#10;k19N0YxpWsuGcmbGgXpuwn2Ddb95i3u7dpN/uHScg7ZypoazcLKIsW/AibBv0IqtbuOKrXLyhapy&#10;9X6nc/l3p3P5d6dz+Xenc/l3p3P5d6dz+Xenc/l3p3P5d/91DAP/cRkG/38dBv+LIgf/lCcJ+pou&#10;DfCfNRPooj0d4aNGK9qeUjvSl1xMy5FmWsWLb2bAhndvu4F/drd+h3y0e5CBsXiYha52ooirdK6K&#10;qXO8jKdzzI2lcuCNpHXwiKJ284Kgdvd7oHb3eqB293qgdvd6oHb3eqB293qgdvd6oHb3ev92DAP/&#10;chkG/4EcBv+NIAb/lyUH954sC+2kMxHlpzoa3ahEJ9WjTznNnFpLxpVjWcCPbGW6inRvtYZ8d7GC&#10;hH2tf4yCqnyVhqZ6n4qjeKqNoXe4j593yJCdd92QnXnujJt58oWZevZ9mXr2fZl69n2ZevZ9mXr2&#10;fZl69n2ZevZ9mXr2ff93CwL/dBgG/4MbBf+QHwX/miMG9KIpCeqoMA7irDgX2q1CJNGnTTjJoFhK&#10;wplhWbuUamW1jnJvsIp6d6uGgX2ng4mDo4GSh6B+m4udfaeOmnu0kJh7xZKWe9qSlXzsjpR98IeT&#10;ffV/k331f5N99X+TffV/k331f5N99X+TffV/k331f/93CwL/dhcF/4YaBP+SHQT/nCEF8qUnB+is&#10;LQzfsjQT1rFAI82qTDfFpFZJvp1fWLeYZ2Swk29uq453d6aLf32hiIaDnYWPiJmDmIyWgaSPk4Cx&#10;kpF/wpOPf9aUjoDqkY6A74mNgPSBjYD0gY2A9IGNgPSBjYD0gY2A9IGNgPSBjYD0gf94CwL/eBYF&#10;/4gZBP+UGwP8nx8E76kkBeWxKgnctzEP07Q+IcquSjXBqFRHuqFdV7KcZWOsl21uppN1dqGPfH2c&#10;jISDmImMiJSHlo2QhaGQjYSvk4qDv5SIhNSViITpk4iE7ouIg/ODiIPzg4iD84OIg/ODiIPzg4iD&#10;84OIg/ODiIPzg/94CgL/ehUF/4oXA/+XGQL6ohwC7awhA+K1JgbZvC8Mz7c9IMeySDS+q1JGtqVb&#10;Vq6gY2Knm2ttoZdydpyTen2XkIGDko6KiI6Mk42Kip6RhomslISIvZWCiNGWgYjolIKI7Y2Ch/KF&#10;gofyhIKH8oSCh/KEgofyhIKH8oSCh/KEgofyhP95CgL/fBQE/4wWA/+ZFwL3pRkB6rAcAt+7IQPW&#10;vywLzLs7HsO1RzK6r1FEsqpZVKqlYWGjoGlsnJxwdZeZd32Rln+DjZOHiIiRkY2Ej5yRgI6plH2N&#10;upZ7js+Weo3mlXuN7Y58i/GGfIvxhnyL8YZ8i/GGfIvxhnyL8YZ8i/GGfIvxhv96CgL/fxMD/48U&#10;Av+cFAH0qRUA57UWANzBGQHSwyoJyL85HL+6RTC2tE9Dra9XUqWqX2CepWdrmKJudJGedXyMnH2C&#10;h5mFiIKXjo19lZmReZSnlHaUuJZ0lM2WcpPllnSS7I92kPGHdpDxh3aQ8Yd2kPGHdpDxh3aQ8Yd2&#10;kPGHdpDxh/97CQL/ghED/5IRAfigEADqrQ4A4LsMANjHDwDOxygIxMM3Gru+Qy6xuUxAqbRVUKGw&#10;XV6ZrGRpkqhrcoylcnqGonqBgKCCh3uei4x2nZaQcpykk2+btpVsm8uWa5vklW2Z7I9vlvCHb5bx&#10;h2+W8YdvlvGHb5bxh2+W8YdvlvGHb5bxh/98CQL/hQ8C/5UOAOukCgDZsgYA1b4HANLKCwDJyyUG&#10;wMg1GLbEQCutv0o9pLtTTZu2WluUs2FmjLBpcIatcHiAqnd+eqh/hHSniIlvpZSOa6SikWektJNl&#10;pcqUY6Tkk2Wh7Y5nnfGHZ53xhmed8YZnnfGGZ53xhmed8YZnnfGGZ53xhv99CAL/iQwB9JkJANqo&#10;AwDUtQUA0MIFAMzOBwDE0CEEus0yFbHKPSinxkc6nsJQSpW+V1eOu19jhrhmbIC2bXR5tHR7c7J9&#10;gW6xhoZosJGKZK+fjWCvso9dsMqQXK/lkF2s7otfp/KFYKfyhWCn8oVgp/KFYKfyhWCn8oVgp/KF&#10;YKfyhf9/CAH/jgkA4Z4BANWsAgDPuQMAysYDAMXRBgC91RwCtNQuEarROiShzkQ1mMpNRY/IVFOH&#10;xVxegMNjZ3nBam9zv3J2bb56e2e9hIBivI+EXbyeh1m8sYlXvcmKVb3nila58YZYsvSBWLL0gViy&#10;9IFYsvSBWLL0gViy9IFYsvSBWLL0gf+BBwHzkwIA2KMAAM+xAQDJvgIAw8oDALzVBwC13B0Crdss&#10;DaPZNx+a1kAwkdRJP4jSUUyA0FhXec5gYHPNZ2hszG9uZst4dGHLgnhcy458V8udf1PLsYFRzcuC&#10;T8zpglDI9H9RwPd7UcD3e1HA93tRwPd7UcD3e1HA93tRwPd7UcD3e/+GAwDemQAA0akAAMm2AADC&#10;wwAAu88EALTcCQCs4iIEpOIvDpvhOByS4D4qid9GOIHeTkR53VVPctxcWGzbZF9m22xlYNt1alvb&#10;f25W24xxUtybdE/dr3ZM3sh3S97ndkva9XVM0fhyTNH4ckzR+HJM0fhyTNH4ckzR+HJM0fhyTNH4&#10;cvOOAADWoAAAy68AAMK8AAC7yQEAstQFAKroFACi6SUGmekvEJHpNhuI6T0ngOhEMnnoSztz6FND&#10;behbSmfoY1Bi6GtVXuh0WlnpfV1V6YlhUeqWY07rp2VL7LxmSe3XZ0ft8mdH4/pmR+P6Zkfj+mZH&#10;4/pmR+P6Zkfj+mZH4/pmR+P6Zt2XAADNqAAAw7YAALvEAACyzwEAqNkEAKDvGAKX8CQHjvEtEIbx&#10;NRl+8jsid/JCKnHySTFr8lA4ZvNYPWLzYEFe9GhFWvRxSFf1eUtT9YNOUPaPUU33nlNK+K5USPjC&#10;VUb53FZE+fhWRPn5VkT5+VZE+flWRPn5VkT5+VZE+flWRPn5VtKgAADFsAAAvL4AALLLAACo1QAA&#10;nekHAJT3FwKM+SIHg/kqDnv6MhV0+zkcbvtAImj8Ryhj/E0sXv1TMFr9WzNX/mM2VP5rOFH/cztP&#10;/3w9TP+GP0n/kkFG/6BCRP+vQ0L/wURA/91FQP/eRUD/3kVA/95FQP/eRUD/3kVA/95FQP/eRceq&#10;AAC9uQAAs8cAAKjRAACc2gAAkfQIAIj/FAKA/x4HeP8mDHD/LhFq/zUWZP88Gl//Qx5a/0khVv9P&#10;JFP/ViZQ/1wpTf9jKkr/aixI/3IuRf97L0P/hTFA/5AyPv+cMzz/qjQ6/701Ov+9NTr/vTU6/701&#10;Ov+9NTr/vTU6/701Ov+9Nb60AAC0wwAAqc4AAJzXAACP3gAAhfoEAHz/EAJ0/xkFbP8hCWX/KQ1f&#10;/zAQWv83E1X/PRZR/0MYTf9JGkr/TxxH/1QdRf9aH0L/YCA//2chPf9vIzr/dyQ4/4AlNv+JJjP/&#10;lCcx/6MnMf+jJzH/oycx/6MnMf+jJzH/oycx/6MnMf+jJ7a+AACqywAAndQAAI/bAACC4gAAeP0A&#10;AG//CQFn/xMEYP8bBlr/IwlU/yoLT/8wDkv/Ng9H/zwRQ/9BEkD/RhM9/0oVO/9QFjj/VRY2/1sX&#10;M/9hGDD/aBku/28aK/93Gyn/fxsm/4scJv+LHCb/ixwm/4scJv+LHCb/ixwm/4scJv+LHKzIAACf&#10;0gAAkNkAAILfAAB16AAAa/8AAGL/AQFa/woCU/8TBE3/GwZI/yIHQ/8oCT//Lgo8/zILOP83DDX/&#10;Ow0y/z8OL/9DDi3/SA8q/00QJ/9SECX/WBEi/18SIP9lEh3/bBMa/3UTGv91Exr/dRMa/3UTGv91&#10;Exr/dRMa/3UTGv91E/9gFgT/WSMI/1IvC/9aMg3/XzoR/2FEFv9gTxv/XVsg/1toJf9YdSn/VoEt&#10;/1SML/9TljH/UZ8z/1CnNP9PrzX/T7c2/06+Nv9Oxzf9TdA3+03aN/lN4zj3TO049Uz0OPRM+jjy&#10;TP848Uv/N/FL/zfxS/838Uv/N/FL/zfxS/838Uv/N/9gFgT/WiII/1QuC/9bMA3/YTkR/2NDFf9i&#10;Thv/X1kg/11nJv9adCr/WIAu/1aLMf9VlDP/U541/1KmNv9Rrjf+UbU4/VC9Of1Pxjn8T886+k/Z&#10;OvdO4zr1Tuw68070O/FN+jrwTf86703/Ou9N/zrvTf86703/Ou9N/zrvTf86703/Ov9hFQT/WyIH&#10;/1csC/9fLw3/ZTcQ/2hBFf9nTBv/ZFYh/2FkJ/9fcSz/XX0w/1qINP9Zkjb9V5s4/FajOvtVqzv6&#10;VLM8+VO7PfhSxD74Us0/9lHYP/RR4kDxUOxA71D0QO1Q+0DsUP9A61D/PutQ/z7rUP8+61D/PutQ&#10;/z7rUP8+61D/Pv9iFQT/XCEH/1oqCv9jLQz/aTYQ/2w/Ff9rSRv/aVQh/2ZhKP9jbi7/YXoy/V6F&#10;Nvtcjzr6Wpg8+FmhPvdYqUD2V7FB9Va5QvRVwkPzVMtE8lTWRfBT4kXtU+xG61P0RulS+0bnU/9E&#10;5lT/QuZU/0LmVP9C5lT/QuZU/0LmVP9C5lT/Qv9jFAT/XSEH/14nCv9nLAz/bTQP/3A9FP9wRxv/&#10;blIi/2teKf5oay/7ZXc1+WKCOvdgjD71XpVB9FyeQ/JbpkXxWq5H8Fm2SO9Yv0nuV8lK7VbUS+tV&#10;4UzoVetN5lX0TeRV+0ziVv9J4Vf/R+FX/0fhV/9H4Vf/R+FX/0fhV/9H4Vf/R/9kFAT/XiAH/2El&#10;Cf9sKgv/cjIP/3U7FP91RRr/c08i/nFaKvpuaDH2anQ49Gd+PfFkiELwYpJG7mCaSe1eokzsXKtO&#10;6luzUOlavVHoWcdT51jTVOVX4FXiV+tW31f0Vd1Z/FHcWv9O2lz/TNpc/0zaXP9M2lz/TNpc/0za&#10;XP9M2lz/TP9lEwT/XyAH/2UiCf9wKQr/dzAO/3o5E/96Qhn+eUwh+XdWKvR0ZDPxcG877mx6Qutp&#10;hEfpZo1M6GOWUOZhnlPlX6dW412wWOJcuVvhWsRc31nRXt1Z4F/aWOtf11r1W9Vd/FjSX/9U0WD/&#10;UdFg/1HRYP9R0WD/UdFg/1HRYP9R0WD/Uf9mEwT/YB8H/2khCP90Jwn/ey4M/382Ef+APxj6f0kh&#10;9H1TKu96YDTrdWs96HF2RuVtgE3iaYlT4GaSWN5jmlzcYaNg2l6sY9ldtmXXXMFm1VzOZ9Nb3mfQ&#10;W+pmzV71Ysth/V7KY/9ayWT/V8lk/1fJZP9XyWT/V8lk/1fJZP9XyWT/V/9nEgT/Yh4H/24fB/95&#10;JQj/gCwL/4Q0EPyGPBb1hUUf74RPKuqAXDXle2c/4XZySd1xe1LabYRa12mNYNRmlWPSZJ5m0GOn&#10;ac5hsGvNYLxsy2DJbclg2G3GX+dtxGLzaMNl/GTCZ/9fwGj/XMBo/1zAaP9cwGj/XMBo/1zAaP9c&#10;wGj/XP9oEgP/Yx0H/3EdB/99Iwf/hCkK/4kxDviLORTwi0Id6opLKOSGWDTfgWNB2nttTdV2d1bR&#10;coBdzm6IY8tskGfJaZlqx2ehbcVmq2/DZbZxwWTDcr9k0nO9Y+Nzu2bxbrpo+2m5a/9kt2v/Ybdr&#10;/2G3a/9ht2v/Ybdr/2G3a/9ht2v/Yf9pEQP/ZhsG/3UcBv+AIQb/iCcI/o0uDPSQNhLskT8b5ZBI&#10;Jt+MVDPZh19B0oFqTs58c1fJd3tfxnSEZcNxjGrAbpRuvmydcbtqpnO5abF1t2i+d7ZozXizZ994&#10;smnudLFs+W6wbv9prm7/Za5u/2Wubv9lrm7/Za5u/2Wubv9lrm7/Zf9qEQP/aRkG/3gbBf+DHwX/&#10;jCUH+pIrCvCVMw/olzsY4ZdFI9qSUTHSjFxBzIZmTceBb1jCfXhgvnmAZrt2iGy4c5BwtXGYc7Nv&#10;onawbax5rmy5eqxsyXurbNt8qW3realw+HOocf9tpnL/aaZy/2mmcv9ppnL/aaZy/2mmcv9ppnL/&#10;af9rEAP/bBcF/3sZBP+GHgT/jyMF95YpCO2aMAzknTgU3ZxDH9SXTzDNkVpAx4tjTcGGbFi8gXVg&#10;uH58Z7R6hG2xeIxyrnWUdqtznnmocqh7pnG1faRwxX+icNd/oXDpfaFz9nagdf1wn3X/bJ91/2yf&#10;df9sn3X/bJ91/2yfdf9sn3X/bP9rEAP/bhUF/34YBP+JHAP/kiAE9JkmBumfLQrhojQR2aJAHNCc&#10;TC7JlVc/wpBhTLyKali2hnJhsoJ5aK5/gW6qfIlzp3qRd6R4mnuhdqV+nnWxgJx0wYGbdNOCmXTn&#10;gJp39XqZePxzmHj+b5h4/m+YeP5vmHj+b5h4/m+YeP5vmHj+b/9sDwP/cBQE/4AXA/+MGgP+lR0D&#10;8Z0iBOajKQfeqDAN1KU+G8ygSi3EmlU+vZReTLePZ1exim9grIZ3aKiDfm6kgIZzoH6OeJ18l3ya&#10;eqF/l3mugpV4vYOTeNCEknjkg5N79HyTe/p2knv9cZJ7/XGSe/1xknv9cZJ7/XGSe/1xknv9cf9t&#10;DgP/cxME/4IVAv+OGAL7mBoC7qEfAuOoJQTbrS4J0ak8GsijSCzAnVM8uZhcS7KTZVasjm1gp4p0&#10;aKOHfG6ehIN0m4KLeZeAlH2Ufp6AkX2rg458uoWNfM2Gi3viho1+83+Nf/l4jH78c4x+/HOMfvxz&#10;jH78c4x+/HOMfvxzjH78c/9tDgP/dRID/4UUAv+RFQH5mxcB66QbAeCsIALXsCsHzqw6GMWnRyq9&#10;oVE7tZxaSa6XY1Wokmtfo49yZ56LeW6ZiYF0lYaJeZKEkn2OgpyBi4GohIiAuIaGgMuHhIDhh4aC&#10;8oGHgvh6hoH7dYaB+3WGgft1hoH7dYaB+3WGgft1hoH7df9uDQP/eBED/4cSAf+TEwH2nhMA6KgV&#10;AN2xGQDTsykGyrA5F8GrRSm5pU86saBYSKqbYVSkl2lfnpNwZ5mQd26UjX50kIuGeYyJj36Ih5qC&#10;hYamhYKFtYeAhciIfoTfiICG8YKBhvd7gYX6doGF+naBhfp2gYX6doGF+naBhfp2gYX6dv9vDQP/&#10;eg8C/4kQAfqWDwDtoQ4A5awNANq2DwDQtycFx7M3Fb6uQye1qU44raRXR6afX1Ofm2ZdmphuZpSV&#10;dW2Pknx0i5CEeYaOjX6CjJeCf4ujhXyKs4d5isaJeIndiXmL8IN6ivZ8e4n5d3uJ+Xd7ifl3e4n5&#10;d3uJ+Xd7ifl3e4n5d/9wDAP/fQ0C/4wNAPCZCwDepQcA2K8HANW5CwDMuiQEw7c1E7qzQSWxrkw2&#10;qalVRaKkXVGboWRclZ1rZY+acmyKmHpzhZWBeIGTin18kpSCeJGhhXWQsIdykMSJcZDciXKQ74R0&#10;j/Z9dI75eHSO+Xh0jvl4dI75eHSO+Xh0jvl4dI75eP9xDAL/gAwB+48KAOOcBQDYqAUA07IGANC8&#10;BwDIviEDv7szEba3PyOts0kzpa5SQp2qWk+Wp2JakKNpY4qhcGuEnndxf5x/d3qah3x2mZKBcpie&#10;hG6XroZrl8KIapfbiGuX74RtlfZ9bpT4eW6U+HlulPh5bpT4eW6U+HlulPh5bpT4ef9yCwL/gwkB&#10;8JIFANqgAgDTqwMAzrUEAMvABADDwh4CusAwDrG9PSCouUcwoLVQQJixWEyRrl9XiqtmYISobWh+&#10;pnRveaR8dXSihXpvoY9+a6CcgmefrIRkn8CGYp/ahmOf74NlnfZ8Zpv5eGab+Xhmm/l4Zpv5eGab&#10;+Xhmm/l4Zpv5eP90CQL/hwYA35cAANWjAQDOrwIAybkCAMTEAQC9xxkBtcYtDKvDOhyjv0QtmrxN&#10;PJK5VUmLtlxUhLNjXX6xamV4r3Jrc616cW2sg3Zoq417ZKqafmCqqoFdqr+CW6raglup74Bepvh6&#10;X6T6dl+k+nZfpPp2X6T6dl+k+nZfpPp2X6T6dv95BQH0jAAA2ZsAANCoAADJswAAw70AAL3HAgC2&#10;zRQArswoCaXKNhidx0EolMRKN4zCUkSFv1lOfr1hWHi7aF9yum9mbLh3bGe3gHFitot1XbaYeVm2&#10;qXtWtr98VLfbfFS28XtWsvp2WK/8c1iv/HNYr/xzWK/8c1iv/HNYr/xzWK/8c/9/AQDgkQAA06AA&#10;AMqtAADDuAAAvMIAALXLBACu0wwAp9MjBZ7SMhOW0D0jjc5GMYXMTj1+ylZId8hdUXHHZVhrxmxf&#10;ZsV1ZGHFfmlcxIltV8SXcFPEqHNQxb90TsXcdE7E9HNQwf1vUbz/bVG8/21RvP9tUbz/bVG8/21R&#10;vP9tUbz/bfmGAADZlwAAzaYAAMSyAAC9vgAAtcgBAK3QBQCl2QkAntwhA5fbLw6O2jkchtlCKX7X&#10;SzV31lM/cdVaSGvUYk9l02pVYNNyWlvTfF9W04hjUtOWZk7UqGhL1cBpSdXeaUnU8mhK0f5mSsz/&#10;ZErM/2RKzP9kSsz/ZErM/2RKzP9kSsz/ZOGOAADRngAAxqwAAL65AAC2xAAArM0BAKPVBQCc4xMA&#10;leMkBY3kLw6F4zgZfeM/I3bjRy1w4k81auJXPGXiX0Jg4mdIW+JwTFfjeVBS44RUTuSSV0vkollI&#10;5bdaRubSW0Xm7VpF4/9ZRd//WEXf/1hF3/9YRd//WEXf/1hF3/9YRd//WNiWAADJpgAAv7QAALfA&#10;AACtygAAo9IBAJnaBACR6xcBiuwkBoLsLg577TYWdO0+Hm7tRSVo7UwrY+5UMF/uXDVb7mQ4V+9s&#10;PFPvdT9Q8H9CTPCMRUnxmkdG8qtJRPPBSkL02kpB9PNKQPL/SkDy/0pA8v9KQPL/SkDy/0pA8v9K&#10;QPL/Ss2gAADBrwAAuLwAAK7IAACj0AAAmNcAAI7qBwCG9BcCf/UiBnf2Kwxx9jMSavc7GGX3Qh1g&#10;+EkhW/hPJVf5VyhT+V4rUPpmLU36bzBK+3gySPyCNEX8jzZC/Z04QP6uOT7+wDo8/9k6O//rOzv/&#10;6zs7/+s7O//rOzv/6zs7/+s7O//rO8OqAAC5uAAAr8UAAKPOAACX1QAAi9sAAIL0BwB6/RQCc/4e&#10;BWz/Jwlm/y8OYP83Elv/PhVX/0QYUv9KG0//UR1M/1cfSf9eIUb/ZiND/24kQP93Jj3/gig7/44p&#10;OP+bKjf/qSs1/7osNP/KLDT/yiw0/8osNP/KLDT/yiw0/8osNP/KLLq0AACwwQAApcwAAJjTAACK&#10;2gAAft8AAHb6AwBu/w8BZ/8ZBGH/Igdb/yoKVv8xDFH/OA9N/z4RSf9DE0b/SRRD/08WQP9VFz3/&#10;Wxg6/2IZN/9qGzT/cxwx/30dL/+IHiz/lB8r/6EfKv+rICr/qyAq/6sgKv+rICr/qyAq/6sgKv+r&#10;ILK+AACmygAAmdEAAIvYAAB93gAAceUAAGn/AABh/wgBW/8SAlT/GwRP/yMGSv8pCEb/MApC/zUL&#10;Pv86DDv/Pw04/0QONf9JDzL/TxAv/1URLP9cEin/ZBMm/2wUI/91FCH/fhUe/4kWHf+RFh3/kRYd&#10;/5EWHf+RFh3/kRYd/5EWHf+RFqjHAACb0AAAjNYAAH3dAABw4gAAZOwAAFz/AABU/wAATf8JAUj/&#10;EgNC/xoEPv8gBTr/JgY2/ysHMv8wCC//NAgs/zgJKf89Cib/Qgoj/0cLIP9NCx3/Uwwa/1oNF/9i&#10;DRT/aQ4S/3IOD/94Dw//eA8P/3gPD/94Dw//eA8P/3gPD/94D/9TGgT/TCYH/0kuCf9PMQv/VDkO&#10;/1ZDEv9VTxb/Ulsa/09oHv9MdSH/SoAj/0iLJf9HlSb/Rp0n/0WlKP9ErSn/RLQp/0S8Kf9Dwyn/&#10;Q8wq/UPWKvpC4Cr4Qukq9kLyKfRC+CnzQv4p8UL/KPFC/yjxQv8o8UL/KPFC/yjxQv8o8UL/KP9U&#10;GgT/TSYH/0wsCf9TLwv/WDcO/1pCEv9ZTBb/Vlkb/1NmH/9QciL/Tn4l/0yJJ/9Lkin/Spsq/0mj&#10;K/9Iqyz+R7Is/Ue6LfxHwi37Rsst+UbULfdG3y31Rekt80XxLfFF+C3vRf4t7kX/LO1F/yztRf8s&#10;7UX/LO1F/yztRf8s7UX/LP9VGgT/TSUH/08qCf9WLQv/XDYO/15AEv9dSxb/WlYb/1djIP9UcCT/&#10;Unwn/1CGKf9PkCv9TZkt/EyhLvtLqC/6S7Aw+Uq4MPhKwDH3Sckx9knSMfRJ3jHxSOgy70jxMu1I&#10;+THrSP8x6kj/MOpI/y/qSP8v6kj/L+pI/y/qSP8v6kj/L/9WGQT/TyUH/1IoCf9bLAr/YDQN/2M+&#10;Ef9iSRb/XlMb/1xgIf9ZbSX/Vnkp/VSELPtTjS75UZYw+FCeMvdPpjP2Tq009U61NfRNvjXzTMc2&#10;8kzRNu9L3jftS+g36kvxN+hL+TfnS/815kz/NOVM/zPlTP8z5Uz/M+VM/zPlTP8z5Uz/M/9XGAT/&#10;UCQH/1YmCP9fKgr/ZTIN/2g8Ef9nRhb/ZFEc/2FcIv5eaif6XHYr+FmAL/ZXijL0VpM181SbNvFT&#10;ozjwUqs571GyOu5QuzvtUMU87E/PPepP3D3nTuc+5U7xPuNO+T3hT/874FD/Od9R/zjfUf8431H/&#10;ON9R/zjfUf8431H/OP9YGAT/USMH/1sjCP9lKAn/azAM/205EP9tQxX/a00c/WdYIvhlZin1YnIu&#10;8l98M/BchjfuWo867FiXPOtXnz7qVqdA6FWvQudUuEPmU8JE5VLNReNR20bgUedH3lHxRtxT+UPa&#10;VP9B11b/PtZW/z3WVv891lb/PdZW/z3WVv891lb/Pf9ZFwT/UyIH/18gB/9qJgj/cC4L/3M2D/9z&#10;QBT9cUob925VI/NrYirvaG0x7GR4N+lhgjznX4tA5V2TQ+Rbm0biWaNI4VisSt9WtUzeVb9O3VTL&#10;T9tT2lDYU+ZR1FXxTdJX+krQWf9Hzlr/RM5b/0POW/9Dzlv/Q85b/0POW/9Dzlv/Q/9aFgT/Vx8G&#10;/2QeBv9vJAf/dSsJ/3kzDf95PRP3eEYa8XVRIuxyXSvobmkz5Wp0O+JmfUHfY4ZG3WCPS9tel0/Z&#10;W59S11qoVNVZsVXTWLtW0ljIV9BY1VjOV+RYy1rwVMlc+lDHXf9Nxl//ScZf/0jGX/9Ixl//SMZf&#10;/0jGX/9Ixl//SP9cFQT/WxwG/2kcBv9zIgb/eigI/34wC/p/ORHyfkMY7HxNIuZ5WSvidGU13nBv&#10;PtpreUbWZ4JN02WKUdFiklTPYZpXzV+iWcteq1vJXbZcyF3CXsZc0F7EXOBewV3uW8Bg+Fe/Yf9T&#10;vWP/T71k/069ZP9OvWT/Tr1k/069ZP9OvWT/Tv9dFQT/XxoF/20aBf94IAX/fyYG/4MtCfWFNg/t&#10;hT8W5oNIIOB/VSvbemE21XVrQdFxdEnNbX1PymqFVMhojVjFZpVbw2SdXsFjpmC/YrFivmG9Y7xh&#10;y2S6YNxkuGHrYrdk9l22Zv9YtWf/VLRo/1O0aP9TtGj/U7Ro/1O0aP9TtGj/U/9eFAT/YhcF/3EZ&#10;BP97HQT/gyMF+4gqB/GLMgzoizsT4YpFHduGUinUgF02zntnQcp3cErGc3lRwnCBV79tiVu9a5Bf&#10;ummZYrhooWS2ZqxmtGW4aLJlxmmxZdZprmXnaK5n9GKtaf5drWv/WKxs/1esbP9XrGz/V6xs/1es&#10;bP9XrGz/V/9fFAT/ZRQE/3QXA/9/GwP/hyAE94wmBeyQLgnkkTYQ3ZBCGdWMTifOhlo1yIFkQcN8&#10;bUu+eHVSu3V9WLdyhV21cIxhsm6UZbBsnWeta6dqq2qzbKlpwW2oadJupmjkbaVr82elbf1ipW//&#10;XKVv/1ulb/9bpW//W6Vv/1ulb/9bpW//W/9fEwP/aBIE/3cVA/+CGQL/ix0C85EjA+mVKgbglzIM&#10;2JY/FtCQTCbJi1c0woZhQb2Baku4fXJTtHp5WbB3gV+tdIljq3KRZ6hwmWqlb6Nto26vb6FtvXCf&#10;bc5xnWzhcZ1v8WuecfxlnnP/X55z/16ec/9ennP/Xp5z/16ec/9ennP/Xv9gEwP/axED/3oTAv+F&#10;FgH9jhoB8JQeAuWZJQTcnS0I05o8FcuVSSXEj1QzvYpeQLeFZ0qygW9Trn52Wqp7fl+neYVkpHeN&#10;aKF1lmyec6BvnHKrcZpxuXOYccp0lnDfdJZy726Xdftol3f/Ypd3/2GXd/9hl3f/YZd3/2GXd/9h&#10;l3f/Yf9hEwP/bhAD/30SAf+IEwH6kRYA7JgaAeKeHwLZoSoFz546E8eZRyO/k1IyuY5cP7OKZUqt&#10;hmxTqYJ0WqWAe2ChfYJlnnuKaZt5k22Yd5xwlXaoc5N1tnWRdcd2j3Tcdo927nGQePprkXr/ZZF6&#10;/2ORev9jkXr/Y5F6/2ORev9jkXr/Y/9iEgP/cA4C/38QAf+KEQD3lBIA6ZsUAN6iGQDUpCgEzKE4&#10;EsOcRSK8l1AxtJJaPq6OYkmpimpSpIZxWaCEeWCcgYBlmH+HapV9kG6Se5pxj3qldIx5s3eKecV4&#10;iXjaeIl67HSKfPlti33/Z4t9/2WLff9li33/ZYt9/2WLff9li33/Zf9iEgP/cw0C/4ENAfqNDQDt&#10;lgwA5Z8NANumEADRqCUDyKU2EMCgQyC4m04wsJZYPaqSYEikjmhRn4tvWZuIdl+XhX1lk4OFao+B&#10;jW6MgJdyiX6jdYZ9sXiEfcJ5g33YeoN963aEf/lvhYD/aYWA/2eFgP9nhYD/Z4WA/2eFgP9nhYD/&#10;Z/9jEQP/dQsB/4QLAPGPCQDhmQcA2aIHANapCgDOqyMCxag0D7ykQR+0n0wurZpWPKaWXkegkmZR&#10;m49tWJaMdF+SintljoeDaoqGi2+GhJVzg4KgdoCBr3l+gcB6fIHVe3yB6nd+g/hxf4T/an+D/2l/&#10;g/9pf4P/aX+D/2l/g/9pf4P/af9mDwP/eAoB/YYIAOeSBQDZnAQA1aQFANKsBwDKriACwawyDbmo&#10;QB2wo0osqZ5UOqKaXEacl2RPlpRrWJGRcl6NjnlliYyAaoWKiW+BiZNzfYeednqGrHl4hr57dobT&#10;e3aG6Xh4iPhyeYj/a3qH/2p6h/9qeof/anqH/2p6h/9qeof/av9oDAL/eggB9YkFANyVAADVnwMA&#10;0acEAM6vBADGsR4BvbAwDLWsPhusp0gqpaNSOJ6fWkSXnGFOkplpVo2Wb12IlHdkg5J+aX+Qhm57&#10;jpBzd42cdnSMqnlxjLx7b4zRe2+L6Hlyjfdzc4z/bHOM/2tzjP9rc4z/a3OM/2tzjP9rc4z/a/9r&#10;CQL/fgUA6owBANmYAADRogIAzKoCAMmyAgDBtRoAubQuCrCwOxmorEYooKlPNpmlV0KTol9MjZ9m&#10;VIecbVyCmnRifph8aHmWhG11lY5ycZSZdW2TqHhqkrp6aJLPemiS53lqk/dzbJL/bG2S/2ttkv9r&#10;bZL/a22S/2ttkv9rbZL/a/9vBgH/gQIA3o8AANSbAADNpQAAyK4BAMO2AAC8uhYAtLkrCKy2ORaj&#10;skQlm69NM5SrVT+NqVxJh6ZjUoKkall9onJgeKB5ZnOegWtunYtvapyXc2abpXZjm7h4YZvOeGCa&#10;53djm/dyZZn/bGWZ/2plmf9qZZn/amWZ/2plmf9qZZn/av9zAgHzhQAA2pMAAM+fAADIqQAAwrIA&#10;AL26AAC2vhEAr74nBaa8NhKeuUEhlrZKL4+zUjuIsFpFgq5hTnysaFV3qm9ccql3Ym2nf2dopols&#10;Y6WVcF+lo3JcpLZ0WqXOdVmk53RbpPhvXqL/al6h/2leof9pXqH/aV6h/2leof9pXqH/af94AADh&#10;igAA1JgAAMukAADDrgAAvbcAALa+AACvxAoAqMUiA6DDMg+YwT0dkL5HKom8TzaCuldAfLheSXa2&#10;ZVBwtWxXa7N0XGayfWJhsYdmXbCTalmwom1VsLVuU7DOb1Kv6G5Ur/lrVq3/Zlas/2VWrP9lVqz/&#10;ZVas/2VWrP9lVqz/Zfx+AADbjwAAzp0AAMWpAAC+swAAt7wAAK/DAACmygQAoMwcAZnLLQqRyTkX&#10;ichDJILGTC97xFQ5dcNbQnDBYklqwGpPZb9yVWC+e1pbvoVeV76SYlO9oWRQvrVmTb7OZ0y96mZN&#10;vPtjT7r/YE+5/19Puf9fT7n/X0+5/19Puf9fT7n/X+WFAADTlgAAyKMAAL+vAAC4uQAAr8EAAKfI&#10;AQCezwUAl9QTAJHUJwaJ0zQRgtI/HHvRSCd1z1Axb89YOWnOX0BkzWdGX81vS1rMeFBVzINUUcyQ&#10;V03NoFpKzbVbSM7QXEfN61tHzPpZSMr/V0jI/1dIyP9XSMj/V0jI/1dIyP9XSMj/V9yNAADMnQAA&#10;waoAALm1AACxvwAAp8cAAJ7NAQCU1AUAjd0RAIfeIwSB3jAMet06FXTdRB5t3UwmaNxULmPcXDRe&#10;3GQ6WdxsP1XcdUNQ3IBHTN2NSkndnUxG3rJNRN/MTkPe6U1D3flNQtv/S0Lb/0tC2/9LQtv/S0Lb&#10;/0tC2/9LQtv/S9KWAADEpQAAu7EAALK9AACoxgAAnswAAJPSAACK2QQAg+YWAX3nJAV35y8LcOc4&#10;EmroQBhk6EceYOhPI1voWChY6WAsVOloMFDpcTNN6ns2SeuHOUbrljtD7Kc9Qe29Pj/u2T4+7vA+&#10;Per/PT3q/z096v89Per/PT3q/z096v89Per/PcifAAC9rQAAtLoAAKrEAACeywAAk9EAAIjXAAB/&#10;5gUAefAWAXLxIgVs8SwJZvI1DmHzPRJc80QXV/RLGlP0Uh1Q9VogTfViI0r2aiVG9nQoQ/d/KkD3&#10;iyw++JotO/msLzn6wC84+9gwN/vxMDb79zA2+/cwNvv3MDb79zA2+/cwNvv3ML+pAAC1tgAAq8IA&#10;AJ/KAACT0AAAh9YAAHzcAABz8gUAbfoUAWf7HwRh/CgHXP0wClf9OA1T/j4QTv9FEkv/SxRH/1IW&#10;RP9ZGEH/YRo+/2kcO/9zHTj/fh81/4sgM/+ZITH/qSIw/7ojLv/RIy7/2SMu/9kjLv/ZIy7/2SMu&#10;/9kjLv/ZI7ezAACtwAAAockAAJTQAACG1QAAetsAAG/gAABn+gIAYf8OAVv/GQJW/yIEUf8qBkz/&#10;MQhI/zcKRP89DEH/Qw09/0kPOv9PEDf/VhE0/10SMf9lEy7/bxUr/3oWKP+GFyb/kxgk/6AYIv+x&#10;GSL/tRki/7UZIv+1GSL/tRki/7UZIv+1Ga+9AACjyAAAlc8AAIfUAAB52gAAbd8AAGLnAABb/wAA&#10;VP8HAE7/EgFJ/xoCRP8iBED/KAU8/y4GOf80BzX/OQgy/z4JL/9DCiz/SQoo/08LJf9XDCL/Xw0f&#10;/2gOG/9yDxj/fQ8W/4gQFP+VEBT/mBAU/5gQFP+YEBT/mBAU/5gQFP+YEKXGAACXzgAAiNQAAHna&#10;AABs3wAAX+QAAFTwAABN/wAAR/8AAEH/CAA8/xEBN/8YAjP/HgMw/yQDLP8pBCj/LQQl/zEFIv82&#10;Bh7/OwYb/0AHGP9HBxX/TggR/1YIDf9eCQr/ZwkH/3AKBP96CgP/fQoD/30KA/99CgP/fQoD/30K&#10;A/99Cv9GHgT/PSoH/0EtCP9GLwn/SjgL/0tCDv9LThL/R1oV/0RnF/9Bcxr/P38b/z2JHP88kx3/&#10;O5se/zqjHv86qh7/OrEf/zm4H/85wB/+Ocgf/TjRHvs43B74OOYe9jjvHvQ49h3yOP0d8Tj/HPA4&#10;/xzwOP8c8Dj/HPA4/xzwOP8c8Dj/HP9HHgT/PioH/0QrCP9JLQn/TjYL/09ADv9OTBL/TFgV/0hl&#10;GP9FcRv/Q30d/0GHHv9AkR//P5kg/z6hIP8+qCH+Pa8h/T22Ifw9viH7PMch+jzQIfc82yH1O+Yh&#10;8zvuIPA79iDvO/0g7jv/H+07/x/tO/8f7Tv/H+07/x/tO/8f7Tv/H/9IHgT/PykH/0cpB/9NKwn/&#10;UjUL/1Q/Dv9TShL/UFYW/01jGf9Kbxz/R3oe/0WFIP9EjiH9Q5ci/EKeI/tCpiP6Qa0k+UG0JPhA&#10;vCT3QMUk9kDOJPQ/2iTxP+Uk7z/uJOw/9iTrP/0j6j//I+k//yLpP/8i6T//Iuk//yLpP/8i6T//&#10;Iv9JHQT/QSgG/0smB/9SKgj/VzML/1k8Dv9YRxL/VVMW/1JfGv9PbB3/TXcg/EuCIvpJiyT5SJQl&#10;90ecJvZGoyf1Rqoo9EWyKPNFuinyRMMp8UTMKe9D2CnsQ+Qp6kPuKedD9inmQ/0o5UT/J+RE/ybk&#10;RP8m5ET/JuRE/ybkRP8m5ET/Jv9KHAT/RSUG/08jB/9YKAj/XTAK/186Df9eRBH/W08W/1hcG/1V&#10;aB/5UnQj91B+JfVPiCjzTZAp8UyYK/BLoCzvSqct7kqvLu1Jty7sScAv60jKL+lI1i/mR+Mw40ft&#10;MOFI9i/gSP0t30n/LN1K/yvdSv8r3Ur/K91K/yvdSv8r3Ur/K/9LGwT/SiIG/1QgBv9eJgf/Yy4J&#10;/2U3DP9lQRH/YkwW+15XG/dbZCHzWXAl8Fd6Ke5UhCzsU4wu6lGVMOlQnDLoT6Qz5k6rNOVNtDXk&#10;Tb0240zIN+JM1TjfS+I43EvtONpN9zXYTv4z1U//MtNQ/zDTUP8w01D/MNNQ/zDTUP8w01D/MP9N&#10;GwT/Th8F/1kdBf9jIwb/aSsI/2w0C/9sPhD7aUgV9WZTHPBjXyLsYGso6V12LOdafzHkWIg04laQ&#10;N+FVmDnfU6A73lKoPd1RsT7bULpA2k/GQdhP00HVT+JB0lDtP9BS9zzNU/46zFT/OMtV/zbLVf82&#10;y1X/NstV/zbLVf82y1X/Nv9OGgT/UxwF/18aBf9pIQX/bygH/3IwCv1yOg71cEQU721OG+pqWyPl&#10;Z2cq4mNxMN9gezXcXYQ62luMPtdZlEHVV5xD01akRdJVrEbQVbZHz1TBSM1UzknLVN5JyFXrR8ZX&#10;9kPFWP9Aw1n/PsJa/zvCWv87wlr/O8Ja/zvCWv87wlr/O/9PGQT/VxgE/2QYBP9uHgT/dCUF/3gt&#10;CPd5Ngzvdz8S6HVKGuNxVyLebWIr2mltM9VmdjrSY38/0GCHQ81ej0bLXZZIylyeSshbp0zGWrBO&#10;xFm8T8NZyU/BWdlQv1nnT71b9Eq7XP1Hul7/Q7lf/0G5X/9BuV//Qblf/0G5X/9BuV//Qf9RGQT/&#10;WxUE/2gXA/9zHAP/eSIE/H0pBvJ/MQnpfjsP43xFF915UyHWdF4r0XBoNc1scjzKaXpCx2aCRsRk&#10;ikrCYpFNwGGZT75golG8X6tTul62VLldxFW3XdNWtVzkVrNf8VGyYfxMsWL/SbFj/0axY/9GsWP/&#10;RrFj/0axY/9GsWP/Rv9SGAT/XhID/20UAv93GQL/fh4C94IlBO2ELQfkhTYM3YNCFNZ/Tx/Pelor&#10;ynZlNcZybT3Cb3ZEvmx+SbxphU25aI1Qt2aVU7VknVazY6ZYsWKxWa9iv1uuYc5bq2HgW6pj71eq&#10;ZfpSqWb/Taln/0qpZ/9KqWf/Sqln/0qpZ/9KqWf/Sv9TGAT/Yg8D/3ASAv96FgH/ghoB84cgAuiK&#10;KATgizAI2Ik+EdCFSx7JgFcrxHthNb93aj67dHJFt3F6S7RvgU+xbIlTr2uQVqxpmVmqaKJbqGet&#10;XaZmul+lZcpgo2XdYKJn7VyhaflWoWr/UqFr/06ha/9OoWv/TqFr/06ha/9OoWv/Tv9VFQP/ZQ0C&#10;/3MQAf9+EwH8hRYA74sbAeSPIgLbkSsE0o47D8uKSR3EhVQqvoBeNbl8Zz60eW9GsHZ2TK1zflGq&#10;cYVVp2+NWKVtlVyibJ5eoGupYZ5qtmKcacZjm2nZZJpq62CabPdamm7/VZpv/1Gab/9Rmm//UZpv&#10;/1Gab/9Rmm//Uf9YEwP/aAwC/3YNAf+BEAD5iBEA644VAOCTGgDWlScCzpI5DsaORhy/iVEpuYVb&#10;NLOBZD6ufWxGqnpzTKd4e1GkdYJWoXOJWp5ykl2bcJtgmW+mY5dus2WVbsNmk23VZ5Ju6GSTcPZd&#10;k3L/WJRz/1SUc/9UlHP/VJRz/1SUc/9UlHP/VP9aEQP/awoB/3kLAPqDCwDuiwwA55INANyXEQDS&#10;mSUCypY2DcKSRBu7jU8otIlZNK6FYj2pgWpFpX5xTKF8eFKeen9Wm3iGW5h2j16VdJhiknOjZZBy&#10;sGeOccBojHHSaYty52eMdPVgjXX/W452/1aOdv9Wjnb/Vo52/1aOdv9Wjnb/Vv9dDwL/bgkB/3sJ&#10;APGGCADijgYA2pUHANiaCgDPnCIBxpo0C76WQhm3kU0nsI1XM6qJXz2lhWdFoIJuTJyAdVKZfnxX&#10;lXyEW5J6jF+PeJVjjHegZop2rWmIdb1qhnXQa4V15WmGd/Rih3n/XYh6/1iIev9YiHr/WIh6/1iI&#10;ev9YiHr/WP9fDQL/cAcB/X4GAOiIBADakQMA1ZcFANOdBwDLnyABw50yCruZQBizlUslrJFVMaaN&#10;XTyhimVEnIdsS5iEc1GUgnpWkICBW41+iWCKfJNkh3udZ4R6qmqCebtrgHnObH955GuAe/Nkgnz+&#10;X4N9/1qDff9ag33/WoN9/1qDff9ag33/Wv9hCgL/cwUA9oADAN6LAADWkwIA0poEAM+gBQDHoh0A&#10;v6EwCbedPhavmUkkqJVTMKKRWzqcjmNDl4tqS5OIcVGPhnhWi4R/W4iCh2CEgZBkgX+baH5+qGt8&#10;frhsen3MbXl94m17f/NmfID+YH2B/1x9gf9cfYH/XH2B/1x9gf9cfYH/XP9kCAH/dQMA7YIAANqN&#10;AADTlgEAzp0CAMujAwDDpRoAu6QuB7OhPBSrnUcipJlRLp6VWTmYkmFCk49oSo6Nb1CKi3ZWhol9&#10;W4OHhWB/ho5ke4SZaHiDpmt2grZtdILKbnKC4W50g/JndoT+YXiF/114hf9deIX/XXiF/114hf9d&#10;eIX/Xf9mBQH/eAEA4oUAANeQAADPmQAAyqABAMamAQC/qRYAt6grBq+lOhKooUUgoJ5PLJqaVzeU&#10;l19Bj5VmSIqSbU+FkHRVgY57W32Ng2B5i4xkdoqXaHKJpGtviLRtbYjIbmyH4G5uiPFocIn+YnKK&#10;/11yiv9dcor/XXKK/11yiv9dcor/Xf9qAgH6ewAA3YgAANOTAADMnAAAxqMAAMGpAAC6rRMAs6wo&#10;BKuqNxCjpkMdnKNMKpWgVTWPnVw+iptjR4WYak6AlnFUfJR4WXiTgF5zkYljb5CUZ2yPomppjrJs&#10;Z47GbWWO321njvFnaY/+YmuP/15rj/9ea4//XmuP/15rj/9ea4//Xv9tAADvfgAA2YwAAM+XAADI&#10;oAAAwacAALytAAC1sQ0ArrElA6avNA6frEAal6lKJ5CmUjKKpFo7haFhRH+faEt7nW9Rdpx2V3Ka&#10;flxtmYdhaZiSZWWXn2hilrBqYJbFa16W3mtglvFmYpb+YWSW/11klv9dZJb/XWSW/11klv9dZJb/&#10;Xf9yAADhgwAA1JAAAMubAADDpAAAvKwAALayAACutggAqLcgAaG1MQuZsz0XkrBHI4uuTy6Fq1c4&#10;f6leQHqnZUd1pmxNcKRzU2ujfFhnooVdYqGQYV6gnWRboK5mWaDEZ1ef3mdZn/FjW5//X1ye/1tc&#10;nv9bXJ7/W1ye/1tcnv9bXJ7/W/x3AADciAAAz5UAAMagAAC+qQAAt7AAALC2AACnvAEAob0bAJq8&#10;LAeTuzkTjLhDHoW2TCl/tFQyebNbOnSxYkJvsGlIaq5xTmWteVNgrINXXKuOW1irnF5Vq61hUqvD&#10;YVGq3mFSqfJfU6n/W1Wo/1hVqP9YVaj/WFWo/1hVqP9YVaj/WOl9AADVjQAAyZsAAMClAAC5rgAA&#10;sbYAAKm8AACgwQAAmcQTAJPEJwSMwzUOhcI/GH/ASSN5vlEsc71YM268Xzpou2dBZLpvRl+5d0ta&#10;uIFPVriMU1K3m1ZPt6xYTLjDWUu431lLtvRXTLX/VE20/1JNtP9STbT/Uk20/1JNtP9STbT/Ut+E&#10;AADPlAAAw6EAALurAACztAAAqrwAAKHBAACXxwEAj8wJAIrNHwGEzS8Ifsw6EnfLRBtyyk0jbMlV&#10;K2fIXDFix2Q3XcdsPFnGdUFVxn9FUMaLSUzGmUxJxqxNR8fETkbG4U5FxfZNRsT/S0bD/0pGw/9K&#10;RsP/SkbD/0pGw/9KRsP/StaMAADHmwAAvagAALWyAACsuwAAosIAAJjHAACOzAEAhdIFAH/WFAB7&#10;1ycDddc0Cm/WPxJq1kgaZdVQIGDVWCZb1WAsV9VpMFPVcjVP1Xw4S9WJPEfVmD5E1qtAQtfFQUHX&#10;4kBB1fRAQNT/P0DS/z9A0v8/QNL/P0DS/z9A0v8/QNL/P8yVAADAowAAt68AAK65AACkwQAAmccA&#10;AI7MAACE0QAAe9gFAHXhFABw4iQDa+IwB2biOg1h4kISXONLF1jjUxxU41wgUeNkI03kbSdK5Hcq&#10;RuWDLUPlkS9A5qMxPue5Mjzo1DI75+4yO+T/MTrj/zI64/8yOuP/Mjrj/zI64/8yOuP/MsOfAAC5&#10;rAAAsLcAAKbBAACaxwAAjswAAIPRAAB51gAAcOAEAGvrFgBm7CMCYe0tBlztNglY7j4NU+9FEE/v&#10;TRNM71UWSfBdGEbwZRtC8W8dP/J6HzzyhyE685YjN/SoJDX1vyU09dklM/bwJTL0/yUy9P8lMvT/&#10;JTL0/yUy9P8lMvT/JbupAACytQAAp8AAAJvHAACPzQAAgtEAAHfWAABs3AAAZe8EAGD2EwBb9x8C&#10;VvgoBFL5MQZO+jgISvo/Ckb7RgxD+0wOQPxUEDz8XBE5/WQTNv5uFTP+ehYw/4gYLv+XGSv/qBoq&#10;/7waKf/RGyj/5xso/+cbKP/nGyj/5xso/+cbKP/nG7OyAACpvgAAnccAAJDNAACC0QAAdtYAAGrc&#10;AABf4AAAWfgBAFT/DQBP/xgBS/8hAkb/KQNC/zAFP/83Bjv/PAc4/0IINf9JCTH/UAsu/1cMK/9g&#10;DSj/aw4k/3YPIf+EEB//khEd/6ERHP+xEhv/wRIb/8ESG//BEhv/wRIb/8ESG//BEqu8AACfxgAA&#10;kcwAAIPRAAB11gAAaNwAAF3gAABS6AAATP4AAEf/BgBC/xAAPv8YATr/IAI2/yYCM/8sAy//MQQr&#10;/zYEKP88BSX/QgYi/0kGHv9RBxr/WggX/2QJE/9vCQ//fAoN/4gLDP+UCwr/oAsK/6ALCv+gCwr/&#10;oAsK/6ALCv+gC6HEAACTzAAAhNEAAHbXAABo3AAAW+EAAE/lAABF8gAAP/8AADn/AAA1/wUAMP8N&#10;ACz/FQEp/xsBJf8gASH/JAIe/ykCGv8uAhf/MwMT/zkDEP9ABAv/SAQH/1EFA/9aBQD/ZQYA/28G&#10;AP95BgD/gwcA/4MHAP+DBwD/gwcA/4MHAP+DB/85IgT/Mi0G/zgrBv87Lgf/PzcJ/0BCC/8+TQ3/&#10;O1oQ/zdmEv80chP/Mn4U/zCIFf8vkRX/L5kV/y6gFf8upxX/Lq4V/y21Ff8tvBX/LcUV/S3OFPst&#10;2BT5LeIT9izsE/Qs9BLyLPsS8Sz/EfAs/xHwLP8R8Cz/EfAs/xHwLP8R8Cz/Ef86IgT/NCsG/zsp&#10;Bv8+LAf/QzUJ/0RAC/9DSw7/P1gQ/zxkEv85cBT/NnsV/zSGFv80jxb/M5cX/zOfF/8ypRf+MqwX&#10;/TKzF/wxuxf7McMX+jHMFvgx1hb2MOIW8zDrFfEw9BXvMPsU7jD/FO0w/xTtMP8U7TD/FO0w/xTt&#10;MP8U7TD/FP87IQT/NygF/z4nBv9DKgf/SDMI/0k+C/9JSQ7/RVUQ/0JiE/8/bhX/PHkX/zqDGP85&#10;jBj9OJUZ/DicGfs3oxn6N6oZ+TaxGfg2uBn3NsEZ9jbKGfQ21BnxNeEZ7zXrGOw18xjqNfsX6TX/&#10;F+k1/xfoNf8X6DX/F+g1/xfoNf8X6DX/F/88IQT/OyYF/0MkBf9JKAb/TjEI/087C/9ORg7/TFIR&#10;/0heFP9Fahb+QnYY/ECAGvo/iRv4PpEc9j2ZHPU9oB30PKcd8zyuHfI8th3xO74d8DvIHe870h3s&#10;O+Ad6TvqHeY78xzlO/sc5Dv/G+M7/xviO/8b4jv/G+I7/xviO/8b4jv/G/89IAT/PyIF/0ggBf9Q&#10;JQb/VS4H/1Y4Cv9VQg3/U04R/09aFftMZhj4SXIa9Ud8HPNGhh7xRY4f8ESWIO5DnSHtQqQh7EKr&#10;IutCsyLqQbwi6UHGI+hA0SPlQN4j4kDpI+BA8yLeQfwh3UH/IdpD/yDaQ/8f2kP/H9pD/x/aQ/8f&#10;2kP/H/8/HwT/RB8E/00cBP9WIwX/XCsH/101Cf9dPw3/WkoR+VZWFfVTYhnxUW4c7k54H+xNgSLq&#10;S4oj6EqSJedJmSblSKAn5EioKONHsCniR7kp4EbDKt9GzyrdRd0r2kXpKthG8ynUR/wn0kj/JtFJ&#10;/yXRSf8l0Un/JdFJ/yXRSf8l0Un/Jf9AHwT/SRsE/1MZBP9dIAT/YigF/2QxCP9kOwv5YUUQ811Q&#10;Fe5aXRrqWGkf5lV0IuRTfSbiUoYo4FCNK95PlSzcTp0u202kL9pMrTHYS7Yy1kvBMtVKzTPTStsz&#10;0EvoMs1M9DDLTfwuyU7/LMhO/yrITv8qyE7/KshO/yrITv8qyE7/Kv9BHgT/ThcD/1kXA/9jHQP/&#10;aSQE/2stBvprNgryaUEO7GVMFOZiWRriX2Qg3l1vJdtaeCrYV4Eu1laJMdRUkDPSU5g10FKfNs9R&#10;pzjNUbE5zFC7OspQxzrJUNU7xlDlOsNR8TfCUvs1wFP/Mr9U/zC+VP8vvlT/L75U/y++VP8vvlT/&#10;L/9FGwT/UhMD/18VAv9oGgL/biED/nEpBPRyMgfscDwM5W1HEt9qVBraZ2Ah1WNqKNJgcy7PXnwy&#10;zFyENcpaizjIWZM7xliaPMRXoj7DVqs/wVa2QMBVwkG+VdBCvFThQrpW7z+4V/k7t1j/OLZZ/zW2&#10;Wf81tln/NbZZ/zW2Wf81tln/Nf9JGAP/VhAC/2QSAv9tFwH/cx0C+XckA+54LAXmdzYJ33VCD9hy&#10;UBjSblsizWpmKslnbzDGZHc1w2J/OcBghjy+X44/vF2VQbtcnUO5W6ZFt1qwRrVavUi0WctIslnd&#10;SLBa7EWvXPhBrl3/Pq1e/zutXv86rV7/Oq1e/zqtXv86rV7/Ov9NFQP/WgwC/2gQAf9yEwH/eBgB&#10;83weAel+JgLgfjAG2Xw+DNF4TBfLdFgixnBiK8FtazK+anM3u2h7PLhmgkC2ZIlDs2KQRbFhmEiv&#10;YKFKrl+sTKxeuE2qXsdOqV7YTqde6UymYPZHpWH/Q6Vi/z+lY/8+pWP/PqVj/z6lY/8+pWP/Pv9Q&#10;EgL/XgoB/2wNAP91EAD8fBMA74AYAOSDHwHbgyoC0oI7C8t+SBbFelQhv3ZeK7tyZzK3b285s213&#10;PrBrfkKuaYVFq2eMSKlmlEunZJ1OpWOnUKNjtFGhYsJSoGLUU55i5lGeZPRLnmb+R51n/0OdZ/9C&#10;nWf/Qp1n/0KdZ/9CnWf/Qv9TEAL/YggB/28KAP15CwDzfw0A6oQRAN+HFgDViCYBzYY3CsaDRRW/&#10;f1EhuXtbKrR3ZDOwdGw5rXJzP6lvekOnboFHpGyJS6JqkU6faZlQnWikU5tnsFWZZr9WmGbQV5Zm&#10;5FaWaPJPlmr9S5Zr/0aWa/9Flmv/RZZr/0WWa/9Flmv/Rf9VDQL/ZQcB/3IHAPN7BwDmggcA3ocI&#10;ANuKCwDRjCMByYs1CMGHQxS6g04gtH9YKq98YTKreWk5p3ZwP6N0d0Sgcn5InnCFTJtvjU+YbZZS&#10;lmygVZRrrFeSartZkGrNWo9q4VmPbPFTj238TpBu/0mQb/9IkG//SJBv/0iQb/9IkG//SP9YCgH/&#10;aAUA/XUEAOl+AgDbhQIA14oFANWOCADNkCAAxY8yB72LQBO2iEwfsIRWKaqAXzKmfWc5oXpuP554&#10;dUSbdntJmHSDTZVzilGScZNUkHCdV41vqVmLbrhbim7KXIht31yJb/BWiXH7UIpy/0yKcv9KinL/&#10;Sopy/0qKcv9KinL/Sv9aCAH/awMA9ncBAN6BAADYiAEA040DANCRBQDJkxwAwZIwBrmPPhKyi0od&#10;q4hUKKaEXDGhgWQ5nX5rP5l8ckSVenlJkniATY93iFGNdZBVinSbWIdzp1uFcrZdg3LIXoJy3V6C&#10;c+5Yg3T6U4R1/06Edv9MhHb/TIR2/0yEdv9MhHb/TP9dBQH/bQEA7nkAANyDAADUiwAAz5ACAMyU&#10;AwDFlhkAvZYtBbWTPBCuj0ccqIxRJ6KIWjCdhWI4mIJpPpSAcESQfnZJjX1+TYp7hVKHeY5WhHiY&#10;WYJ3pFx/drNefXbGX3x12199d+5afnj6VH95/09/ef9Of3n/Tn95/05/ef9Of3n/Tv9fAwH/cAAA&#10;5XwAANmGAADRjgAAy5MBAMiXAQDBmhYAuZkrBLGXOg+qk0UbpJBPJZ6MWC+ZiWA3lIdnPpCEbkOM&#10;gnRJiYF7TYV/g1KCfoxWf3yWWnx7ol16erFfeHrEYHZ62mB3eu1beHz5Vnp8/1F6fP9Penz/T3p8&#10;/096fP9Penz/T/9iAAD8cgAA338AANWJAADNkQAAyJYAAMObAAC9nRMAtZ0oA66bNw2nl0MZoJRN&#10;JJqRVi2Vjl42kItlPYuJbEOIh3NIhIV5TYCEgVJ9gopWeYGUWnaAoF10f69fcn/CYXB+2GFxf+xc&#10;c4D5V3SB/1J0gf9QdIH/UHSB/1B0gf9QdIH/UP9kAAD0dQAA3IIAANGMAADKlAAAxJoAAL+eAAC4&#10;oA8AsaElAqqfNQujnEEXnJhLIpaVVCyQk1w0i5BjO4eOakKDjHBHf4t3TXuJf1F3iIhWdIaSWnCF&#10;nl1uhK1fa4TAYWqE1mFqhOtdbIX5V26F/1Juhf9RboX/UW6F/1Fuhf9RboX/Uf9oAADpeAAA2IUA&#10;AM6PAADGlwAAwJ0AALqiAACzpAsAraUiAaWjMgmeoT8Ul55JH5GbUSmMmFkyh5ZgOYKUZ0B+km5G&#10;epF1S3aPfVByjoVVbo2QWWqLnFxni6teZYq+YGOK1GBkiupdZor4V2iL/1Noi/9RaIv/UWiL/1Fo&#10;i/9RaIv/Uf9sAADhfAAA1IkAAMqTAADCmwAAvKEAALWmAACuqQYAp6oeAKCpLweZpjwSk6RGHIyh&#10;TyaHn1Yvgp1eN32bZT14mWtDdJhzSXCWek5slYNSaJSNVmSTmlphkqlcXpK8Xl2S015dkepbX5H5&#10;VmGR/1Jhkf9RYZH/UWGR/1Fhkf9RYZH/UfpwAADdgQAAz40AAMaYAAC+oAAAt6YAALCqAACnrgAA&#10;oa8ZAJuvKwWUrTgOjatDGYepTCKBplQrfKVbM3ejYjlzoWk/bqBwRWqfeEpmnYFPYZyLU12cmFZa&#10;m6hZV5u7Wlab01pWmupYWJr5VFma/1Bamf9PWpn/T1qZ/09amf9PWpn/T+p2AADXhgAAypIAAMGd&#10;AAC5pQAAsqsAAKqwAACgtAAAmbUSAJS2JgKOtDQKh7M/FIGxSB17r1Emdq5YLXGsXzRtq2Y6aKpu&#10;P2SpdkRfqH9JW6eKTVemllBUpqZTUaa6VE+m0lRPpOtTUKT6UFKj/0xSo/9LUqP/S1Kj/0tSo/9L&#10;UqP/S+F8AADQjAAAxZgAALyiAAC0qgAArLAAAKO1AACauQAAkbwJAIy9HwGGvS8GgLw7D3u6RRd1&#10;uU0fcLhVJ2u3XC1mtmQzYrVrOF20cz1Zs31BVbOIRVGylUhOsqVLS7K6TEmy00xJsexLSrD7SUqv&#10;/0ZLrv9GS67/Rkuu/0ZLrv9GS67/RtqEAADKkwAAv54AALeoAACvsAAAprcAAJy7AACSvwAAh8QB&#10;AILGFgB+xigDecY1CXPFQBBuxEkYacNRHmTCWSRgwmAqXMFoLlfBcTNTwHs3T8CGO0vAkz5IwKRA&#10;RsC5QUTA1EFDv+5BQ739P0O8/z5EvP8+RLz/PkS8/z5EvP8+RLz/PtCMAADDmgAAuaUAALGvAACo&#10;twAAnr0AAJPBAACJxQAAf8oBAHfPCQBz0B4Ab9AtBGrQOQlm0EMPYc9MFV3PVBpZz1wfVc9lI1HP&#10;bidNz3grSc+DLkbPkTFDz6MzQNC5ND/Q1jQ+zu40Pc38ND3L/zQ9y/8zPcv/Mz3L/zM9y/8zPcv/&#10;M8iVAAC8ogAAs60AAKq2AACgvQAAlcIAAInGAAB/ygAAdc8AAGzVBQBm2xIAY9wjAWDdMQRc3TwI&#10;WN1GDFTdTxBR3VcUTd5gF0reaRtH3nMeQ99/IUDfjSM94J4lO+CzJjnhziY54OslN976Jjbd/yc2&#10;3f8nNt3/Jzbd/yc23f8nNt3/J7+fAAC1qwAArLUAAKK9AACWwwAAisgAAH7MAAB00AAAatUAAGHb&#10;AwBd5hQAWeciAVboLQNS6TYFTuk/B0rqRwpH6k8MROpXD0HrYBE+7GoTO+x2FTjtgxc17pIZM+6k&#10;GjHvuxsw8NgbL/DvGy7t/xou7P8aLuz/Gi7s/xou7P8aLuz/GreoAACuswAApL0AAJjEAACLyQAA&#10;fs0AAHLRAABo1QAAXtsAAFbpAgBS8hEATvMdAEv0JwFH9TADRPU4BED2PwY99kYHOvdOCDf4Vgo0&#10;+F8LMPlpDS36dQ4q+oMQKPuTESb8phIk/bsSI/7TEiL+7BIh/vISIf7yEiH+8hIh/vISIf7yErCx&#10;AACmvAAAmcQAAIzJAAB+zgAActIAAGbWAABb3AAAUeAAAEv0AABG/gsAQv8WAD//IAA7/ycBOP8u&#10;AjT/NQMx/zsDLv9CBCv/SQUn/1EGJP9bByD/ZQgd/3IJGv+AChj/kAoW/6ELFP+yCxP/xwwT/84M&#10;E//ODBP/zgwT/84ME//ODKi7AACbxAAAjcoAAH/OAABx0wAAZNgAAFjdAABN4QAAQ+cAAD77AAA5&#10;/wMANf8NADL/FgAu/x0AK/8jASf/KQEk/y4BIP80Ah3/OwIZ/0IDFv9KAxL/VAQO/18ECv9rBQb/&#10;eQYE/4cGAv+VBgH/pAcB/6kHAf+pBwH/qQcB/6kHAf+pB57DAACQygAAgc8AAHLUAABk2gAAV94A&#10;AErjAAA/5wAAN/EAADH/AAAs/wAAKP8CACT/CQAh/xEAHf8XABn/GwAV/yAAEv8lAA3/KwEK/zEB&#10;Bv84AQL/QQIA/0sCAP9VAgD/YQMA/24DAP95AwD/hgMA/4kEAP+JBAD/iQQA/4kEAP+JBP8sJwT/&#10;KiwE/y8qBf8xLAX/MzUH/zNBCP8xTQr/LVkL/ylmDP8mcg3/JH0O/yKGDv8ijw7/IZcO/yGeDf8h&#10;pQ3/IKwN/yCyDf8guQz/IMEM/h/KDPwf0wv6H98L9x7pCvUe8gryHvkJ8R7/CfAe/wnwHv8J8B7/&#10;CfAe/wnwHv8J8B7/Cf8tJgT/LSkE/zInBf80KgX/ODMG/zk/CP82Sgr/M1cM/y9jDf8sbw7/KXoO&#10;/yiED/8njQ//J5UP/yacD/8mow/+JqkO/SWwDvwltw77Jb8O+iXIDfgl0g32JN0M8yToDPEk8Qvu&#10;I/kL7ST/C+0k/wvsJP8L7CT/C+wk/wvsJP8L7CT/C/8uJgT/MCYE/zYkBP85JwX/PjEG/z88CP89&#10;SAr/OlQM/zZgDv8zbA//MHcQ/y6CEP8uihD9LZIR+yyZEfosoBH5LKcR+CyuEPcrtRD2K70Q9SvG&#10;EPQrzw/xKtwP7irnDuwq8A7pKvkO6Sr/Dugq/w7nKv8O5yr/Ducq/w7nKv8O5yr/Dv8vJQT/NCIE&#10;/zshBP9AJQX/RS8G/0Y5CP9FRQr/QVEM/z5dDv86aRD9OHQR+zZ+Evg1hxP3NI8T9TSWE/QznRPz&#10;M6QT8jOrE/EyshPwMroT7jLDE+0yzRPrMdsS6DHmEuUx8BLkMfkS4zH/EuIx/xLgM/8R4DP/EeAz&#10;/xHgM/8R4DP/Ef8wJAT/OR8E/0AdBP9IIwT/TCwF/002B/9MQQn/Sk0M/kZZD/pDZRH2QHAT9D56&#10;FPE9gxXvPIsW7juTFuw7mhfrOqEX6jqoF+k6rxfoObcX5znBF+Y5zBfkONkX4DjlF9458BfcOfkX&#10;2jn/F9g6/xbXOv8W1zr/Ftc6/xbXOv8W1zr/Fv80IQT/PhsD/0YZA/9PIAP/VCgE/1UyBv9UPQn9&#10;UUgM905UD/NLYBLvSGsU7EZ2FulFfxjnRIcZ5kOPGuRClhvjQZ0c4kGkHOBArB3fQLQd3kC+Hd0/&#10;yh7bP9ge2D/lHtVA8B3SQPkd0EH/HM5B/xvOQf8bzkH/G85B/xvOQf8bzkH/G/85HgP/QxcD/00W&#10;Av9WHQL/WyUD/10uBf1cOAf2WUML8FZPD+tSWxLnUGcW405xGeFMehvfS4Md3UqLH9tJkiDZSJki&#10;2EehI9ZHqCPURrEk00a7JdFFxiXQRdMmzUXiJspG7yXIR/kjx0f/IsVI/yHESP8gxEj/IMRI/yDE&#10;SP8gxEj/IP89GgP/SRIC/1QUAv9dGQL/YiEC/2QpA/djMwbvYT4J6F1JDuNbVhLfWGIX21ZsG9hU&#10;dh/UUn4i0lCGJNBPjSbOTpQozU6bKctNoyrKTKsryEy1LMdLwS3FS84tw0veLsBM7Cy+TfcqvU7/&#10;KLtO/ya7Tv8lu07/JbtO/yW7Tv8lu07/Jf9CFgL/TQ4C/1oRAf9jFgH/aBwB+mokAvBqLQToaDgH&#10;4WVEC9tjURHWYF0Y0V1nHs5bcSLLWXkmyFeBKcZWiCzEVY8uw1SWL8FTnjG/UqYyvlKwM7xRuzS7&#10;Uck1uVDaNbdR6TO1UvUws1P/LrJT/yyyVP8qslT/KrJU/yqyVP8qslT/Kv9GEwL/UQoB/18NAP9o&#10;EQD/bRcA9XAeAepwJwLhbzEE2m4/CNNrTRHOZ1kZyWRjIMVibCXCX3Qqv158Lb1cgzC7W4oyuVmR&#10;NLdYmTa1V6E4tFerObJWtjqwVsQ7r1XUPK1V5TqrV/M3qlj9M6lZ/zGpWf8vqVn/L6lZ/y+pWf8v&#10;qVn/L/9JDwL/VgcB/2MKAP9sDAD8cREA73QWAOR1HgDbdSoB03Q6B8xxSRDGblQZwWtfIb1oaCe6&#10;ZXAst2N3MLRifjOyYIU2sF+MOa5dlDusXJw9qlumPqlbskCnWsBBpVrQQaNa4kGiW/E8ol38OKFd&#10;/zWhXv8zoV7/M6Fe/zOhXv8zoV7/M/9NDAH/WwUA/2cGAPlvCADvdQoA6XgNAN95FADVeyUAzXo3&#10;BsZ3RRDAdFEZu3BbIbZtZCiza2wtr2lzMq1nejaqZYE5qGSIPKZikD6kYZhAomCiQqBfrkSeX7tF&#10;nV7MRpte30aaYO9BmmH6PZli/zmZY/83mWP/N5lj/zeZY/83mWP/N/9QCQH/XgMA/2oDAO5zAwDg&#10;eAMA2nwFANl9CgDQfyEAyH8zBcF8Qg+6eU4YtXVYIbByYSiscGkuqW5wM6Zsdzejan47oWiFPp5n&#10;jEGcZpVDmmSeRphkqkiWY7hJlWPISpNi3EqSZO1FkmX5QZJm/z2SZ/86kmf/OpJn/zqSZ/86kmf/&#10;Ov9TBgH/YgAA+G0AAOF2AADafAAA1YADANOBBgDLhB0Aw4MwBLyBPw61fUsXsHpVIKt3XiindGYu&#10;o3JtM6BwdDidbns8mm2CP5hriUKVapFFk2mbSJFopkqPZ7RMjWfFTYxm2U2LZ+tJjGn4RIxq/0CM&#10;av89jGr/PYxq/z2Mav89jGr/Pf9VAwD/ZAAA73AAAN15AADVgAAA0YQCAM6FBADHhxoAv4cuBLiF&#10;PAyxgkgWq35TH6Z7WyeieWMunnZqM5p0cTiXc3g8lHF/QJJvhkOPbo9HjW2YSopspEyIa7FOh2vC&#10;T4Vq1lCFa+pMhW33RoZu/0KGbv8/hm7/P4Zu/z+Gbv8/hm7/P/9YAAD/ZwAA5XMAANp8AADSgwAA&#10;zYcAAMmJAgDCixcAu4srA7SJOguthkYVp4JQHqJ/WSedfWEtmXpoM5V4bziSd3U8j3V8QIxzhESK&#10;coxIh3GWS4VwoU6Cb69QgG7AUX9u1FJ/b+hOgHD2SIBx/0SBcf9BgXH/QYFx/0GBcf9BgXH/Qf9a&#10;AAD8agAA4HUAANZ/AADPhgAAyYoAAMWNAAC+jhMAt48oArCNOAqpikQUo4ZOHZ2DVyaZgV8tlH5m&#10;MpF8bDeNe3M8inl6QId4gUSEdopIgnWTTH90n099c61Re3K+Unly0lN5cudQenP2Snt0/0Z8df9C&#10;fHX/Qnx1/0J8df9CfHX/Qv9cAAD1bAAA3XgAANOCAADLiQAAxo0AAMGQAAC6kRAAs5ImAayQNQml&#10;jUISn4pMHJmIVSSVhV0skINkMoyBajeJf3E8hn14QIN8f0V/eohJfHmRTHp4nU93d6tSdXa8U3N2&#10;0FRzduZSdXf1THZ4/0d2eP9Ednj/RHZ4/0R2eP9Ednj/RP9fAADsbwAA2nwAANCFAADIjAAAwpEA&#10;ALyTAAC2lQwAr5YjAaiUMwehkT8Rm49KGpaMUyORiVsqjIdiMYiFaDaEg287gYJ2QH6AfUR6f4ZJ&#10;d36PTHR8m1BxfKlSb3u6VG57zlRte+VTb3z0TXB8/0hxff9FcX3/RXF9/0Vxff9FcX3/Rf9iAADk&#10;cgAA1n8AAM2IAADFjwAAvpQAALiXAACxmQgAq5kfAKSYMAadlj0Pl5NHGZGRUCGMjlgpiIxfL4SK&#10;ZjWAiG06fId0P3mGe0R1hINIcoONTG6CmU9sgadSaYC4VGiAzVRngORTaYH0TWqB/0lrgf9Fa4H/&#10;RWuB/0Vrgf9Fa4H/Rf9mAADgdgAA04IAAMmMAADBkwAAupgAALSbAACsnQMApp4bAKCdLQSZmzoN&#10;k5hFFo2WTh+IlFYng5JdLX+QZDN7jms5d41yPnOLeUNwioFHbImLS2iIl05lh6VRY4e2U2GGy1Ng&#10;huNSYob0TWSG/0llhv9FZYb/RWWG/0Vlhv9FZYb/RfZqAADcegAAz4YAAMWQAAC9lwAAtpwAAK+f&#10;AACnoQAAoKIXAJqiKQOUoDcKjp5CE4icSxyDmlMkfphaK3qXYTF2lWg2cpRvO26Sd0BqkX9FZpCJ&#10;SWKPlUxfjqNPXI61UVuOylFZjeJRW430TF2N/0hejf9FXo3/RV6N/0Vejf9FXo3/RedvAADYfwAA&#10;yosAAMGUAAC5nAAAsqEAAKqkAACgpwAAmagRAJSoJQGOpzMIiKU/EIOjSBh9olAgeaBYJ3SfXy1w&#10;nWYybJxtOGibdDxkmX1BYJiHRVyYk0lYl6FLVpezTVSWyU1TluJNVJX0SVaV/0ZXlf9DV5X/Q1eV&#10;/0NXlf9DV5X/Q+J1AADRhAAAxpAAAL2ZAAC1oQAAraYAAKSqAACarAAAkq4JAI2vHwCIri8Fgq07&#10;DH2rRBR4qk0bc6lVIm6nXChqpmMtZqVqMmKkcjdeo3s7WqKFP1aikUNSoaBGT6GyR02hyUhMoOJH&#10;TZ/0RE6e/0JPnv9AT57/QE+e/0BPnv9AT57/QNx8AADMigAAwJYAALifAACwpgAAqKwAAJ6wAACU&#10;sgAAibUAAIS2FwCAtikCe7Y2B3a1QA5xtEkVbLNRG2iyWSFksWAmYLBoK1uvcDBXrnk0U66DOE+t&#10;jztMrZ4+Sa2xP0etyUBGrOM/R6r1PUeq/zxIqf86SKn/Okip/zpIqf86SKn/OtODAADFkQAAu5wA&#10;ALOlAACrrAAAobIAAJe2AACMuQAAgrwAAHq/DAB2vyAAcr8vA26/OwhpvkUOZb5NFGG9VRldvF0d&#10;WbxlIlW7bSZRu3YqTbqBLkq6jjFGup0zRLqxNUK6yTVBueU1Qbj3NEG3/zNBtv8zQbb/M0G2/zNB&#10;tv8zQbb/M8uMAAC/mQAAtaMAAK2sAACkswAAmrgAAI+7AACEvgAAecIAAG/HAgBqyRQAZ8olAGTK&#10;MwNgyj4HXcpHC1nJUA9VyVgUUslgF07JaRtKyXMfR8l+IkPJiyVAyZsnPsmwKDzJySg7yeYoOsf4&#10;KDrF/yk5xP8pOcT/KTnE/yk5xP8pOcT/KcOVAAC4oQAAsKsAAKezAACcuQAAkL4AAIXBAAB6xQAA&#10;cMgAAGbNAQBd0wYAWdUXAFfVJwBV1jQBUtY/BE/WSAZM11EJSddbDEbYZA9D2G4SQNh6FTzZiBg6&#10;2ZgZONqtGjbbxxs12uUaNNj2HDLW/x0x1f8dMdX/HTHV/x0x1f8dMdX/HbueAACyqQAAqbMAAJ66&#10;AACSwAAAhsMAAHrHAABvygAAZc4AAFvTAABS2QMATeERAEviHwBJ4ywARuM2AUPkPwNB5EgEPuVR&#10;BjvlWwg55mUKNudwDDPnfg4x6I0PLumfESzqtxEr6tMRKuruESnn/xEo5v8SKOb/Eijm/xIo5v8S&#10;KOb/ErSnAACrsgAAoLsAAJTBAACHxQAAeskAAG7MAABj0AAAWdUAAE/aAABH4QAAQ+0OAEHuGgA+&#10;7yUAO/AuADjxNgE18T4CM/JGAzDyTwQt81gFKvRjBif1cAck9X4IIvaPCR/3ogoe+LkLHPnUCxv5&#10;7Asb+PwLG/j8Cxv4/Asb+PwLG/j8C62xAACiugAAlsEAAIjGAAB7ygAAbs4AAGHSAABW1gAATNwA&#10;AELgAAA87gAAOPoIADX7EwAy/BwAL/wkACz9KwAp/jIAJf45ASL/QQEf/0oCHP9UAxj/XwMV/2wE&#10;Ev97BQ//jAUN/58GDP+zBgr/yAYJ/90GCf/dBgn/3QYJ/90GCf/dBqW6AACYwgAAiscAAHzMAABu&#10;0AAAYNQAAFTZAABJ3gAAPuEAADTlAAAw9wAAK/8AACj/CQAk/xEAIf8YAB7/HgAa/yQAF/8rABT/&#10;MgAQ/zkADP9CAQj/TAEE/1gBAP9mAgD/dQIA/4UDAP+VAwD/pQMA/7MDAP+zAwD/swMA/7MDAP+z&#10;A5rBAACMyAAAfc0AAG/RAABg1gAAU9wAAEbgAAA65AAAMOcAACjvAAAj/wAAHv8AABr/AAAX/wQA&#10;FP8LABD/EAAL/xUAB/8bAAP/IQAA/ygAAP8wAAD/OQAA/0MAAP9PAAD/XQEA/2sBAP95AQD/hQEA&#10;/5EBAP+RAQD/kQEA/5EBAP+RAf8fLAP/IioD/yUpA/8lKwT/JzQF/yU/Bv8iSwf/HlgH/xpkCP8X&#10;cAj/FHsI/xSFCP8TjQj/E5UI/xKcB/8Sogf/EqkH/xGvBv8Rtgb/Eb0G/xDGBf0QzwX6ENsF+A7m&#10;BPUO7wTzDfcD8Q3+A/AN/wPwDv8E8A7/BPAO/wTwDv8E8A7/BP8gKwP/JScD/ykmA/8pKAT/LTIE&#10;/y09Bf8pSQf/JVYI/yFiCP8ebgn/G3kJ/xqCCf8aiwn/GZIJ/xmZCP8ZoAj+GKYI/RitB/wYtAf7&#10;GLsH+hfEBvkXzQb2F9kG8xbkBfEV7gXuFfYE7RX+BOwV/wXsFf8F7BX/BewV/wXsFf8F7BX/Bf8i&#10;KQP/KSQD/y0iA/8wJQP/NDAE/zU6Bf8xRgf/LVII/ylfCf8mawn/JHUK/yJ/Cv4hiAr8IZAK+yGX&#10;CvkgnQn4IKMJ9yCqCfYfsQn1H7gI9B/BCPMfywjxHtYH7h7jB+se7QbpHvYG5x7+B+ce/wfmHv8H&#10;5h7/B+Ye/wfmHv8H5h7/B/8mJgP/LiAD/zIdA/83IwP/OywE/zw3Bf86Qwb/Nk8I/zJbCf8vZwr8&#10;LXIL+St8C/cqhAv1KowL9CmTC/IpmgvxKKAL8CinC+8orgvuKLYK7Se/CuwnyQrqJ9UJ5yfiCeQn&#10;7AniJ/YJ4Sf/CuAn/wrdKf8K3Sn/Ct0p/wrdKf8K3Sn/Cv8rIQP/MxsC/zgZAv8/IAL/QykD/0Qz&#10;BP9DPwb/P0sI/DxXCvg4Ywv0Nm4M8jR4De8zgA3tM4gN7DKQDuoylg7pMZ0O6DGkDucxqw7mMLMO&#10;5DC8DeMwxw3iMNMN3zDhDdww7A3aMPYO2DH/DtUx/w7UMf8O1DH/DtQx/w7UMf8O1DH/Dv8vHQL/&#10;OBcC/z8VAv9IHAL/TCUC/0wvBP9LOgX7SEYH9UVSCfBCXgvsP2kN6T5zDuc8fA/lPIQQ4zuMEeE6&#10;kxHgOpoR3zqgEd45qBLcObAS2zm6Eto4xRLYONES1TjgE9I47BPPOfcTzTn/E8w5/xPLOf8Syjn/&#10;Eso5/xLKOf8Syjn/Ev80GQL/PhIC/0cSAf9PGQH/UyEB/1QqAvtTNQTzUEAG7U1MCehKWQzkSGQO&#10;4EZvEN5FeBLbRIAT2UOIFNhCjxXVQpYW1EGcF9JBpBjRQKwY0EC1Gc5AwBrNQM0ay0DcGshA6RrF&#10;QfUZw0H/GcJB/xjBQf8XwEH/F8BB/xfAQf8XwEH/F/85FQL/Qw0B/04PAf9WFQD/WhwB/VwlAfNb&#10;LwPrWDoF5VRGCN9TUwvbUV8O1k9qEtNNcxXRTHsXz0uCGc1KiRvLSZAcyUmXHshInh/GSKYgxUew&#10;IMNHuyHCRschwEbWIr5G5iG7R/MguUj9H7hI/x23SP8ct0j/HLdI/xy3SP8ct0j/HP8+EQH/SAcB&#10;/1QLAP9cEAD/YBYA9mIeAOxhKAHkXzMD3V1ABdZbTgrRWVoQzVdkFcpVbhnHVHYcxVJ9HsNRhCDB&#10;UIsiv0+SJL1OmSW8TqEmuk2qJ7lNtSi3TMIptkzRKbNM4imxTfAmsE37JK9O/yOuTv8hrk7/Ia5O&#10;/yGuTv8hrk7/If9CDQH/TQQA/1kHAP9hCwD9ZRAA8GcWAOVnHwDdZisB1WU7BM9jSQrJYVURxV5g&#10;F8FcaRu+WnEfu1l4IrlXfyW3VoYntVWNKbRUlCqyU5wssFOlLa5SsC6tUr0vq1HNMKlR3zCoUu4t&#10;plP5KqZT/yilVP8mpVT/JaVU/yWlVP8lpVT/Jf9GCAH/UgIA/14EAPdlBQDuaQgA6msNAN9rFADV&#10;bCQAzmw3A8hqRQrCaFERvWVcGLljZB22YG0hs190JbBdeyiuXIIqrFuILapakC+pWZgwp1ihMqVX&#10;rDSjVrk1olbINaBW2zafV+sznlj4L51Y/yydWf8qnVn/KZ1Z/ymdWf8pnVn/Kf9JBQD/VwAA/GIA&#10;AOppAADdbgAA2nAFANhvCgDPciAAyHIzA8FwQQq7bU4RtmtYGLJoYR6uZmkjq2RwJ6ljdyqmYX4t&#10;pGCEMKJfjDKgXZQ0nl2dNpxcqDibW7U5mVvEOpha1zqWW+k4llz2M5Vd/zCVXv8tlV7/LZVe/y2V&#10;Xv8tlV7/Lf9MAQD/WgAA8mUAAN9tAADZcgAA1HUCANJ1BgDKdxwAwncvArx1Pgm2c0oRsHBVGKxt&#10;Xh6oa2UkpWlsKKJncyyfZnovnWWBMptjiDSZYpA3l2GZOZVgpDuTYLE9kV/BPpBf0z6OX+c8jmH1&#10;N45h/zSOYv8xjmL/MI5i/zCOYv8wjmL/MP9PAAD/XgAA52gAANtxAADUdwAAz3oAAMx6AwDFexgA&#10;vXwsArd6OwiweEcQq3VSGKZyWx6icGIkn25pKJxscCyZancwl2l+M5RohTaSZ405kGWWO45koT6M&#10;ZK5AimO+QYlj0EGHY+VAiGX0Oohl/jaIZv8ziGb/M4hm/zOIZv8ziGb/M/9SAAD8YQAA4WwAANh1&#10;AADQewAAy34AAMd+AADAfxQAuYApAbJ+OAesfEUPpnlPF6J2WB6ddGAjmnJnKJZwbS2Ub3QwkW17&#10;NI5sgjeMa4o6imqTPYdpnkCFaKtCg2e7Q4JnzkSBZ+NDgWjzPYJp/TmCav81gmr/NYJq/zWCav81&#10;gmr/Nf9UAAD0YwAA3m8AANR4AADNfgAAx4EAAMKCAAC8gxEAtYQmAa6CNgaogEIOon1NFp17Vh2Z&#10;eF0jlXZlKJJ0ayyOc3EwjHF4NIlwgDiHb4g7hG6RPoJtnEF/bKlDfWu5RXxrzEZ7auFFfGzyP3xt&#10;/Tt9bf83fW3/Nn1t/zZ9bf82fW3/Nv9XAADsZgAA3HIAANF7AADJgQAAw4UAAL6GAAC4hg0AsYcj&#10;AKqGMwWkhEANnoFKFZl/UxyUfFsikXpiJ414aSyKd28wh3V2NIR0fTiBc4U8f3KPP3xwmkJ6cKdF&#10;eG+3RnZvykd1buBHdm/xQXdw/Dx3cf85eHH/OHhx/zh4cf84eHH/OP9aAADlaQAA2XUAAM5+AADG&#10;hAAAwIgAALqJAACzigkArYsgAKaKMQSgiD4MmoVIFJWDURuQgFkhjH5gJ4l9ZyuFe20wgnp0NIB4&#10;ezh9d4M8enaNQHd1mEN0dKVFcnO1R3FzyEhvct9IcXPwQnJ0/D5ydP86c3T/OXN0/zlzdP85c3T/&#10;Of9dAADibAAA1XkAAMuBAADDiAAAvIsAALaNAACvjQYAqI4cAKKOLgOcjDsKlolGEpGHTxqMhVcg&#10;iINeJoWBZSuBf2wvfn5yNHt9eTh4fIE8dXqLQHJ5lkNveKNGbXizR2t3xkhqd91Ia3jvQ2x4+z9t&#10;eP87bXj/Om14/zpteP86bXj/OvpgAADfcAAA0XwAAMiFAADAiwAAuY8AALKRAACqkQEApJIZAJ6S&#10;KwKYkDkJko5EEI2MTRiIilUfhIhcJICGYyp9hWkueYNwM3aCdzdzgX87b4CJP2x+lENpfaFFZ32x&#10;R2V9xUhkfNxIZXzvQ2Z9+z9nff87aH3/O2h9/ztoff87aH3/O/BkAADbdAAAzoAAAMSJAAC8jwAA&#10;tZMAAK6VAACllQAAn5YUAJmWKAGTlTYHjpNBDoiRShaEj1Icf45ZInuMYCh4imctdIluMXGIdTZt&#10;h306aoaHPmaEkkFjhJ9EYYOvRl+Dw0degttHX4LuQ2CC+z9hgv87YYL/O2GC/zthgv87YYL/O+do&#10;AADXeAAAyoQAAMGNAAC5kwAAsZcAAKmaAACgmgAAmZsPAJSbIwCOmzIFiZk9DIOXRxN/lk8aepRX&#10;IHaTXiVzkWUqb5BsL2uPczNojXs4ZIyFPGCLkD9di51CWoquRFiKwkVXidpFWInuQVmJ+z5aif86&#10;W4n/OluJ/zpbif86W4n/OuJuAADSfQAAxokAAL2RAAC1mAAArZwAAKWfAACZoAAAkqEIAI2hHgCI&#10;oS4Dg6A6CX6eRBB5nUwWdZtUHHGaWyJtmWInaZhpK2WXcTBilnk0XpWDOFqUjjxXk5s+VJKsQFKS&#10;wUFRktlBUZHuPlKR+ztTkP84VJD/OFSQ/zhUkP84VJD/ON10AADNgwAAwY4AALiWAACwnQAAqKEA&#10;AJ+kAACVpgAAi6cBAIWoFwCBqCgBfac1BnimQAxzpUkSb6RRF2ujWB1nol8hY6FnJl+gbipbn3cv&#10;WJ6BM1SdjDZQnZo5TZyrO0ucwDtKnNk7SpvuOUua/DdMmf81TJn/NUyZ/zVMmf81TJn/NdV7AADH&#10;iQAAvJQAALScAACsowAAo6cAAJmqAACPrAAAgq4AAHyvDgB5sCEAdbAwAnCvOwdsrkUMaK1NEWSt&#10;VRZgrFwbXatkH1mqbCNVqnQnUal+K06oii5KqJgxR6iqM0WnvzREp9ozRKbvMkSl/TFEpP8wRKT/&#10;L0Sk/y9EpP8vRKT/L86DAADBkAAAt5oAAK+iAACnqQAAna0AAJKwAACIswAAfLUAAHK4AwBuuRcA&#10;a7koAGi5NQNkuT8HYLhIC124UA9Zt1gTVrdgF1K2aRtOtnIeS7V8Ike1iCVEtJcnQbSpKT+1vyk+&#10;tNspPrPwKT2x/ik9sP8oPbD/KD2w/yg9sP8oPbD/KMaLAAC7lwAAsqEAAKqpAACgrwAAlbQAAIq2&#10;AAB/uQAAdLsAAGm/AABiwgoAX8McAFzEKwBaxDcCV8RBBFTESwdRxFMKTsNcDkrDZBFHw24URMN5&#10;F0DDhho9w5UcO8OnHTnDvh44w9wdN8HyHjbA/x81vv8fNb7/HzW+/x81vv8fNb7/H7+UAAC1nwAA&#10;rKkAAKOwAACYtgAAjboAAIG8AAB1vwAAa8IAAGDGAABXygIAT84MAE3PHQBLzysAStA3AEjQQQFG&#10;0EsDQ9FUBUHRXgc+0WgJO9F0DDjSgQ410pEQM9KkETHTvREw09wRL9HxEi7Q/RQtzv8VLM7/FSzO&#10;/xUszv8VLM7/FbedAACvqAAAprEAAJu3AACPvAAAgr8AAHbCAABrxQAAYMkAAFbMAABM0QAAQ9YE&#10;AD3cDAA73RsAOt0oADjeMwA33z4ANt9JATTgUwIy4F4DMOFqBC3heAYr4ocHKeOaCCfksAkl5M0J&#10;JOTrCSPh/Aki4P8LIuD/CyLg/wsi4P8LIuD/C7GnAACosAAAnbgAAJG+AACEwgAAd8UAAGrIAABf&#10;ywAAVM8AAErTAABA2AAAONwAADToCgAx6RYAL+ohAC3rKgAr7DMAKew9ACftRgAk7lEBIe5cAR/v&#10;aQIc8HgDGvGJBBjynQQW87UFFPTSBRP07QUS8v8EEvH/BBLx/wQS8f8EEvH/BKqwAACfuAAAk78A&#10;AIXDAAB3xwAAassAAF3OAABS0gAAR9YAAD3bAAA03gAALOUAACn1BAAm9g4AI/cXACD4HwAd+ScA&#10;GvkuABj6NwAV+0AAEvxLAA78VwAK/WUBB/51AQX/hwED/5wCAv+yAgH/ygIA/+UCAP/pAgD/6QIA&#10;/+kCAP/pAqG4AACVvwAAh8UAAHjJAABqzQAAXNEAAFDVAABE2gAAOd4AAC/hAAAm5AAAIfAAAB3+&#10;AAAa/wQAFv8MABP/EwAO/xkAC/8fAAf/JwAE/y8AAP84AAD/RAAA/1AAAP9fAAD/cAAA/4IAAP+U&#10;AQD/pgEA/7oBAP++AQD/vgEA/74BAP++AZfAAACJxgAAesoAAGvPAABd0wAAT9kAAELdAAA24QAA&#10;K+QAACHnAAAZ6wAAFPkAABD/AAAM/wAACP8AAAT/BAAA/woAAP8QAAD/FgAA/x0AAP8lAAD/LwAA&#10;/zsAAP9IAAD/VwAA/2cAAP93AAD/hgAA/5UAAP+YAAD/mAAA/5gAAP+YAP8ULAP/GigC/xsnAv8Z&#10;KgP/GTID/xY9A/8SSgT/DlcE/wpjBP8GbwT/BHkE/wODBP8DiwT/ApID/wKZA/8BnwP/AaYC/wCs&#10;Av8AsgL/ALoC/wDCAf0AywH7ANUB+ADhAfUA7ADzAPQA8AD8APAA/wDwAP8B8AD/AfAA/wHwAP8B&#10;8AD/Af8ZKQL/HiUC/x8kAv8eJgL/ITED/x87A/8bRwT/FlQE/xJgBf8ObAX/DHcF/wuABP8LiAT/&#10;CpAE/wqXBP8JnQP+CaMD/AipA/sIsAL6CLcC+Qe/AvgGyQL2BtMB8wXgAfAE6gHtA/QB7AT8AesE&#10;/wHrBf8B6wX/AesF/wHrBf8B6wX/Af8dJgL/IiEC/yQgAv8mJAL/KS4C/yg5A/8kRAT/IFEE/xxd&#10;Bf8ZaQX/FnQF/xV9Bf0UhQX7FI0E+hOUBPgTmgT3E6AE9hKmBPUSrQP0ErQD8xG9A/IRxgLwENEC&#10;7Q/eAuoO6QHnDvMB5hD8AuUQ/wLlEf8D4xL/A+MS/wPjEv8D4xL/A/8hIgL/Jx0C/ykaAv8uIAL/&#10;MSsC/zI2A/8uQQT/Kk0E/yZZBf4jZQX6IHAG+B95BvUeggb0HokF8h2QBfEdlwXvHZ0F7hyjBe0c&#10;qgTsHLEE6xu6BOobxAToG88D5hrdA+Ma6APhG/MD3xv9BN0c/wXbHf8F2x3/Bdsd/wXbHf8F2x3/&#10;Bf8mHgL/LBcB/y8UAf83HQH/OiYC/zoxAv85PQP/NEgE+jFVBfYtYAbyK2sG7yl1Bu0pfgfrKIUH&#10;6SiMB+gnkwbnJ5oG5iegBuQnpwbjJq8G4ia3BuEmwQXfJs0F3SXcBdom6AbYJvMH1Cf9B9In/wjR&#10;J/8I0Sf/CNEn/wjRJ/8I0Sf/CP8rGQL/MhIB/zgRAf9AGQH/QyEB/0MsAv9BNwL4PkME8jtPBe04&#10;WwbpNWYH5jRxB+QzeQjiM4EI4DKJCN8yjwjdMZYI3DGdCNsxpAjZMawJ2DC1CdYwvwnUMMsJ0zDa&#10;Cc8w5wrMMfMLyjH9DMkx/wzIMf8MxzH/DMcx/wzHMf8MxzH/DP8wFAH/NwwB/0AOAP9HFQD/Sx0A&#10;/0smAfdJMQHvRz0D6URJBORBVgbgP2EH3T5sCNo9dQnYPH0K1TyEC9M7iwzSO5IN0DuYDc86nw7O&#10;OqcPzDqwD8s6ug/JOcYQyDnUEMU65BDCOvERwDr8Eb46/xC9Ov8QvTr/EL06/xC9Ov8QvTr/EP81&#10;DgH/PAYA/0gKAP9OEAD/UhcA+VIgAO9RKgDnTjUB4UtCA9tKUAXWSVwH00dnCs9GcAzNRXgOy0V/&#10;EMlEhhHHQ4wSxkOTE8RDmhTDQqIVwUKqFsBBtRa+QcEXvUHPF7tB4Be4Qe4XtkH6FrRB/xWzQf8V&#10;s0H/FLNB/xSzQf8Us0H/FP85CgH/QwIA/04FAP9UCQD/WBAA8lgXAOhXIQDfVC0A2FQ8AdJTSwXN&#10;UlcJyVBhDcZPahDDTnITwU16Fb9MgBa9S4cYu0qOGbpJlRq4SZwbt0ilHLVIsB20R7weskfKHrBH&#10;3B6uR+sdrEj3HKtI/xqqSP8ZqUj/GalI/xmpSP8ZqUj/Gf8+BgD/SQAA/1MBAPdaAwDvXQcA610N&#10;AOBbFgDYWyUA0Fw3AcpbRgXFWlIKwFhcD71WZRO6VW4Wt1R1GLVSfBqzUYIcslGJHrBQkB+uT5gh&#10;rE6gIqtOqyOpTbckqE3GJaZN1yWkTegko071IaJO/x+hTv8eoE7/HaBO/x2gTv8doE7/Hf9BAQD/&#10;TgAA+lgAAOheAADeYQAA2mIEANlgCgDQYiAAyWQzAcNjQQa9YU4LuV9YELVdYRSyW2kYr1pwG61Z&#10;dx6qV34gqVaEIqdViySlVJMlo1ScJ6JTpiigUrIpnlLBKp1S0iubUuUpmlPzJplU/iSYVP8imFT/&#10;IZhU/yGYVP8hmFT/If9FAAD/UgAA7lwAAN9jAADYaAAA02kBANFnBQDKaRsAwmouAbxpPgW2Z0oL&#10;smVUEa5jXRaqYWUap19sHaVecyCjXXoioVyAJZ9bhyedWo8pm1mYK5lYoiyXV64ulle9L5RXzy+S&#10;V+IvkljyK5FZ/SiRWf8lkVn/JJFZ/ySRWf8kkVn/JP9IAAD+VgAA42AAANpoAADTbQAAzm8AAMtt&#10;AgDEbhcAvW8rALZvOgWxbUcLrGpREadoWhakZmIaoWVpHp5jcCGcYnYkmWF9J5dghCmVXowsk12U&#10;LpFdnzCPXKsxjlu6M4xbyzOLW+AzilzwLopd/CuKXf8oil7/J4pe/yeKXv8nil7/J/9LAAD1WQAA&#10;4GQAANZtAADOcgAAyXQAAMVzAAC/cxMAuHQnALFzNwSrcUMKpm9OEKJtVxaea18bm2lmH5hobSKV&#10;ZnMlk2V6KJFkgSuPY4gtjGKRMIphnDKIYKg0h2C3NoVfyTaEX942g2DvMoRh+y6EYv8rhGL/KYRi&#10;/ymEYv8phGL/Kf9OAADsXAAA3WgAANJxAADLdgAAxXgAAMB3AAC6dw4As3gkAK14NAOndkEJonRL&#10;EJ1xVBWZb1walm5jH5NsaiKQa3AmjWp3KYtofiyJZ4YvhmaPMoRlmTSCZKU2gGS0OH9jxjl9Y9s5&#10;fWTtNH5l+jB+Zf8tfmb/K35m/yt+Zv8rfmb/K/9RAADmYAAA2mwAAM90AADHeQAAwXwAALx8AAC1&#10;ewsArnwgAKh8MQOiej4InXhJD5h2UhWUdFoakXJhHo5wZyKLb24liG50KYZseyyDa4MvgWqMM39p&#10;lzV8aKM4emiyOXlnxDp3Z9o7d2jsNnhp+TJ4af8veWn/LXlp/y15af8teWn/Lf9UAADjYwAA1m8A&#10;AMx4AADEfQAAvX8AALh/AACxfwcAqoAdAKR/LgKefjwHmXxGDpR6TxSQeFcZjHZfHol0ZSGGc2sl&#10;g3JyKYFweSx+b4EwfG6KM3ltlDZ3bKE5dWywO3Nrwjxya9g8cmvrOHNs+TNzbP8wdG3/LnRt/y50&#10;bf8udG3/LvpXAADgZwAA03MAAMl7AADBgAAAuoMAALSDAACtgwMApoMaAKCDLAGagjkGlYBEDZB+&#10;TROMfFUYiHpdHYV4YyGCd2olf3ZwKXx1dy16c38wd3KINHRxkzdycJ85b3CuO25vwDxsb9Y9bW/q&#10;OW1w+DVucP8xb3D/L29w/y9vcP8vb3D/L/JaAADdagAA0HYAAMZ+AAC+hAAAt4YAALCHAACohgAA&#10;oYcWAJyHKQGWhjcFkYRCC4yCSxKIgFMXhH5bHIF9YSB9fGgke3puKHh5dSx1eH0wcneGNG92kTds&#10;dZ06anSsPGh0vz1ndNQ9Z3TpOmh0+DVpdP8yaXT/MGl0/zBpdP8waXT/MOleAADabgAAzXoAAMOC&#10;AAC7hwAAtIoAAKyLAACkigAAnYsSAJeLJQCSijQEjYk/CoiHSRCEhVEWgINYG3yCXx95gWYkdn9s&#10;KHN+cyxwfXsvbXyEM2p7jzZneps5ZHmqO2J5vTxhedM9YXnpOmJ59zZjef8yZHn/MWR5/zFkef8x&#10;ZHn/MeZjAADWcgAAyX0AAMCFAAC4iwAAsI4AAKiQAACfjwAAl48NAJKQIQCNjzEDiI48CISMRg5/&#10;i04Ue4lWGXiIXR50hmMicYVqJm6EcSpqg3kuZ4KCMmSBjTVhgJk4Xn+pOlx/uztbf9E8W37oOVx+&#10;9zVdfv8yXn7/MF5+/zBefv8wXn7/MOJoAADRdwAAxYIAALyKAAC0jwAArJMAAKSVAACZlAAAkpQI&#10;AIyVHACIlSwCg5Q5Bn6SQwx6kUsRdpBTFnOOWhtvjWEgbIxoJGiLbyhlincsYYmAMF6IizNbh5g2&#10;WIanOFaGujlUhtA5VIXnN1aF9zRWhP8xV4T/MFeE/zBXhP8wV4T/MN1uAADNfAAAwYYAALiOAACw&#10;lAAAqJgAAKCaAACUmgAAi5oBAIWbFgCBmycAfZo1BHmZPwl1mEgOcZdQE22WVxhplV4cZpRlIGKT&#10;bSRfknUoW5F+LFiQiS9Uj5YyUo+lNE+OuTVOjs81To3nNE+M9zFPjP8vUIz/LlCM/y5QjP8uUIz/&#10;Ltd0AADIggAAvYwAALSUAACsmgAApJ0AAJugAACQoQAAhKEAAH2hDgB6oiEAdqIvAnKhOwVuoEQK&#10;ap9ND2eeVBNjnVsXYJxjG1ycah9Zm3MjVZp8J1KZhypOmZQtS5ikL0mYuDBHmM8wR5fnL0iW9y1I&#10;lf8rSJT/KkiU/ypIlP8qSJT/KtB7AADCiAAAuJIAALCaAAConwAAn6MAAJWmAACKpwAAfagAAHWp&#10;BQBwqRkAbaopAGqpNQJnqT8GY6hICWCoUA1cp1gRWaZfFVamZxlSpXAcT6R6IEukhSNIo5MlRaOj&#10;J0OjtyhBo88oQaHoKEGg+CdBn/8mQZ//JkGf/yZBn/8mQZ//JsmDAAC9jwAAs5gAAKugAACjpQAA&#10;makAAI6sAACDrQAAd68AAGuxAABlsg4AYrMfAGCzLQBdszkCWrNDBFeySwdUslMKUbFcDk6xZBFL&#10;sW0USLB3F0SwgxpBr5EcPq+hHjyvth87r88fOq7pHjms+h85q/8fOar/Hzmq/x85qv8fOar/H8KL&#10;AAC3lgAArp8AAKanAACdrAAAkq8AAIayAAB7swAAb7UAAGS4AABZvAEAVb0TAFO9IgBRvS8AT747&#10;AU2+RAJLvk0ESL5WBkW9XwhDvWkLQL1zDT29gBA6vY4SN72fEzW9tRQ0vc8UM7zqFDK6+xUxuf8W&#10;MLj/FzC4/xcwuP8XMLj/F7uTAACxngAAqacAAKCuAACVsgAAibUAAH24AABxugAAZrwAAFu/AABR&#10;wwAAR8cDAEPJEwBBySEAQMotAD7KOAA9ykMAPMtNATrLVwI3y2IDNcttBTPMegYwzIkILsybCSzM&#10;sgkqzc4JKsvrCijK+gwnyP8NJ8f/DifH/w4nx/8OJ8f/DrSdAACspgAAo64AAJe0AACLuQAAfrsA&#10;AHK+AABmwAAAW8MAAFHGAABHygAAPc4AADTSBAAu1Q0ALdYbACvXJwAq2DIAKdk+ACjZSQAn2lUA&#10;JttiACXbcQEj3IABId2TAh/eqQId3sYCHN3mAhvc+AQa2/8FGtr/Bhra/wYa2v8GGtr/Bq6mAACl&#10;rwAAmrYAAI27AACAvgAAc8EAAGbEAABaxwAAT8oAAEXOAAA70QAAMtUAACraAAAj4AUAIeQRAB/l&#10;HAAd5iYAG+YwABnnOwAX6EYAFelTABPqYQAS63AAEOuCAA3slwEM7a8BCu7OAQnv7AEI7P4BB+r/&#10;AQfq/wEH6v8BB+r/AaevAACctwAAj7wAAILAAAB0xAAAZscAAFnKAABNzgAAQtEAADjVAAAu2QAA&#10;Jt0AAB3gAAAZ7AAAFvEJABPyEgAQ8xoADfQiAAr1KwAH9TUABPZBAAH3TgAA+F0AAPluAAD5gQAA&#10;+ZYAAPmvAAD5ygAA+eUAAPn0AAD59AAA+fQAAPn0AJ63AACSvQAAhMIAAHXGAABnygAAWc0AAEzR&#10;AABA1QAANNoAACrdAAAh4AAAGOMAABHnAAAN9QAACf4AAAb/BQAC/wwAAP8TAAD/GwAA/yQAAP8u&#10;AAD/OQAA/0cAAP9XAAD/aQAA/3wAAP+RAAD/pgAA/7oAAP/KAAD/ygAA/8oAAP/KAJS+AACGwwAA&#10;d8gAAGjMAABZ0AAAS9UAAD7aAAAy3gAAJuEAABzkAAAT5wAACukAAATyAAAA/QAAAP8AAAD/AAAA&#10;/wAAAP8DAAD/CgAA/xIAAP8bAAD/JQAA/zEAAP8/AAD/UAAA/2IAAP90AAD/hQAA/5UAAP+gAAD/&#10;oAAA/6AAAP+gAP8NKAL/EiUB/xEkAf8KJgH/CTAB/wU7Av8BSAL/AFUC/wBhAv8AbQL/AHgB/wCB&#10;Af8AiQH/AJAB/wCWAf8AnAD/AKIA/wCoAP0ArwD7ALUA+QC9APcAxgD1ANAA8wDdAPIA6ADxAPIA&#10;8AD6AO8A/wDvAP8A7wD/AO8A/wDvAP8A7wD/AP8SJgL/FiEB/xUgAf8TIwH/Ey4B/xA5Av8LRQL/&#10;BlIC/wFeAv8AagL/AHUC/wB+Af8AhgH/AI0B/wCUAf4AmgH8AKAA+wCmAPkArAD3ALMA9QC6APMA&#10;xADxAM4A7wDbAO0A5gDsAPAA6wD5AOoA/wDqAP8A6QD/AOkA/wDpAP8A6QD/AP8XIgH/GhwB/xob&#10;Af8cIAH/HisB/xo2Af8WQgL/EU8C/w1bAv8JZwL/BnEC/gV6AvwFgwH6BIoB+AORAfcDlwH2Ap0B&#10;9QKjAPQBqQDyALAA8QC4AO8AwQDtAMsA6gDZAOgA5QDmAPAA5QD6AOQA/wDiAf8A4AP/AOAD/wDg&#10;A/8A4AP/AP8cHQH/HxgB/x8WAf8lHQH/JycB/yYzAf8hPgH/HUoC/xlXAvwVYgL5Em0C9hF3AvQR&#10;fwLyEIYB8BCNAe8PkwHtDpkB7A6fAesNpgHqDa0B6Qy1AOcMvwDmC8kA5ArWAOEK5ADfC/AA3Q36&#10;AdoP/wHZEP8B2BD/AtgQ/wLYEP8C2BD/Av8gGQH/JBMB/ycRAP8uGQD/MCMA/zAuAf8tOgH9KEYC&#10;+CRSAvMhXgLwH2kC7R1yAuodewLoHIIC5xyJAuUbkALkG5YB4xucAeIaowHgGqoB3xqyAd4avAHd&#10;GcgB2xnVAdga5AHUGvAC0Rz6A88c/wPOHP8Dzhz/BM4c/wTOHP8Ezhz/BP8lEwH/KgwA/zANAP83&#10;FQD/OR4A/zgoAPw3NAH1M0AB7y9MAuosWQLmKmQC4yltAuEpdgLfKH4C3SiFAtsojALaJ5IC2SeZ&#10;AtcnoALVJ6cD1CevA9InuQPRJsUDzybSA80n4QTJKO4Fxyj6BsUo/wbEKP8Gwyj/BsMo/wbDKP8G&#10;wyj/Bv8rDQD/MAYA/zkJAP8/EAD/QRgA/UAhAPQ+LQDsOzkA5jhGAeE2UwHdNV4C2TRpAtY0cgPT&#10;NHkE0jOABNAzhwXOM40GzTOUBsszmwbKMqIHyTKqB8cytAjGMsAIxDLNCMIy3Qi/MusJvTL4Croy&#10;/wq5Mv8KuTL/Crky/wq5Mv8KuTL/Cv8wCAD/NgAA/0EEAP9GCQD/SBAA9UcZAOtFJADjQTEA3UA+&#10;ANdATAHSQFkDzj9jBMs/bAbJPnQHxz57CMU9ggnDPYgKwj2PC8A8lQy/PJ0MvTylDbw7rw26O7oO&#10;uTvIDrc62Q+0O+gPsjv1D7E7/w6vOv8Orjr/Dq46/w6uOv8Orjr/Dv80AwD/PQAA/0cAAPpMAwDz&#10;TggA7U0QAONKGQDaSCcA00k4AM1KRwLJSlMExUleB8JIZwm/R28LvUZ2DLtGfQ65RYMPt0WJELZE&#10;kBG0Q5gSs0OgE7FDqhSwQrYUrkLDFa1C0xWqQuUVqELzFKdC/hOmQv8SpUL/EqVC/xKlQv8SpUL/&#10;Ev84AAD/QwAA+k0AAOlRAADfUwAA3FIEANtODADSUSEAy1MzAMVTQgLAU04FvFFZCblQYgu2T2oO&#10;s05xELFNeBKvTH4TrkyFFaxLixaqSpMXqUmbGKdJpRmmSLEapEi/G6NIzxuhSOIbn0jxGZ5J/Bid&#10;Sf8XnEn/FpxJ/xacSf8WnEn/Fv88AAD/SQAA7FEAAN9YAADZXAAA1FsBANJXBgDKWRsAw1suAL1b&#10;PgK4WkoGtFlUCrBXXQ2tVmUQq1VtE6hTcxWmU3oXpVKAGKNRhxqhUI8bn0+XHZ5PoR6cTqwfmk66&#10;IJlNyyGXTd4hlk7uHpVP+xyUT/8alE//GZRP/xmUT/8ZlE//Gf9AAAD6TQAA41cAANpfAADSYwAA&#10;zWMAAMtfAgDEYBYAvWIqALdiOQKxYEYGrV9RCqldWg6mXGISo1ppFKFZbxefWHYZnVd8G5tWgx2Z&#10;VYsfl1WTIZVUnSKTU6kkklO3JZBTxyWPUtsmjlPsI41U+SCNVP8ejFT/HIxU/xyMVP8cjFT/HP9D&#10;AADvUQAA31wAANVkAADNaAAAyGkAAMRmAAC+ZhIAt2cmALFnNgKrZkMGp2RNCqNjVg+fYV4SnGBl&#10;FZpfbBiYXXIblVx5HZNbgB+RW4chj1qQI45ZmSWMWKUnilizKIlXxCmHV9gphljrJoZY+COGWf8h&#10;hVn/H4VZ/x+FWf8fhVn/H/9HAADnVQAA22EAANFpAADJbQAAw24AAL5sAAC4aw0AsWwiAKtsMgGm&#10;az8FoWlKCp1oUw+aZlsSlmViFpRjaRmRYm8cj2F2Ho1gfCGLX4QjiV6NJYddliiFXaIqg1ywK4Fc&#10;wSyAW9Usf1zpKn9d9yZ/Xf8jf13/IX9d/yF/Xf8hf13/If9LAADkWgAA2GUAAM1tAADFcgAAv3MA&#10;ALpxAACzcAkArXAeAKdxLwGhcDwFnG5HCphsUA6UalgSkWlfFo5oZhmMZ2wciWVzH4dkeiGFY4Ek&#10;g2KKJ4FilCl/YaArfWCuLXtgvy56YNMveWDnLHlh9ih5Yf8lemH/I3ph/yN6Yf8jemH/I/hOAADh&#10;XgAA1GkAAMpxAADCdQAAu3cAALV2AACvdAUAqHQbAKJ1LAGddDoEmHJFCZRwTg6Qb1YSjG1dFYls&#10;YxmHa2ochGpwH4JpdyKAaH8lfWeIKHtmkit5ZZ0td2SsL3VkvTB0ZNEwc2TmLnRk9Sp0Zf8ndGX/&#10;JHRl/yR0Zf8kdGX/JPFRAADfYQAA0W0AAMd0AAC/eQAAuHsAALF6AACqeAEApHgXAJ55KQCZeDcD&#10;lHZCCI91Sw2Lc1QRiHFbFYVwYRiCb2cbf25uH31tdSJ7bH0leGuFKHZqjyt0aZsucmiqMHBouzFu&#10;Z88xbmflMG9o9StvaP8ob2j/Jm9o/yZvaP8mb2j/JutVAADcZQAAznAAAMR4AAC8fAAAtX4AAK5+&#10;AACmfAAAn3wUAJp8JgCVfDQDkHpAB4t5SQyHd1EQhHZZFIF0Xxh+c2Ybe3JsH3lxcyJ2cHslc2+E&#10;KXFujixubZoubGyoMGpsuTJpa84yaGvkMWls9CxqbP8pamz/J2ps/ydqbP8namz/J+hZAADYaQAA&#10;y3QAAMF7AAC5gAAAsoIAAKqCAACigAAAm4AQAJWAIwCQgDECjH89Bod9RwuDe08PgHpXE3x5XRd6&#10;d2Qbd3ZqHnR1cSJxdHklb3OCKWxyjCxpcpguZ3GmMWVwtzJjcMwyY3DjMWRw8y1lcP4qZXD/J2Vw&#10;/ydlcP8nZXD/J+RdAADUbQAAyHcAAL5/AAC2gwAAroYAAKeGAACdhAAAloQLAJCEHwCMhC4Bh4M6&#10;BYOCRAl/gE0Oe39UEnh+WxZ1fWIacntoHW96byFsenclanmAKGd4iitkd5YuYXakMF91tjFedcsy&#10;XXXiMV518y1fdf4qYHX/KGB1/ydgdf8nYHX/J+FiAADQcQAAxHsAALuCAACzhwAAq4oAAKOLAACY&#10;iAAAkYkHAIuJGwCHiSsBg4g3BH6HQQh6hkoMd4VSEXODWRVwgmAYbYFmHGqAbiBnf3UjZH5+J2F9&#10;iCpefZQtW3yjL1l7tDBYe8kxV3vhMFh68yxZev4qWnr/J1p6/ydaev8nWnr/J91nAADMdQAAwYAA&#10;ALiHAACwjAAAqI8AAJ+QAACSjgAAi44BAIWOFQCBjiYAfY4zAnmNPgZ1jEcKcotPDm6KVhJriV0W&#10;aIhkGmWHax1ihnMhXoV8JFuEhihYg5IrVYOhLVOCsy5RgsguUYHgLlKB8itSgP4oU4D/JlOA/yZT&#10;gP8mU4D/JtdtAADIewAAvYQAALSMAACskQAApJQAAJuVAACPlQAAhJQAAH6UDgB6lCAAd5QvAXOU&#10;OgRvk0MHbJJMC2iRUw9lkFoTYo9hFl+PaRpcjnEdWI16IVWMhCRSi5EnT4ufKU2KsSpLiscrSong&#10;KkuJ8ihLiP4mTIf/JUyH/yRMh/8kTIf/JNF0AADDgAAAuYoAALCRAAColgAAoJoAAJabAACLmwAA&#10;fZsAAHabBwBymxkAb5wpAGybNQJomz8EZZpICGKZUAtfmVcOXJheElmXZhVVlm4ZUpZ4HE+Vgh9L&#10;lI8iSJSeJEaUsCVEk8YlRJPgJUSR8iNEkP4iRJD/IUSQ/yFEkP8hRJD/Ict7AAC+hgAAtJAAAKyX&#10;AACknAAAm58AAJGhAACFogAAeaIAAG6jAABooxEAZaMhAGOkLgBgozoCXaNDBFqjSwdXolMJVKJb&#10;DFGhYw9OoGsSS6B1FkifgBhFn40bQp6cHT+erx4+nsYePZ3gHT2c8x09m/8dPJr/HTya/x08mv8d&#10;PJr/HcSCAAC5jQAAsJYAAKidAACfogAAlaYAAIqnAAB+qAAAc6kAAGWrAABerAUAWqwXAFetJQBV&#10;rTIAU608AVGtRQJPrU4ETKxWBkmsXwlGrGgLQ6tyDkCrfRA9qosTO6qbFDiqrhU3qsUVNqnhFTWn&#10;9BY0pv8WNKX/FzSl/xc0pf8XNKX/F72KAACzlQAAq50AAKOkAACZqQAAjqwAAIKtAAB2rwAAa7AA&#10;AF+yAABTtQAATLYJAEm3GQBItycARrgyAEW4PQBDuEYAQbhQAT+4WQM9uGMEOrhtBje4egg1t4cK&#10;MreYCzC3rAwvuMQMLrfhCy219Q0ss/8OK7L/Dyuy/w8rsv8PK7L/D7eTAACunQAApqUAAJ2rAACR&#10;rwAAhbIAAHmzAABttQAAYbcAAFa5AABLvAAAQMAAADrCCQA3wxgANcMkADTELwAzxDoAMsREADDF&#10;TwAvxVoALcVmASvGcwIpxoICJ8aTAyXGqAQjx8IEI8bhAyLE9wUhwv8HIMH/CCDB/wggwf8IIMH/&#10;CLGcAACppQAAn6wAAJSyAACItQAAe7gAAG66AABivAAAV74AAEzBAABBxAAAOMcAAC7LAAAlzgUA&#10;IdARACDRHQAf0SgAHtI0ABzSPwAb00sAGtNZABjUZwAX1XcAFdWKABTWoAAS17wAEdjeABHV8wAR&#10;1P8BEdL/AhHS/wIR0v8CEdL/AqulAACirQAAl7MAAIq4AAB9uwAAb70AAGPAAABWwgAAS8UAAEDI&#10;AAA2zAAALM8AACTSAAAb1QAAE9kDAA7fCwAN4BcAC+AjAArhLgAI4joAB+NIAAXjVgAD42cAAuN5&#10;AADjjgAA5KcAAOTEAADl5QAA5fkAAOX/AADl/wAA5f8AAOX/AKStAACZtQAAjLoAAH++AABxwQAA&#10;Y8MAAFbGAABJygAAPc0AADPQAAAp0wAAINcAABfaAAAP3QAAB+AAAATsAwAB6wsAAOsVAADrHwAA&#10;6ykAAOw1AADsQwAA7VMAAO5lAADveQAA744AAPCmAADxwQAA8twAAPLxAADy8gAA8vIAAPLyAJu1&#10;AACPuwAAgcAAAHLDAABjxwAAVcoAAEjOAAA70QAAMNUAACXZAAAc3AAAEt8AAAnhAAAC5AAAAOoA&#10;AADzAAAA8wAAAPMGAADzDgAA9BgAAPQjAAD1LwAA9z0AAPlOAAD6YQAA+3YAAPyLAAD9oAAA/rQA&#10;AP7KAAD+ywAA/ssAAP7LAJG8AACDwQAAdMUAAGXJAABWzQAAR9IAADrWAAAt2wAAIt4AABfhAAAN&#10;5AAABOYAAADoAAAA6gAAAPQAAAD6AAAA+gAAAPoAAAD7AAAA/AYAAP0QAAD+GgAA/ycAAP82AAD/&#10;SAAA/1wAAP9wAAD/ggAA/5MAAP+jAAD/pAAA/6QAAP+kAP8FJQH/ByEB/wQgAf8AIwH/AC0B/wA5&#10;AP8ARgD/AFMA/wBgAP8AbAD/AHYA/wB+AP8AhgD/AI0A/gCTAPwAmQD6AJ8A+ACkAPcAqwD2ALEA&#10;9QC5APQAwQD0AMwA8wDYAPIA5ADxAO8A8AD5APAA/wDuAP8A7QD/AO0A/wDtAP8A7QD/AP8LIgH/&#10;DR0B/wocAP8FIAD/AysA/wA2AP8AQwD/AFAA/wBcAP8AaAD/AHMA/wB7AP8AgwD8AIoA+gCQAPgA&#10;lgD2AJwA9ACiAPIAqADxAK4A8AC2AO8AvgDuAMkA7QDUAOwA4QDrAO0A6gD3AOkA/gDoAP8A5wD/&#10;AOcA/wDnAP8A5wD/AP8RHQH/ERkA/w4YAP8QHgD/ECgA/wszAP8FPwD/AEwA/wBZAP8AZAD/AG8A&#10;/AB4APoAgAD3AIcA9ACNAPIAkwDwAJkA7gCeAOwApQDrAKsA6gCzAOgAuwDnAMYA5gDRAOUA3wDk&#10;AOsA4wD0AOIA/QDgAP8A3wD/AN4A/wDeAP8A3gD/AP8VGQH/FhMA/xQRAP8aGgD/GyUA/xgvAP8T&#10;OwD/DUgA/glUAPoFYAD2AmoA9AF0APEAfADwAIMA7gCJAOwAjwDqAJUA6ACbAOYAoQDkAKgA4wCw&#10;AOEAuQDgAMMA3wDPAN0A3QDcAOkA2gD1ANYA/wDVAf8A1QH/ANQB/wDUAf8A1AH/AP8aEwD/HAwA&#10;/x4NAP8kFgD/JSAA/yMrAP8fNgD7GkIA9RZPAPESWwDtEGYA6g5vAOgOdwDmDX8A5AyFAOMMjADh&#10;C5IA4AuYAN8KngDdCqUA2wmtANkJtgDYCcEA1gnOANQJ3QDRDOwAzg/4AMwQ/wHLEP8ByhD/AcoR&#10;/wHKEf8ByhH/Af8fDQD/IQYA/ygIAP8tEAD/LhkA/ywkAPkqMADxJTwA6yFJAOceVQDjHWAA4Bxq&#10;AN0bcwDbG3oA2RqBANgaiADWGo4A1BqUANMamwDRG6IA0BuqAM8bswDNG74AzBvLAMob2wDGHekB&#10;xB72AsIe/wLAHv8Dvx7/A78e/wO/Hv8Dvx7/A/8kCAD/JwAA/zEEAP81CgD/NhIA+TQcAPAxKADo&#10;LjUA4ipCAN0oTwDYKFoA1CllANIpbgDPKXUAzil8AcwqgwHKKokBySmPAcgplgLGKZ0CxSmlAsMp&#10;rgLCKbkDwCnGA78p1QO8KeYEuSrzBbcq/wW1Kv8FtSn/BbQp/wW0Kf8FtCn/Bf8pAQD/MAAA/zkA&#10;AP49AwD4PQkA8DsTAOY3HQDeMysA2DM6ANI0SADONlUAyjZfAcc2aALFNnADwzZ3A8E2fgS/NYQE&#10;vjWKBbw1kQW7NZgGuTSgBrg0qQe2NLQHtTTCB7Mz0QixNOIIrjTxCa0z/QmrM/8JqjP/Caoz/wiq&#10;M/8IqjP/CP8uAAD/NwAA+0AAAO1DAADkQwAA4kAHAN47EQDVPCIAzj80AMlBQwDEQU8BwEFaAr1B&#10;YwS7QGsFuEByBrc/eQe1P38Isz6FCbI+jAqwPZMKrz2bC609pAysPK8Mqjy9Dak8zA2nPN8NpDzu&#10;DaM8+w2hPP8MoTv/DKA7/wygO/8MoDv/DP8yAAD/PgAA7EUAAOBLAADaTQAA1ksBANRFCADMRxwA&#10;xUkuAMBLPgC7S0oCt0pVBLRJXgaxSWYIr0htCa1HdAqrRnoMqUaADahFhw6mRY4PpUSWEKNEoBGh&#10;Q6sSoEO4Ep5DyBOdQ9sTm0PrEplD+RGYQ/8Ql0P/EJdD/w+XQ/8Pl0P/D/82AAD3QwAA400AANpU&#10;AADTVgAAzlUAAMxPAgDFUBcAvlIpALhTOQCzU0YCr1JRBaxRWgepUGIKpk9pC6RObw2iTXYPoE18&#10;EJ9MgxGdS4oTm0uSFJpKnBWYSqcWlkm0F5VJxBiUSdYYkknpF5BJ9xWQSf8Uj0n/E49J/xKPSf8S&#10;j0n/Ev87AADqSAAA31QAANRbAADNXgAAyF0AAMRYAAC+VxEAt1klALFaNQCsWUICqFhNBaRXVgih&#10;Vl4Ln1VlDZxUaw+aU3IRmFN4E5dSfxSVUYYWk1COGJFQmBmQT6Majk+wG4xOwByLTtMdik7nG4lP&#10;9RmIT/8XiE//FodP/xWHT/8Vh0//Ff9AAADmTgAA2lkAANBgAADIZAAAwmQAAL5gAAC4XgwAsV8g&#10;AKtgMQCmXz4Col5JBZ5dUgmbXFoLmFthDpVaaBCTWW4SkVh1FI9XexaNVoMYjFWLGopVlByIVKAd&#10;hlStH4VTvSCDU9AgglPlH4FU9ByBVP8agVT/GIFU/xiBVP8YgVT/GPhEAADjUwAA1l4AAMxlAADE&#10;aQAAvmkAALhmAACyYwgAq2QcAKZlLQChZDsCnGNGBZhiTwmVYVcMkmBeDo9fZRGNXmsTi11xFYlc&#10;eBiHW4AahVqIHINZkR6BWZ0gf1iqIX5YuiJ8V80je1fjIntY8x97WP4ce1j/GntY/xp7WP8ae1j/&#10;GvBHAADgWAAA0mMAAMhqAADAbQAAum4AALRsAACtaAQApmkZAKFqKgCcaTgCl2hDBZNnTAiQZVQL&#10;jGRbDopjYhGHYmgThWFvFoNgdRiBX30bf1+FHX1ejyB7XZoieVyoI3dcuCV2XMsldVzhJHVc8iF1&#10;XP0edV3/HHVd/xt1Xf8bdV3/G+tMAADdXAAAz2YAAMVtAAC9cQAAtnIAAK9wAACobQAAom0VAJxu&#10;JwCXbTUBkmxABI5rSgiLalILiGhZDoVnXxGCZmYTgGVsFn5kcxl8ZHobemODHndijSF1YZgjc2Gm&#10;JXJgtiZwYMknb1/gJm9g8SJwYP0gcGD/HnBg/x1wYP8dcGD/HehQAADaYAAAzGoAAMJxAAC6dQAA&#10;s3YAAKx1AACkcQAAnXESAJdyIwCTcjIBjnE9BIpvRweGbk8Lg2xXDoBrXRB9amMTe2lqFnlpcRl3&#10;aHgcdWeBH3JmiyFwZZYkbmWkJmxktCdrZMgoamPeKGpk8CRqZPwha2T/H2tk/x5rZP8ea2T/HuZU&#10;AADWYwAAyW4AAL90AAC3eQAAsHoAAKh5AACgdQAAmXUNAJN2IACOdi8BinU7A4ZzRQaCck0Kf3FU&#10;DXxwWxB5bmITd25oFnVtbxlybHYccGt/H21qiSJraZQkaWmiJmdosihlaMYoZGfdKGVo7yRlaPwi&#10;Zmj/H2Zo/x9maP8fZmj/H+NYAADSZwAAxnEAAL14AAC1fAAArX4AAKV9AACbeQAAlHoJAI56HACK&#10;eiwAhnk4AoJ4QgV+dksJe3VSDHh0WQ91c2ASc3JmFXBxbRhucXUba3B9H2hvhyFmbpMkZG2gJmJt&#10;sShgbMUoX2zcKF9s7yVgbPsiYWz/IGFs/x9hbP8fYWz/H99dAADPawAAw3UAALp8AACygAAAqoIA&#10;AKGCAACXfgAAj34FAIl+GQCFfikAgX01An18QAR6e0gIdnpQC3N5Vw5xeF4RbndkFWt3axhpdnMb&#10;ZnV7HmN0hSFhc5EkXnKfJlxyrydacsMoWXHbKFpx7iVacfsiW3H/IFtx/x9bcf8fW3H/H9tiAADL&#10;bwAAwHkAALeAAACvhAAAp4YAAJ6HAACRggAAioMAAISCFACAgiQAfIIyAXiCPQN1gUUGcoBNCm9/&#10;VQ1sflsQaX1iE2Z8aRZke3EZYXt5HV56gyBbeY8iWHidJVZ4riZUd8InU3faJlR37SRUdvsiVXb/&#10;IFV2/x9Vdv8fVXb/H9ZnAADHdAAAvX0AALSEAACriQAAo4sAAJqLAACMiAAAhIgAAH2IDgB6iCAA&#10;doguAHOIOQJwh0IFbIZKCGmFUgtnhFkOZIRgEWGDZxRegm8XW4F4GliAgh1VgI0gUn+bIlB/rCRO&#10;fsAkTX7ZJE197SJOffsgTnz/H098/x5PfP8eT3z/HtFtAADDeQAAuYIAALCJAACojgAAoJAAAJaR&#10;AACKkAAAfY4AAHeOCAByjhoAb44oAGyONAFpjj4DZo1HBWOMTwhgjFYLXotdDluKZRFYiW0UVYl2&#10;F1KIgBpPh4sdTIeaH0mGqyBIhr8hR4bYIEeF7R9HhPseR4P/HUiD/xxIg/8cSIP/HMxzAAC/fwAA&#10;tYgAAKyOAACkkwAAnJYAAJKXAACGlgAAeJUAAG+VAABqlRIAZ5YiAGSWLwBilTkBX5VCA1yVSwVa&#10;lFIIV5NaClSTYg1RkmoQTpFzE0uRfhVIkIoYRZCYGkOPqRtBj74bQI/XG0CN7RtAjPsaQIz/GUCL&#10;/xlAi/8ZQIv/GcZ6AAC6hQAAsY4AAKmUAACgmQAAl5wAAIydAACBnQAAdJ0AAGedAABgnQkAXZ4Z&#10;AFqeJwBYnjMAVp49AVSdRgJRnU4ET51WBkycXghKnGcKR5twDUSbew9BmogSPpqWEzyaqBQ6mb0V&#10;OZnWFDiY7RU4lvwVOJX/FTiV/xU4lf8VOJX/FcCCAAC1jAAArJQAAKSbAACcnwAAkaIAAIajAAB6&#10;pAAAbqQAAGGlAABWpgAAUacOAE6nHQBMpyoAS6c1AEmnPwBHp0gBRadQAkOnWQNBp2IFPqZsBzum&#10;eAk5poUKNqWUDDSlpg0ypbwNMaXWDTCj7g0vof0PL6D/Dy+g/w8voP8PL6D/D7mJAACwlAAAqJsA&#10;AKChAACVpQAAiqgAAH6pAAByqgAAZqsAAFqsAABOrgAARLABAECxEQA+sR4APLIqADuyNAA5sj4A&#10;OLJIADeyUgA1slwBM7JnAjGycwMvsoEELLKRBSqyowUosroFJ7LWBSew7wYlrv4IJa3/CSSt/wkk&#10;rf8JJK3/CbOSAACrmwAAo6MAAJmoAACOrAAAgq4AAHWvAABpsQAAXbIAAFK0AABGtgAAO7kAADK7&#10;AQAtvQ4AK70bACq+JwAovjEAJ748ACa+RgAkv1IAI79eACK/awAgwHoAHsCLABzAnwAawLcAGcDU&#10;ABm+7wEYvf8CGLz/Axi7/wQYu/8EGLv/BK2bAACmowAAnKoAAJGvAACFsgAAeLQAAGu2AABetwAA&#10;UrkAAEe8AAA8vgAAMsEAACjEAAAfxwAAF8oHABTLEwATyx8AEswqABHMNgAPzUIADc1PAAzNXgAK&#10;zm4ACc6AAAfOlAAGzqsABM/IAATO5wAFzfoABsz/AAbL/wAGy/8ABsv/AKikAACfqwAAlLEAAIe1&#10;AAB5uAAAbLoAAF+8AABSvgAARsEAADvDAAAxxgAAJ8kAAB7MAAAVzwAADNEAAATUBAAC1RAAANYb&#10;AADXJgAA2DIAANk/AADbTgAA3F4AANxvAADdgwAA3ZkAAN6yAADezgAA3+kAAN75AADe/wAA3v8A&#10;AN7/AKGsAACWsgAAibcAAHu7AABtvgAAX8AAAFLDAABFxgAAOcgAAC7LAAAkzwAAGtEAABHUAAAI&#10;1wAAAdoAAADcAAAA3gMAAN8NAADhFwAA4iIAAOQuAADmOwAA6EsAAOlcAADqbwAA64QAAOyaAADt&#10;swAA7csAAO7iAADu6wAA7usAAO7rAJi0AACLuQAAfr0AAG/BAABgxAAAUscAAETKAAA3zQAAK9EA&#10;ACDUAAAW2AAADNsAAAPdAAAA3wAAAOEAAADjAAAA5QAAAOcAAADpBgAA6xEAAO0bAADwKAAA8jYA&#10;APZHAAD3WgAA+W4AAPqDAAD7mAAA+6wAAPy/AAD8yAAA/MgAAPzIAI66AACAvwAAccMAAGLHAABS&#10;ygAAQ84AADbSAAAp1wAAHdsAABLeAAAH4QAAAOMAAADlAAAA5wAAAOgAAADqAAAA7QAAAO8AAADx&#10;AAAA8wAAAPYIAAD5FAAA/CEAAP8wAAD/QgAA/1YAAP9qAAD/fQAA/48AAP+eAAD/pQAA/6UAAP+l&#10;AP8AIQD/AB0A/wAdAP8AHwD/ACoA/wA2AP8ARAD/AFEA/wBeAP8AaQD/AHMA/wB7AP0AgwD7AIoA&#10;+gCQAPkAlQD5AJsA+AChAPcApwD2AK0A9gC1APUAvQD0AMcA8wDTAPIA4QDwAOwA7gD2AO0A/wDt&#10;AP8A7QD/AO0A/wDtAP8A7QD/AP8DHQD/AhsA/wAZAP8AHQD/ACcA/wAzAP8AQQD/AE4A/wBaAP8A&#10;ZgD/AHAA+wB4APgAgAD2AIcA9QCNAPQAkgDzAJgA8gCdAPEAowDwAKoA7wCxAO4AugDtAMMA7ADP&#10;AOsA3QDpAOkA5wD0AOYA/gDmAP8A5QD/AOUA/wDlAP8A5QD/AP8IGgD/BxUA/wIUAP8CGwD/ACUA&#10;/wAwAP8APAD/AEoA/wBWAP4AYgD5AGwA9QB0APIAfADvAIMA7gCJAO0AjwDsAJQA6wCaAOoAoADp&#10;AKYA6ACtAOcAtgDmAMAA5ADLAOMA2QDgAOYA3wDyAN4A+wDdAP8A3AD/ANwA/wDcAP8A3AD/AP8N&#10;FAD/DA8A/woNAP8OFgD/DSEA/wcrAP8BOAD/AEUA/ABRAPcAXQDyAGcA7gBwAOoAeADoAH8A5gCF&#10;AOUAiwDkAJEA4wCWAOIAnADhAKMA3wCqAN4AsgDdALwA2wDIANkA1ADWAOQA1ADvANMA+ADSAP8A&#10;0gD/ANEA/wDRAP8A0QD/AP8TDgD/EgcA/xUJAP8ZEQD/GRsA/xUmAP8OMgD4CT8A8gRMAO4AVwDq&#10;AGIA5gBrAOIAcwDgAHsA3gCBAN0AhwDbAI0A2gCSANkAmADXAJ8A1QCmANQArwDSALkA0ADFAM4A&#10;0gDMAOIAywDuAMkB+wDIAv8AxgP/AMYE/wDGBP8AxgT/AP8YBwD/GAAA/x8EAP8iCwD/IhQA/h8g&#10;APUaKwDuFTgA6BFFAOMOUQDfDFwA3AtmANkLbgDWC3YA1At9ANMLgwDRDIkA0AyPAM4MlQDNDJwA&#10;zAykAMoMrQDJDbcAxw3EAMUN0gDDD+MAwBHxAL4T/QC8E/8AuxP/AbsT/wG7E/8BuxP/Af8dAAD/&#10;IQAA/ygAAP8rBAD/KgwA9ScWAOsjIwDkHjAA3Ro9ANgaSgDTG1YA0BxgAM0daQDLHXEAyR54AMge&#10;fgDGHoQAxR6KAMMfkQDCH5cAwB+fAL8fqAC9H7MAvB+/ALofzgC4H98AtSDuAbMh+wKxIP8CsCD/&#10;ArAg/wKwIP8CsCD/Av8iAAD/KQAA/zEAAPMzAADsMQIA6y0LAOIoFwDaJSUA0ic2AM0pRADJKlAA&#10;xStbAMMsZADALWwAvi1zALwteQG7LX8BuSyFAbgsjAG3LJMCtSybArQspAKyLK4CsCy7A68sygOt&#10;LNwDqizrBKgs+QSnLP8Fpiv/BaUr/wWlK/8FpSv/Bf8nAAD/MQAA7zcAAOI7AADdPAAA2TcCANgv&#10;CgDPMR4AyTQwAMM2PgC/N0sAuzhWALg4XwG2OGcBtDhuArI4dAOwN3oDrzeBBK03hwSsN44FqjaW&#10;Bak2nwanNqoGpja2BqQ1xQejNdcHoDXoCJ419widNf8InDX/B5s1/webNf8HmzX/B/8rAAD2NwAA&#10;5EAAANxGAADUSAAA0EUAAM09BADHPRgAwD8qALpBOQC2QkYAskJRAa9CWgKsQWIDqkFpBKhBcAWn&#10;QHYGpUB8B6M/ggeiP4oIoD6RCZ8+mwqdPqUKnD2yC5o9wQyZPdMMlz3mDJU99QuTPf8Lkz3/C5I9&#10;/wqSPf8Kkj3/Cv8yAADqPgAA30kAANVPAADNUQAAyE8AAMVJAAC/RxIAuEklALJKNACuS0EAqkpM&#10;AqdKVQOkSV0FokllBqBIaweeSHEInEd4CZpGfguZRoUMl0WNDZVFlg6URaEPkkSuD5FEvRCPRM8R&#10;jkTjEIxE8w+LRP4Oi0T/DYpE/w2KRP8NikT/Dfw3AADmRQAA2lAAAM9XAADIWQAAwlgAAL5SAAC4&#10;TwwAsVAgAKtRMACnUj0Ao1FIAp9RUQScUFkGmk9hB5hPZwmWTm0KlE10DJJNeg2QTIEOj0yJEI1L&#10;kxGLSp0SikqqE4hKuRSHScwVhUngFIRK8RODSv0Rg0r/EINK/w+DSv8Pg0r/D/I7AADiTAAA1VYA&#10;AMtdAADDYAAAvV8AALdaAACxVgcAq1cbAKVYLACgWDkAnFhFAplXTgSWVlYGk1VdCJFUZAqPVGoM&#10;jVNwDYtSdw+JUn4Qh1GGEoZQjxSEUJoVgk+nFoFPthd/T8kYfk7eGH1P7xZ9T/wUfE//EnxP/xJ8&#10;T/8SfE//EuxBAADeUQAA0VsAAMdiAAC/ZQAAuGUAALJhAACsXAMApVwXAJ9dKACbXjYAl11BApNc&#10;SwSQW1MGjVpaCItZYAqIWWcMhlhtDoRXdBCDV3sSgVaDFH9VjBZ9VZcXe1SkGXpUtBp4U8Ybd1Pc&#10;G3ZT7hh2VPsWdlT/FHZU/xN2VP8TdlT/E+lGAADbVgAAzWAAAMNmAAC8aQAAtGoAAK5mAACnYgAA&#10;oGETAJpiJACWYjMAkWI+Ao5hSASKYFAGiF9XCIVeXgqDXWQMgVxqDn9ccRB9W3gTe1qBFXlaihd3&#10;WZUZdViiG3NYsRxyWMQccVfaHXBY7RpwWPoYcFj/FnBY/xVwWP8VcFj/FeZLAADXWgAAymQAAMBq&#10;AAC4bQAAsW4AAKprAACiZgAAm2YQAJVnIQCRZzAAjWY7AYllRQSGZE0Gg2NUCIBiWwp9YWEMe2Fo&#10;DnlgbxF4X3YTdV9+FnNeiBhxXZMab12gHG5crx1sXMIea1zYHmtc7BtrXPoZa1z/F2tc/xZrXP8W&#10;a1z/FuNPAADUXgAAx2gAAL5uAAC2cQAArnIAAKZwAACeawAAlmoLAJFrHQCMaywAiGo4AYRpQgOB&#10;aEsFfmdSCHtmWQp5ZV8Md2VlDnVkbBFzZHQTcWN8Fm5ihhhsYZEbamGeHWhgrh5nYMAfZmDWH2Zg&#10;6x1mYPkaZmD/GGZf/xdmX/8XZl//F+FUAADRYgAAxGsAALtxAACzdQAAq3YAAKN0AACZbwAAkm8H&#10;AIxvGgCHbykAg241AYBuQAN9bUgFemxQB3drVwl0al0McmlkDnBpaxFuaHITbGd6FmpmhBlnZo8b&#10;ZWWcHWNkrB5iZL8fYGTVH2Bk6h1hZPkbYWT/GWFj/xhhY/8YYWP/GN1YAADNZgAAwm8AALh1AACw&#10;eQAAqHoAAKB5AACUcwAAjXMDAIdzFgCCcyYAf3MzAHtyPQJ4cUYEdXBOBnNvVQlwb1sLbm5iDmxt&#10;aRBpbXATZ2x5FmVrghhiao0bYGqbHV5pqh5cab0fW2nTH1to6R1baPgbXGj/GVxo/xhcaP8YXGj/&#10;GNpcAADKagAAv3MAALZ5AACtfQAApX4AAJx9AACPdwAAiHcAAIJ3EgB9dyIAencvAHd3OgF0dkMD&#10;cXVLBm50UwhsdFkLaXNgDWdyZxBlcm4SYnF3FV9wgRhdb4waWm+ZHFhuqR5XbrwfVW7SH1Vt6B1W&#10;bfgbVmz/GVds/xhXbP8YV2z/GNVhAADHbgAAvHcAALN9AACqgQAAooIAAJmCAACLfQAAg3wAAHx8&#10;DQB4fB4AdXwsAHJ8NwFvfEACbHtJBWl6UAdneVcJZHleDGJ4ZQ5fd20RXXd1FFp2fxdXdYoZVXWX&#10;G1J0px1RdLodT3PRHU9z6BxQcvcaUHL/GVBy/xhQcv8YUHL/GNFnAADDcwAAuHsAAK+BAACnhQAA&#10;n4cAAJWHAACIhAAAfYIAAHaCBwByghkAboInAGyCMwBpgj0BZoFFA2SBTQVhgFQIX39bClx/Ywxa&#10;fmsPV31zElR9fRRRfIgXT3uWGUx7phpKerkbSXrQG0l55xpJefcZSnj/GEp3/xdKd/8XSnf/F8xs&#10;AAC/eAAAtYAAAKyGAACkigAAm4wAAJKMAACGiwAAeIgAAHCIAABqiBMAZ4ghAGWILgBiiDkAYIhC&#10;Al2ISgNbh1EFWIdYB1aGYApThWgMUYVxD06EexFLhIYUSIOUFkaCpBdEgrgYQ4LPGEKB5xdCgPcW&#10;Qn//FUN//xVDf/8VQ3//FcdzAAC7fgAAsYYAAKiMAACgkAAAmJIAAI2SAACCkgAAc5AAAGmPAABi&#10;jwsAX5AbAFyQKABakDMAWJA9AFaPRQFTj00DUY9VBE+OXQZMjmUJSo1uC0eMeQ1EjIQPQYySET+L&#10;oxI9i7cTPIvOEzuK5xI7iPcSO4f/EjuH/xI7h/8SO4f/EsF5AAC2hAAArYwAAKWSAACdlgAAk5gA&#10;AIiYAAB8mAAAcJgAAGOYAABZmAEAVJgSAFGYIABPmCsATpg2AEyYPwBKmEgBSJhQAkaXWANEl2EE&#10;QZdrBj+Wdgg8loIKOZaQCzeVoQw1lbUNNJXNDTOT5w0zkvcOMpH/DjKQ/w4ykP8OMpD/DruBAACx&#10;iwAAqZIAAKGYAACYnAAAjZ4AAIKfAAB2nwAAap8AAF2gAABRoAAASaEGAEWhFQBDoSIAQaEtAECh&#10;NwA+oUAAPaJJADuiUwA6oVwBN6FmAjWhcgMzoX8EMKCNBS6gnwYsoLMGK6DMBiqf5wcpnfgIKZz/&#10;CSib/woom/8KKJv/CraJAACskgAApJkAAJyeAACSogAAhqQAAHqlAABupgAAYqYAAFanAABJqAAA&#10;P6oAADerCAA0rBYAMqwiADGsLAAvrDYALqxAAC2sSgArrFQAKq1gACitbAAmrHoAJKyJASKsmwEh&#10;rLEBH6zLAR+r5wIeqfkDHaj/BB2n/wUdp/8FHaf/BbCRAAComgAAoKAAAJalAACKqAAAfqoAAHGr&#10;AABlrAAAWa0AAE2vAABCsQAANrMAAC21AAAktwUAILgSAB+4HgAduCkAHLgzABu5PgAZuUkAGLlV&#10;ABa5YwAVuXEAE7qCABG6lQAPuqwADbrHAA255QAOt/gADrb/AQ61/wEOtf8BDrX/AaqaAACjoQAA&#10;macAAI2rAACBrgAAdLAAAGeyAABaswAATrUAAEK3AAA3uQAALbsAACO9AAAawAAAEcIBAAnECwAH&#10;xRgABsUjAAXFLwADxjsAAsZIAAHGVgAAxmUAAMZ2AADGiQAAxp4AAMa3AADG1AAAxu0AAMb7AADF&#10;/wAAxf8AAMX/AKWiAACcqQAAkK4AAISyAAB2tAAAabcAAFu5AABOugAAQr0AADa/AAAswQAAIsQA&#10;ABjGAAAOyQAABssAAADNAgAAzgwAAM8XAADQIQAA0SwAANI5AADTRgAA1VYAANVnAADVegAA1Y4A&#10;ANWmAADVwAAA1dwAANbuAADW+gAA1voAANb6AJ6qAACTsAAAhrQAAHi4AABquwAAXL0AAE6/AABB&#10;wgAANcQAACrHAAAfygAAFcwAAAvPAAAC0QAAANMAAADVAAAA2AAAANkIAADbEgAA3R0AAN8oAADh&#10;NQAA5EMAAOVUAADmZwAA53sAAOeRAADnqQAA58MAAOjZAADo6QAA6OkAAOjpAJWyAACItwAAersA&#10;AGy+AABdwQAATsQAAEDHAAAzygAAJ80AABvQAAAR0wAABtYAAADZAAAA2wAAAN0AAADfAAAA4QAA&#10;AOMAAADlAgAA5wsAAOoWAADsIgAA7zAAAPNAAAD1UwAA9mcAAPd7AAD4kQAA+KcAAPi6AAD4ywAA&#10;+MsAAPjLAIu4AAB9vQAAbsEAAF/EAABPyAAAQMsAADLPAAAl0wAAGNYAAA3aAAAC3QAAAOAAAADi&#10;AAAA4wAAAOUAAADnAAAA6QAAAOwAAADuAAAA8QAAAPMDAAD2DgAA+hwAAP0rAAD/PAAA/1AAAP9l&#10;AAD/eQAA/4sAAP+bAAD/qQAA/6kAAP+pAP8AHQD/ABoA/wAZAP8AGwD/ACcA/wA0AP8AQgD/AE8A&#10;/wBbAP8AZwD/AHAA/gB5AP0AgAD8AIcA+wCMAPoAkgD5AJcA+ACdAPgAowD3AKkA9gCxAPUAuQDz&#10;AMMA8QDOAPAA3QDvAOoA7gD2AO4A/wDtAP8A7QD/AO0A/wDsAP8A7AD/AP8AGgD/ABYA/wAUAP8A&#10;GQD/ACQA/wAxAP8APgD/AEsA/wBXAP0AYwD6AG0A+AB1APYAfQD1AIMA9ACJAPMAjwDyAJQA8gCa&#10;APEAnwDwAKYA7wCtAO0AtQDrAL8A6QDKAOgA2ADnAOcA5gDzAOYA/ADlAP8A5QD/AOQA/wDkAP8A&#10;5AD/AP8AFgD/ABAA/wANAP8AFgD/ACEA/wAsAP8AOgD/AEcA/ABTAPYAXwDzAGkA8QBxAO8AeQDu&#10;AP/i/+JJQ0NfUFJPRklMRQAICX8A7QCFAOwAiwDqAJAA6gCWAOkAmwDoAKIA5gCpAOQAsQDiALoA&#10;4QDFAN8A0wDeAOIA3QDvANwA+QDbAP8A2gD/ANkA/wDZAP8A2QD/AP8FDwD/AggA/wAJAP8BEwD/&#10;ABwA/wAoAP8ANQD7AEEA9ABOAO4AWgDrAGQA6QBtAOcAdADlAHsA5ACBAOMAhwDhAIwA4ACSAN8A&#10;lwDeAJ4A3ACkANoArADYALYA1gDBANQAzgDSAN4A0QDrANAA9wDPAP8AzgD/AM0A/wDNAP8AzQD/&#10;AP8KCAD/BwAA/woEAP8MDQD/CxcA/wQiAPsALgD0ADsA7ABIAOUAVADjAF4A4ABoAN4AbwDcAHYA&#10;2gB9ANgAggDWAIgA1QCNANMAkwDSAJkA0ACgAM4AqQDMALIAywC9AMkAygDIANoAxgDoAMUA9ADD&#10;AP0AwgD/AMIA/wDBAP8AwQD/AP8QAAD/DgAA/xUAAP8XBgD/FQ8A+hEbAPEJJwDqAzQA4gBBAN0A&#10;TQDZAFgA1QBiANMAagDRAHEAzwB4AM0AfgDMAIMAygCJAMkAjwDHAJYAxgCdAMQApQDCAK8AwQC6&#10;AL8ByAC9AtgAvAPnALkF9gC4Bv8Atwf/ALYH/wC2B/8Atgf/AP8VAAD/GQAA/x8AAPogAAD1HQUA&#10;8BkRAOcTHQDfDCoA2Ao5ANMMRgDPDlIAzA9cAMkQZQDHEWwAxRFzAMMSeQDBEn8AwBKFAL4SiwC9&#10;EpIAvBOaALoTogC5E6wAtxO5ALUTxwC0E9gAsRXpAK4W9wCtF/8ArBf/AKsX/wGrF/8Bqxf/Af8a&#10;AAD/IgAA9CcAAOYoAADhJgAA3h8EAN0XEADUGCEAzhsyAMgeQADEH0wAwCBWAL4hXwC7IWcAuSJu&#10;ALgidAC2InoAtSKAALMihwCyIo4AsCKVAK8jngCtI6gArCO0AKoiwwCpItMApiPmAaQj9QGiI/8C&#10;oSP/AqEj/wKgI/8CoCP/Av8fAAD3KgAA5jIAAN42AADYNgAA0zEAANEnBwDKJxoAxCorAL4sOgC6&#10;LUYAti5RALMuWgCxL2IAry9pAK0vcACsL3YAqi98AakvggGnL4kBpi+RAaQumQKjLqQCoS6wAqAu&#10;vgOeLs8DnC7iA5ou8gSYLv4Ely7/BJYu/wSWLv8Eli7/BP8mAADrMgAA4D0AANZCAADPQwAAyj8A&#10;AMc3AQDBMxMAujYlALU3NACwOUEArTlMAKo5VQCnOV0BpTllAaM5awKiOXECoDl3Ap85fgOdOIUD&#10;nDiMBJo4lQWZOJ8FlzesBpY3ugaUN8sGkjffB5A38AePN/0Hjjf/Bo42/waNNv8GjTb/BvktAADm&#10;OwAA2kYAANBLAADITQAAw0oAAL5DAAC5Pg0AskAgAK1BLwCoQjwApUJIAKFCUQGfQlkBnUJgAptC&#10;ZwOZQW0El0FzBJZAeQWUQIAGkkCIB5E/kQiPP5wIjj+oCYw/tgqLPsgKiT7cCog+7gqGPvsJhj7/&#10;CYU+/wmFPv8IhT7/CO8zAADhQwAA1E0AAMpTAADDVQAAvVMAALdMAACyRwcAq0gbAKVJKwChSjgA&#10;nUpDAJpKTQGXSlUClUlcA5NJYwSRSGkFj0hvBo1HdgeMR30IikaFCYlGjgqHRZgLhUWkDIRFsw2C&#10;RcUOgUTZDoBE7A1/RPoMfkT/C35E/wt+RP8LfkT/C+s6AADdSgAA0FQAAMZZAAC+WwAAt1oAALFV&#10;AACrTwIApU8WAJ9QJwCaUDQAl1BAAJNQSQGQUFECjk9YBIxPXwWKTmUGiE5sB4ZNcgmETXkKg0yB&#10;C4FMig1/S5UOfkuhD3xKsBB7SsIRekrWEXhK6hB4SvkOd0r/DXdK/w13Sv8Md0r/DOhAAADZTwAA&#10;zFkAAMJfAAC6YQAAs2AAAKxcAACmVQAAn1USAJlWIwCUVjEAkVY8AI1WRgGKVU4DiFVVBIVUXAWD&#10;U2IHgVNpCIBSbwl+UnYLfFF+DXtRiA55UJIQd1CfEXVPrRJ0T78Tc0/UE3JP6BJxT/gQcU//D3FO&#10;/w5xTv8OcU7/DuRGAADVVAAAyF4AAL9jAAC3ZgAAr2UAAKhhAACgWwAAmVoNAJRbHwCPWy0Ai1s5&#10;AIhbQwGFWksDgllSBIBZWQV+WF8HfFdmCHpXbAp4VnQMdlZ8DnVVhQ9zVZARcVScE29UqxRuVL0V&#10;bFPSFWxT5xRrU/cSa1P/EGtT/w9rU/8Pa1P/D+FKAADSWAAAxWIAALxnAAC0agAArGoAAKRnAACc&#10;YAAAlF8JAI5fGwCKXyoAhmA2AINfQAGAXkgCfV5QBHtdVgV4XF0HdlxjCHVbagpzW3EMcVp6Dm9a&#10;gxBtWY4Sa1maFGlYqRVoWLsWZ1jQFmZX5hVmV/YTZlf/EWZX/xBmV/8QZlf/EN5PAADOXAAAw2UA&#10;ALlrAACxbgAAqW4AAKFrAACXZQAAj2QFAIpjFwCFZCYAgWQzAH5jPQF7Y0YCeGJNA3ZhVAVzYFoG&#10;cmBhCHBgaApuX28MbF94DmpegRFoXYwTZl2ZFWRcpxZjXLkXYVzOF2Fb5RZhW/UUYVv/EmFb/xFh&#10;W/8RYVv/EdtTAADLYAAAwGkAALduAACucQAApnIAAJ1wAACTaQAAi2gBAIVoFACAaCMAfGgwAHln&#10;OgB2Z0MCdGZLA3FlUgRvZVgGbWRfCGtkZgppY20MZ2N2DmVifxFjYooTYWGXFV9hphZdYLgXXGDN&#10;F1tg5BdcX/UUXF//E1xf/xJcX/8RXF//EdhXAADIZAAAvW0AALRyAACrdQAAo3YAAJp0AACObgAA&#10;hm0AAH9sEAB7bB8AeGwsAHVsNwBya0EBb2tJA21qUARralcGaWldCGdpZAplaGwMYmh0DmBnfhBe&#10;ZogTXGaVFVplpBZYZbYXV2XMF1Zk4xdWZPQUV2T/E1dj/xJXY/8SV2P/EtRcAADFaAAAunAAALF2&#10;AACpeQAAoHoAAJd5AACKcgAAgXEAAHtxCwB2cBwAc3ApAHBwNABtcD4Ba3BGAmlvTgRmb1UFZG5b&#10;B2JuYglgbWoLXW1yDVtsfBBZbIcSVmuUFFRqoxZSarUWUWrKF1Bp4hZRafQUUWj/E1Fo/xJRaP8S&#10;UWj/EtBhAADCbQAAt3UAAK56AACmfQAAnX4AAJR+AACHeQAAfHYAAHV2BgBwdhcAbXYlAGp2MQBo&#10;djsAZnZDAWN1SwNhdVIEX3RZBl10YAhac2gKWHNwDFVyeg9TcYURUHGSE05woRRNcLQVS3DJFUtv&#10;4RVLbvMTS27/Ektt/xFLbf8RS23/EctmAAC/cQAAtHkAAKt+AACjggAAmoMAAJGDAACEgAAAeH0A&#10;AG98AQBqexIAZnwgAGR8LABifDcAYHxAAV57SAJbe08DWXtWBVd6XgZVeWYIUnluCk95eA1NeIMP&#10;SneQEUh3oBJGdrITRXbIE0R24RNEdfMSRHT+EUVz/xBFc/8QRXP/EMdsAAC7dgAAsX4AAKiDAACg&#10;hwAAl4kAAI2IAACBhwAAdIQAAGmCAABiggsAX4IbAFyCJwBagzIAWIM8AFaCRAFUgkwCUoJTA1CB&#10;WwROgWMGTIBsCEmAdgpGf4EMRH+PDkF+ng8/frEQPn7HED194A89fPIPPXv+Dz16/w89ev8PPXr/&#10;D8JyAAC2fAAArYMAAKSJAACcjQAAlI4AAImOAAB9jQAAb4sAAGSKAABbigMAVooUAFOKIQBRiiwA&#10;T4o2AE6KPwBMikcASopPAUiJVwJGiWADRIlpBUGIdAc/iH8IPIeNCjqHnAs4h68LN4bGCzaG4As2&#10;hPIMNYP/DDWC/ww1gv8MNYL/DL15AACyggAAqYkAAKGPAACZkwAAj5QAAISUAAB4lAAAa5MAAF6S&#10;AABTkgAATJIKAEmSGABGkiQARZIvAEOSOABCkkEAQJJKAD+SUgA9klwBO5JlAjmScAM2kXwENJGK&#10;BTKRmgYwkK4GLpDFBi6P3wYtjvMHLIz/CCyM/wksi/8JLIv/CbeAAACtiQAApZAAAJ6VAACUmAAA&#10;ipoAAH6bAABymgAAZZoAAFiaAABNmwAAQpsAADycDQA6nBoAOJwmADacMAA1nDkAM5xCADKcSwAw&#10;nFUAL5xgAC2cawArnHgBKZuHASeblwIlm6sCJJvDAiOa3wIimPMDIpf/BCKW/wUilv8FIpb/BbKI&#10;AACpkAAAoZcAAJmcAACOnwAAg6AAAHahAABqoQAAXqEAAFGiAABFowAAO6QAADGlAAAqpg0AKKYa&#10;ACenJAAlpy4AJKc4ACKnQgAhp00AH6dYAB6nZAAcp3IAGqeBABinkwAXp6cAFafAABSm3gAVpPMA&#10;FaP/ARWi/wIVov8CFaL/AqyQAAClmAAAnZ4AAJKiAACHpQAAeqYAAG2nAABhqAAAVKkAAEiqAAA9&#10;qwAAMq0AACivAAAesAAAFrIJABSyFQASsyAAEbMrAA+zNgANs0EADLNNAAqzWwAJs2kAB7N5AAWz&#10;iwADsp8AAbK3AACy0gABsewAArD7AAOv/wADr/8AA6//AKeZAACgoAAAlqUAAIqoAAB9qwAAcKwA&#10;AGOuAABWrwAASrEAAD6yAAAztAAAKLYAAB64AAAUugAAC7wAAAO9CQAAvRQAAL4fAAC+KQAAvzUA&#10;AL9BAADATwAAwF4AAMBuAADAgAAAwJMAAMCqAADAxAAAv+AAAL/yAAC+/gAAvv8AAL7/AKOhAACZ&#10;pwAAjasAAICvAABzsQAAZbMAAFe1AABKtwAAPrkAADK7AAAnvQAAHL8AABLBAAAJwwAAAMUAAADG&#10;AAAAxwkAAMgTAADJHQAAyicAAMszAADMQAAAzk8AAM5gAADPcgAAz4UAAM+bAADPswAA0M0AANDl&#10;AADP9AAAz/YAAM/2AJuoAACQrgAAg7IAAHW1AABmtwAAWLoAAEq8AAA9vgAAMcEAACXDAAAaxQAA&#10;D8cAAAXKAAAAzAAAAM4AAADQAAAA0QAAANMEAADVDQAA1xgAANkjAADcLwAA3j4AAOBPAADhYgAA&#10;4XUAAOKKAADjoQAA47kAAOPPAADl4gAA5eYAAOXmAJKwAACFtAAAd7gAAGi7AABZvgAAS8EAAD3E&#10;AAAvxgAAI8kAABfMAAALzgAAAdEAAADUAAAA1gAAANgAAADbAAAA3QAAAN8AAADhAAAA5AYAAOYR&#10;AADpHQAA7CoAAO86AADxTQAA8mIAAPJ3AADzjQAA9KIAAPW2AAD1yAAA9cwAAPXMAIi2AAB6ugAA&#10;a74AAFvBAABMxQAAPMgAAC7MAAAhzwAAFNIAAAjWAAAA2QAAANwAAADeAAAA4AAAAOIAAADkAAAA&#10;5gAAAOkAAADrAAAA7gAAAPEAAAD0CQAA+BYAAPwlAAD/NgAA/0sAAP9hAAD/dwAA/4sAAP+dAAD/&#10;rAAA/7AAAP+wAP8AGQD/ABYA/wAVAP8AGAD/ACQA/wAyAP8APwD/AEwA/wBZAP8AZAD/AG0A/gB2&#10;AP0AfQD8AIMA+wCJAPoAjwD5AJQA+ACZAPcAnwD1AKUA9ACsAPIAtQDyAL8A8QDLAPAA2gDvAOgA&#10;7gD1AO0A/wDsAP8A6wD/AOsA/wDrAP8A6wD/AP8AFQD/ABEA/wAOAP8AFgD/ACEA/wAuAP8AOwD/&#10;AEgA/gBVAPsAYAD5AGoA+AByAPYAeQD1AIAA9ACGAPMAiwDyAJAA8ACVAO8AmwDtAKEA7ACoAOsA&#10;sADqALoA6QDGAOgA1ADnAOMA5QDxAOQA/ADiAP8A4gD/AOIA/wDiAP8A4gD/AP8AEAD/AAoA/wAJ&#10;AP8AEgD/AB0A/wApAP8ANgD6AEQA9wBQAPQAXADyAGUA8ABuAO4AdQDtAHwA6wCBAOoAhwDpAIwA&#10;5wCRAOUAlwDkAJ0A4wCkAOEArADgALUA3wDBAN4AzgDcAN8A2gDtANgA+ADXAP8A1gD/ANYA/wDW&#10;AP8A1gD/AP8ACAD/AAMA/wAFAP8ADgD/ABgA/wAkAPoAMQDxAD4A7gBLAOwAVgDpAGAA5wBpAOUA&#10;cQDjAHcA4gB9AOAAgwDeAIgA3ACNANoAkgDZAJkA2ACfANYApwDUALEA0wC8ANEAyQDPANkAzQDo&#10;AMwA9ADLAP8AygD/AMoA/wDJAP8AyQD/AP8BAQD/AAAA/wAAAP8ACAD/ABMA/gAdAPEAKgDoADgA&#10;5QBFAOIAUADfAFsA3QBkANoAawDYAHIA1QB4ANMAfgDRAIMA0ACIAM4AjgDNAJQAzACbAMoAowDI&#10;AKwAxwC3AMUAxADDANMAwQDjAMAA8QC/APsAvgD/AL0A/wC9AP8AvQD/AP8GAAD/BgAA/wsAAP8L&#10;AAD/BwoA9gAVAOgAIgDgADAA3AA+ANgASgDUAFUA0QBeAM4AZgDLAG0AyQBzAMgAeQDGAH8AxQCE&#10;AMMAigDCAJAAwACXAL8AnwC9AKgAuwCzALkAwAC4AM8AtgDhALUA7gCzAPkAsgD/ALEA/wCxAP8A&#10;sQD/AP8LAAD/EQAA+xUAAO8UAADpDwAA6ggKAN0AFwDYACcA0gE2AM0CQwDJA04AxgNYAMMEYADB&#10;BWgAvwVuAL0FdAC8BnoAugaAALkGhgC3BowAtgaTALQGnACzB6UAsQexAK8HvgCuB84ArAjgAKoK&#10;8ACoC/0Apwz/AKYM/wCmDP8Apgz/AP8QAAD7GgAA6R8AAOEjAADcIAAA2BgBANYKCgDPDB0AyRAu&#10;AMMSPAC/FEgAvBVSALkWWwC2FmIAtBdpALMXbwCxF3UArxd7AK4YgQCtGIgAqxiQAKoYmACoGKIA&#10;pxiuAKUYvACkGMwAohnfAJ8a8ACdGv0AnBv/AJsb/wCbG/8Amxv/AP8ZAADtJAAA4i4AANkyAADS&#10;MQAAzSsAAMohBADFHBYAviAnALkiNQC1I0IAsSRMAK4lVQCsJV0AqiVkAKglawCmJXEApSZ3AKMm&#10;fQCiJoQAoSaLAJ8mlACeJp4AnCaqAJomuACZJsgAlybcAZUm7QGTJ/sBkif/ApEm/wKRJv8CkSb/&#10;AvchAADnMAAA3DkAANE+AADKPgAAxTkAAMAxAAC8Kg4AtSwhAK8uMACrLzwApzBHAKQwUACiMVgA&#10;oDFgAJ4xZgCdMWwAmzFyAJoxeQCYMYABlzGHAZUxkAGUMZoCkjGmApAwtAKPMMQCjjDYA4ww6gOK&#10;MPkDiTD/A4gw/wOIMP8DiDD/A+8qAADiOQAA1UMAAMtIAADDSAAAvUUAALg+AACzNggArTcbAKc4&#10;KwCiOTcAnzpCAJw6TACZOlQAlzpbAJU6YgGUOmgBkjpuAZA6dQKPOnwCjTqDA4w5jAOKOZYEiTmi&#10;BIc5sAWGOcEFhTjUBYM46AaBOPcFgTj/BYA4/wWAN/8FgDf/BeoyAADdQQAAz0sAAMVQAAC+UAAA&#10;t04AALFIAACrQAIApUAWAJ9BJgCbQjMAl0I+AJRCSACSQlAAj0JXAY1CXgGMQmQCikFqAohBcQOH&#10;QXgEhUGABIRAiAWCQJMGgECfB39ArQh+P74IfD/RCHs/5gh6P/YIeT//B3k+/wd4Pv8HeD7/B+Y6&#10;AADYSAAAy1EAAMFWAAC5VwAAslUAAKtQAAClSQAAnkcRAJlIIQCUSS8AkEk6AI1JRACLSUwAiElU&#10;AYZIWgKESGECg0hnA4FHbQR/R3UFfkd8BnxGhQd7RpAIeUacCXdFqgp2RbsLdUXPC3RF5AtzRfUK&#10;ckT/CXJE/whyRP8IckT/CONAAADTTQAAx1YAAL1bAAC1XQAArVsAAKZWAACfUAAAmE0MAJJOHQCO&#10;TysAik83AIdPQQCET0kAgk5QAYBOVwJ+TV0DfE1kBHtNagV5THIGd0x5B3ZMgwh0S40KckuZC3FL&#10;pwxvSrgNbkrMDW1K4w1sSvMLbEr/CmxJ/wpsSf8JbEn/CeBFAADQUgAAxFsAALpgAACyYgAAqmEA&#10;AKJdAACaVgAAklMHAI1TGQCIVCcAhVQzAIJUPQB/VEYAfFNNAXpTVAJ4UloDdlJhBHVSaAVzUW8G&#10;cVF3CHBQgAluUIsLbFCXDGtPpQ1pT7YOaE/KDmdP4Q5mT/INZk7/C2ZO/wtmTv8KZk7/CtxKAADM&#10;VwAAwV8AALdkAACvZgAAp2UAAJ5iAACVXAAAjVgDAIdYFQCDWCQAf1gwAHxYOgB6WEMAd1hLAXVX&#10;UQJzV1gDcVZeBG9WZQVuVm0HbFV1CGpVfgpoVYkLZ1SVDWVUow5jU7QPYlPJD2FT4A9hU/IOYVL+&#10;DGFS/wxhUv8LYVL/C9lOAADJWwAAvmMAALRoAACsagAApGoAAJtnAACRYAAAiV0AAIJcEQB+XSAA&#10;el0tAHdcNwB0XEAAclxIAXBbTwJtW1UCbFtcBGpaYwVpWmsHZ1pzCGVZfApjWYcMYViTDmBYog9e&#10;WLMQXVfHEFxX3xBcV/EOXFf9DVxW/wxcVv8MXFb/DNVSAADGXwAAu2YAALJrAACpbgAAoW4AAJhr&#10;AACNZQAAhGIAAH1hDQB5YR0AdWEpAHJhNABwYT0AbWBFAWtgTQFpYFMCZ19aBGZfYQVkX2kHYl5x&#10;CGBeegpeXYUMXF2RDlpcoA9ZXLEQV1zGEFZb3hBXW/APV1v9DVda/w1XWv8MV1r/DNJXAADEYgAA&#10;uWoAAK9vAACncgAAnnIAAJVwAACJagAAf2YAAHlmCQB0ZRkAcGUmAG1lMQBrZTsAaWVDAGdlSwFl&#10;ZFICY2RYA2FkXwVfY2cGXWNvCFtjeQpZYoMMV2KQDVVhng9TYbAQUmHFEFFg3BBRYPAPUV/9DlJf&#10;/w1SXv8MUl7/DM5bAADBZgAAtm4AAK1zAACkdgAAnHYAAJJ1AACFbgAAemsAAHRrBQBuahUAa2oj&#10;AGhqLgBmajgAZGpBAGJqSAFgak8CXmlWA1xpXQRaaWUGWGhtB1ZodwlUZ4ILUmeODVBmnQ5OZq4P&#10;TGbDD0tl2w9MZe8OTGT8DUxk/w1MY/8MTGP/DMpgAAC9awAAs3IAAKp3AAChegAAmXsAAI96AACD&#10;dQAAd3IAAG5wAABobxEAZW8fAGJwKgBgcDQAXnA9AF1wRQBbb00BWW9UAldvWwNVbmMFU25rBlBu&#10;dQhObYAKTG2NDEpsmw1IbK0ORmzCDkVr2g5Fau4NRmn8DUZp/wxGaf8MRmn/DMZlAAC6bwAAsHcA&#10;AKd8AACffwAAloAAAIx/AACAewAAdHkAAGl2AABidQsAXnYaAFx2JgBadjAAWHY6AFZ2QgBUdkoA&#10;U3ZRAVF1WQJPdWEETXVpBUp0cwdIdH4IRXOLCkNzmgtBcqsMQHLBDD9y2Qw/ce4MP3D8Cz9v/ws/&#10;b/8LP2//C8JrAAC2dAAArHwAAKSBAACchAAAk4UAAImFAAB9gwAAcIAAAGV+AABbfAQAVnwUAFR8&#10;IABSfSsAUH01AE59PgBNfUYAS31OAEl8VgFIfF4CRXxnA0N7cQVBe3wGPnuJBzx6mAg6eqoJOXq/&#10;CTh52Ak4eO0JN3f7CTd2/wk3dv8JN3b/Cb1xAACyegAAqYEAAKGGAACZiQAAkIsAAIWLAAB5iQAA&#10;a4cAAGCGAABUhAAATYQMAEqEGgBIhCUAR4QvAEWEOABEhEEAQoRJAEGEUQA/hFoBPYRkATuDbgI5&#10;g3oDNoOHBDSDlgUygqgGMYK+BjCC1wUvgO0GL3/8By9+/wcvfv8HL37/B7h3AACugAAApYcAAJ2M&#10;AACWkAAAjJEAAICRAAB0kAAAZ44AAFqNAABPjQAARIwDAD+NEQA9jR0API0oADqNMQA4jToAN41D&#10;ADaNTAA0jVUAM41fADGNagAvjHYBLYyEASuMlAIpjKYCJ4u8AiaL1gImie0DJYj8BCWH/wQlhv8F&#10;JYb/BbN/AACqhwAAoo4AAJqTAACRlQAAhpcAAHqXAABulgAAYZYAAFOVAABIlQAAPZYAADSWBgAw&#10;lhMALpceACyXKAArlzIAKZc7ACiXRAAnl04AJZdZACOWZAAilnEAIJaAAB6WkAAclqMAGpa6ABmV&#10;1AAZlO0AGpL8ARqR/wIakf8CGpH/Aq6HAACmjwAAnpUAAJaZAACLmwAAf50AAHOdAABmnQAAWZ0A&#10;AE2dAABAngAANp8AACygAAAioQUAHqESAByhHQAboScAGaExABihOwAWokUAFaJQABOiXQARomsA&#10;D6F6AA2hiwALoZ4ACaC0AAegzgAIn+kACZ75AAqd/wAKnP8ACpz/AKmPAACilgAAmpwAAI+fAACD&#10;ogAAd6MAAGqjAABdpAAAUKQAAESlAAA4pgAALagAACOpAAAZqgAAEKwDAAmtDgAHrRoABa0kAASt&#10;LwACrTsAAK1HAACtVAAArWIAAK1xAACsggAArJUAAKyrAACrxAAAq+AAAKryAACq/AAAqf8AAKn/&#10;AKSXAACdngAAk6IAAIemAAB6qAAAbakAAF+qAABSqwAARawAADmtAAAurwAAI7EAABmyAAAPtAAA&#10;BrYAAAC3BgAAtxEAALgaAAC4JAAAuS8AALk7AAC6SAAAulYAALpmAAC6dwAAuYsAALmgAAC5uAAA&#10;udIAALjqAAC49gAAuP0AALj9AKCfAACWpQAAiqkAAH2sAABvrgAAYa8AAFOxAABGsgAAObQAAC22&#10;AAAiuAAAF7oAAAy8AAADvgAAAL8AAADAAAAAwQYAAMIOAADDGAAAxCIAAMYtAADHOgAAyUgAAMlY&#10;AADKagAAyn0AAMqSAADJqgAAycQAAMrdAADK7AAAyvQAAMr0AJinAACNqwAAgK8AAHKyAABjtAAA&#10;VLYAAEa4AAA5ugAALL0AACC/AAAVwQAACsMAAADFAAAAxwAAAMkAAADKAAAAzAAAAM0BAADPCgAA&#10;0BQAANMeAADVKgAA2TgAANtIAADcWgAA3W4AAN6CAADfmAAA37AAAN7JAADe3QAA3+cAAN/nAI+u&#10;AACCsgAAdLUAAGW4AABWuwAAR70AADjAAAArwwAAHsUAABLIAAAGygAAAMwAAADPAAAA0QAAANMA&#10;AADVAAAA2AAAANoAAADdAAAA3wMAAOENAADkGQAA5ycAAOs2AADtSAAA7lwAAPBxAADxhgAA8ZwA&#10;APKxAADywwAA884AAPPOAIW0AAB2uAAAZ7sAAFi+AABIwgAAOcUAACrJAAAczAAAEM8AAAPRAAAA&#10;1AAAANgAAADaAAAA3AAAAN4AAADhAAAA4wAAAOYAAADoAAAA6wAAAO4AAADxBQAA9RIAAPgiAAD8&#10;MwAA/kgAAP9dAAD/cwAA/4gAAP+aAAD/qQAA/7MAAP+zAP8AFAD/ABEA/wAQAP8AFQD/ACEA/wAv&#10;AP8APQD/AEoA/wBWAP8AYQD/AGoA/wBzAP0AegD8AIAA+gCGAPkAiwD3AJAA9gCVAPUAmwD0AKEA&#10;8wCoAPMAsQDyALsA8QDHAPAA1gDuAOYA7QD0AOwA/wDrAP8A6wD/AOsA/wDrAP8A6wD/AP8AEAD/&#10;AAsA/wAJAP8AEgD/AB4A/wAqAP8AOQD/AEYA/gBSAPsAXQD5AGcA9wBvAPYAdgD0AHwA8gCCAPAA&#10;hwDvAIwA7gCRAO0AlwDsAJ0A6wCkAOoArADpALYA6ADCAOYA0ADkAOEA4wDvAOIA/ADiAP8A4QD/&#10;AOEA/wDhAP8A4QD/AP8ACgD/AAYA/wAEAP8ADgD/ABkA/wAmAPoANAD3AEEA9gBNAPMAWADxAGIA&#10;7wBqAO0AcgDqAHgA6AB9AOYAgwDlAIgA5ACNAOMAkwDiAJkA4QCgAOAAqADeALEA3QC8ANsAygDY&#10;ANoA1wDqANUA+ADVAP8A1AD/ANQA/wDTAP8A0wD/AP8AAwD/AAAA/wAAAP8ACQD/ABQA+QAgAPEA&#10;LgDuADsA7ABIAOoAUwDnAF0A5ABlAOIAbQDfAHMA3QB5ANwAfgDaAIQA2QCJANgAjgDWAJQA1ACb&#10;ANMAowDRAKwAzwC3AM0AxADLANMAygDlAMkA8gDIAP0AxwD/AMYA/wDGAP8AxgD/AP8AAAD/AAAA&#10;/wAAAP8AAwD/AA0A8AAZAOgAJwDlADUA4gBCAN8ATQDcAFcA2ABgANUAZwDSAG4A0AB0AM8AeQDN&#10;AH8AzACEAMsAigDJAI8AyACWAMYAngDEAKcAwgCxAMAAvgC/AM0AvQDfALwA7QC7APkAugD/ALkA&#10;/wC5AP8AuQD/AP8AAAD/AAAA/wAAAPkAAAD2AAQA5QAQAOAAHwDbAC4A1gA7ANIARwDPAFEAywBa&#10;AMkAYgDHAGkAxQBvAMMAdQDCAHoAwAB/AL8AhQC9AIsAuwCSALoAmQC4AKIAtgCtALQAuQCzAMgA&#10;sQDaAK8A6gCuAPYArQD+AK0A/wCsAP8ArAD/AP8AAAD/BwAA7wkAAOYJAADhBAAA3QAFANcAFgDR&#10;ACUAzAAzAMgAQADEAEoAwQBUAL4AXAC8AGMAugBqALgAcAC2AHUAtQB7ALMAgACyAIcAsACOAK4A&#10;lgCtAJ8AqwCpAKkAtgCoAMUApgDWAKQA5wCjAPUAogH/AKEB/wCgAv8AoAL/AP8JAADvEgAA5RsA&#10;AN0eAADWGgAA0hIAAM8ECgDJAhoAwwQqAL4HOAC6CUQAtgpOALMLVgCxC14ArwxkAK0MawCsDHAA&#10;qgx2AKkMfACnDYMApg2KAKQNkgCjDZwAoQ2nAKANtACeDcQAnA3XAJoQ6gCYEfkAlxL/AJYS/wCV&#10;Ev8AlRL/APgTAADpIQAA3ioAANMtAADMLAAAxyUAAMQbAQDAEhEAuRUiALQXMQCvGT0ArBpIAKkb&#10;UQCmG1gApBtfAKMcZgChHGwAnxxyAJ4ceACdHH4AmxyGAJocjgCYHZgAlh2jAJUdsQCTHcEAkh3T&#10;AJAe5wCOHvcAjR//AIwe/wCMHv8AjB7/AO8eAADiLQAA1jYAAMw6AADEOQAAvzQAALosAAC2IgoA&#10;ryMcAKolKwCmJjgAoidCAJ8nSwCcKFMAmihaAJkoYQCXKGcAlShtAJQpcwCSKXoAkSmCAJApigCO&#10;KZQAjSmgAIsprQCKKb0AiCnQAIcp5QGFKfUBhCn/AYMp/wGDKf8Bgyn/AeopAADdNwAAz0AAAMVE&#10;AAC+QwAAt0AAALI5AACsMAMApy4WAKEwJgCdMTIAmTE9AJYyRwCTMk8AkTJWAI8yXQCOM2MAjDNp&#10;AIszbwCJM3YAiDN+AIczhwGFMpABhDKcAYIyqgKBMroCfzLNAn4y4gJ8MvMCezL/A3sx/wJ6Mf8C&#10;ejH/AuYxAADXPwAAykgAAMBLAAC4TAAAsUkAAKtDAAClOwAAnzcRAJk4IACVOi4AkTo5AI46QgCM&#10;O0sAiTtSAIg7WQCGO18AhDtlAIM7bAGBOnMBgDp6AX46gwJ9Oo0CezqZA3o6pgN4OrcEdznKBHY5&#10;4AR1OfEEdDn+BHM5/wRzOP8Eczj/BOE5AADSRgAAxk4AALxSAAC0UwAArFEAAKVKAACeRAAAmD8L&#10;AJJAHACOQSkAikE1AIdCPwCEQkcAgkJOAIBCVQB/QVwAfUFiAXxBaAF6QW8CeUF3AndBgAN1QIoE&#10;dECWBXJApAVxQLQGcEDIBm4/3gZtP/AGbT/9BW0//wVsPv8FbD7/Bd4/AADOTAAAwlMAALhXAACw&#10;WQAAqFcAAKBSAACZTAAAkUYGAIxGFwCHRyUAhEcxAIFIOwB+SEMAfEdLAHpHUgB4R1gBdkdfAXVH&#10;ZQJzR20CckZ0A3BGfQRvRogFbUaUBmxFoQdqRbIHaUXFCGhF3AhnRe8HZ0T8BmZE/wZmRP8GZkT/&#10;BtpEAADKUQAAv1gAALVcAACtXgAApVwAAJxYAACUUgAAjEwCAIZMEwCBTCEAfkwtAHtNOAB4TUAA&#10;dk1IAHRMTwByTFUBcExcAW9MYwJtTGoDbEtyBGpLewVpS4UGZ0uRB2ZKnwhkSrAIY0rDCWJK2glh&#10;Su4IYUn8B2FJ/wdhSP8HYUj/B9ZJAADHVQAAvFwAALJgAACqYgAAomEAAJldAACQVwAAh1IAAIBR&#10;DwB8UR4AeFEqAHVRNABzUT0AcFFFAG5RTABsUVIAa1BZAWlQYAJoUGgDZ1BwBGVQeQVjUIMGYk+P&#10;B2BPngleT64JXU/CClxO2QpbTu0JW077CFtN/whbTf8HW03/B9JNAADEWQAAuWAAALBkAACnZgAA&#10;n2YAAJZiAACMXAAAg1cAAHxWCwB3VhoAc1YnAHBWMQBtVToAa1VCAGlVSQBnVVAAZlVXAWRVXgJj&#10;VWYDYVVuBGBVdwVeVIIHXFSOCFtUnAlZU6wKWFPACldT1wpWUuwJVlL6CVZR/whWUf8IVlH/CM9S&#10;AADCXAAAt2QAAK1oAAClagAAnGoAAJNnAACIYQAAfl0AAHdbBwByWhcAblojAGtaLgBoWjcAZlpA&#10;AGRaRwBjWk4AYVpVAWBaXAJeWWQDXVlsBFtZdQVZWYAHV1iMCFVYmglUWKsKUli/ClFX1QpRV+sK&#10;UVb6CVFW/whRVf8IUVX/CMxWAAC/YAAAtGcAAKtsAACibgAAmm4AAJBsAACFZgAAemIAAHJgAwBs&#10;XxMAaV8gAGZfKwBjXzUAYV89AGBfRQBeX0wAXF9TAVteWgFZXmICWF5qBFZedAVUXn4GUl2LCFBd&#10;mQlOXaoKTVy9Ckxc1ApMW+oJTFv5CUxa/whMWv8ITFr/CMhaAAC8ZAAAsWsAAKhwAACgcgAAl3MA&#10;AI5xAACBawAAdmcAAG1lAABnZA8AY2QcAGBkKABeZDIAXGQ6AFpkQgBZZEoAV2RRAFZkWAFUZGAC&#10;UmNoA1BjcgROY30GTGKJB0pilwhJYqgJR2K8CUZh0wlGYeoJRmD5CEZf/whGXv8IRl7/CMVfAAC5&#10;aQAArnAAAKZ0AACddwAAlHcAAIt2AAB+cgAAc24AAGhrAABhaQoAXWkYAFppJABYai4AVmo3AFVq&#10;PwBTakcAUmpOAFBqVgFOaV4BTGlmAkppcARIaXsFRmiHBkRolgdCaKcIQWe7CEBn0ghAZukIQGX5&#10;CEBl/whAZP8HQGT/B8FkAAC1bQAArHQAAKN5AACbfAAAkn0AAIh7AAB8eAAAcHUAAGVyAABbcAQA&#10;VnATAFNwHwBRcCoAT3AzAE5wPABMcEQAS3BLAElwUwBIcFsBRnBkAURwbgJCb3kEQG+FBT5ulAY8&#10;bqUGOm65Bjlu0QY5begGOWz4Bjlr/wc5av8HOWr/B71qAACycwAAqHkAAKB+AACYgQAAj4IAAIaB&#10;AAB5fwAAbHwAAGF6AABVdwAATncNAEt3GgBJdyUAR3cuAEZ3NwBEdz8AQ3dHAEF3UABAd1gAPndh&#10;ATx3awE6dncCOHaDAzZ2kgM0daMEM3W4BDF1zwQxdOgEMXP4BTFy/wUxcf8FMXH/BblwAACueAAA&#10;pX8AAJ2EAACVhwAAjIgAAIKHAAB1hQAAZ4MAAFyBAABQgAAARn4FAEF+EwA/fx4APX8oADx/MgA6&#10;fzoAOX9DADh/SwA2f1QANX9eADN+aAAxfnQAL36BAS1+kAErfqECKn22Aih9zgIofOcCKHv4Ayh6&#10;/wMoef8EKHn/BLR2AACqfwAAooUAAJqKAACSjQAAiI0AAH2NAABwjAAAY4oAAFaJAABKiAAAP4cA&#10;ADeHCgA0hxYAMochADCHKgAviDMALog8ACyIRQAriE4AKYdZACeHZAAmh3AAJId9ACKHjQAgh58A&#10;Hoa0AB2GzQAdhecAHYP4AR2C/wEdgv8CHYL/Aq9+AACmhgAAnowAAJeQAACOkwAAgpMAAHaTAABq&#10;kgAAXZEAAE+RAABEkAAAOZAAAC6QAAAmkQsAJJEXACKRIQAhkSsAH5E0AB6RPQAckUcAG5FSABmR&#10;XgAXkWsAFZF5ABORiQARkZsAEJCxAA2QygAOj+UAD433ABCM/wAQjP8AEIz/AKqFAACijQAAm5MA&#10;AJOXAACImAAAfJkAAG+ZAABimQAAVZkAAEiZAAA8mQAAMZkAACeaAAAdmwAAFJwJABGcFQAQnB8A&#10;DpwpAA2cNAALnD4ACZxKAAicVgAGnGMABJtyAAKbggAAm5QAAJqpAACawQAAmdwAAJjvAACY+wAA&#10;l/8AAJf/AKaOAACflQAAl5oAAIydAACAngAAc58AAGafAABZoAAATKAAAD+hAAAzoQAAKKIAAB6j&#10;AAAUpAAACqYBAAKmCwAApxYAAKcgAACnKgAApzUAAKdAAACnTQAAp1sAAKdqAACnegAApowAAKag&#10;AACluAAApdIAAKTpAACj9gAAo/8AAKP/AKKWAACanAAAkKAAAISjAAB3pAAAaaUAAFumAABOpwAA&#10;QagAADSpAAApqgAAHasAABOtAAAJrgAAALAAAACwBAAAsQ0AALIWAACyIAAAsyoAALM1AAC0QQAA&#10;tFAAALRfAAC0cAAAtIIAALSXAAC0rQAAs8gAALPhAACy8QAAsvsAALL7AJ2eAACTowAAh6YAAHqp&#10;AABsqgAAXawAAE+tAABCrgAANbAAACixAAAdswAAErUAAAa3AAAAuAAAALoAAAC7AAAAvAIAAL0K&#10;AAC+FAAAvx0AAMAoAADCNAAAxEEAAMRSAADEYwAAxHYAAMSKAADEoQAAxLoAAMTTAADE5wAAxPMA&#10;AMTzAJalAACKqQAAfawAAG6vAABgsQAAUbIAAEK0AAA0tgAAJ7gAABu6AAAPvAAABL4AAADAAAAA&#10;wgAAAMMAAADFAAAAxwAAAMgAAADKBgAAzA8AAM4ZAADQJAAA0zIAANZBAADYUwAA2WcAANl8AADZ&#10;kgAA2aoAANrCAADa1wAA2ugAANroAIysAAB/rwAAcbIAAGK1AABStwAAQ7oAADS8AAAmvwAAGcEA&#10;AA3EAAABxgAAAMgAAADKAAAAzAAAAM4AAADQAAAA0gAAANQAAADXAAAA2gAAAN0JAADgFAAA4yEA&#10;AOcwAADqQgAA61YAAO1rAADugAAA7pcAAO6tAADvwQAA7tIAAO7SAIKyAABztQAAZLkAAFS8AABF&#10;vwAANcIAACbFAAAYyAAACssAAADOAAAA0AAAANIAAADVAAAA2AAAANoAAADdAAAA3wAAAOIAAADk&#10;AAAA5wAAAOoAAADtAgAA8Q8AAPUeAAD5LgAA/EIAAP1YAAD+bgAA/4MAAP+XAAD/qAAA/7YAAP+2&#10;AP8AEAD/AAwA/wALAP8AEgD/AB4A/wAtAP8AOgD/AEcA/wBTAP8AXgD/AGcA/gBvAPwAdgD6AHwA&#10;+ACCAPcAhwD2AIwA9gCSAPUAlwD0AJ0A8wCkAPIArQDyALcA8ADDAO4A0gDtAOQA7ADzAOsA/wDr&#10;AP8A6wD/AOsA/wDrAP8A6wD/AP8ACgD/AAYA/wADAP8ADQD/ABoA/wAoAP8ANgD/AEMA/QBPAPsA&#10;WgD5AGMA9gBrAPMAcgDxAHgA8AB+AO8AgwDuAIkA7QCOAOwAkwDrAJkA6gCgAOkAqADnALIA5gC9&#10;AOQAywDjAN4A4gDtAOEA+wDgAP8A4AD/AN8A/wDfAP8A3wD/AP8ABQD/AAAA/wAAAP8ACQD/ABUA&#10;+wAjAPgAMQD2AD4A9ABKAPIAVQDvAF8A7ABnAOkAbgDnAHQA5gB6AOUAfwDkAIQA4gCJAOEAjwDg&#10;AJUA3wCbAN0AowDbAKwA2QC4ANgAxQDVANYA1ADnANMA9gDSAP8A0QD/ANAA/wDQAP8A0AD/AP8A&#10;AAD/AAAA/wAAAP8ABAD7AA4A8gAdAO8AKwDsADgA6gBFAOgATwDkAFkA4ABiAN4AaQDcAG8A2gB1&#10;ANkAegDXAH8A1QCFANQAigDSAJAA0QCWAM8AngDNAKcAywCyAMoAvwDIAM4AxwDhAMUA8ADEAP0A&#10;wwD/AMIA/wDCAP8AwgD/AP8AAAD/AAAA/wAAAP8AAADwAAcA6QAWAOUAJQDiADIA3gA/ANsASgDW&#10;AFMA0wBcANEAZADOAGoAzQBwAMsAdQDKAHsAyACAAMcAhQDFAIsAwwCRAMEAmQDAAKIAvgCsALwA&#10;uQC7AMgAuQDaALcA6wC2APgAtQD/ALUA/wC0AP8AtAD/AP8AAAD/AAAA+AAAAO4AAADmAAAA4AAN&#10;ANsAHQDWACsA0QA4AM0AQwDKAE0AxwBWAMQAXgDCAGUAwABrAL4AcAC9AHUAuwB7ALoAgAC4AIYA&#10;twCNALUAlACzAJ0AsQCnAK8AswCuAMIArADTAKoA5QCpAPMAqAD+AKgA/wCnAP8ApwD/AP8AAAD0&#10;AAAA6QMAAOEDAADcAAAA1wAEANEAFADLACMAxgAwAMIAPAC/AEcAvABQALkAWAC2AF8AtABlALMA&#10;awCxAHAArwB2AK4AewCsAIIAqwCIAKkAkACnAJkApgCjAKQArwCiAL4AoADOAJ8A4gCeAPAAnAD6&#10;AJwA/wCbAP8AmwD/APoAAADrDgAA4RcAANgYAADQFQAAywsAAMgACQDCABgAvQAnALgANAC0AEAA&#10;sQBJAK4AUgCrAVkAqQFgAKgCZgCmAmsApAJxAKMCdwChA30AoAOEAJ4DjACdA5UAmwOgAJkDrACX&#10;A7sAlgTMAJQF4ACTB/AAkQj9AJEI/wCQCP8AkAj/APEQAADkHgAA2CYAAM4pAADGJgAAwSAAAL0V&#10;AAC5CA0AswoeAK4NLQCqDzkAphBDAKQRTAChEVQAnxJaAJ0SYQCcEmcAmhNsAJkTcwCXE3kAlhOA&#10;AJQTiQCSE5IAkRSdAI8UqgCOFLoAjBTMAIoU4QCJFfIAhxb/AIYW/wCGFv8Ahhb/AOsdAADdKgAA&#10;0DMAAMY2AAC/NAAAuS8AALMnAACvGwUAqRkXAKQbJgCgHTMAnB49AJkeRwCXH04AlR9VAJMfXACR&#10;IGIAkCBoAI4gbgCNIHUAiyB8AIoghQCIII4AhyCaAIUhpwCEIbYAgiHJAIEh3gB/IvAAfiL+AH4h&#10;/wB9If8AfSH/AOUnAADWNAAAyj0AAMBAAAC4PwAAsTsAAKs0AACmKwAAoCURAJsnIACXKC0Akyk4&#10;AJAqQgCOKkoAiypRAIoqVwCIKl4AhipkAIUragCDK3EAgit4AIErgQB/K4sAfiuWAHwrowB7K7MA&#10;eivGAHgr2wB3K+4Bdiv8AXUr/wF1Kv8BdSr/AeAwAADRPQAAxUQAALtIAACzSAAArEQAAKU+AACe&#10;NgAAmC8LAJMwGwCOMSgAizI0AIgzPQCFM0UAgzNNAIEzUwCAM1oAfjNgAH0zZgB7M20AejN1AHkz&#10;fgB3M4gAdjOTAXQzoAFzM7ABcjPDAXAz2QFvM+wCbjP7Am4y/wJtMv8CbTL/Atw3AADMRAAAwUsA&#10;ALdOAACuTwAAp0wAAJ9GAACYQAAAkTgFAIs4FgCHOSQAhDkvAIE6OQB+OkEAfDpJAHo6UAB4OlYA&#10;dzpcAHU6YwB0OmoAczpyAHE6ewFwOoUBbjqQAm06ngJrOq4CajrBA2k61gNoOusDZzn6A2c5/wNn&#10;Of8CZzj/Atg+AADISQAAvVAAALNUAACrVQAAo1MAAJtNAACTRwAAi0EAAIU/EgCAPx8AfUArAHpA&#10;NQB4QD4AdUBFAHNATAByQFMAcEBZAG9AYABtQGcAbEBvAWtAeAFpQIICaECOAmZAnANlQKsDY0C+&#10;BGJA1ARhP+kEYT/5A2E//wNgPv8DYD7/A9NDAADFTgAAulUAALBZAACoWgAAoFgAAJdUAACOTgAA&#10;hkgAAH9FDQB7RRwAd0UoAHRFMgBxRToAb0ZCAG1FSQBrRVAAakVWAGhFXQBnRmUAZkZtAWVGdgJj&#10;RoACYkWMA2BFmgRfRaoEXUW8BVxF0gVbRegEW0T4BFtE/wRbQ/8EW0P/BM9IAADCUwAAt1kAAK5d&#10;AAClXgAAnV0AAJRZAACLUwAAgk4AAHpKCQB1ShgAcUokAG5KLgBrSjcAaUo/AGdKRgBlSk0AZEpU&#10;AGNKWwBiSmIAYEtrAV9LdAJdS34DXEqKA1pKmARZSqgFV0q7BVZK0QVWSecFVUn3BVVI/wRVSP8E&#10;VUf/BMxMAAC/VgAAtF0AAKthAACjYwAAmmIAAJFfAACHWQAAfVQAAHVQBQBwTxQAbE8hAGlPKwBm&#10;TzQAZE48AGJOQwBgTkoAX09RAF5PWABcT2AAW09pAVpPcgJYT3wDV0+IBFVPlgRTTqYFUk65BlFO&#10;zwZQTuYFUE33BVBM/wVQTP8EUEz/BMlRAAC9WgAAsmEAAKllAACgZwAAmGYAAI5jAACEXQAAelkA&#10;AHBVAQBqVBEAZlQdAGNTKABhUzEAXlM5AF1TQQBbU0gAWlNPAFlUVgBXVF4AVlRnAVVUcAJTVHsD&#10;UVSHBFBTlQROU6UFTVO4BkxTzgZLUuYFS1H2BUtR/wVLUP8FS1D/BcdVAAC6XgAAr2UAAKZpAACe&#10;awAAlWsAAIxoAACAYgAAdl4AAGtaAABlWQwAYVgaAF5YJQBcWC8AWVg3AFhYPwBWWEYAVVhNAFRZ&#10;VQBSWVwAUVllAU9ZbgJOWXkCTFiFA0pYkwRJWKMFR1i3BUZYzQVGV+UFRlb2BUZV/wVGVf8FRlX/&#10;BcNZAAC3YwAArWkAAKRtAACcbwAAk28AAIltAAB9aAAAcmQAAGhgAABgXggAW10WAFheIgBWXisA&#10;VF40AFJePABRXkQAUF5LAE5eUgBNXloAS15jAUpebAFIXncCRl6DA0RdkgRDXaIEQV21BUBdzAVA&#10;XOQFQFv1BUBa/wVAWv8EQFr/BMBeAAC0ZwAAqm0AAKJyAACZdAAAkHQAAIdzAAB7bgAAb2sAAGVn&#10;AABaZAQAVWMSAFJjHgBQYygATmQxAExkOQBLZEEASWRIAEhkUABHZFgARWRhAERkagFCZHUBQGSC&#10;Aj5jkAM8Y6ADO2O0BDpjygQ5YuMEOWH1BDlg/wQ6X/8EOl//BLxjAACxbAAAqHIAAJ92AACXeQAA&#10;jnkAAIR4AAB4dQAAbHEAAGFuAABVawAATmoMAEtqGQBJaiMAR2otAEVqNQBEaj0AQmpFAEFqTQBA&#10;alUAPmpeADxqaAA7anMBOWqAATdqjgI1ap8CNGmyAjJpyQIyaOICMmf0AzJm/wMyZf8DMmX/A7ho&#10;AACucQAApXcAAJx8AACUfgAAjH8AAIJ+AAB2ewAAaHgAAF12AABRcwAAR3EGAEJxEwBAcR4APnEo&#10;AD1xMQA7cTkAOnFBADhxSQA3cVIANnFbADRxZQAycXEAMXF9AC9xjAEtcZ0BK3CxASpwyAEqcOEB&#10;Km70Aipt/wIqbP8CKmz/ArRvAACqdwAAon0AAJqBAACShAAAiYUAAH6EAAByggAAZH8AAFh9AABM&#10;ewAAQXoAADl5CwA2eRcANHkiADN5KwAxeTMAMHk8AC55RAAteU0AK3lXACp5YgAoeW4AJnl7ACR5&#10;iQAjeZoAIXiuACB4xgAfd+AAIHbzACB1/wEgdP8BIHT/AbB1AACnfQAAnoMAAJeHAACPigAAhYoA&#10;AHmJAABsiAAAX4YAAFKFAABGgwAAO4IAADCCAgAqgg8AKIIaACaCIwAlgiwAI4I1ACKCPgAhgkgA&#10;H4JSAB6CXQAcgmkAGoJ3ABiChgAWgpgAFIGsABKBxAASgN8AE3/zABR+/wAUff8AFH3/AKt8AACj&#10;hAAAm4oAAJSOAACLkAAAf5AAAHOQAABmjgAAWY0AAEuMAAA/jAAANIsAACmLAAAfiwQAGYwQABiM&#10;GgAWjCMAFYwtABOMNgASjEAAEIxLAA6MVwAMjGQACotyAAiLgQAGi5MABIqmAAKKvQACidgAA4js&#10;AASH+gAFh/8ABYb/AKeEAACfiwAAmZEAAJCUAACFlgAAeJYAAGuWAABelQAAUZUAAEOUAAA3lAAA&#10;LJQAACKVAAAYlQAADZYEAAaWDgAElhkAA5YjAAGWLQAAljgAAJZDAACWUAAAll0AAJZrAACVewAA&#10;lYwAAJWgAACUtgAAk9AAAJLoAACS9QAAkf0AAJH/AKONAACckwAAlJcAAImaAAB9mwAAcJwAAGKc&#10;AABVnAAAR5wAADqcAAAunQAAI50AABieAAAOnwAABKAAAACgCAAAoRIAAKEbAAChJQAAoS8AAKI6&#10;AACiRgAAolQAAKJjAAChcwAAoYUAAKCYAACgrgAAn8gAAJ/iAACe8QAAnfsAAJ3+AJ+VAACYmgAA&#10;jZ4AAIGgAAB0oQAAZqIAAFijAABKowAAPKQAADClAAAkpgAAGKcAAA2oAAADqQAAAKoAAACqAQAA&#10;qwkAAKwSAACsGwAArSQAAK4vAACuOwAAr0kAAK9YAACvaQAAr3sAAK6PAACupQAArr0AAK3ZAACt&#10;6wAArPYAAKz6AJucAACQoQAAhKQAAHemAABopwAAWqgAAEupAAA+qwAAMKwAACStAAAYrgAADLAA&#10;AAGxAAAAswAAALQAAAC1AAAAtgAAALcGAAC4DwAAuRgAALoiAAC8LgAAvjsAAL9LAAC/XQAAv28A&#10;AL+DAAC/mQAAwLEAAMDKAAC/4gAAvvAAAL70AJOjAACHpwAAeqoAAGusAABcrQAATa8AAD6xAAAw&#10;swAAI7QAABa2AAAJuAAAALoAAAC7AAAAvQAAAL4AAADAAAAAwQAAAMMAAADFAQAAxwoAAMkUAADL&#10;HwAAziwAANE7AADRTgAA0mEAANN2AADTiwAA1KMAANS7AADV0AAA1eIAANXnAImqAAB8rQAAbrAA&#10;AF+yAABPtAAAP7cAADC5AAAiuwAAFL4AAAfAAAAAwgAAAMQAAADGAAAAxwAAAMkAAADLAAAAzQAA&#10;AM8AAADSAAAA1AAAANgDAADcDgAA3xsAAOQqAADnOwAA6FAAAOllAADpewAA6pIAAOupAADrvgAA&#10;7M8AAOzVAH+wAABxswAAYbYAAFG5AABBvAAAMb8AACLCAAATxQAABccAAADKAAAAzAAAAM4AAADQ&#10;AAAA0gAAANQAAADXAAAA2gAAAN0AAADgAAAA4wAAAOYAAADqAAAA7gkAAPIYAAD3KAAA+TwAAPtS&#10;AAD8aQAA/X8AAP6VAAD+qAAA/rgAAP6+AP8ACgD/AAYA/wAEAP8ADQD/ABwA/wAqAP8ANwD/AEQA&#10;/wBQAP8AWwD/AGQA/ABsAPoAcwD5AHkA+AB/APcAhAD2AIkA9QCOAPQAlAD0AJoA8wCgAPEAqQDw&#10;ALMA7gC/AO0AzgDsAOEA6wDxAOsA/wDqAP8A6QD/AOkA/wDpAP8A6QD/AP8ABAD/AAAA/wAAAP8A&#10;CQD/ABcA/wAlAP8AMwD/AEAA/QBMAPkAVwD2AGAA8wBoAPEAbwDwAHUA7wB7AO4AgADtAIUA7ACK&#10;AOsAjwDqAJUA6ACcAOcApADlAK4A5AC5AOIAyADhANoA4ADrAN8A+gDeAP8A3QD/AN0A/wDdAP8A&#10;3QD/AP8AAAD/AAAA/wAAAP8ABAD9ABIA+gAgAPcALgD1ADsA8wBHAO8AUQDrAFsA6QBjAOcAagDl&#10;AHAA5AB2AOMAewDiAIAA4ACFAN8AiwDdAJEA3ACXANoAnwDYAKgA1gCzANQAwQDTANEA0QDlANAA&#10;9QDOAP8AzgD/AM4A/wDNAP8AzQD/AP8AAAD/AAAA/wAAAP0AAAD0AAsA8AAbAOwAKADqADUA5wBB&#10;AOMATADgAFYA3QBeANsAZQDZAGwA1wBxANUAdwDTAHwA0gCAANAAhgDOAIwAzQCSAMsAmQDKAKMA&#10;yACtAMYAugDEAMoAwwDdAMEA7gDAAPwAvwD/AL8A/wC/AP8AvgD/AP8AAAD/AAAA/wAAAPEAAADq&#10;AAUA5QAUAOEAIgDeAC8A2gA7ANYARgDSAFAAzwBYAM0AYADLAGYAyQBsAMcAcQDFAHYAxAB7AMIA&#10;gQDBAIcAvwCNAL4AlAC8AJ0AugCnALgAtAC2AMMAtADUALMA5wCyAPcAsQD/ALAA/wCvAP8ArwD/&#10;AP8AAAD8AAAA7gAAAOcAAADhAAAA2wALANUAGgDQACgAzAA0AMkAQADGAEkAwwBSAMAAWgC9AGEA&#10;uwBmALoAbAC4AHEAtwB2ALUAfAC0AIEAsgCIALAAjwCuAJgArACiAKsArgCpALwApwDNAKYA4QCk&#10;APEAogD8AKIA/wCiAP8AoQD/AP4AAADvAAAA5QAAAN0AAADVAAAA0AACAMoAEgDFACAAwQAtAL0A&#10;OQC6AEMAtgBMALQAVACxAFsArwBhAK4AZwCsAGwAqgBxAKkAdwCnAH0ApgCDAKQAiwCiAJMAoACd&#10;AJ4AqQCdALcAmwDIAJkA2wCYAOwAlwD5AJYA/wCWAP8AlQD/APMAAADnCwAA3BIAANEUAADKEAAA&#10;xQUAAMEABwC8ABYAtwAkALIAMQCvADwAqwBGAKgATgCmAFUApABbAKIAYQCgAGcAnwBsAJ0AcgCc&#10;AHgAmgB/AJkAhgCXAI8AlQCZAJMApQCRALMAkADEAI4A2ACNAOkAjAD2AIsA/wCKAP8AigD/AOwO&#10;AADfGwAA0iMAAMglAADBIQAAuxoAALYQAACyAgwArQAbAKgDKQCkBTUAoQY/AJ4HRwCbCE8AmQhW&#10;AJgIXACWCWIAlAlnAJMJbQCRCnQAkAp7AI4KgwCMCowAiwqXAIkKowCICrIAhgrEAIUL2ACDDOsA&#10;gg35AIEN/wCADf8AgA3/AOYbAADYKAAAyy8AAMExAAC5LwAAsyoAAK0iAACoFgAAow8SAJ4SIQCa&#10;FC4AlxU4AJQWQgCRFkkAjxdQAI0XVwCLF10AihdjAIgYaQCHGHAAhRh3AIQYfwCCGIkAgRiUAH8Y&#10;oAB+GLAAfBjCAHsY1gB5GesAeBr6AHca/wB3Gv8Adxn/AOAmAADQMgAAxTkAALs8AACzOwAArDYA&#10;AKUvAACfJgAAmh0LAJUeGwCQICgAjSEzAIohPACIIkUAhiJMAIQiUgCCIlgAgCNeAH8jZQB9I2wA&#10;fCNzAHsjewB5I4UAeCOQAHYjnQB1I6wAcyO/AHIj0wBxJOkAcCT5AG8k/wBvI/8AbyP/ANsvAADL&#10;OwAAwEEAALZEAACuRAAApkAAAJ86AACYMgAAkikFAIwoFQCIKSMAhSouAIIrOAB/K0AAfStHAHsr&#10;TgB5K1QAeCxbAHYsYQB1LGgAdCxwAHIseABxLIIAbyyNAG4smgBtLaoAay28AGos0QBpLecAaCz3&#10;AGgs/wBnLP8AZyv/ANU3AADHQQAAvEgAALJLAACqSwAAokgAAJpCAACSPAAAizQAAIUwEACAMR4A&#10;fTIqAHoyMwB4MzwAdjNDAHMzSgByM1EAcDNXAG8zXgBtM2UAbDNsAGs0dQBpNH8AaDSLAGc0mABl&#10;NKcAZDS6AWM0zwFiNOUBYTP2AWEz/wFhMv8BYDL/AdE9AADDRwAAuE4AAK9RAACmUQAAnk8AAJZJ&#10;AACNRAAAhT0AAH44CwB6OBoAdjgmAHM5MABxOTgAbzlAAG05RwBrOU0AaTlUAGg5WgBnOWIAZTpq&#10;AGQ6cwBjOn0AYTqIAGA6lgFfOqUBXTq3AVw6zQFbOuQBWzn1AVo5/wFaOP8BWjj/Ac1CAADATAAA&#10;tVIAAKxWAACjVgAAm1UAAJJQAACJSgAAgUQAAHk+BwB0PhYAcD4iAG0+LABqPjUAaD48AGY+QwBk&#10;PkoAYz5RAGE/VwBgP18AXz9nAF4/cABdQHsAW0CGAVpAlAFYQKMBV0C2AlY/ywJVP+ICVT/0AlU+&#10;/wJUPv8CVT3/AspHAAC9UAAAslcAAKlaAAChWwAAmFoAAI9WAACGUAAAfEoAAHNEAwBuQxIAakMe&#10;AGdDKQBkQzEAYkM5AGBDQABeQ0cAXUNOAFtEVQBaRF0AWURlAFhFbgBXRXkAVkWEAVRFkgFTRaIC&#10;UUW0AlBEygJPROECT0TzAk9D/wJPQv8CT0L/AsdLAAC7VAAAsFsAAKdeAACeXwAAll4AAIxbAACC&#10;VQAAeVAAAG9KAABoSA4AZEgbAGFIJQBfSC4AXEg2AFpIPQBYR0QAV0hLAFZIUwBVSVoAVEljAFNJ&#10;bABSSncAUEqDAU9JkAFNSaACTEmzAktJyAJKSeACSkjzAkpH/wJKR/8CSkb/AsRPAAC4WAAArl8A&#10;AKRiAACcZAAAk2MAAIpgAAB/WgAAdVUAAGpQAABjTgoAX00XAFxNIgBZTSsAV000AFVNOwBTTUIA&#10;Uk1JAFFNUQBQTlgAT05hAE5OawBMTnUAS06BAUlOjwFITp8CRk6xAkVOxwJETd8CRE3yAkVM/wJF&#10;S/8CRUv/AsFTAAC1XAAAq2MAAKJmAACaaAAAkWcAAIhlAAB8XwAAcVsAAGdWAABeUwYAWVIUAFZS&#10;HwBUUigAUlIxAFBSOQBOUkAATVJHAExSTwBLU1YASVNfAEhTaQBHU3MARVOAAURTjQFCU50CQVOw&#10;Aj9TxgI/Ut4CP1HxAj9R/gI/UP8CP0//Ar5YAACzYQAAqWcAAKBqAACYbAAAj2wAAIVqAAB5ZQAA&#10;bmEAAGRdAABZWAIAU1cQAFBXGwBOVyUATFcuAEpYNgBJWD0AR1hFAEZYTABFWFQAQ1hdAEJZZwBB&#10;WXIAP1l+AT5YjAE8WJwBO1iuAjlYxAI5WN0BOVfxAjlW/gI5Vf8COVX/ArtcAACwZQAApmsAAJ5v&#10;AACVcQAAjXEAAINvAAB3awAAbGgAAGFkAABVYAAATV4LAEpdFwBHXiEARV4qAEReMwBCXjoAQV5C&#10;AEBeSgA+XlIAPV5bADteZQA6X3AAOF58ADdeigA1XpoBNF6tATJewwEyXdwBMlzwATJb/QEyW/8C&#10;M1r/ArhiAACtagAApHAAAJt0AACTdgAAinYAAIF1AAB1cQAAaW4AAF1rAABSZwAAR2UGAEJkEgBA&#10;ZB0APmQmADxkLwA7ZDcAOWQ/ADhlRwA3ZU8ANWVYADRlYgAyZW0AMWV6AC9liAAtZZgALGSrACtk&#10;wgAqZNsAKmPvASpi/QErYf8BK2D/AbRnAACqbwAAoXUAAJl5AACRfAAAiHwAAH97AAByeAAAZXUA&#10;AFlyAABNbwAAQm0AADpsDAA3bBgANWwhADNsKgAybDIAMWw6AC9sQwAubEsALGxVACtsXwApbGsA&#10;J2x3ACZshgAkbJYAImupACFrwAAga9oAIWrvACFo/QAiaP8AImf/AbBtAACndQAAnnsAAJZ/AACO&#10;gQAAhoIAAHuBAABufgAAYHsAAFR5AABIdwAAPHUAADJ0BQAtdBEAK3QbACl0JAAndC0AJnQ1ACV0&#10;PgAjdEcAInRRACB0XAAedGcAHXR0ABt0gwAZdJQAF3OnABVzvgAUc9gAFXHuABZw/AAXb/8AF2//&#10;AKx0AACjfAAAm4EAAJSFAACMiAAAgogAAHaGAABphQAAW4IAAE6BAABCfwAAN34AACx9AAAifQgA&#10;Hn0TABx9HAAbfSYAGX0uABh9NwAWfUEAFX1LABN9VgARfWMAEH1xAA19fwALfJAACXyjAAd7uQAG&#10;e9IAB3rpAAl5+QAJeP8ACnf/AKh7AACggwAAmYgAAJGMAACIjQAAfI0AAG+MAABiiwAAVYkAAEeI&#10;AAA7hwAAMIcAACWGAAAahgAAEYYIAAyGEwALhh0ACYcmAAiHMAAGhzoABYdFAAOGUAABhl0AAIZr&#10;AACGegAAhosAAIWdAACEswAAg8wAAIPkAACC8wAAgvwAAIH/AKSDAACcigAAlo8AAI2SAACBkwAA&#10;dZMAAGiSAABakQAATZEAAD+QAAAzkAAAJ48AAB2QAAASkAAACJACAACRDAAAkRYAAJEfAACRKAAA&#10;kTIAAJE9AACRSQAAkVYAAJBkAACQdAAAkIUAAI+YAACPrQAAjsYAAI3gAACM8AAAjPoAAIv/AKCL&#10;AACakgAAkZUAAIaXAAB6mQAAbJkAAF+ZAABRmAAAQ5gAADaYAAApmAAAHpkAABOZAAAImgAAAJoA&#10;AACbBgAAmw4AAJsXAACbIAAAnCkAAJw0AACcQAAAnE0AAJxcAACcbAAAnH0AAJyQAACapgAAmr8A&#10;AJnaAACY7QAAmPcAAJj9AJ2UAACVmAAAipsAAH6dAABwngAAYp8AAFSfAABGnwAAOKAAACugAAAf&#10;oQAAE6IAAAijAAAApAAAAKUAAAClAAAApgUAAKYNAACnFgAApx8AAKgpAACpNQAAqkIAAKpRAACq&#10;YgAAqnQAAKmHAACpnQAAqLUAAKjPAACn5wAAp/MAAKb7AJibAACNnwAAgaEAAHSjAABlpAAAVqUA&#10;AEimAAA5pwAALKgAAB+pAAASqgAABqsAAACtAAAArgAAAK8AAACwAAAAsQAAALICAACzCgAAtBMA&#10;ALUdAAC3KAAAuTUAALlEAAC6VgAAumgAALp8AAC6kgAAuaoAALrEAAC63QAAuuwAALn0AJChAACE&#10;pQAAd6cAAGipAABZqgAASawAADqtAAAsrwAAHrAAABGyAAAEtAAAALUAAAC3AAAAuAAAALkAAAC7&#10;AAAAvAAAAL4AAAC/AAAAwQUAAMMOAADFGgAAyCYAAMs1AADMRwAAzVoAAM5vAADOhAAAz5wAAM62&#10;AADPzQAAz+AAAM/qAIeoAAB5qwAAa60AAFuvAABLsQAAO7MAACy2AAAduAAAELoAAAK8AAAAvgAA&#10;AMAAAADBAAAAwwAAAMQAAADHAAAAyQAAAMsAAADNAAAAzwAAANIAAADWCQAA2xUAAN8kAADiNgAA&#10;40oAAORfAADldQAA5owAAOekAADnugAA6MwAAOjZAHyuAABusQAAXrMAAE62AAA9uQAALbwAAB6+&#10;AAAOwQAAAMQAAADGAAAAyAAAAMoAAADMAAAAzgAAANAAAADTAAAA1QAAANkAAADcAAAA3wAAAOIA&#10;AADmAAAA6gQAAO8SAAD0IgAA9zYAAPhNAAD5ZAAA+nwAAPuSAAD7pgAA/LYAAPzCAP8ABAD/AAAA&#10;/wAAAP8ACQD/ABkA/wAnAP8ANAD/AEEA/wBNAP8AWAD9AGEA+wBoAPoAbwD4AHYA9wB7APYAgAD2&#10;AIUA9QCKAPQAkADyAJYA8QCdAO8ApADuAK4A7QC7AOwAygDrAN0A6gDvAOkA/wDoAP8A6AD/AOgA&#10;/wDoAP8A5AD/AP8AAAD/AAAA/wAAAP8ABgD/ABQA/wAiAP8AMAD+AD0A+gBIAPYAUwD0AFwA8gBk&#10;APAAawDvAHEA7QB3AOwAfADrAIEA6gCGAOkAjADnAJEA5QCYAOQAoADjAKkA4gC1AOEAwwDfANUA&#10;3gDpANwA+QDbAP8A2wD/ANsA/wDbAP8A2wD/AP8AAAD/AAAA/wAAAP8AAAD7AA8A+AAdAPUAKwDy&#10;ADcA7wBDAOwATgDpAFcA5wBfAOUAZwDjAG0A4gByAOAAeADfAH0A3QCCANsAhwDaAI0A2ACTANYA&#10;mwDVAKMA0wCvANIAvADQAM0AzgDhAMwA8wDLAP8AywD/AMoA/wDKAP8AygD/AP8AAAD/AAAA/wAA&#10;APcAAADxAAkA7QAYAOkAJQDlADIA4gA9AOAASADdAFIA2gBaANgAYgDVAGgA0wBtANEAcwDPAHgA&#10;zgB9AMwAggDLAIcAyQCOAMgAlQDGAJ4AxACpAMIAtQDBAMUAvwDZAL0A7AC8APsAuwD/ALoA/wC5&#10;AP8AuAD/AP8AAAD/AAAA9gAAAO0AAADnAAIA4QARANwAHwDYACsA1AA3ANEAQgDPAEwAzABVAMkA&#10;XADGAGIAxABoAMMAbQDBAHIAwAB3AL4AfQC9AIIAuwCJALkAkAC3AJgAtgCjALQArwCyAL4AsADQ&#10;AK4A5ACsAPUAqwD/AKoA/wCqAP8AqgD/AP8AAADzAAAA6gAAAOMAAADcAAAA1QAJAM8AFwDKACUA&#10;xwAxAMQAPADBAEYAvgBOALsAVgC5AF0AtwBiALUAaAC0AG0AsgByALEAdwCvAH0ArQCDAKsAiwCq&#10;AJMAqACdAKYAqQCkALcAogDIAKAA3QCfAO8AngD8AJ0A/wCdAP8AnAD/APYAAADqAAAA4AAAANcA&#10;AADQAAAAygABAMQADwC/AB0AuwAqALcANQC0AD8AsQBIAK8AUACsAFcAqgBdAKkAYgCnAGgApQBt&#10;AKQAcgCiAHgAoAB+AJ8AhgCdAI4AmwCYAJkAowCXALEAlQDCAJQA1QCSAOkAkQD2AJEA/wCQAP8A&#10;kAD/AO8AAADiCAAA1g4AAMwQAADFCgAAvwAAALoABgC1ABQAsAAhAKwALQCpADgApgBBAKMASgCh&#10;AFEAnwBXAJ0AXQCbAGIAmgBoAJgAbQCWAHMAlQB6AJMAgQCRAIoAjwCUAI0AnwCMAK0AigC9AIgA&#10;0ACHAOQAhgDzAIUA/QCFAP8AhQD/AOcMAADaGQAAzCAAAMMgAAC8HQAAtRUAALAKAACrAAoApgAY&#10;AKIAJQCeADAAmwA6AJgAQwCWAEsAlABRAJIAVwCQAF0AjgBjAI0BaACLAW8AigF2AIgBfQCGAoYA&#10;hQKQAIMCnACBAqoAgAK7AH4CzgB9A+IAfATyAHsF/gB6Bf8AegX/AOEaAADRJgAAxiwAALwtAAC0&#10;KwAArSUAAKcdAACiEgAAnQcOAJgIHQCUCikAkAszAI4NPQCMDUUAiQ5LAIcOUgCGDlgAhA9eAIMP&#10;ZACBEGoAgBByAH4QegB8EIMAexCOAHkQmwB4EKkAdhC7AHUQzwBzEeUAchL1AHES/wBxEv8AcRL/&#10;ANolAADLMAAAwDYAALY4AACuNwAApzIAAKArAACZIgAAkxcGAI4VFgCKFyMAhxguAIQZNwCCGj8A&#10;gBpHAH4aTQB8GlMAehtZAHkbYAB3G2YAdhtuAHQbdgBzG4AAcRyLAHAclwBuHKYAbRy4AGwczABq&#10;HOMAaR30AGkc/wBpHP8AaBz/ANQuAADGOAAAuz4AALFBAACpQAAAoTwAAJo2AACTLgAAjCUAAIYg&#10;EACCIR0AfiIpAHsjMgB5IzsAdyRCAHUkSQBzJE8AciRVAHAkXABvJGMAbSRqAGwlcwBqJXwAaSWI&#10;AGcllABmJaMAZSW1AGMlygBiJeEAYiXzAGEl/wBhJf8AYST/AM81AADCPwAAt0UAAK1IAAClRwAA&#10;nUQAAJU+AACNOAAAhTAAAH4pCgB6KRgAdiokAHMrLgBxKzYAbys+AG0sRQBrLEsAaixRAGgsWABn&#10;LF8AZSxnAGQscABjLXoAYS2FAGAtkgBfLaEAXS2zAFwtxwBbLd8AWi3yAFot/wBaLP8AWiz/AMs7&#10;AAC+RQAAs0sAAKpOAAChTgAAmUsAAJFFAACIQAAAgDkAAHgyBQBzMRQAbzEgAGwxKgBqMjIAaDI6&#10;AGYyQQBkMkcAYjJOAGEyVQBgMlwAXjNkAF0zbQBcM3cAWjSDAFk0kABYNJ8AVzSxAFU0xgBUNN0A&#10;VDPwAFQz/gBUMv8AVDL/AMhBAAC7SgAAsVAAAKdTAACfUwAAllEAAI1MAACERgAAfEAAAHM5AQBt&#10;NxAAaTccAGY3JgBjNy8AYTc2AF84PgBdOEQAXDhLAFo4UgBZOFkAWDhiAFc5awBVOXUAVDmBAFM6&#10;jgBSOp0AUDqvAE85xABOOdwATjnvAE44/QBOOP8ATjf/AMVFAAC5TgAArlQAAKVXAACcWAAAlFYA&#10;AIpSAACBTAAAeEcAAG5AAABnPQsAYzwYAGA8IwBdPCwAWzwzAFk8OgBXPEEAVT1IAFQ9TwBTPVcA&#10;Uj5fAFE+aQBQPnMATj9/AE0/jABMP5wASz+tAEk/wwBIPtsASD7vAEg9/QBIPf8BSDz/AcJKAAC2&#10;UwAArFgAAKNbAACaXAAAkVsAAIhXAAB+UgAAdE0AAGpHAABiQggAXUIVAFpCHwBXQSgAVUEwAFJB&#10;NwBQQT4AT0FFAE5CTQBNQlUATENdAEtDZwBKQ3EASUR9AEhEiwBGRJoARUSsAERDwQBDQ9kAQ0Pu&#10;AENC/AFDQf8BQ0H/Ab9OAACzVwAAqVwAAKBgAACYYQAAj2AAAIZdAAB7VwAAcVIAAGZNAABdSAQA&#10;V0cRAFRHHABRRiUAT0YtAE1GNQBLRjwASkdDAElHSwBIR1MAR0hbAEZIZQBESG8AQ0h7AEJJiQBB&#10;SZkAP0irAD5IwAA9SNgAPUftAD1H/AE+Rv8BPkX/Ab1SAACxWwAAp2AAAJ5kAACWZQAAjWQAAINi&#10;AAB4XAAAbVgAAGNTAABYTgAAUkwNAE5MGQBMTCIASkwrAEhMMwBGTDoARUxBAERMSQBCTVEAQU1Z&#10;AEBNYwA/TW4APU56ADxOhwA7TpcAOU6pADhNvgA3TdYAN0zsADhL+wA4S/8BOEr/AbpWAACuXwAA&#10;pWQAAJxoAACUagAAi2kAAIFnAAB1YgAAa10AAGBaAABVVQAATFIJAEhRFQBGUR8ARFEoAEJRMABA&#10;UjcAP1I/AD5SRgA8Uk4AO1JXADpTYQA4U2wAN1N4ADZThgA0U5YAM1OoADJTvQAwUtUAMVLsADFR&#10;+wAyUP8AMk//AbdbAACsYwAAo2kAAJpsAACSbgAAiW4AAH9sAABzaAAAaWQAAF5hAABSXAAARlgF&#10;AEFXEQA/WBsAPVgkADtYLAA6WDQAOFg8ADdYRAA2WEwANFlVADNZXwAxWWoAMFl2AC5ZhAAtWZQA&#10;K1mmACpYvAApWNQAKVfrACpW+gArVv8AK1X/ALNgAACpaAAAoG4AAJhxAACQcwAAh3QAAH1yAABx&#10;bgAAZmsAAFpoAABOZAAAQmAAADpfDAA3XhcANV8gADNfKAAyXzAAMF84AC9fQAAuX0kALF9SACtf&#10;XAApX2cAKF90ACZfggAkX5IAI1+kACFfugAgX9IAIV7qACJd+gAiXP8AI1v/ALBmAACmbgAAnnMA&#10;AJV3AACNeQAAhXkAAHt4AABvdQAAYnEAAFZuAABKbAAAPmkAADNmBgAuZhEALGYbACpmJAApZiwA&#10;J2Y0ACZmPAAkZkUAI2ZPACFnWQAgZ2QAHmdxABxnfwAaZpAAGWaiABdmuAAWZtEAF2XpABhk+QAY&#10;Y/8AGWL/AKxsAACjdAAAm3kAAJN9AACLfwAAg38AAHh+AABrewAAXXgAAFB1AABEcwAAOXEAAC1v&#10;AAAkbgoAIW4UAB9uHQAebiYAHG8vABtvNwAZb0AAGG9KABZvVQAUb2EAEm9uABFvfQAOb40ADG6f&#10;AAtutQAJbc0ACmzmAAtr9wAMav8ADWr/AKhzAACgegAAmH8AAJGDAACJhQAAf4UAAHKDAABlgQAA&#10;V38AAEp9AAA+ewAAMnoAACd5AAAdeAEAFXcLABJ3FgAQeB8ADngoAA14MQALeDoACnhFAAh4UAAG&#10;d1wABHdqAAJ3eAAAd4gAAHabAAB2rwAAdccAAHTgAAB08AAAc/sAAHP/AKR6AACdgQAAloYAAI+K&#10;AACFiwAAeYoAAGyJAABfiAAAUYYAAEOEAAA3gwAAK4IAACCCAAAWgQAAC4EFAASBDgAAgRgAAIEh&#10;AACBKgAAgTQAAIE/AACBSgAAgVcAAIFlAACAcwAAgIMAAICWAAB/qgAAfsIAAH7cAAB97gAAfPgA&#10;AHz/AKGCAACaiAAAk40AAIqPAAB+kAAAcpAAAGSPAABXjgAASY0AADuMAAAuiwAAI4sAABiLAAAN&#10;iwAAA4sAAACLCQAAixIAAIsbAACLJAAAjC0AAIw3AACMQwAAi1AAAIteAACLbQAAi34AAIqQAACJ&#10;pQAAib0AAIjYAACH7AAAh/cAAIb+AJ2KAACXkAAAj5MAAIOVAAB3lgAAaZYAAFuVAABNlQAAP5QA&#10;ADKUAAAllAAAGZQAAA6VAAADlQAAAJUAAACWAwAAlgsAAJYTAACWGwAAlyQAAJcuAACXOgAAl0cA&#10;AJdVAACXZQAAlncAAJaJAACWngAAlbYAAJTQAACU6AAAk/UAAJL9AJqSAACSlwAAh5kAAHubAABt&#10;nAAAX5wAAFCcAABCnAAANJwAACecAAAanQAADZ4AAAKeAAAAnwAAAKAAAACgAAAAoQIAAKEJAACi&#10;EQAAohoAAKMkAACkLwAApDwAAKVLAAClWwAApG0AAKSAAACklQAAo60AAKLIAACi4gAAofEAAKH7&#10;AJaZAACLnQAAfp8AAHGhAABioQAAU6IAAESjAAA1owAAJ6QAABqlAAANpgAAAKcAAACoAAAAqQAA&#10;AKoAAACrAAAArAAAAK0AAACuBQAArw4AALAXAACxIgAAsy4AALQ+AAC0TwAAtWEAALV1AAC1igAA&#10;taIAALS8AAC01gAAs+oAALP1AI2gAACBowAAdKUAAGWmAABVqAAARqkAADaqAAAoqwAAGq0AAAyu&#10;AAAAsAAAALEAAACyAAAAswAAALUAAAC2AAAAtwAAALkAAAC6AAAAvAAAAL4JAADAFAAAwyAAAMYu&#10;AADHQAAAyFMAAMloAADJfgAAyZUAAMmuAADJyAAAyd4AAMnrAISmAAB3qAAAaKsAAFisAABIrgAA&#10;OLAAACiyAAAZtAAACrYAAAC4AAAAugAAALsAAAC9AAAAvgAAAMAAAADCAAAAxAAAAMYAAADIAAAA&#10;ygAAAM0AAADQBAAA1BEAANkfAADdMAAA3kQAAOBZAADhbwAA4oYAAOOeAADjtgAA4ssAAOLeAHmr&#10;AABrrgAAW7EAAEqzAAA6tgAAKbgAABm7AAAKvgAAAMAAAADCAAAAxQAAAMYAAADIAAAAygAAAMwA&#10;AADOAAAA0QAAANQAAADYAAAA2wAAAN4AAADiAAAA5gAAAOsMAADwHQAA8jEAAPRIAAD1XwAA93YA&#10;APiNAAD5ogAA+bQAAPnDAP8AAAD/AAAA/wAAAP8ABgD/ABYA/wAkAP8AMQD/AD0A/wBJAP4AVAD8&#10;AF0A+gBlAPkAbAD4AHIA9wB4APYAfQD0AIIA8wCHAPIAjADwAJIA7wCZAO4AoQDtAKoA7AC2AOsA&#10;xgDqANoA6ADtAOcA/QDnAP8A5gD/AOYA/wDiAP8A3wD/AP8AAAD/AAAA/wAAAP8AAwD/ABEA/wAf&#10;AP4ALQD6ADkA9wBEAPUATwDyAFgA8ABhAO8AaADtAG4A7ABzAOoAeQDpAH4A5wCCAOYAiADlAI0A&#10;5ACUAOIAnADhAKUA4ACwAN4AvwDcANEA2wDmANkA+ADZAP8A2AD/ANgA/wDXAP8A0wD/AP8AAAD/&#10;AAAA/wAAAP4AAAD5AAwA9gAaAPIAJwDuADMA7AA/AOkASgDnAFMA5ABcAOMAYwDhAGkA3wBvAN0A&#10;dADbAHkA2gB+ANgAgwDWAIkA1QCPANMAlwDSAJ8A0ACqAM4AuADMAMkAygDeAMkA8QDIAP8AxwD/&#10;AMUA/wDEAP8AxAD/AP8AAAD/AAAA+gAAAPQAAADuAAYA6gAUAOQAIQDhAC4A3wA5AN0ARADZAE4A&#10;1gBWANMAXgDRAGQAzwBqAM0AbwDMAHQAygB5AMkAfgDHAIMAxgCKAMQAkQDCAJoAwACkAL8AsQC9&#10;AMEAuwDUALkA6QC3APoAtQD/ALUA/wC0AP8AtAD/AP8AAAD7AAAA8AAAAOkAAADjAAAA3AANANYA&#10;GwDSACgAzwAzAM0APgDKAEgAxwBQAMQAWADCAF4AwABkAL8AaQC9AG4AvABzALoAeQC4AH4AtwCE&#10;ALUAjACzAJQAsQCeAK8AqgCuALkAqwDLAKkA4QCoAPMApgD/AKYA/wCmAP8ApQD/APoAAADvAAAA&#10;5gAAAN4AAADWAAAAzwAGAMkAFADFACEAwQAtAL4AOAC7AEEAuQBKALYAUgC0AFgAsgBeALEAZACv&#10;AGkArQBuAKwAcwCqAHkAqQB/AKcAhgClAI4AowCYAKEApACfALIAnQDDAJsA2ACaAOwAmQD7AJgA&#10;/wCXAP8AlwD/APIAAADmAAAA2wAAANEAAADKAAAAxAAAAL4ADAC5ABoAtQAmALEAMQCuADsArABD&#10;AKkASwCnAFIApQBYAKQAXgCiAGMAoABoAJ8AbgCdAHMAmwB6AJkAgQCXAIkAlgCTAJQAngCSAKwA&#10;kAC8AI4A0ACNAOUAjAD1AIsA/wCLAP8AigD/AOoAAADdBQAA0AsAAMcLAAC/BQAAuQAAALQABACv&#10;ABIAqgAeAKYAKgCjADQAoAA9AJ0ARQCbAEwAmQBTAJgAWACWAF4AlABjAJIAaQCRAG4AjwB1AI0A&#10;fACMAIUAigCOAIgAmgCGAKcAhAC3AIMAygCBAOAAgADwAIAA/AB/AP8AfwD/AOILAADTFwAAyBwA&#10;AL4cAAC2GAAAsBEAAKoFAAClAAgAoAAVAJwAIgCYAC0AlQA2AJIAPgCQAEYAjgBNAIwAUwCLAFgA&#10;iQBeAIcAZACGAGoAhABwAIIAeACBAIEAfwCLAH0AlgB7AKQAegCzAHgAxgB3ANwAdgDtAHUA+AB1&#10;AP8AdAD/ANsZAADMJAAAwSkAALcqAACvJwAAqCEAAKIZAACcDQAAlgIMAJIAGQCOASUAigMvAIgE&#10;OACFBUAAgwVHAIIGTQCABlMAfgdZAH0HXwB7B2UAegdsAHgHdAB2CH0AdQiIAHMIlABxCKIAcAiy&#10;AG4IxQBtCNsAbAntAGsK+wBrCv8Aawn/ANMkAADGLgAAuzMAALE1AACpMwAAoS4AAJonAACUHgAA&#10;jRQBAIgMEQCEDh0AgBAoAH4RMgB7EToAeRJBAHgTSAB2E04AdBNUAHMTWgBxE2EAcBRoAG4UcQBt&#10;FHoAaxSFAGkUkQBoFKAAZxSxAGUUxQBkFNwAYxXvAGIV/gBiFf8AYhX/AM4tAADBNgAAtjsAAK09&#10;AACkPAAAnDgAAJUyAACNKwAAhiIAAIAZCgB7GRgAeBojAHUbLQByHDUAcBw9AG8cQwBtHUoAax1Q&#10;AGodVgBoHV0AZx1lAGUdbQBkHncAYh6CAGEejwBfHp0AXh6uAF0ewwBbHtoAWx7uAFoe/QBaHv8A&#10;Wh7/AMo0AAC9PQAAskMAAKlFAACgRAAAmEAAAJA7AACINAAAgC0AAHgkBQBzIhMAcCMeAG0jKABq&#10;JDEAaCQ4AGYkPwBlJUYAYyVMAGElUwBgJVoAXiVhAF0lagBcJnQAWiZ/AFkmjABYJpsAViasAFUm&#10;wABUJtgAUybsAFMm/ABTJv8AUyX/AMY6AAC6QwAAr0gAAKZLAACdSgAAlUgAAIxCAACDPAAAezUA&#10;AHMuAABsKQ4AaCoaAGUqJABjKy0AYSs0AF8rOwBdK0IAWytIAForTwBYLFYAVyxeAFYsZwBVLXIA&#10;Uy19AFItigBRLZkATy2qAE4tvgBNLdUATC3rAEwt+wBMLP8ATSz/AMM/AAC3SAAArE0AAKNQAACa&#10;UAAAkk4AAIlJAACAQwAAdz0AAG42AABmMQoAYjAWAF8wIABcMCkAWjExAFgxOABWMT4AVDFFAFMx&#10;TABSMVQAUDJcAE8yZQBOM28ATTN7AEsziABKM5cASTOoAEgzvQBGM9QARjPqAEYy+gBGMv8ARzH/&#10;AMBEAAC0TAAAqlIAAKFVAACYVQAAj1MAAIZPAAB8SQAAc0MAAGo9AABhNwYAWzYSAFg2HQBVNiYA&#10;UzYtAFE2NABPNjsATjZCAEw2SQBLN1EASjdZAEk4YwBIOG0ARzh5AEU5hgBEOZUAQzmnAEI5uwBA&#10;ONIAQDjpAEE4+QBBN/8AQTb/AL1IAACxUQAAp1YAAJ5ZAACWWgAAjVgAAIRUAAB6TgAAcEkAAGZD&#10;AABbPQIAVjsOAFI7GQBPOyIATTsqAEs7MQBIOjgARzs/AEc7RwBFPE8ARDxXAEM9YQBCPWsAQT13&#10;AEA+hQA+PpQAPT6lADw+ugA7PdEAOz3oADs8+QA7PP8APDv/ALtNAACvVQAApVoAAJxdAACUXgAA&#10;i10AAIJZAAB3VAAAbU8AAGJKAABXRAAAUEELAExAFgBKQB8AR0AoAEVALwBDQDYAQkA9AEFBRQBA&#10;QU0AP0FVAD5CXwA8QmoAO0J2ADpDgwA4Q5IAN0OkADZDuQA1QtAANULoADVB+AA2QP8ANkD/ALhR&#10;AACtWQAAo14AAJphAACSYgAAiWEAAIBfAAB0WQAAalUAAF9QAABUSwAAS0cHAEZFEwBERRwAQUUl&#10;AEBFLAA+RjQAPUY7ADtGQgA6RksAOUdTADhHXQA2R2gANUh0ADRIgQAySJEAMUijADBItwAuR88A&#10;L0fnAC9G9wAwRf8AMEX/ALVVAACqXQAAoWIAAJhmAACQZwAAh2YAAH5kAAByXwAAZ1sAAF1XAABS&#10;UgAARk0DAEBLDgA9SxkAO0siADlLKgA4TDEANkw5ADVMQAA0TEgAMk1RADFNWwAwTWYALk1yAC1N&#10;gAAsTY8AKk2hAClNtgAnTc0AKEzmAChL9wApS/8AKkr/ALJaAACoYgAAn2cAAJZqAACObAAAhWsA&#10;AHxpAABwZQAAZWEAAFteAABPWQAAQ1UAADpSCgA2UhUANFIeADNSJgAxUi4AL1I2AC5SPQAtUkYA&#10;K1NPACpTWQAoU2QAJ1NwACVTfgAkU44AIlOfACFTtAAgU8wAIFLlACFR9gAiUP8AIlD/AK9fAACl&#10;ZwAAnWwAAJRvAACMcQAAg3EAAHpvAABubAAAY2gAAFdkAABLYQAAP10AADNaBQAuWRAALFkaACpZ&#10;IgApWSoAJ1kyACZZOgAkWUMAI1lMACFaVgAgWmEAHlpuAB1afAAbWowAGVqeABhaswAWWcsAF1nk&#10;ABhY9gAZV/8AGVb/AKxlAACjbAAAmnEAAJJ1AACKdwAAgncAAHh1AABscgAAXm4AAFJrAABGaAAA&#10;OmUAAC9iAAAmYQoAI2EUACFhHQAfYSUAHmEuABxhNgAbYT8AGWFIABdhUwAWYV4AFGFrABJheQAR&#10;YYkADmGcAA1hsAALYMgAC2DhAA1f9AAOXv8AD13/AKhrAACgcgAAmHcAAJB7AACIfQAAgH0AAHR7&#10;AABneAAAWXUAAE1yAABBbwAANW0AAClrAAAfagMAGGkNABVpFwAUaSAAEmkoABFpMQAPaToADWlE&#10;AAtpTwAJaVsACGlnAAZpdgAEaYUAAmmXAABoqwAAaMMAAGfcAAFm7gACZvoAA2X/AKVyAACdeAAA&#10;lX4AAI6BAACHgwAAfIIAAG+AAABifgAAVHsAAEZ5AAA6dwAALnYAACN0AAAZcwAADnMGAAhyEAAG&#10;chkABHIiAAJyKwABcjUAAHI/AABySgAAclYAAHJjAABycQAAcoEAAHGTAABxpwAAcL4AAG/XAABu&#10;6wAAbvcAAG79AKF5AACafwAAk4QAAIyIAACCiAAAdocAAGmGAABbhAAATYIAAD+AAAAzfwAAJ34A&#10;ABx9AAARfQAABnwCAAB8CwAAfBUAAHwdAAB8JgAAfC8AAHw5AAB8RAAAfFEAAHxeAAB7bQAAe3wA&#10;AHuOAAB6ogAAeboAAHjTAAB46QAAd/YAAHb9AJ6BAACXhwAAkYsAAIeNAAB8jgAAb40AAGGMAABT&#10;iwAARYkAADeIAAAqhwAAHocAABOHAAAIhgAAAIYAAACGBgAAhg4AAIYXAACHHwAAhygAAIcyAACH&#10;PQAAh0oAAIZYAACGZwAAhXcAAIWJAACEnQAAhLQAAIPOAACC5gAAgfUAAIH9AJuJAACVjwAAjJEA&#10;AIGTAAB0kwAAZpMAAFiSAABJkQAAO5EAAC2QAAAgkAAAFZAAAAmQAAAAkAAAAJEAAACRAAAAkQcA&#10;AJEOAACRFwAAkh8AAJIpAACSNAAAkkEAAJJPAACSXwAAkXAAAJGCAACQlgAAkK4AAI/IAACO4wAA&#10;jfIAAI37AJiRAACQlQAAhZcAAHiYAABqmQAAW5kAAE2ZAAA+mAAAMJgAACKZAAAVmQAACJkAAACa&#10;AAAAmgAAAJsAAACbAAAAnAAAAJwFAACdDQAAnRUAAJ4eAACfKQAAoDYAAKBFAACgVQAAn2YAAJ96&#10;AACejwAAnqUAAJ3AAACd3AAAnO4AAJz4AJOYAACImwAAfJ0AAG6eAABfnwAAUJ8AAECfAAAxoAAA&#10;I6EAABWhAAAIogAAAKMAAACkAAAApAAAAKUAAACmAAAApwAAAKgAAACpAQAAqgkAAKsSAACsHQAA&#10;rikAAK84AACvSAAAsFsAALBuAACwgwAAsJoAAK+0AACu0QAArecAAK3zAIueAAB/oQAAcaIAAGKk&#10;AABSpQAAQqYAADKnAAAjqAAAFakAAAeqAAAArAAAAK0AAACuAAAArwAAALAAAACxAAAAswAAALQA&#10;AAC1AAAAtwAAALkEAAC7DgAAvhoAAMEoAADCOgAAw00AAMNiAADEdwAAxI4AAMWnAADFwAAAxNkA&#10;AMPpAIGkAAB0pgAAZagAAFWqAABFqwAANK0AACSvAAAVsQAABbIAAAC0AAAAtgAAALcAAAC5AAAA&#10;ugAAALwAAAC9AAAAvwAAAMEAAADDAAAAxQAAAMgAAADLAAAAzwsAANMZAADYKQAA2j0AANtSAADc&#10;aQAA3YAAAN6YAADesQAA3scAAN7ZAHapAABorAAAWK4AAEexAAA2swAAJbUAABW4AAAFugAAALwA&#10;AAC/AAAAwQAAAMMAAADEAAAAxgAAAMgAAADKAAAAzQAAANAAAADSAAAA1QAAANkAAADdAAAA4QAA&#10;AOYIAADrGAAA7iwAAPBCAADyWQAA83AAAPSIAAD1ngAA9bIAAPXDAP8AAAD/AAAA/wAAAP8AAwD/&#10;ABMA/wAgAP8ALQD/ADkA/wBFAP0AUAD7AFkA+QBhAPcAaAD2AG4A9AB0APMAeQDyAH4A8ACDAPAA&#10;iADvAI4A7gCVAO0AnQDsAKYA6gCyAOkAwQDoANUA5gDqAOUA/ADlAP8A5AD/AOMA/wDdAP8A2AD/&#10;AP8AAAD/AAAA/wAAAP8AAAD/AA0A/gAbAPoAKQD4ADUA9gBAAPMASwDwAFUA7gBdAOwAZADqAGoA&#10;6ABvAOcAdADmAHoA5QB/AOQAhADjAIoA4QCQAOAAmADfAKEA3QCsANsAugDZAMwA2ADjANYA9gDV&#10;AP8A0wD/ANIA/wDOAP8AywD/AP8AAAD/AAAA/wAAAPwAAAD3AAkA8gAWAO4AIwDrADAA6QA7AOYA&#10;RgDkAE8A4QBXAN4AXwDcAGUA2gBqANkAcADYAHUA1gB6ANQAfwDTAIUA0gCLANAAkwDOAJsAzACm&#10;AMoAswDJAMQAxwDaAMUA7gDDAP8AwQD/AMAA/wDAAP8AvwD/AP8AAAD/AAAA+AAAAPEAAADrAAMA&#10;5QARAOAAHgDdACoA2wA1ANgAQADTAEkA0ABSAM4AWQDMAGAAygBlAMkAawDIAHAAxgB1AMUAegDE&#10;AH8AwgCGAMAAjQC+AJUAvACfALoArAC5ALwAtgDPALMA5gCyAPkAsQD/ALAA/wCwAP8AsAD/AP8A&#10;AAD1AAAA7QAAAOUAAADeAAAA1gAKANEAGADNACQAygAvAMcAOgDEAEMAwgBMAL8AUwC9AFoAuwBg&#10;ALoAZQC4AGoAtwBvALYAdAC0AHoAsgCAALEAhwCvAJAArQCZAKsApQCoALQApgDGAKQA3QCjAPEA&#10;ogD/AKEA/wCgAP8AoAD/APYAAADrAAAA4gAAANkAAADQAAAAygADAMQAEQDAAB4AvAApALkANAC2&#10;AD0AswBGALEATQCvAFQArQBaAKsAXwCqAGQAqQBqAKcAbwCmAHQApAB7AKIAggCgAIoAngCTAJwA&#10;nwCaAK0AmAC+AJYA0wCUAOkAkwD6AJIA/wCSAP8AkgD/AO4AAADiAAAA1QAAAMwAAADFAAAAvgAA&#10;ALkACQC0ABcArwAjAKwALQCpADcApgA/AKQARwCiAE4AoABUAJ4AWQCdAF8AmwBkAJoAaQCYAG8A&#10;lgB1AJQAfACTAIUAkQCOAI8AmQCNAKcAiwC3AIkAywCIAOIAhwD0AIYA/wCFAP8AhQD/AOUAAADW&#10;AwAAywgAAMIGAAC6AAAAtAAAAK4AAgCpAA4ApAAbAKAAJgCdADAAmgA4AJgAQACVAEcAkwBOAJIA&#10;VACQAFkAjwBfAI0AZACMAGoAigBwAIgAeACGAIAAhACJAIIAlACBAKIAfwCxAH0AxAB8ANsAewDu&#10;AHoA+gB5AP8AeQD/AN0KAADOFAAAwxkAALkYAACxFAAAqgwAAKUBAACfAAYAmgATAJYAHgCSACkA&#10;jwAyAIwAOgCKAEEAiABIAIYATgCFAFQAgwBZAIIAXwCAAGUAfgBsAH0AcwB7AHsAeQCFAHcAkAB1&#10;AJ4AdACtAHIAwABxANUAcADpAG8A9wBvAP8AbgD/ANQYAADHIQAAvCYAALImAACqIwAAox0AAJwV&#10;AACWCQAAkAAKAIwAFgCIACEAhAArAIIAMwB/ADsAfQBCAHwASAB6AE4AeQBUAHcAWgB1AGAAdABn&#10;AHIAbwBwAHgAbgCCAG0AjQBrAJsAagCrAGgAvQBnAdIAZgLmAGUC9ABlAv4AZAL/AM4jAADBKwAA&#10;tjAAAK0xAACkLwAAnCoAAJUjAACOGgAAiBAAAIIGDAB+BhkAegckAHgILQB1CTUAcwo8AHEKQwBw&#10;CkkAbgtPAG0LVQBrC1wAaQxjAGgMawBmDHUAZQx/AGMMiwBhDJoAYAyqAF8MvQBdDNMAXA3oAFwO&#10;9wBbDf8AWw3/AMkrAAC8NAAAsjkAAKg6AACgOQAAmDQAAJAuAACIJwAAgR4AAHoVBAB1ERIAcRIe&#10;AG4TJwBsFDAAahQ3AGgVPgBmFUQAZRVLAGMWUQBiFlgAYBZfAF8WaABdF3IAXBd8AFoXiQBZF5cA&#10;VxeoAFYXvABUF9IAVBfoAFMX+QBTF/8AUxf/AMUyAAC4OwAArkAAAKRCAACcQQAAkz0AAIs3AACD&#10;MQAAeykAAHMhAABtGw0AaRsZAGYcIwBjHCsAYR0zAF8dOgBeHUAAXB5HAFseTQBZHlQAWB5cAFYe&#10;ZQBVH28AUx96AFIfhgBQH5UATyCmAE4fuQBMH9AATCDnAEwf+ABMH/8ATB//AME5AAC1QQAAq0YA&#10;AKFIAACZRwAAkEQAAIc/AAB/OQAAdjIAAG4rAABmJAgAYSMUAF4jHgBcJCcAWiQvAFgkNgBWJDwA&#10;VCRDAFMlSgBRJVEAUCVZAE8mYgBNJmwATCZ3AEsmhABJJ5MASCekAEYnuABFJs4ARSfmAEUm9wBF&#10;Jv8ARSX/AL4+AACyRgAAqEsAAJ9NAACWTQAAjUsAAIRFAAB7QAAAcjoAAGkzAABgLAQAWykQAFcp&#10;GgBVKiMAUiorAFAqMgBPKjkATSo/AEsqRgBKK04ASStWAEgsXwBGLGoARSx1AEQtggBDLZEAQS2i&#10;AEAttgA/Lc0APi3kAD4s9gA/LP8APyv/ALtCAACwSgAApk8AAJ1SAACUUgAAi1AAAIJMAAB4RgAA&#10;b0AAAGU6AABcMwAAVTAMAFEvFwBOLyAATC8oAEkvLwBILzUARi88AEUwQwBEMEsAQzFUAEExXQBA&#10;MmgAPzJzAD4ygAA8Mo8AOzOhADoytAA4MssAODLjADgy9QA5Mf8AOTD/ALlHAACtTwAAo1QAAJtW&#10;AACSVwAAiVUAAIBRAAB1SwAAbEYAAGJBAABXOgAATzYIAEo1EwBINBwARTQkAEM0KwBBNDIAQDU5&#10;AD81QQA+NkkAPTZSADs3WwA6N2YAOTdyADg4fwA2OI4ANTifADQ4swAyN8oAMjfiADM39QAzNv8A&#10;NDX/ALZLAACrUwAAoVgAAJlaAACQWwAAh1oAAH5WAABzUQAAaUwAAF9HAABUQQAASjsFAEQ6EABC&#10;OhkAPzohAD05KQA7OjAAOjo3ADk6PwA4O0cANztQADU8WQA0PGQAMz1wADI9fQAwPYwALz2eAC09&#10;sgAsPckALDzhAC089AAtO/8ALjr/ALNQAACpVwAAn1wAAJdfAACOYAAAhV8AAHxcAABwVgAAZlIA&#10;AFxNAABRSAAARkMBAD9ADAA7PxYAOT8fADc/JgA2Py4ANEA1ADNAPAAyQEUAMEFNAC9BVwAuQmIA&#10;LUJuACtCfAAqQosAKEKcACdCsAAmQsgAJUHgACZB8wAnQP8AKD//ALFUAACnWwAAnWAAAJVjAACM&#10;ZAAAhGQAAHphAABuXAAAZFgAAFpUAABPUAAAQ0oAADlGCAA1RRMAM0UbADFGIwAvRisALkYyACxG&#10;OgArRkIAKkdLAChHVQAnR2AAJUhsACRIegAjSIkAIUibACBIrwAeR8YAHkffAB9G8gAgRf8AIUX/&#10;AK5ZAACkYAAAm2UAAJNoAACLaQAAgmkAAHhnAABtYwAAYl8AAFhbAABMVgAAQFIAADROBAAuTA4A&#10;LEwYACpMIAAoTCgAJ0wvACVNNwAkTUAAIk1JACFNUgAfTl4AHk5qABxOeAAaTocAGU6ZABdOrQAW&#10;TcUAFk3eABdM8gAYS/8AGUv/AKteAACiZQAAmWoAAJFtAACJbwAAgG4AAHdtAABsaQAAYGUAAFRh&#10;AABIXQAAPFoAADBWAAAnVAkAI1MTACFTHAAgVCQAHlQsAB1UNAAbVDwAGVRGABhUUAAWVFsAFVVo&#10;ABNVdgARVYUAEFSXAA1UqwAMVMIAC1TbAA1T8AAOUv0AEFH/AKhkAACfagAAl28AAI9zAACHdAAA&#10;f3QAAHVzAABpbwAAW2sAAE9oAABDZQAAN2EAACtfAAAhXAMAGVsNABdbFwAWWx8AFFsnABNbMAAR&#10;XDgAD1xCAA1cTQALXFgACVxlAAhccgAGXIIABFuTAAJbpwABW70AAVrWAAJa6gAEWfkABVj/AKVq&#10;AACccAAAlXUAAI15AACGegAAfXsAAHF4AABkdQAAVnIAAEpvAAA9bAAAMWkAACZnAAAbZgAAEWQH&#10;AAtkEQAJZBoACGQiAAZkKwAEZDQAA2Q+AAFkSQAAZFUAAGRhAABkbwAAZH4AAGOPAABjowAAYrkA&#10;AGLSAABh6AAAYfUAAGD8AKJxAACadwAAknwAAIt/AACEgQAAeYAAAGx9AABfewAAUHgAAEN2AAA2&#10;dAAAKnIAAB9wAAAUbwAACm4DAAFuDAAAbhUAAG4eAABuJgAAbi8AAG05AABtRAAAbVAAAG1dAABt&#10;awAAbXoAAGyMAABrnwAAa7UAAGrOAABp5gAAafQAAGj8AJ54AACXfgAAkIMAAIqGAAB/hgAAc4UA&#10;AGaDAABYgQAASX8AADt9AAAvewAAI3oAABd5AAAMeQAAAngAAAB4CQAAeBEAAHgZAAB3IQAAdyoA&#10;AHczAAB3PgAAd0sAAHdYAAB2ZgAAdnYAAHaHAAB1mwAAdLEAAHPLAABy5AAAcvMAAHH7AJuAAACV&#10;hQAAj4oAAIWLAAB5iwAAbIoAAF6JAABPhwAAQYYAADOFAAAmhAAAGoMAAA6DAAADggAAAIIAAACC&#10;BAAAggsAAIITAACCGgAAgiMAAIIsAACCNwAAgkQAAIFSAACBYQAAgXEAAICCAACAlgAAf60AAH7H&#10;AAB94QAAfPIAAHz7AJiIAACTjQAAio8AAH6QAABxkAAAY5AAAFSPAABGjgAAN40AACmMAAAcjAAA&#10;EIwAAASMAAAAjAAAAIwAAACMAAAAjAQAAIwLAACNEwAAjRsAAI0kAACNLgAAjTsAAI1JAACNWQAA&#10;jWoAAIx8AACMkAAAi6YAAIrBAACJ3AAAiO8AAIj6AJaQAACNkwAAgpUAAHWWAABnlgAAWJYAAEmW&#10;AAA6lQAALJUAAB6VAAAQlQAAA5UAAACWAAAAlgAAAJYAAACXAAAAlwAAAJgBAACYCAAAmRAAAJkZ&#10;AACaIwAAmzAAAJs/AACbTwAAmmAAAJpzAACaiAAAmZ4AAJm4AACX1QAAl+sAAJb3AJGWAACGmQAA&#10;eZsAAGubAABcnAAATJwAAD2cAAAtnQAAH50AABGeAAADngAAAJ8AAACgAAAAoAAAAKEAAACiAAAA&#10;ogAAAKMAAACkAAAApQQAAKYNAACnFwAAqSMAAKoxAACqQgAAq1QAAKtoAACqfgAAqZYAAKmuAACp&#10;yQAAqOMAAKjxAIicAAB8nwAAbqAAAF+hAABPogAAPqMAAC+kAAAfpQAAEKYAAAKnAAAAqAAAAKkA&#10;AACqAAAAqwAAAKwAAACtAAAArgAAALAAAACxAAAAsgAAALQAAAC2CQAAuRUAALwiAAC8NAAAvUcA&#10;AL5bAAC/cQAAv4gAAL+gAAC/uwAAv9QAAL7nAH+iAABxpAAAYqYAAFKnAABBqQAAMKoAACCsAAAR&#10;rQAAAa8AAACwAAAAsgAAALMAAAC0AAAAtgAAALcAAAC5AAAAuwAAAL0AAAC/AAAAwQAAAMMAAADG&#10;AAAAygUAAM4TAADSIwAA1DcAANVMAADWYwAA2HoAANiTAADZqwAA2sIAANrVAHSoAABlqgAAVawA&#10;AESuAAAzsAAAIbIAABG0AAAAtwAAALkAAAC7AAAAvQAAAL8AAADAAAAAwQAAAMQAAADGAAAAyAAA&#10;AMsAAADNAAAA0AAAANMAAADYAAAA3QAAAOICAADnEgAA6yYAAOw8AADuUwAA8GsAAPGDAADxmwAA&#10;8rAAAPLBAP8AAAD/AAAA/wAAAP8AAAD/AA8A/wAcAP8AKQD/ADYA/gBBAPsATAD5AFUA9wBdAPUA&#10;ZADzAGoA8QBwAPAAdQDvAHoA7gB/AO0AhADtAIoA7ACRAOsAmQDpAKIA6ACtAOYAvADlAM8A5ADn&#10;AOMA+gDiAP8A4gD/AN0A/wDUAP8AzwD/AP8AAAD/AAAA/wAAAP8AAAD/AAoA+wAYAPcAJQD1ADEA&#10;8wA9APAARwDtAFAA6gBYAOgAXwDmAGYA5QBrAOQAcADjAHUA4gB6AOEAgADfAIUA3gCMAN0AkwDb&#10;AJ0A2QCnANgAtQDVAMcA1ADfANIA9ADQAP8AzgD/AM0A/wDIAP8AxQD/AP8AAAD/AAAA/wAAAPoA&#10;AAD0AAUA7gATAOsAHwDoACwA5gA3AOMAQgDfAEsA3ABTANoAWgDYAGEA1QBmANQAawDTAHAA0QB1&#10;ANAAewDPAIAAzQCHAMwAjgDKAJcAyAChAMcArgDFAL8AwwDUAMAA6wC+AP4AvQD/ALwA/wC8AP8A&#10;uQD/AP8AAAD9AAAA9QAAAO4AAADmAAAA4QANAN0AGgDZACYA1QAxANIAOwDOAEUAzABOAMkAVQDH&#10;AFsAxgBhAMQAZgDDAGsAwgBwAMAAdQC/AHsAvQCBALwAiAC6AJEAuACbALYApwC0ALYAsQDKAK8A&#10;4wCuAPcArQD/AKwA/wCrAP8AqwD/APwAAADyAAAA6QAAAOEAAADZAAAA0gAHAM0AFQDIACAAxQAr&#10;AMIANgC/AD8AvQBIALoATwC4AFUAtgBbALUAYACzAGYAsgBrALAAcACvAHUArgB8AKwAgwCqAIsA&#10;qACVAKUAoACkAK8AogDBAKAA2QCeAO8AnAD/AJsA/wCbAP8AmwD/APIAAADnAAAA3QAAANMAAADL&#10;AAAAxQABAL8ADQC6ABoAtwAlALMALwCxADkArgBBAKsASQCpAE8AqABVAKYAWwClAGAAowBlAKIA&#10;agCgAHAAnwB2AJ0AfQCbAIUAmQCPAJcAmgCVAKgAkwC5AJEAzgCQAOcAjgD5AI0A/wCNAP8AjQD/&#10;AOkAAADcAAAA0AAAAMcAAADAAAAAuQAAALMABwCuABMAqgAfAKYAKQCjADIAoQA7AJ4AQgCcAEkA&#10;mgBPAJkAVQCXAFoAlQBfAJQAZQCTAGoAkQBxAI8AeACOAIAAiwCJAIkAlACHAKIAhgCyAIQAxgCC&#10;AN4AgQDxAIAA/wCAAP8AfwD/AOAAAADRAQAAxgQAAL0CAAC1AAAArgAAAKkAAACjAAwAnwAYAJsA&#10;IgCXACwAlAA0AJIAPACQAEMAjgBJAIwATwCLAFQAiQBaAIgAXwCGAGUAhABsAIMAcwCBAHsAfwCE&#10;AH0AjwB7AJwAeQCsAHgAvwB2ANUAdQDrAHQA+gB0AP8AdAD/ANYJAADJEgAAvhUAALQVAACsEAAA&#10;pQgAAJ8AAACaAAQAlAAQAJAAGwCMACUAiQAuAIYANQCEAD0AggBDAIEASQB/AE8AfQBUAHwAWgB6&#10;AGAAeQBnAHcAbgB1AHcAcwCAAHEAiwBwAJgAbgCoAGwAugBrAM8AagDlAGkA9ABpAP8AaAD/AM8W&#10;AADCHwAAtyMAAK0jAAClHwAAnhkAAJcRAACRBQAAiwAHAIYAEwCCAB0AfwAnAHwALwB5ADYAdwA9&#10;AHYAQwB0AEkAcwBPAHEAVQBwAFsAbgBiAGwAagBqAHMAaAB8AGcAiABlAJUAYwCkAGIAtgBhAMsA&#10;YADhAF8A8QBeAPsAXgD/AMkhAAC8KQAAsS4AAKguAACgLAAAmCYAAJAgAACJFwAAggwAAHwCCgB4&#10;ABYAdAAgAHIAKQBvATAAbQI3AGsCPgBqA0QAaANKAGcEUABlBFcAYwReAGIFZgBgBW8AXgV5AF0F&#10;hQBbBZMAWQWiAFgFtQBXBckAVgbgAFUG8ABVBvwAVQb/AMQqAAC4MgAArTYAAKQ3AACbNgAAkzEA&#10;AIsrAACDJAAAfBsAAHQSAQBuCg0AawoZAGgLIgBlDCoAYwwyAGENOABgDT8AXg1FAF0OTABbDlMA&#10;WQ5aAFgPYwBWEGwAVRB3AFMQgwBSEJIAUBCiAE8QtQBNEMsATBDiAEwR8wBMEf8ATBD/AMAxAAC0&#10;OQAAqT0AAKA/AACYPQAAjzoAAIc0AAB+LgAAdiYAAG4eAABnFgcAYhQTAF8VHQBcFSUAWhYtAFgW&#10;NABXFjsAVRZBAFQXSABSF08AURdXAE8YXwBOGGkATBh0AEsZgQBJGY8ASBmgAEYZswBFGckARBnh&#10;AEQZ8wBEGf8ARRj/ALw3AACxPwAApkMAAJ1FAACVRAAAjEEAAIM8AAB6NgAAci8AAGkoAABhIAIA&#10;WhwOAFccGQBVHSEAUh0pAFAdMABPHTcATR49AEweRABKHksASR5TAEcfXABGH2cARSByAEMgfwBC&#10;II0AQCCeAD8gsQA+IMcAPSDfAD0g8gA9IP8APh//ALk8AACuRAAApEgAAJtKAACSSgAAiUcAAIBC&#10;AAB3PQAAbjcAAGUwAABcKQAAVCMKAFAjFQBNIx0ASyMlAEkjLABHIzMARSQ6AEQkQQBDJEgAQSVR&#10;AEAlWgA/JmQAPiZwADwmfQA7J4sAOSecADgnrwA3J8YANibeADYm8QA3Jv8ANyX/ALdBAACrSAAA&#10;ok0AAJlPAACQTwAAh00AAH5JAAB0QwAAaz0AAGE3AABXMQAATioGAEkpEQBGKRoARCkiAEIpKQBA&#10;KTAAPik2AD0pPgA8KkYAOytOADorWAA4LGIANyxuADYsewA0LIoAMyyaADIsrgAwLMQALyzdADAs&#10;8QAxK/4AMSv/ALRGAACpTQAAoFEAAJdUAACOVAAAhVIAAHxOAABySQAAaEMAAF4+AABUNwAASTEC&#10;AEMuDQBALhYAPS4eADsuJgA5LiwAOC40ADcvOwA2L0MANDBMADMwVQAyMWAAMTFsAC8yeQAuMogA&#10;LTKZACsyrAAqMsMAKTHcACox8AArMP4AKzD/ALJKAACnUQAAnlYAAJVYAACMWQAAhFcAAHpTAABv&#10;TgAAZUkAAFtEAABQPgAARjkAAD40CQA5NBMANzMbADUzIwAzMyoAMjQxADE0OQAvNUEALjVKAC02&#10;UwAsNl4AKjdqACk3dwAoN4YAJjeXACU3qwAjN8IAIjfbACQ27wAlNf0AJTX/AK9OAAClVQAAnFoA&#10;AJNcAACLXQAAglwAAHhZAABtUwAAYk8AAFlLAABORgAAQ0AAADg7BgAzORAAMTkYAC85IAAtOSgA&#10;LDovACo6NgApOj8AKDtHACY7UQAlPFwAJDxoACI8dgAhPIUAHzyWAB48qQAcPMAAGzzZAB077gAe&#10;O/0AHzr/AK1TAACjWQAAml4AAJFhAACJYgAAgGEAAHdeAABrWQAAYVYAAFdSAABMTQAAQUgAADVD&#10;AgAtQAwAKkAVAChAHQAnQCUAJUAsACRANAAiQTwAIUFFAB9BTwAeQloAHEJmABtCdAAZQoMAGEKU&#10;ABZCqAAVQr8AFELYABVB7QAXQPwAGD//AKpXAAChXgAAmGMAAJBmAACHZwAAf2YAAHVkAABqYAAA&#10;YF0AAFVYAABJVAAAPU8AADFLAAAnRwgAI0YRACFGGgAfRyEAHUcpABxHMQAaRzkAGUdCABdITAAW&#10;SFgAFEhkABJIcgARSIEAD0iSAA1IpgAMSLwAC0jUAAxH6wAORvsAD0X/AKddAACeYwAAlmgAAI5r&#10;AACGbAAAfWwAAHRqAABpZwAAXWMAAFFfAABFWgAAOFYAAC1TAAAiUAMAG04MABhOFQAWTh4AFU4l&#10;ABNOLgASTjYAEE5AAA5PSgAMT1UACk9hAAhPbwAHT34ABU+PAANPogACTrgAAk7QAANN5gAETfYA&#10;BUz/AKRiAACcaQAAlG0AAIxxAACEcgAAfHIAAHNwAABmbQAAWGgAAExlAAA/YQAAM14AAChbAAAd&#10;WQAAE1cHAA1WEAALVhkAClYhAAhWKgAHVjMABVc8AANXRwABV1IAAFdeAABXbAAAV3sAAFaMAABW&#10;nwAAVbQAAFXMAABU5AAAVPIAAFP7AKFpAACZbwAAknQAAIp3AACDeAAAe3gAAG92AABhcgAAU28A&#10;AEZsAAA6aQAALWYAACJjAAAXYgAADGAEAARfDAAAXxUAAF8eAABfJgAAXy8AAF85AABfQwAAX08A&#10;AF9bAABfaQAAX3gAAF6JAABemwAAXbEAAFzJAABc4gAAW/EAAFr6AJ5vAACXdgAAkHoAAIl9AACC&#10;fwAAdn0AAGl7AABbeAAATXUAAEByAAAzcAAAJ24AABtsAAAQawAABWoBAABpCgAAaRIAAGkaAABp&#10;IgAAaSoAAGk0AABpPwAAaEoAAGhXAABoZQAAaHQAAGeFAABmmAAAZa4AAGXHAABk4AAAY/AAAGP6&#10;AJt3AACUfQAAjoEAAIiEAAB9hAAAcIIAAGKAAABUfgAARnwAADh6AAAreAAAH3YAABN1AAAHdAAA&#10;AHQAAABzBgAAcw0AAHMVAABzHAAAcyUAAHMuAAByOQAAckUAAHJSAAByYQAAcXAAAHGBAABwlAAA&#10;b6oAAG7DAABt3gAAbfAAAGz6AJh/AACShAAAjIgAAIKJAAB2iQAAaYcAAFqGAABMhAAAPYMAAC+B&#10;AAAigAAAFn8AAAl+AAAAfgAAAH4AAAB9AQAAfQgAAH0OAAB9FgAAfR4AAH0nAAB9MgAAfT4AAH1M&#10;AAB8WwAAfGsAAHx8AAB7jwAAeqUAAHm/AAB42wAAd+8AAHf6AJaHAACRjAAAh40AAHuOAABujgAA&#10;YI0AAFGMAABCiwAAM4oAACWJAAAYiAAAC4gAAACIAAAAiAAAAIgAAACIAAAAiAAAAIgHAACIDgAA&#10;iBYAAIgeAACJKAAAiTUAAIlDAACIUwAAiGQAAId2AACHiQAAhp8AAIW5AACE1QAAg+0AAIP5AJSP&#10;AACLkQAAgJMAAHKTAABkkwAAVZMAAEWTAAA2kgAAJ5IAABmRAAALkQAAAJIAAACSAAAAkgAAAJIA&#10;AACSAAAAkwAAAJMAAACUBAAAlAsAAJUUAACVHgAAlioAAJY5AACWSQAAlloAAJVtAACVgQAAlZgA&#10;AJOyAACTzgAAkugAAJH2AI6VAACDlwAAdpgAAGiZAABYmQAASZkAADmZAAApmQAAGpoAAAyaAAAA&#10;mwAAAJsAAACcAAAAnAAAAJ0AAACdAAAAngAAAJ8AAACgAAAAoAAAAKIIAACjEgAApB0AAKUrAACm&#10;PAAApk8AAKVjAACleAAApY4AAKSoAACkwwAAo+AAAKLxAIabAAB5nQAAa54AAFyfAABMnwAAO6AA&#10;ACuhAAAbogAAC6IAAACjAAAApAAAAKUAAACmAAAApwAAAKgAAACpAAAAqgAAAKsAAACsAAAArgAA&#10;AK8AAACxBAAAtBAAALYdAAC3LgAAuEEAALlVAAC5awAAuYMAALedAAC4twAAuNEAALnmAHygAABu&#10;ogAAX6QAAE+lAAA+pgAALacAABypAAAMqgAAAKsAAACtAAAArgAAALAAAACwAAAAsgAAALMAAAC1&#10;AAAAtwAAALgAAAC6AAAAvAAAAL8AAADCAAAAxQAAAMkNAADNHQAAzjEAAM9HAADRXQAA0nUAANKN&#10;AADTpgAA1L4AANPUAHGmAABiqAAAUqkAAEGrAAAvrQAAHq8AAAyxAAAAswAAALUAAAC3AAAAuQAA&#10;ALsAAAC8AAAAvQAAAL8AAADCAAAAxAAAAMYAAADJAAAAzAAAAM8AAADTAAAA2AAAAN0AAADjDAAA&#10;5yAAAOg2AADqTQAA62YAAOx+AADtlgAA7q0AAO/AAP8AAAD/AAAA/wAAAP8AAAD/AAsA/wAZAP8A&#10;JgD/ADIA/QA+APoASAD2AFEA9ABZAPEAYADwAGYA7wBsAO4AcQDtAHYA7AB7AOsAgADqAIYA6QCM&#10;AOgAlADmAJ0A5QCoAOMAtwDiAMkA4QDiAOAA+ADeAP8A3AD/ANYA/wDOAP8AyQD/AP8AAAD/AAAA&#10;/wAAAP8AAAD9AAYA+AAUAPUAIQDzAC0A8QA5AO0AQwDpAEwA5wBUAOUAWwDjAGEA4gBnAOAAbADf&#10;AHEA3gB2AN0AewDcAIEA2gCHANgAjwDWAJcA1ACiANMAsADRAMEAzwDZAM0A8ADKAP8AyQD/AMkA&#10;/wDDAP8AvwD/AP8AAAD/AAAA/gAAAPcAAADwAAEA6wAPAOgAHADlACgA4gAzAN4APQDaAEcA2ABP&#10;ANUAVgDTAFwA0QBiANAAZwDOAGwAzQBxAMsAdgDKAHwAyACCAMcAiQDFAJIAxACcAMIAqQDAALkA&#10;vQDOALsA6AC5APwAuAD/ALgA/wC2AP8AsgD/AP8AAAD6AAAA8gAAAOkAAADiAAAA3QAKANgAFwDT&#10;ACIAzwAtAM0ANwDKAEEAxwBJAMUAUADDAFcAwQBcAL8AYgC+AGcAvABsALsAcQC6AHYAuAB9ALcA&#10;hAC1AIwAswCWALAAogCuALEArADFAKsA3gCpAPUApwD/AKYA/wCmAP8ApAD/APgAAADuAAAA5QAA&#10;ANsAAADTAAAAzQAEAMcAEQDDAB0AwAAnAL0AMQC6ADsAtwBDALUASgCzAFEAsQBXAK8AXACuAGEA&#10;rQBmAKsAawCqAHEAqAB3AKYAfgCkAIYAogCQAKAAmwCfAKkAnQC8AJsA0wCZAOwAlwD/AJcA/wCW&#10;AP8AlgD/AO4AAADjAAAA1gAAAM4AAADGAAAAvwAAALoACgC1ABcAsQAhAK4AKwCrADQAqQA9AKYA&#10;RACkAEsAogBRAKEAVgCfAFsAngBgAJwAZQCaAGsAmQBxAJcAeACWAIEAlACKAJIAlQCQAKMAjgC0&#10;AIwAyQCLAOMAiQD4AIgA/wCIAP8AhwD/AOQAAADWAAAAywAAAMIAAAC6AAAAtAAAAK4ABACpABAA&#10;pAAbAKEAJQCeAC4AmwA2AJkAPgCWAEQAlQBLAJMAUACRAFUAkABaAI8AYACNAGYAjABsAIoAcwCI&#10;AHsAhgCEAIQAkACCAJ0AgACtAH8AwQB9ANoAfADwAHsA/wB6AP8AegD/ANoAAADMAAAAwQEAALgA&#10;AACwAAAAqQAAAKMAAACeAAkAmQAUAJUAHgCSACcAjwAwAIwANwCKAD4AiABEAIYASgCFAE8AgwBV&#10;AIIAWgCAAGAAfwBnAH0AbgB7AHYAeQCAAHcAiwB2AJcAdACnAHIAugBxANEAcADoAG8A+QBuAP8A&#10;bgD/ANEHAADEDwAAuRIAAK8RAACnDAAAoAQAAJoAAACUAAIAjwANAIoAFwCHACEAgwApAIEAMQB+&#10;ADgAfQA+AHsARAB5AEoAeABPAHYAVQB1AFsAcwBiAHEAaQBvAHIAbgB7AGwAhgBqAJMAaACiAGcA&#10;tABlAMoAZADiAGMA8wBjAP8AYwD/AMoVAAC9HAAAsiAAAKkgAAChHAAAmRYAAJINAACLAgAAhQAF&#10;AIAAEAB8ABoAeQAjAHYAKwBzADIAcQA4AHAAPwBuAEQAbQBKAGsAUABpAFYAaABdAGYAZQBkAG0A&#10;YgB3AGEAggBfAI8AXQCfAFwAsABbAMUAWQDdAFkA7gBYAPsAWAD/AMQgAAC4JwAArSsAAKQrAACb&#10;KAAAkyMAAIscAACEEwAAfQkAAHcACAByABMAbwAcAGwAJABpACwAZwAzAGUAOQBkAD8AYgBFAGAA&#10;SwBfAFIAXQBZAFsAYQBaAGoAWAB0AFYAfwBVAI0AUwCcAFIArQBQAMIATwDZAE4A6wBOAPcATgD/&#10;AL8oAACzMAAAqTMAAJ80AACXMgAAji4AAIYoAAB+IAAAdxgAAG8OAABpBgoAZQMUAGIEHgBfBCYA&#10;XQUtAFsFNABZBjoAWAZAAFYGRgBVB00AUwdVAFEIXQBQCGcATglxAE0JfQBLCYsASQmbAEgJrQBG&#10;CcEARQnYAEUJ6wBFCfkARQn/ALswAACvNwAApTsAAJw8AACTOwAAizcAAIIxAAB6KgAAcSMAAGkb&#10;AABiEwIAWw0NAFgNGABWDSAAUw4oAFEOLgBQDzUATg87AEwQQgBLEEkAShFRAEgRWgBGEWQARRJv&#10;AEMSewBCEooAQBKaAD8SrAA9EsIAPBLaADwT7gA9EvsAPRL/ALg2AACsPQAAokEAAJlCAACRQQAA&#10;iD4AAH85AAB2MwAAbSwAAGQlAABcHQAAVBYIAFAVEwBNFhwASxYjAEkWKgBHFjEARhc4AEQXPwBD&#10;F0YAQRhOAEAYVwA+GWEAPRlsADwaeQA6GocAOBqYADcaqgA2GsAANBnYADUa7QA1GfwANhn/ALU7&#10;AACqQgAAoEYAAJdIAACORwAAhUQAAHw/AABzOgAAajQAAGAtAABXJgAATh8EAEkcDgBGHBgAQxwf&#10;AEEcJwA/HS0APh00ADwdOwA7HkMAOh5LADgfVAA3H18ANiBqADQgdwAzIIUAMSCWADAgqQAuIL4A&#10;LSDWAC4g7AAvIPsALx//ALJAAACnRwAAnksAAJVNAACMTQAAg0oAAHpGAABwQAAAZzsAAF00AABT&#10;LgAASicAAEIjCgA/IhQAPCIcADoiIwA4IioANiMxADUjOAA0JEAAMyRIADIlUgAwJVwALyZoAC0m&#10;dQAsJoQAKiaUACkmpwAoJr0AJibVACcm6wAoJfoAKSX/ALBEAAClSwAAnE8AAJNRAACKUQAAgk8A&#10;AHhLAABuRgAAZEEAAFo7AABQNQAARi8AAD0pBwA4KBAANSgYADMnIAAxJyYAMCguAC4pNQAtKT0A&#10;LCpGACsqUAAqK1oAKCtmACcscwAlLIIAJCyTACIspQAhLLsAICvTACAr6gAiK/oAIyr/AK1IAACj&#10;TwAAmlQAAJFWAACJVgAAgFQAAHZRAABsSwAAYkcAAFdBAABNPAAAQzYAADgxAwAyLg0ALy0VAC0t&#10;HQArLSQAKS4rACguMwAnLzsAJi9EACQwTQAjMFgAIjFkACAxcgAfMYAAHTGRABsxpAAaMboAGTHS&#10;ABox6QAbMPkAHC//AKtNAAChUwAAmFgAAJBaAACHWwAAflkAAHVWAABqUQAAX00AAFZJAABLRAAA&#10;QT4AADY5AAAsNAkAKDMSACYzGgAlNCIAIzQpACI0MAAgNTkAHzVBAB42SwAcNlYAGzZiABk3cAAX&#10;N38AFjeQABQ3owATN7kAETbRABM26AAUNfgAFTT/AKlRAACfWAAAllwAAI5fAACGXwAAfV4AAHNc&#10;AABoVwAAXlMAAFRPAABKSwAAPkUAADJAAAAnOwYAIToOACA6FwAeOh8AHDomABs6LgAZOzYAGDs/&#10;ABY8SQAVPFQAEzxgABE8bgAQPX0ADT2OAAw9oAAKPLYACTzNAAo85QAMO/YADTr/AKZWAACdXQAA&#10;lWEAAIxkAACEZQAAfGQAAHJiAABnXQAAXVoAAFJWAABGUQAAOkwAAC5IAAAjRAEAG0ELABhBEwAW&#10;QRsAFEEjABNBKwARQTMAEEI8AA1CRgAMQ1IACkNeAAhDawAGQ3oABUOLAANDnQABQrIAAULKAAJB&#10;4QADQfIABUD9AKRbAACbYgAAk2YAAItpAACDagAAemoAAHFoAABmZAAAWmAAAE5cAABCVwAANVMA&#10;ACpQAAAfTAAAFUoGAA5IDwAMSRcAC0kgAAlJKAAHSTEABkk6AARKRAACSk8AAEpbAABKaQAASngA&#10;AEqIAABJmgAASa8AAEjHAABI3wAAR+8AAEf5AKFhAACZZwAAkWwAAIlvAACBcAAAeXAAAHBuAABj&#10;agAAVmYAAEliAAA8XgAAMFsAACRYAAAZVQAAD1MDAAZRCwACURQAAFEdAABRJQAAUi4AAFI3AABS&#10;QQAAUkwAAFJYAABSZgAAUXUAAFGFAABRmAAAUK0AAE/EAABP3QAATu4AAE34AJ5nAACWbQAAj3IA&#10;AIh1AACAdgAAeHYAAGxzAABebwAAUGwAAENoAAA2ZQAAKmIAAB5gAAATXgAACFwBAABbCgAAWxIA&#10;AFsaAABbIQAAWioAAFozAABaPgAAWkkAAFpVAABaYwAAWnIAAFmCAABZlQAAWKoAAFfCAABW3AAA&#10;Vu0AAFX4AJtuAACUdAAAjXkAAIZ7AAB/fQAAc3sAAGZ4AABYdQAASnIAADxvAAAvbQAAI2oAABdp&#10;AAALZwAAAWYAAABlBwAAZQ4AAGQWAABkHQAAZCUAAGQuAABkOQAAZEUAAGNRAABjXwAAY24AAGJ/&#10;AABikQAAYacAAGC/AABf2gAAXu0AAF35AJh2AACSewAAjH8AAIWCAAB6gQAAbYAAAF9+AABRewAA&#10;QnkAADR2AAAndAAAG3MAAA5xAAADcAAAAG8AAABvAwAAbwoAAG4RAABuGAAAbiAAAG4oAABuMwAA&#10;bj8AAG1MAABtWwAAbWoAAGx7AABrjgAAaqMAAGm8AABo2AAAZ+0AAGf5AJZ9AACQgwAAiocAAICH&#10;AABzhgAAZoUAAFeDAABIgQAAOn8AACt+AAAefAAAEXsAAAV7AAAAegAAAHkAAAB5AAAAeQQAAHkK&#10;AAB5EgAAeRkAAHkiAAB5LAAAeDgAAHhGAAB4VQAAd2UAAHd2AAB2iQAAdZ8AAHS4AABz1AAAcuwA&#10;AHH5AJSGAACPigAAhYwAAHmMAABrjAAAXYoAAE2JAAA+iAAAL4cAACGGAAAThQAABoQAAACEAAAA&#10;hAAAAIQAAACEAAAAhAAAAIQDAACECQAAhBEAAIQZAACEIwAAhDAAAIQ+AACETQAAg14AAINwAACC&#10;gwAAgpkAAIGyAAB/zwAAf+kAAH74AJKOAACJkAAAfZEAAHCRAABhkQAAUpAAAEKQAAAyjwAAI44A&#10;ABWOAAAHjgAAAI4AAACOAAAAjgAAAI4AAACOAAAAjgAAAI8AAACPAAAAjwcAAJAQAACRGQAAkSQA&#10;AJEzAACRQwAAkVQAAJFnAACQfAAAkJEAAI+rAACOxwAAjeQAAIz1AIyTAACBlQAAdJYAAGWXAABV&#10;lwAARZcAADWWAAAllgAAFpYAAAeXAAAAlwAAAJgAAACYAAAAmAAAAJkAAACZAAAAmgAAAJsAAACb&#10;AAAAnAAAAJ0DAACeDAAAoBgAAKAmAACgNwAAoUkAAKFdAACgcgAAoIgAAKChAACevgAAntwAAJ3w&#10;AISZAAB3mwAAaZwAAFmcAABJnQAAOJ0AACeeAAAXngAAB58AAACgAAAAoQAAAKIAAACiAAAAowAA&#10;AKQAAAClAAAApgAAAKcAAACoAAAAqQAAAKsAAACtAAAArwoAALEXAACzKAAAszsAALRPAAC0ZgAA&#10;s30AALOWAACysQAAs80AALPlAHqeAABsoAAAXKEAAEuiAAA6owAAKaUAABimAAAHpwAAAKgAAACq&#10;AAAAqwAAAKwAAACtAAAArgAAAK8AAACxAAAAswAAALQAAAC2AAAAuAAAALoAAAC9AAAAwAAAAMMI&#10;AADHGAAAyCwAAMpBAADLVwAAzG8AAMyIAADKowAAyr8AAMvWAG6kAABfpQAAT6cAAD6pAAAsqgAA&#10;GqwAAAiuAAAAsAAAALIAAAC0AAAAtQAAALcAAAC4AAAAuQAAALwAAAC+AAAAwAAAAMIAAADFAAAA&#10;xwAAAMoAAADOAAAA0gAAANgAAADeBgAA4hoAAOQxAADlSAAA52EAAOh5AADpkgAA6aoAAOu+AP8A&#10;AAD/AAAA/wAAAP8AAAD/AAcA/wAVAP8AIgD+AC4A+gA6APYARADzAE0A8QBVAO8AXADuAGIA7ABo&#10;AOsAbQDqAHIA6QB3AOgAfADnAIEA5QCIAOQAjwDiAJgA4QCjAOAAsQDeAMMA3QDbANsA9ADYAP8A&#10;1gD/ANEA/wDJAP8AxAD/AP8AAAD/AAAA/wAAAP8AAAD6AAIA9gARAPMAHQDwACkA7QA0AOkAPwDm&#10;AEgA4wBQAOEAVwDfAF0A3gBjAN0AaADbAG0A2gByANgAdwDWAH0A1ACDANMAigDRAJMA0ACdAM4A&#10;qwDMALsAyQDRAMcA7ADFAP8AxQD/AMQA/wC9AP8AuQD/AP8AAAD/AAAA+wAAAPMAAADtAAAA6AAL&#10;AOQAGADgACQA3QAuANkAOQDVAEIA0gBLANAAUgDOAFgAzABeAMsAYwDJAGgAyABtAMYAcgDFAHcA&#10;xAB+AMIAhQDAAI0AvwCXALwApAC5ALMAtwDHALYA4wC0APoAswD/ALIA/wCvAP8AqwD/AP8AAAD3&#10;AAAA7gAAAOUAAADeAAAA2AAGANIAEwDOAB4AywApAMgAMwDFAD0AwgBFAL8ATAC9AFIAvABYALoA&#10;XQC5AGIAtwBnALYAbAC1AHIAswB4ALEAfwCvAIcArQCRAKsAnQCpAKwApwC+AKUA2ACjAPEAoQD/&#10;AKEA/wCgAP8AngD/APUAAADqAAAA4AAAANYAAADOAAAAyAAAAMIADQC+ABkAugAjALgALQC1ADYA&#10;sgA/AK8ARgCtAEwArABSAKoAVwCpAFwApwBhAKYAZwCkAGwAogByAKEAeQCfAIEAnQCLAJsAlgCZ&#10;AKQAlwC2AJUAzQCTAOgAkgD9AJEA/wCRAP8AkQD/AOoAAADdAAAA0QAAAMkAAADBAAAAugAAALQA&#10;BwCwABMArAAdAKgAJwCmADAAowA4AKEAQACfAEYAnQBMAJsAUQCZAFcAmABcAJcAYQCVAGYAlABt&#10;AJIAdACQAHwAjgCFAIwAkACKAJ4AiACuAIcAxACFAN8AgwD1AIIA/wCCAP8AggD/AN8AAADRAAAA&#10;xgAAAL0AAAC1AAAArgAAAKgAAQCjAAwAnwAXAJsAIQCYACoAlQAxAJMAOQCRAEAAjwBGAI0ASwCM&#10;AFEAigBWAIkAWwCHAGEAhgBnAIQAbgCCAHYAgQCAAH8AigB8AJgAewCnAHkAuwB3ANQAdgDtAHUA&#10;/gB1AP8AdAD/ANQAAADHAAAAvAAAALMAAACrAAAApAAAAJ4AAACZAAYAlAARAJAAGwCMACMAiQAr&#10;AIcAMwCEADoAggBAAIEARQB/AEsAfgBQAHwAVgB7AFsAeQBiAHcAaQB1AHEAdAB7AHIAhQBwAJIA&#10;bgChAGwAtABrAMsAagDlAGkA9wBoAP8AaAD/AMwFAAC/DAAAtBAAAKsNAACjCAAAmwAAAJUAAACP&#10;AAAAigAKAIUAFACBAB0AfgAlAHsALQB5ADMAdwA6AHUAQABzAEUAcgBLAHAAUABvAFYAbQBdAGsA&#10;ZABpAG0AaAB2AGYAgQBkAI4AYgCcAGAArwBfAMQAXgDdAF0A8QBdAP8AXAD/AMUTAAC4GgAArh0A&#10;AKQdAACcGQAAlBIAAI0JAACGAAAAgAADAHsADQB3ABYAcwAfAHAAJwBuAC0AbAA0AGoAOgBoAEAA&#10;ZgBFAGUASwBjAFEAYgBYAGAAYABeAGgAXAByAFoAfQBZAIoAVwCYAFUAqgBUAL8AUwDWAFIA6wBS&#10;APkAUQD/AL8eAACzJQAAqSgAAJ8oAACXJQAAjyAAAIcZAAB/EAAAeAYAAHIABgBtABAAaQAYAGYA&#10;IABjACgAYQAuAF8ANABdADoAXABAAFoARgBYAE0AVwBUAFUAXABTAGQAUQBuAFAAegBOAIcATACW&#10;AEsApwBKALsASQDRAEgA5gBHAPUARwD+ALonAACvLQAApTEAAJsyAACTLwAAiisAAIIlAAB6HQAA&#10;chUAAGoLAABkAwgAXwARAFwAGgBZACIAVwAoAFUALwBTADUAUQA7AFAAQQBOAEgATABQAEsBWABJ&#10;AWEARwFrAEYCdwBEAoQAQgKUAEECpQBAAbkAPgHPAD4C5AA9AvIAPQL8ALYuAACrNQAAoTgAAJg5&#10;AACPOAAAhzQAAH4uAAB2KAAAbSAAAGUYAABdEAAAVQgKAFIGEwBPBhwATQcjAEsHKgBJBzAASAg2&#10;AEYIPQBECUQAQwlMAEEKVAA/Cl4APgtpADwLdQA6C4MAOQuTADcLpAA2C7kANQrPADQL5QA0C/QA&#10;NQv+ALM0AACoOwAAnj8AAJVAAACNPwAAhDsAAHs2AAByMAAAaSkAAGAiAABXGwAATxMDAEkODQBG&#10;DhYARA8eAEIPJQBAECsAPhAyAD0QOQA7EUAAOhFIADgSUQA3ElsANRNnADQTcwAyE4IAMBOSAC8T&#10;pAAtE7kALBPQACwT5wAtE/YALRL/ALA6AACmQAAAnEQAAJNFAACKRQAAgkIAAHg9AABvNwAAZjEA&#10;AFwqAABTJAAASh0AAEIXCQA+FRIAPBYaADoWIQA4FigANhYuADUXNQAzFz0AMhhFADEYTwAvGVkA&#10;LhlkACwacQAqGoAAKRqQACcaogAmGrcAJBrOACQa5QAlGvYAJhn/AK4+AACjRQAAmkkAAJFKAACJ&#10;SgAAgEcAAHZDAABsPQAAYzgAAFkyAABQKwAARiUAAD0eBQA3HA4ANBwWADIcHQAwHCQALhwrAC0d&#10;MgAsHToAKx5DACkeTAAoH1cAJiBiACUgbwAjIH4AIiCOACAgoAAfILYAHSDNAB0g5AAfH/YAIB//&#10;AKxDAAChSQAAmE0AAI9PAACHTwAAfk0AAHRJAABqQwAAYD4AAFY5AABNMwAAQiwAADknAQAxIgoA&#10;LSETACshGgAoISEAJyIoACYiMAAlIzcAJCRAACMkSgAhJVUAICVgAB4mbgAcJnwAGyaMABkmnwAY&#10;JrQAFibMABYl4wAYJfUAGST/AKlHAACfTQAAllEAAI5UAACFUwAAfFIAAHNOAABoSQAAXkQAAFQ/&#10;AABKOgAAQDUAADYvAAArKQcAJicPACQnFwAiJx4AISglACAoLQAeKTUAHSk+ABwqSAAaKlIAGSte&#10;ABcrbAAVLHoAFCyLABIsnQAQK7MADivKAA8r4gARKvQAEir/AKdLAACeUgAAlVYAAIxYAACEWAAA&#10;e1cAAHFUAABmTgAAXEoAAFNGAABJQQAAPzwAADQ3AAAoMQMAIS4MAB4uFAAcLhsAGi4jABkuKgAX&#10;LzMAFi87ABUwRQATMFAAETFcABAxagAOMXkADDGJAAoxmwAIMbAABzHHAAcw3gAJMPEACy/+AKVQ&#10;AACcVgAAk1oAAItdAACDXQAAelwAAHBZAABlVQAAW1EAAFJNAABISQAAPEMAADA+AAAlOQAAGzUI&#10;ABc0EQAVNBgAEzUgABI1KAAQNTAADjY5AAw2QwALN04ACTdaAAc3aAAGN3YABDeGAAI3mAAAN60A&#10;ADfEAAA23AABNuwAAzX6AKNVAACaWwAAkV8AAIliAACBYgAAeWEAAG9fAABkWwAAWlgAAFBUAABE&#10;TwAAN0oAACxFAAAhQQAAFj0EAA87DQAMPBUACjwdAAk8JQAHPC4ABj03AAQ9QQACPUwAAD5YAAA+&#10;ZQAAPnQAAD6EAAA+lgAAPaoAAD3BAAA82QAAO+sAADv2AKBaAACYYAAAkGQAAIhnAACAaAAAd2cA&#10;AG5lAABjYgAAWF4AAEtZAAA/VQAAM1AAACdMAAAbSQAAEUYCAAdECgADRBMAAUQbAABEIwAARCsA&#10;AEQ1AABFPgAARUkAAEVVAABFYwAARXEAAEWCAABElAAARKgAAEO/AABC2AAAQusAAEH2AJ5gAACV&#10;ZgAAjmoAAIZtAAB/bgAAd20AAG5sAABgZwAAU2MAAEZfAAA5WwAALVgAACFUAAAWUQAAC08BAAFN&#10;CQAATREAAE0YAABNIAAATSgAAE0yAABNPAAATUcAAE1TAABNYAAATW8AAEx/AABMkQAAS6YAAEq9&#10;AABJ1gAASeoAAEj2AJtmAACTbAAAjHAAAIVzAAB+dAAAdnQAAGlxAABbbQAATWkAAEBlAAAzYgAA&#10;Jl8AABpcAAAPWgAABFgAAABXBwAAVw4AAFYVAABWHQAAViQAAFYuAABWOAAAVUMAAFVQAABVXQAA&#10;VWwAAFR8AABUjgAAU6MAAFK7AABR1AAAUOoAAE/3AJhtAACRcwAAi3cAAIR5AAB9ewAAcXgAAGN2&#10;AABVcgAARm8AADlsAAAsaQAAH2cAABNlAAAHYwAAAGIAAABhBAAAYQsAAGASAABgGAAAXyAAAF8p&#10;AABfNAAAXz8AAF9MAABeWQAAXmgAAF55AABdiwAAXKAAAFu5AABa0wAAWeoAAFj4AJZ1AACPegAA&#10;iX4AAIOAAAB4fwAAa30AAFx7AABOeAAAP3YAADFzAAAjcQAAF28AAApuAAAAbQAAAGsAAABrAAAA&#10;awYAAGoMAABqFAAAahsAAGkjAABpLgAAaToAAGlHAABoVQAAaGQAAGh1AABniAAAZp0AAGW1AABj&#10;0QAAYuoAAGL4AJN8AACOgQAAiIUAAH2FAABxhAAAY4IAAFSAAABFfgAANnwAACd6AAAaeQAADXgA&#10;AAB3AAAAdgAAAHYAAAB1AAAAdQAAAHUGAAB0DQAAdBUAAHQdAAB0JwAAdDMAAHRAAABzTwAAc18A&#10;AHNwAABygwAAcZgAAHCxAABuzgAAbegAAG34AJKEAACNiQAAg4oAAHaKAABoiQAAWYgAAEqGAAA7&#10;hQAAK4MAAB2CAAAPgQAAAYEAAACAAAAAgAAAAIAAAACAAAAAfwAAAH8AAAB/BQAAfwwAAIAVAACA&#10;HgAAgCoAAIA4AAB/RwAAf1gAAH9qAAB+fQAAfZMAAHysAAB7yAAAeuUAAHn3AJCNAACHjgAAe48A&#10;AG2PAABejgAAT44AAD+NAAAvjAAAIIsAABGLAAACigAAAIoAAACKAAAAigAAAIoAAACKAAAAigAA&#10;AIsAAACLAAAAiwIAAIwKAACMFAAAjR8AAI0tAACNPQAAjU8AAIxiAACLdgAAi4wAAIukAACJwQAA&#10;iOAAAIf0AIqSAAB+kwAAcZQAAGKUAABSlAAAQpQAADGUAAAhkwAAEpMAAAKTAAAAlAAAAJQAAACU&#10;AAAAlAAAAJUAAACVAAAAlgAAAJYAAACXAAAAmAAAAJgAAACZCAAAmxMAAJshAACcMQAAnEMAAJxX&#10;AACcbAAAm4MAAJubAACatwAAmdUAAJntAIGXAAB0mQAAZpkAAFaaAABFmgAANJoAACObAAATmwAA&#10;ApwAAACdAAAAnQAAAJ4AAACeAAAAnwAAAKAAAAChAAAAogAAAKMAAACkAAAApQAAAKYAAACoAAAA&#10;qgQAAKwSAACuIgAArjYAAK5KAACuYAAArngAAK6QAACuqgAArckAAKzkAHecAABpngAAWp8AAEig&#10;AAA3oQAAJaIAABSjAAADpAAAAKUAAACmAAAAqAAAAKkAAACpAAAAqgAAAKwAAACtAAAArwAAALAA&#10;AACyAAAAswAAALUAAAC4AAAAuwAAAL4CAADCEgAAwyYAAMU7AADGUgAAxmoAAMWEAADEnwAAxLoA&#10;AMXUAGyiAABdowAATKUAADumAAApqAAAFqoAAASrAAAArQAAAK8AAACxAAAAsgAAALMAAAC0AAAA&#10;tgAAALgAAAC6AAAAvAAAAL4AAADAAAAAwwAAAMYAAADJAAAAzQAAANIAAADYAQAA3RUAAN4rAADg&#10;QwAA4lsAAOR0AADkjQAA5KcAAOLBAP8AAAD/AAAA/wAAAP8AAAD/AAMA/wARAP0AHgD7ACoA9wA2&#10;APMAQADwAEkA7gBRAOwAWADrAF4A6QBkAOgAaQDnAG0A5gByAOQAdwDjAH0A4QCEAOAAiwDfAJQA&#10;3QCeANwArADaAL4A1wDVANMA7gDSAP8A0QD/AMwA/wDEAP8AvgD/AP8AAAD/AAAA/wAAAPwAAAD3&#10;AAAA8wANAPAAGQDsACUA6QAwAOUAOwDiAEQA4ABMAN0AUwDbAFkA2gBfANgAZADWAGkA1ABtANMA&#10;cgDRAHgA0AB+AM4AhgDNAI4AywCYAMkApQDGALYAwwDLAMIA5gDAAP4AwAD/AL8A/wC3AP8AsgD/&#10;AP8AAAD/AAAA9wAAAO8AAADpAAAA5AAHAN8AFADbACAA2AAqANQANQDQAD4AzgBGAMsATQDJAFQA&#10;xwBZAMYAXgDEAGMAwwBoAMIAbQDAAHMAvwB5AL0AgAC7AIgAuQCSALYAngC0AK4AsgDBALAA3ACv&#10;APYArQD/AKwA/wCpAP8ApQD/AP0AAADzAAAA6QAAAOEAAADaAAAA0wACAM0ADgDJABoAxgAlAMMA&#10;LgDAADgAvQBAALoASAC4AE4AtgBUALUAWQCzAF4AsgBjALEAaACvAG0ArQBzAKsAewCpAIMApwCM&#10;AKYAmACkAKYAogC4AJ8A0ACdAO0AnAD/AJsA/wCbAP8AmAD/APEAAADmAAAA2wAAANEAAADKAAAA&#10;wwAAAL0ACQC5ABUAtQAfALIAKQCvADIArQA6AKoAQgCoAEgApgBOAKUAUwCjAFgAogBdAKAAYgCf&#10;AGgAnQBuAJsAdQCaAH0AmACGAJYAkQCTAJ8AkQCwAJAAxgCOAOQAjQD7AIsA/wCLAP8AigD/AOUA&#10;AADYAAAAzQAAAMQAAAC8AAAAtQAAAK8AAwCqAA8ApgAZAKMAIwCgACsAngA0AJsAOwCZAEIAlwBH&#10;AJYATQCUAFIAkwBXAJEAXACQAGIAjgBoAIwAbwCLAHcAiQCAAIcAiwCFAJgAgwCpAIEAvQB/ANkA&#10;fgDyAH0A/wB8AP8AfAD/ANkAAADMAAAAwQAAALgAAACwAAAAqQAAAKMAAACeAAkAmgAUAJYAHQCT&#10;ACYAkAAtAI0ANQCLADsAigBBAIgARwCGAEwAhQBRAIMAVwCCAFwAgABiAH8AagB9AHIAewB7AHkA&#10;hgB3AJIAdQCiAHMAtQByAM4AcADpAG8A/QBvAP8AbgD/AM8AAADCAAAAtwAAAK4AAACmAAAAnwAA&#10;AJkAAACTAAMAjgANAIoAFwCHAB8AhAAnAIEALgB/ADUAfQA7AHsAQQB6AEYAeABLAHcAUQB1AFcA&#10;cwBdAHIAZABwAGwAbgB2AGwAgQBqAI0AaACcAGYArgBlAMYAYwDhAGMA9gBiAP8AYgD/AMcEAAC6&#10;CgAAsAwAAKYKAACeBQAAlwAAAJAAAACKAAAAhAAHAIAAEQB8ABkAeAAhAHUAKABzAC8AcQA1AG8A&#10;OwBuAEAAbABGAGoATABpAFEAZwBYAGUAXwBjAGgAYgBxAGAAfABeAIgAXACXAFoAqQBZAL8AWADZ&#10;AFcA7wBWAP4AVgD/AMASAAC0GAAAqRoAAKAaAACYFQAAkA8AAIgGAACBAAAAewAAAHYACgBxABMA&#10;bgAbAGsAIgBoACkAZgAvAGQANQBiADsAYQBBAF8ARgBdAEwAXABTAFoAWwBYAGMAVgBtAFQAeABS&#10;AIQAUACTAE8ApABOALkATADRAEsA6ABLAPgASwD/ALodAACvIwAApSYAAJslAACTIgAAih0AAIIW&#10;AAB7DAAAcwMAAG0AAwBoAAwAZAAVAGAAHABdACMAWwApAFkAMABXADYAVgA7AFQAQQBSAEgAUABP&#10;AE8AVgBNAF8ASwBpAEkAdABHAIEARgCQAEQAoQBDALUAQgDLAEEA4wBAAPMAQAD+ALYlAACqKwAA&#10;oS8AAJcvAACPLQAAhigAAH4iAAB2GgAAbRIAAGYIAABfAAYAWgAOAFYAFgBTAB0AUQAkAE8AKgBN&#10;ADAASwA2AEkAPQBIAEMARgBKAEQAUgBCAFwAQQBmAD8AcQA9AH8APACNADoAngA5ALIAOADIADcA&#10;3wA2AO8ANgD6ALItAACnMwAAnTYAAJQ3AACLNQAAgzEAAHorAABxJQAAaR0AAGAVAABYDQAAUQUH&#10;AE0BEABJABgARwAfAEUAJQBDACsAQQEyAD8BOAA+Aj8APAJGADoDTwA5A1gANwRjADUEbwA0BH0A&#10;MgSMADAEnQAvBLAALgTGAC0E3QAsBO0ALAT4AK8zAACkOQAAmzwAAJI9AACJPAAAgDkAAHczAABu&#10;LQAAZScAAFwfAABTGAAASxEAAEMKCQBABxIAPQgZADsIIAA5CCcANwktADYJNAA0CjsAMwpDADEL&#10;TAAvC1YALgxhACwMbQAqDXsAKA2LACcNnQAlDLEAJAzHACIM3gAjDO4AJAz6AKw4AACiPgAAmEIA&#10;AI9DAACHQgAAfj8AAHQ6AABrNAAAYi4AAFgoAABPIQAARhoAAD4UAwA3EAwANA8UADIPGwAwECIA&#10;LhApAC0QMAArETcAKhFAACgSSQAnE1MAJRNfACQUbAAiFHoAIBSKAB4UnAAdFLAAGxTHABoU3wAc&#10;FPEAHRP8AKo9AACgQwAAl0YAAI5IAACFRwAAfEUAAHJAAABpOwAAXzUAAFYvAABMKQAAQiMAADkc&#10;AAAxFwgALBUQACoVFwAoFh4AJhYlACUWLQAkFzQAIhg9ACEYRgAgGVEAHhpdABwaagAbGngAGRqI&#10;ABcamgAVGq8AFBrGABMa3gAVGvAAFhn+AKhBAACeRwAAlUsAAIxNAACDTAAAekoAAHFGAABnQQAA&#10;XTwAAFM2AABJMAAAPyoAADYlAAAsHwQAJhwMACIbFAAgGxsAHxwiAB4cKgAdHTIAGx46ABoeRAAY&#10;H08AFx9bABUgaAATIHYAEiCGABAgmQAOIK0ADCDDAAsg2wANH+8ADx/9AKVGAACcTAAAk08AAIpR&#10;AACCUQAAeU8AAG9MAABlRgAAW0IAAFE9AABHOAAAPjMAADQtAAAqKAAAICIJABwhEQAaIRgAGCIf&#10;ABciJwAWIy8AFCM4ABMkQgARJU0AECVZAA0mZgAMJnQACiaEAAgmlgAGJqoABSbAAAUl2AAGJesA&#10;CCT6AKNKAACaUAAAkVQAAIlWAACBVgAAeFQAAG5RAABjTAAAWUgAAFBEAABGPwAAPDoAADI1AAAn&#10;LwAAHCoGABUoDQATKBUAESgdABApJQAOKS0ADCo2AAsqPwAJK0oACCxWAAYsZAAELHIAAiyCAAAs&#10;lAAALKgAACy+AAAr1QAAKugAACr2AKFPAACYVAAAkFgAAIhaAAB/WwAAd1oAAG1XAABiUwAAWU8A&#10;AE9LAABFRwAAOUEAAC48AAAiNwAAGDICAA4vCgALLxMACS8bAAgwIwAGMCsABTE0AAMxPQABMkgA&#10;ADJUAAAyYQAAM3AAADOAAAAykQAAMqUAADG8AAAx0wAAMOcAAC/zAJ9TAACWWQAAjl0AAIZfAAB+&#10;YAAAdl8AAGxdAABiWQAAWFYAAE1RAABBTAAANUcAAClCAAAePgAAEzoAAAk3CQAENxEAATcZAAA3&#10;IQAANykAADgyAAA4OwAAOUYAADlSAAA5XwAAOW4AADl+AAA5jwAAOKMAADe6AAA30QAANucAADX0&#10;AJ1ZAACVXwAAjWMAAIVlAAB9ZgAAdWUAAGxjAABhYAAAVVsAAElXAAA8UgAAME4AACRJAAAYRgAA&#10;DUMAAANACAAAQA8AAEAXAAA/HgAAPyYAAD8wAABAOQAAQEQAAEBQAABAXQAAQGwAAEB8AAA/jQAA&#10;P6EAAD64AAA90AAAPOYAADv0AJpfAACSZAAAi2gAAIRrAAB8bAAAdGsAAGtqAABeZQAAUGEAAENd&#10;AAA2WAAAKlQAAB5RAAASTgAAB0sAAABKBwAASQ0AAEkUAABIGwAASCMAAEgsAABINgAASEEAAEhN&#10;AABIWgAASGkAAEd5AABHiwAARp8AAEW2AABEzwAAQ+cAAEL1AJhlAACRagAAiW8AAINxAAB7cgAA&#10;c3IAAGZuAABZagAASmYAAD1jAAAwXwAAI1wAABdZAAALVwAAAFQAAABTBAAAUwoAAFIRAABRGAAA&#10;UR8AAFEpAABRMwAAUT4AAFFKAABQVwAAUGYAAFB2AABPiQAATp0AAE21AABMzgAAS+cAAEr2AJZs&#10;AACPcQAAiHUAAIJ4AAB7eQAAbnYAAGFzAABScAAAQ2wAADZpAAAoZgAAG2QAAA5hAAADYAAAAF4A&#10;AABdAQAAXAcAAFwNAABbFAAAWxsAAFokAABaLgAAWjoAAFpHAABaVAAAWWMAAFlzAABYhgAAV5oA&#10;AFayAABVzQAAVOcAAFP3AJNzAACNeQAAh3wAAIF/AAB1fQAAaHsAAFp4AABLdQAAPHMAAC1wAAAg&#10;bgAAE2wAAAZqAAAAaQAAAGgAAABnAAAAZgMAAGYJAABlDwAAZRYAAGUeAABlKQAAZDQAAGRBAABk&#10;UAAAZF8AAGNvAABiggAAYZcAAGCvAABeywAAXeYAAF33AJF7AACMgAAAhoQAAHuDAABuggAAYIAA&#10;AFF+AABCewAAMnkAACR3AAAWdgAACHQAAABzAAAAcgAAAHIAAABxAAAAcQAAAHADAABwCQAAcBAA&#10;AHAYAABwIQAAby0AAG87AABvSQAAbloAAG5rAABtfQAAbJMAAGurAABqxwAAaeUAAGj3AJCDAACL&#10;iAAAgIgAAHSIAABmhwAAV4UAAEeEAAA3ggAAKIAAABl/AAAKfgAAAH0AAAB9AAAAfAAAAHwAAAB8&#10;AAAAewAAAHsAAAB7AQAAewgAAHsQAAB7GQAAeyUAAHsyAAB7QgAAe1IAAHplAAB6dwAAeY0AAHil&#10;AAB3wgAAdeEAAHT2AI+LAACEjAAAeI0AAGqNAABbjAAAS4sAADuKAAAriQAAHIgAAAyHAAAAhwAA&#10;AIcAAACHAAAAhgAAAIYAAACGAAAAhgAAAIcAAACHAAAAhwAAAIcFAACIDgAAiBkAAIgoAACIOAAA&#10;iEkAAIhcAACHcAAAh4YAAIaeAACFuwAAhNsAAIPyAIiQAAB8kgAAb5IAAGCSAABPkgAAPpEAAC6R&#10;AAAdkAAADZAAAACQAAAAkAAAAJAAAACQAAAAkQAAAJEAAACRAAAAkgAAAJIAAACTAAAAkwAAAJQA&#10;AACVAwAAlg0AAJcbAACXKwAAlz0AAJhRAACXZwAAln4AAJaVAACWsAAAlc8AAJTrAH+WAABylwAA&#10;Y5cAAFOYAABCmAAAMZgAACCYAAAOmAAAAJkAAACZAAAAmgAAAJsAAACbAAAAmwAAAJwAAACdAAAA&#10;ngAAAJ8AAACgAAAAoQAAAKIAAACkAAAApQAAAKcMAACoHQAAqDAAAKlFAACpWwAAqXIAAKqKAACp&#10;pQAAqMQAAKfiAHWbAABmnAAAV50AAEadAAA0ngAAIp8AABCgAAAAoQAAAKIAAACjAAAApAAAAKUA&#10;AAClAAAApwAAAKgAAACpAAAAqgAAAKwAAACtAAAArwAAALEAAACzAAAAtgAAALkAAAC9DAAAviAA&#10;AL81AADATQAAwGUAAMB+AADAmAAAwLQAAL/RAGmgAABaoQAASaMAADekAAAlpQAAE6cAAACoAAAA&#10;qgAAAKwAAACtAAAArwAAALAAAACxAAAAsgAAALQAAAC2AAAAuAAAALoAAAC8AAAAvwAAAMEAAADE&#10;AAAAyAAAAMwAAADSAAAA1g8AANklAADbPQAA3VYAAN5vAADeigAA26YAANvBAP8AAAD/AAAA/wAA&#10;AP8AAAD/AAAA/gANAPsAGwD4ACYA9AAyAPAAPADtAEUA6wBNAOkAVADnAFoA5gBfAOQAZADjAGkA&#10;4QBuAOAAcwDfAHkA3QB/ANwAhwDaAI8A2QCZANYApwDTALgA0ADOAM4A6gDNAP8AzAD/AMcA/wC/&#10;AP8AuQD/AP8AAAD/AAAA/wAAAPoAAAD1AAAA8AAJAOwAFQDoACEA5QAsAOEANwDeAEAA2wBIANkA&#10;TwDWAFUA1ABaANIAXwDRAGQAzwBpAM4AbgDMAHQAywB6AMoAgQDIAIoAxgCTAMMAoADAALAAvgDF&#10;AL0A4QC7APoAugD/ALgA/wCwAP8ArAD/AP8AAAD9AAAA8wAAAOwAAADmAAAA4AADANoAEADWABwA&#10;0wAmAM8AMQDMADoAyABCAMYASQDEAE8AwgBVAMEAWgC/AF8AvgBkALwAaQC7AG4AuQB1ALcAfAC1&#10;AIQAswCNALEAmQCvAKgArQC8AKsA1QCoAPEApwD/AKcA/wCjAP8AoAD/APkAAADvAAAA5QAAAN0A&#10;AADVAAAAzQAAAMgACwDEABYAwQAhAL4AKgC6ADQAtwA8ALUAQwCzAEoAsQBPALAAVACuAFkArQBe&#10;AKsAYwCpAGkApwBvAKYAdgCkAH4AogCIAKAAkwCeAKEAnACzAJoAygCYAOgAlwD/AJYA/wCWAP8A&#10;kgD/AO0AAADhAAAA1gAAAM0AAADEAAAAvgAAALgABQC0ABEAsAAbAK0AJACqAC0ApwA2AKUAPQCj&#10;AEMAoQBJAJ8ATgCdAFMAnABYAJsAXgCZAGMAmABpAJYAcACUAHgAkgCCAJAAjQCOAJoAjACrAIoA&#10;wACIAN0AhwD4AIYA/wCFAP8AhAD/AOAAAADSAAAAyAAAAL8AAAC3AAAAsAAAAKoAAAClAAsAoQAV&#10;AJ4AHwCbACcAmAAvAJYANgCUAD0AkgBDAJAASACPAE0AjQBSAIwAWACKAF0AiQBjAIcAagCFAHIA&#10;gwB8AIEAhwB/AJMAfQCjAHsAtwB5ANEAeADvAHcA/wB3AP8AdgD/ANMAAADHAAAAvAAAALMAAACr&#10;AAAApAAAAJ4AAACZAAUAlAAQAJEAGQCNACEAigAoAIgAMACGADcAhAA9AIIAQgCBAEcAfwBMAH4A&#10;UgB8AFgAewBeAHkAZQB3AG0AdQB2AHMAgQBxAI0AbwCdAG0AsABsAMgAagDmAGkA+wBpAP8AaAD/&#10;AMoAAAC9AAAAswAAAKoAAAChAAAAmgAAAJQAAACOAAAAiQAJAIUAEwCBABsAfgAjAHsAKQB5ADAA&#10;dwA3AHYAPAB0AEEAcgBHAHEATABvAFIAbgBYAGwAYABqAGgAaABxAGYAfABkAIgAYgCXAGAAqQBf&#10;AMAAXQDdAFwA9ABcAP8AXAD/AMICAAC2CAAAqwkAAKIHAACaAgAAkgAAAIsAAACFAAAAfwADAHoA&#10;DQB2ABUAcwAdAHAAJABtACoAawAwAGkANgBoADwAZgBBAGUARwBjAE0AYQBTAF8AWwBdAGMAWwBs&#10;AFkAdwBXAIQAVgCSAFQAowBTALkAUQDTAFAA7ABQAP0AUAD/ALsQAACvFgAApRgAAJwXAACTEwAA&#10;iwwAAIQDAAB9AAAAdgAAAHEABwBsAA8AaAAXAGUAHgBiACQAYAArAF4AMQBcADYAWwA8AFkAQQBX&#10;AEgAVQBOAFQAVgBSAF4AUABoAE4AcwBMAH8ASgCOAEgAnwBHALMARgDLAEUA5QBEAPcARAD/ALUb&#10;AACqIQAAoCMAAJcjAACOHwAAhhoAAH4TAAB2CQAAbwAAAGgAAQBjAAkAXgARAFsAGABXAB8AVQAl&#10;AFMAKwBRADEATwA3AE4APABMAEMASgBKAEgAUQBGAFoARQBkAEMAbwBBAHwAPwCKAD4AmwA8AK8A&#10;OwDGADoA3wA6APEAOgD9ALEkAACmKQAAnSwAAJMsAACLKgAAgiUAAHofAABxFwAAaQ4AAGEGAABa&#10;AAMAVQALAFEAEwBOABkASwAfAEgAJgBHACwARQAyAEMAOABBAD4APwBFAD4ATQA8AFYAOgBhADgA&#10;bAA3AHkANQCIADMAmAAyAKwAMQDBADAA2gAvAOwALwD5AK4rAACjMQAAmjQAAJA0AACIMgAAfy4A&#10;AHYoAABtIgAAZBsAAFwTAABUCgAATAIFAEcADABEABQAQQAaAD4AIAA8ACcAOwAtADkAMwA3ADoA&#10;NQBBADQASgAyAFMAMABeAC8AagAtAHcAKwCGACoAlgAoAKkAJwC/ACYA1QAmAOkAJQD1AKsxAACg&#10;NwAAlzoAAI47AACFOQAAfDYAAHMwAABqKwAAYSQAAFgdAABPFQAARg4AAD4HBgA6Aw4ANwEVADUB&#10;GwAzAiIAMQIoAC8CLwAuAzYALAQ+ACoERgApBVAAJwVbACUGZwAjBnUAIQaEACAGlQAeBqgAHQa+&#10;ABwF1AAbBucAGwbzAKg3AACePAAAlUAAAIxBAACDPwAAejwAAHE3AABnMgAAXiwAAFUlAABLHwAA&#10;QhgAADoRAAAxCwgALggQACsIFgApCR0AJwkkACYJKwAkCjIAIws6ACELQwAfDE4AHQ1ZABsNZgAa&#10;DXQAGA6EABYOlQAUDqkAEg2/ABEN1QASDegAFA32AKY7AACcQQAAk0QAAIpGAACCRQAAeUIAAG8+&#10;AABlOAAAXDMAAFItAABIJwAAPyAAADUaAAAtFAIAJRAKACIPEgAgDxgAHhAfAB0QJwAbES8AGhI3&#10;ABgSQQAXE0sAFRRXABQUZAASFHIAEBWCAA0VlAALFacAChW9AAkU0wAKFOkADBP4AKRAAACaRgAA&#10;kUkAAIlKAACASgAAd0gAAG1DAABjPgAAWjkAAFA0AABGLgAAPCgAADMjAAAqHQAAIBgGABoVDgAY&#10;FRUAFhYcABUWJAAUFywAExg1ABEYPgAQGUkADRpVAAwaYgAKG3AACBuAAAYbkQAEG6UAAhu6AAIa&#10;0QADGuUABRn1AKJEAACYSgAAkE0AAIdPAAB/TwAAdk0AAGxJAABiRAAAWD8AAE46AABFNgAAOzAA&#10;ADIsAAAoJgAAHSEDABQcCwARGxIAEBwaAA4dIQAMHSoACx4yAAkfPAAIIEcABiBTAAQhYAACIW4A&#10;ACF+AAAhjwAAIaIAACG4AAAgzgAAH+QAAB/xAKBJAACXTgAAjlIAAIZUAAB+VAAAdVIAAGtPAABh&#10;SgAAV0YAAE1CAABEPQAAOzkAADAzAAAlLgAAGSgAAA8kCAAKIxAACCMYAAYkIAAFJCgAAyUwAAIm&#10;OgAAJkUAACdRAAAnXgAAJ2wAACh8AAAnjQAAJ6AAACa2AAAmzQAAJeMAACTxAJ5NAACVUwAAjVcA&#10;AIVYAAB8WQAAdFcAAGpUAABgUAAAVk0AAE1JAABDRQAANz8AACs5AAAgNAAAFTAAAAosBwAEKw4A&#10;ACsWAAArHgAAKyYAACwvAAAsOAAALUMAAC1PAAAtXAAALmoAAC56AAAtiwAALZ8AACy1AAArzAAA&#10;K+IAACrxAJxSAACTWAAAi1sAAINdAAB7XgAAc10AAGpbAABfVwAAVlQAAEtPAAA/SgAAMkUAACZA&#10;AAAbPAAAEDgAAAU0BwAAMw0AADMUAAAzHAAAMyQAADMtAAAzNgAANEEAADRNAAA0WgAANGgAADR4&#10;AAA0iQAAM50AADKzAAAxywAAMeIAADDxAJpYAACRXQAAimEAAIJjAAB6ZAAAcmMAAGlhAABfXgAA&#10;U1kAAEZUAAA5UAAALUsAACFHAAAVQwAACj8AAAA9BgAAPAsAADsSAAA7GQAAOyEAADsqAAA7NAAA&#10;Oz4AADtKAAA7VwAAO2YAADt2AAA6hwAAOpsAADmyAAA4ygAAN+MAADbyAJddAACQYwAAiGcAAIFp&#10;AAB6agAAcWkAAGloAABbYwAATl4AAEFaAAA0VgAAJ1IAABpOAAAOSwAAA0gAAABGBAAARQoAAEQQ&#10;AABEFgAAQx4AAEMnAABDMQAAQzwAAENIAABDVQAAQ2QAAEN0AABChQAAQZkAAECwAAA/ygAAPuMA&#10;AD3zAJVkAACOaQAAh20AAIBvAAB5cAAAcXAAAGRsAABWaAAAR2QAADpgAAAtXAAAIFkAABNWAAAH&#10;UwAAAFEAAABPAgAATgcAAE4NAABNEwAATBoAAEwjAABMLgAATDkAAExFAABMUgAAS2EAAEtxAABK&#10;gwAASZcAAEiuAABHyQAARuMAAEX0AJNrAACMcAAAhnQAAH92AAB4dwAAbHQAAF5xAABPbQAAQGoA&#10;ADJmAAAlYwAAGGAAAAteAAAAXAAAAFoAAABZAAAAWAQAAFcJAABXEAAAVhYAAFYfAABWKQAAVTQA&#10;AFVBAABVTwAAVV0AAFRuAABUgAAAU5QAAFGsAABQxwAAT+MAAE71AJFyAACLdwAAhXsAAH99AABz&#10;ewAAZXkAAFd2AABIcwAAOHAAACptAAAcagAADmgAAAJnAAAAZQAAAGQAAABjAAAAYgAAAGIFAABh&#10;CgAAYREAAGAZAABgIwAAYC8AAGA8AABfSgAAX1kAAF9qAABefAAAXZEAAFupAABaxAAAWeIAAFj2&#10;AI96AACKfwAAhYIAAHmBAABsgAAAXX4AAE57AAA+eQAAL3YAACB0AAAScgAABHEAAABwAAAAbwAA&#10;AG4AAABtAAAAbQAAAGwAAABsBAAAbAsAAGsTAABrHAAAaygAAGs1AABqRAAAalQAAGplAABpeAAA&#10;aI0AAGelAABlwQAAZOAAAGP2AI6CAACJhgAAfoYAAHGGAABjhAAAVIMAAESBAAA0fwAAJH0AABV8&#10;AAAGewAAAHoAAAB5AAAAeQAAAHgAAAB4AAAAeAAAAHcAAAB3AAAAdwMAAHcKAAB3EwAAdx8AAHct&#10;AAB3PAAAdk0AAHZfAAB1cgAAdYcAAHSfAAByvAAAcdwAAHD0AI2KAACCiwAAdosAAGiLAABYigAA&#10;SIgAADiHAAAnhgAAGIUAAAiEAAAAhAAAAIMAAACDAAAAgwAAAIMAAACDAAAAgwAAAIMAAACDAAAA&#10;gwAAAIMBAACDCQAAhBQAAIQiAACEMgAAhEMAAINWAACDagAAg4AAAIGYAACBtAAAf9QAAH/vAIaP&#10;AAB5kAAAbJAAAF2QAABMjwAAO48AACqOAAAZjQAACY0AAACNAAAAjQAAAI0AAACNAAAAjQAAAI0A&#10;AACOAAAAjgAAAI4AAACPAAAAjwAAAJAAAACRAAAAkggAAJIVAACTJgAAkzgAAJNMAACSYQAAkngA&#10;AJGQAACRqgAAkMoAAI/pAH2UAABvlQAAYJUAAFCVAAA/lQAALZUAAByVAAAKlQAAAJYAAACWAAAA&#10;lwAAAJcAAACXAAAAmAAAAJkAAACZAAAAmgAAAJsAAACcAAAAnQAAAJ4AAACfAAAAoAAAAKIHAACj&#10;GAAApCsAAKU/AAClVQAApWwAAKOGAACkoAAApL0AAKLeAHKZAABkmgAAVJsAAEObAAAwnAAAHpwA&#10;AAydAAAAngAAAJ8AAACgAAAAoQAAAKIAAACiAAAAowAAAKQAAAClAAAApwAAAKgAAACpAAAAqwAA&#10;AK0AAACvAAAAsQAAALQAAAC4BgAAuRsAALkwAAC6SAAAumAAALt5AAC7kwAAu64AALrMAGeeAABX&#10;nwAARqAAADSiAAAhowAADqQAAAClAAAApwAAAKkAAACqAAAAqwAAAKwAAACtAAAArwAAALAAAACy&#10;AAAAtAAAALYAAAC4AAAAugAAAL0AAAC/AAAAwwAAAMcAAADMAAAA0QkAANIgAADVNwAA11AAANZr&#10;AADWhgAA1aEAANW8AP8AAAD/AAAA/wAAAP8AAAD/AAAA/AAJAPcAFgD0ACIA8QAuAO0AOADqAEEA&#10;5wBJAOUAUADjAFYA4gBbAOAAYADeAGUA3QBqANwAbwDaAHUA2QB7ANcAggDVAIsA0wCVANAAoQDN&#10;ALIAywDIAMkA5QDIAP4AxwD/AMIA/wC4AP8AsgD/AP8AAAD/AAAA/QAAAPcAAADyAAAA7AAFAOcA&#10;EQDlAB0A4QAoAN0AMwDaADsA1gBDANMASwDQAFEAzwBWAM0AWwDMAGAAygBlAMkAagDIAG8AxgB2&#10;AMUAfQDCAIUAvwCPAL0AmwC7AKoAuQC/ALcA2wC1APYAswD/ALIA/wCrAP8ApwD/AP8AAAD5AAAA&#10;8AAAAOgAAADiAAAA2wAAANUADADRABgAzgAiAMoALADGADYAwwA+AMEARQC/AEsAvQBRALsAVgC6&#10;AFsAuQBfALcAZQC1AGoAswBwALEAdwCvAH8ArgCJAKwAlACqAKMApwC2AKUAzwCjAO0AogD/AKEA&#10;/wCeAP8AmgD/APYAAADqAAAA4QAAANgAAADPAAAAyQAAAMMABwC/ABMAuwAdALgAJgC1AC8AsgA4&#10;ALAAPwCtAEUArABLAKoAUACoAFUApwBaAKUAXwCkAGQAogBrAKEAcQCfAHkAnQCDAJsAjgCYAJwA&#10;lgCtAJQAxACTAOMAkQD9AJAA/wCPAP8AjAD/AOcAAADcAAAA0QAAAMgAAAC/AAAAuQAAALMAAgCu&#10;AAwAqwAXAKcAIAClACkAogAxAJ8AOQCdAD8AmwBFAJoASgCYAE8AlwBUAJUAWQCUAF8AkwBlAJEA&#10;bACPAHQAjQB9AIsAiACJAJUAhwClAIQAuwCCANYAgQD0AIAA/wCAAP8AfwD/ANsAAADNAAAAwwAA&#10;ALoAAACyAAAAqwAAAKUAAACgAAcAnAARAJgAGwCVACIAkwArAJAAMgCOADgAjAA+AIsARACJAEkA&#10;iABOAIYAUwCFAFkAgwBfAIIAZgCAAG4AfgB3AHwAggB6AI8AdwCeAHYAsgB0AMsAcgDqAHEA/wBx&#10;AP8AcAD/AM4AAADCAAAAtwAAAK4AAACnAAAAnwAAAJkAAACUAAEAjwALAIsAFQCIAB0AhQAkAIIA&#10;KwCAADIAfwA4AH0APgB7AEMAegBIAHgATQB3AFMAdQBZAHMAYAByAGgAcABxAG4AfABrAIkAaQCX&#10;AGcAqgBmAMIAZADhAGMA+QBjAP8AYwD/AMUAAAC4AAAArgAAAKUAAACdAAAAlgAAAI8AAACJAAAA&#10;hAAGAIAADwB8ABcAeQAeAHYAJQB0ACwAcgAyAHAAOABuAD0AbQBCAGsASABqAE0AaABUAGYAWwBk&#10;AGMAYgBsAGAAdwBeAIMAXACSAFoApABYALoAVwDXAFYA8QBWAP8AVQD/AL0AAACxBQAApwYAAJ4E&#10;AACVAAAAjQAAAIYAAACAAAAAegAAAHUACQBxABEAbQAZAGoAHwBoACYAZQAsAGQAMgBiADcAYAA8&#10;AF8AQgBdAEgAWwBPAFkAVgBXAF4AVQBnAFMAcgBRAH8ATwCNAE4AngBMALMASwDOAEoA6QBJAPwA&#10;SQD/ALYOAACrFAAAoRUAAJgUAACPEAAAhwgAAH8AAAB4AAAAcQAAAGwAAwBnAAsAYwATAF8AGgBc&#10;ACAAWgAmAFgALABWADEAVAA3AFMAPQBRAEMATwBKAE0AUQBLAFkASQBjAEcAbgBFAHoARACJAEIA&#10;mgBAAK4APwDGAD4A4gA+APYAPgD/ALEZAACmHwAAnCEAAJMgAACKHQAAghcAAHoQAAByBwAAagAA&#10;AGMAAABeAAYAWQANAFUAFABRABoATwAgAE0AJgBLACwASQAyAEcAOABGAD4ARABFAEIATQBAAFUA&#10;PgBfADwAagA6AHcAOQCFADcAlgA2AKkANQDAADQA2wAzAO8AMwD+AK0iAACiKAAAmSoAAJAqAACH&#10;JwAAfiIAAHYcAABtFQAAZQwAAFwDAABVAAEAUAAIAEsADwBIABUARAAbAEIAIQBAACcAPwAtAD0A&#10;MwA7ADkAOQBAADcASAA1AFEAMwBcADIAZwAwAHQALgCCAC0AkwArAKYAKgC8ACkA1AApAOoAKQD4&#10;AKopAACfLwAAljEAAI0yAACEMAAAeysAAHImAABpHwAAYBgAAFgQAABPBwAARwADAEIACQA+ABAA&#10;OwAWADgAHAA2ACIANAAoADIALgAxADUALwA8AC0ARQArAE4AKgBYACgAZAAmAHEAJACAACMAkQAh&#10;AKMAIAC5AB8AzwAfAOYAHwD0AKcwAACdNQAAkzgAAIo5AACCNwAAeTMAAG8uAABmKAAAXSEAAFQa&#10;AABLEwAAQgsAADoFBAA1AAsAMgARAC8AFwAsAB0AKwAkACkAKgAnADEAJQA5ACQAQQAiAEsAIABW&#10;AB4AYgAcAG8AGwB+ABkAjwAXAKIAFgC2ABUAzQAUAOMAFADxAKQ1AACaOwAAkT4AAIg+AACAPQAA&#10;dzoAAG01AABkLwAAWikAAFEjAABHHAAAPhYAADYOAAAtCQUAKAQMACUCEgAjAhkAIQMfAB8DJgAd&#10;BC0AHAQ1ABoFPgAYBkgAFwZTABUHYAATB24AEQh9AA8IjgANCKEACwe2AAoHywAKB+EACQfvAKI6&#10;AACYPwAAkEMAAIdEAAB+QwAAdUAAAGw7AABiNgAAWDAAAE8rAABFJQAAPB4AADIYAAApEgAAIQ0G&#10;ABsJDQAZCRQAFwkbABYKIgAUCikAEwsyABEMOwAODEUADA5RAAsOXgAJEGwABxB8AAUQjAAEEJ8A&#10;AhC0AAEPygAADuAAAQ3wAKA+AACXRAAAjkcAAIVIAAB9SAAAdEUAAGpBAABgPAAAVjcAAE0yAABD&#10;LAAAOiYAADAhAAAnHAAAHhYBABQRCAAODg4ADRAXAAwRHgALEiYACRMvAAgTOQAGFEMABBVPAAMW&#10;XAABFmoAABZ6AAAXiwAAFp4AABayAAAVyQAAFN8AABTuAJ5DAACVSAAAjEwAAIRNAAB8TQAAc0oA&#10;AGlHAABfQgAAVT0AAEs5AABCNAAAOS8AADAqAAAmJQAAHCAAABEaBQAJFw0ABhcVAAUYHQADGSUA&#10;AhktAAAaNwAAG0EAABxNAAAcWgAAHWgAAB14AAAdiQAAHJwAAByxAAAbyAAAGt4AABnuAJxHAACT&#10;TQAAi1AAAINSAAB6UgAAclAAAGhNAABeSAAAVEQAAEtAAABCOwAAOTcAAC4yAAAjLAAAFyYAAAwh&#10;BQADHwwAAB4TAAAfGwAAICMAACArAAAhNQAAIT8AACJLAAAiWAAAI2YAACN2AAAihwAAIpoAACGw&#10;AAAhxgAAIN4AAB/uAJpMAACSUQAAilUAAIJWAAB5VwAAcVUAAGdSAABdTgAAVEsAAEtHAABBQwAA&#10;NT0AACk3AAAeMgAAEi0AAAcpBQAAJwsAACYRAAAmGQAAJyEAACcpAAAoMwAAKD0AAChJAAApVgAA&#10;KWUAACl0AAAphQAAKJkAACeuAAAmxgAAJd4AACXuAJlRAACQVgAAiFoAAIFbAAB5XAAAcFsAAGdZ&#10;AABdVQAAVFIAAElNAAA8SAAAMEMAACQ9AAAYOQAADDUAAAExBAAALwoAAC4QAAAuFwAALh8AAC4n&#10;AAAvMQAALzsAAC9HAAAvVAAAL2MAAC9yAAAvhAAALpcAAC2tAAAsxQAAK94AACrvAJdWAACPWwAA&#10;h18AAH9hAAB4YgAAb2EAAGdfAABdXAAAUFcAAERSAAA3TQAAKkgAAB5EAAASQAAABjwAAAA5AwAA&#10;OAgAADcOAAA2FAAANhwAADYlAAA2LwAANjkAADZFAAA3UgAANmEAADZwAAA2ggAANZYAADSsAAAz&#10;xQAAMt4AADHwAJRcAACNYQAAhmUAAH5nAAB3aAAAb2gAAGdmAABZYQAAS1wAAD5XAAAxUwAAJE8A&#10;ABdLAAALRwAAAEQAAABCAQAAQQYAAEALAAA/EQAAPhkAAD4iAAA+LAAAPjYAAD5CAAA+UAAAPl4A&#10;AD5uAAA9gAAAPJQAADuqAAA6xAAAOd8AADjxAJJjAACLaAAAhGsAAH5uAAB3bgAAb24AAGJqAABT&#10;ZgAARWEAADddAAAqWQAAHFYAABBTAAADUAAAAE0AAABMAAAASgQAAEkJAABIDgAARxUAAEceAABH&#10;KAAARzQAAEc/AABHTQAAR1sAAEZsAABGfQAARZIAAEOoAABCwwAAQd8AAEDzAJBqAACKbwAAhHIA&#10;AH10AAB2dQAAaXIAAFtuAABNawAAPWcAAC9jAAAiYAAAFF0AAAdbAAAAWAAAAFYAAABVAAAAVAAA&#10;AFMFAABSCwAAUhEAAFEZAABRJAAAUS8AAFE7AABRSQAAUFgAAFBoAABPewAATo8AAEymAABLwQAA&#10;St8AAEn0AI5xAACJdgAAg3kAAH17AABweQAAY3cAAFRzAABFcAAANW0AACZqAAAZZwAACmUAAABj&#10;AAAAYQAAAGAAAABfAAAAXgAAAF4AAABdBgAAXAwAAFwUAABcHgAAWyoAAFs2AABbRQAAW1QAAFpl&#10;AABZdwAAWIwAAFejAABVvgAAVN4AAFP0AI15AACIfQAAg4AAAHd/AABpfQAAWnsAAEt5AAA7dgAA&#10;K3MAABxxAAAObwAAAG4AAABsAAAAawAAAGoAAABpAAAAaQAAAGgAAABoAAAAZwYAAGcNAABnFwAA&#10;ZyMAAGYwAABmPwAAZU8AAGVgAABlcgAAZIcAAGKfAABhuwAAX9sAAF70AIyBAACHhQAAfIUAAG+E&#10;AABgggAAUYAAAEF+AAAwfAAAIHoAABF5AAACeAAAAHcAAAB2AAAAdQAAAHQAAAB0AAAAdAAAAHMA&#10;AABzAAAAcwAAAHMFAABzDgAAcxoAAHMoAAByNwAAckcAAHFZAABxbQAAcIIAAG+aAAButQAAbNUA&#10;AGvxAIuJAACAiQAAdIkAAGWIAABWhwAARYYAADSFAAAkgwAAFIIAAASBAAAAgQAAAIAAAAB/AAAA&#10;fwAAAH8AAAB/AAAAfwAAAH8AAAB/AAAAfwAAAH8AAAB/BAAAfw4AAIAdAACALAAAgD4AAH9RAAB+&#10;ZQAAfnsAAH2TAAB8rgAAe84AAHrtAIONAAB3jgAAaY4AAFqOAABJjQAAOIwAACeLAAAWiwAABIoA&#10;AACKAAAAigAAAIoAAACJAAAAigAAAIoAAACKAAAAigAAAIsAAACLAAAAiwAAAIwAAACNAAAAjQIA&#10;AI4QAACOIQAAjjMAAI5GAACOWwAAjnIAAI2KAACMpQAAi8UAAIrmAHqSAABtkwAAXpMAAE2TAAA8&#10;kwAAKpMAABiSAAAGkgAAAJMAAACTAAAAlAAAAJQAAACUAAAAlAAAAJUAAACWAAAAlgAAAJcAAACY&#10;AAAAmAAAAJkAAACaAAAAnAAAAJ4CAACfEgAAnyUAAKA5AACgTwAAn2gAAJ6BAACemwAAn7cAAJ7Z&#10;AHCXAABhmAAAUZgAAECZAAAtmQAAG5oAAAiaAAAAmwAAAJwAAACdAAAAnQAAAJ4AAACfAAAAnwAA&#10;AKEAAACiAAAAowAAAKQAAAClAAAApwAAAKgAAACqAAAArQAAAK8AAACyAQAAsxYAALMrAAC1QgAA&#10;tVoAALV0AAC2jQAAtaoAALXIAGScAABVnQAAQ54AADGfAAAeoAAACqEAAACjAAAApAAAAKUAAACn&#10;AAAAqAAAAKgAAACqAAAAqwAAAK0AAACvAAAAsAAAALIAAAC0AAAAtgAAALgAAAC7AAAAvgAAAMIA&#10;AADHAAAAywMAAM0aAADPMgAAz0wAAM9nAADQgQAA0JsAANC3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gZGhsc&#10;HR4fICEiIyQlJicoKSorKywtLi8wMTIzNDU2Nzg5Ojs8PT4/QEFCQ0RFRkdISUpLTE1OT1BQUVJT&#10;VFVWV1hZWltcXV5fYGFiY2RlZmdoaWprbG1ub3BxcnN0dXZ3eHl6e3x9fn+AgYKDhIaHiImKi4yN&#10;jo+QkZKTlJWWl5iZmpucnZ6foKGio6SlpqeoqaqrrK2ur7CxsrO0tre4ubq7vL2+v8DBwsPExcbH&#10;yMnKy8zNzs/Q0dLT1NbX2Nna29zd3t/g4eLj5OXm5+jp6uvs7e7v8P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6Pz////////////////////////////////////////p0un/////////////////////&#10;///////////////////86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gR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4fb/&#10;//////////////////////////////////////WukK72////////////////////////////////&#10;/////+GQaZDi//////////////////////////////////////WukK72////////////////////&#10;///////////////////24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+7pMP//////////////////////////////////////792T3/Q////////////////////////&#10;////////////4JpPAFu7///////////////////////////////////xtnlPSXfK////////////&#10;///////////////////////r0sWrlq/y///////////////////////////////////////35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jD&#10;s6j////////////////////////////////////tsIFpVGzO////////////////////////////&#10;//////+tbDYcAD6c+f///////////////////////////////9d6LgAAAB563f//////////////&#10;/////////////////6NEAAAAAA9s0v//////////////////////////////6nMTAAAAAAlu1P//&#10;/////////////////////////////8VmEgAAAAR84/////////////////////////////////Or&#10;aiwZIT2R+v/////////////////////////////////yqHptdIu0////////////////////////&#10;////////////9dTHz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8jG&#10;////////////////////////////////////2auCX0CE////////////////////////////////&#10;//+2ekkeAABWyv///////////////////////////////7tuMQAAAAA1ov//////////////////&#10;////////////5IE0AAAAAAAfhfL/////////////////////////////tk0AAAAAAAAQc+H/////&#10;////////////////////////iBYAAAAAAAAIatr////////////////////////////fSAAAAAAA&#10;AAAAZ9j///////////////////////////+jPwAAAAAAAAAAaNv/////////////////////////&#10;////nDEAAAAAAAAAbOP/////////////////////////////+aE1AAAAAAAAc/D/////////////&#10;//////////////////+gUiEKAgkgef/////////////////////////////////srH5nanaNqf//&#10;//////////////////////////////////ro6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2Lyjxf//////////////////////////////////&#10;zZ52UzYefv///////////////////////////////+KdZTQJAAAAUdb/////////////////////&#10;////////5Y9KDwAAAAAAL6v/////////////////////////////oUsEAAAAAAAAFoz/////////&#10;///////////////////YZhAAAAAAAAAABnXz//////////////////////////+lMAAAAAAAAAAA&#10;AGrn//////////////////////////9xAAAAAAAAAAAAAGPh/////////////////////////+Et&#10;AAAAAAAAAAAAAF3d/////////////////////////6YAAAAAAAAAAAAAAFrb////////////////&#10;/////////0UAAAAAAAAAAAAAAFjd////////////////////////769JAAAAAAAAAAAAAFfh////&#10;///////////////////////RYxQAAAAAAAAAAFvq////////////////////////////6I5EGwAA&#10;AAAAAF/4//////////////////////////////m8jGpbVFRbZ4b/////////////////////////&#10;//////////Lb19fe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Ouej/////////////////////////////////266JaEsxI5n/////////////////////////&#10;/////9WVXzAIAAAAAHT/////////////////////////////xHUyAAAAAAAAAFTf////////////&#10;///////////////YdCYAAAAAAAAAADq///////////////////////////+UMwAAAAAAAAAAACWm&#10;/////////////////////////99YAAAAAAAAAAAAABST/////////////////////////6oiAAAA&#10;AAAAAAAAAAWF/////////////////////////3EAAAAAAAAAAAAAAAB7////////////////////&#10;////+iwAAAAAAAAAAAAAAABy////////////////////////tgAAAAAAAAAAAAAAAABq////////&#10;////////////////UwAAAAAAAAAAAAAAAABk////////////////////////AAAAAAAAAAAAAAAA&#10;AABh//////////////////////+vAQAAAAAAAAAAAAAAAABh///////////////////////nd2Yl&#10;AAAAAAAAAAAAAABk//////////////////////////nDfkEfBgAAAAAAAABk////////////////&#10;/////////////9ClhG9lX11gaHWG///////////////////////////////////79/X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P/////////////////////////////&#10;/////9i0lXheRVzc/////////////////////////////+Cib0MdAAAAAC+0////////////////&#10;////////////t2wsAAAAAAAAAA2Q//////////////////////////+3Wg0AAAAAAAAAAABz////&#10;/////////////////////95oDQAAAAAAAAAAAABa7f///////////////////////5spAAAAAAAA&#10;AAAAAABF2P///////////////////////1sAAAAAAAAAAAAAAAAzx///////////////////////&#10;xiMAAAAAAAAAAAAAAAAkuP//////////////////////hgAAAAAAAAAAAAAAAAAYrv//////////&#10;////////////OQAAAAAAAAAAAAAAAAANo//////////////////////iAAAAAAAAAAAAAAAAAAAB&#10;mf////////////////////+eAAAAAAAAAAAAAAAAAAAAkP/////////////////////GAAAAAAAA&#10;AAAAAAAAAAAAiv/////////////////////5AAAAAAAAAAAAAAAAAAAAhf//////////////////&#10;////CgAAAAAAAAAAAAAAAAAAhP//////////////////////RgAAAAAAAAAAAAAAAAAAhv//////&#10;////////////////on1uRysVBAAAAAAAAAACiP//////////////////////////7cqtloeBfXx+&#10;g4yZq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3sKnjXSt////////////////////&#10;///////////Il25LKw4AAAB2////////////////////////////wHg7BwAAAAAAAABO4f//////&#10;//////////////////+oUQUAAAAAAAAAAAAswP///////////////////////7pOAAAAAAAAAAAA&#10;AAAPo///////////////////////+WoBAAAAAAAAAAAAAAAAiv//////////////////////sykA&#10;AAAAAAAAAAAAAAAAdf//////////////////////bgAAAAAAAAAAAAAAAAAAY///////////////&#10;///////3KwAAAAAAAAAAAAAAAAAAVP////////////////////+vAAAAAAAAAAAAAAAAAAAASPb/&#10;//////////////////+YAAAAAAAAAAAAAAAAAAAAO+r///////////////////+4AAAAAAAAAAAA&#10;AAAAAAAAL9/////////////////////eAAAAAAAAAAAAAAAAAAAAJdT/////////////////////&#10;AAAAAAAAAAAAAAAAAAAAHMz/////////////////////HAAAAAAAAAAAAAAAAAAAFsX/////////&#10;////////////UQAAAAAAAAAAAAAAAAAAEsD/////////////////////kwAAAAAAAAAAAAAAAAAA&#10;EsD/////////////////////6AAAAAAAAAAAAAAAAAAAEr///////////////////////1Y/OzAk&#10;GRELCAYIDBMdKbv/////////////////////////+OXTxbi1s7S2usHK1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rJ////////////////////////////////3LWTdVg9IgY40P//////////&#10;////////////////4JtiMggAAAAAAAANpP////////////////////////+vWxMAAAAAAAAAAAAA&#10;fP///////////////////////6hEAAAAAAAAAAAAAAAAW///////////////////////zU4AAAAA&#10;AAAAAAAAAAAAPuj/////////////////////ewIAAAAAAAAAAAAAAAAAJM//////////////////&#10;///uMQAAAAAAAAAAAAAAAAAADrr///////////////////+fAAAAAAAAAAAAAAAAAAAAAKj/////&#10;//////////////+PAAAAAAAAAAAAAAAAAAAAAJn///////////////////+tAAAAAAAAAAAAAAAA&#10;AAAAAIz////////////////////QAAAAAAAAAAAAAAAAAAAAAH/////////////////////zAAAA&#10;AAAAAAAAAAAAAAAAAHP/////////////////////DAAAAAAAAAAAAAAAAAAAAGf/////////////&#10;////////MwAAAAAAAAAAAAAAAAAAAF3/////////////////////YQAAAAAAAAAAAAAAAAAAAFX/&#10;////////////////////lQAAAAAAAAAAAAAAAAAAAFD/////////////////////2AAAAAAAAAAA&#10;AAAAAAAAAE3//////////////////////0AAAAAAAAAAAAAAAAAAAEz/////////////////////&#10;/6MAAAAAAAAAAAAAAAAAAEr///////////////////////9PQkZGREJBQEFDR0xVX2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3MClim5SmP///////////////////////////9qkd1AuDwAAAAAAZ///&#10;///////////////////////LezcAAAAAAAAAAAAAO+T//////////////////////6pLAAAAAAAA&#10;AAAAAAAAFb7/////////////////////vUEAAAAAAAAAAAAAAAAAAJ3/////////////////////&#10;WQAAAAAAAAAAAAAAAAAAAID///////////////////+xCAAAAAAAAAAAAAAAAAAAAGf/////////&#10;//////////+AAAAAAAAAAAAAAAAAAAAAAFH///////////////////+cAAAAAAAAAAAAAAAAAAAA&#10;AD7////////////////////AAAAAAAAAAAAAAAAAAAAAAC73///////////////////jAAAAAAAA&#10;AAAAAAAAAAAAACDq////////////////////AgAAAAAAAAAAAAAAAAAAABPd////////////////&#10;////JQAAAAAAAAAAAAAAAAAAAAbR////////////////////SgAAAAAAAAAAAAAAAAAAAADF////&#10;////////////////cwAAAAAAAAAAAAAAAAAAAAC5////////////////////oAAAAAAAAAAAAAAA&#10;AAAAAACw////////////////////1gAAAAAAAAAAAAAAAAAAAACo/////////////////////zwA&#10;AAAAAAAAAAAAAAAAAACi/////////////////////4cAAAAAAAAAAAAAAAAAAACf////////////&#10;/////////+4jAAAAAAAAAAAAAAAAAACb//////////////////////+bAAAAAAAAAAAAAAAAAACX&#10;////////////////////////jHqBg4WIjJCUmZ+nsLv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Xvv//////&#10;////////////////////////2LOTdVk+IQQAKNf/////////////////////////tXVAFAAAAAAA&#10;AAAAAKf//////////////////////8RnGAAAAAAAAAAAAAAAAHz/////////////////////wEYA&#10;AAAAAAAAAAAAAAAAAFf////////////////////4SQAAAAAAAAAAAAAAAAAAADX4////////////&#10;//////+EAAAAAAAAAAAAAAAAAAAAABfc//////////////////98AAAAAAAAAAAAAAAAAAAAAADC&#10;//////////////////+oAAAAAAAAAAAAAAAAAAAAAACt///////////////////QAAAAAAAAAAAA&#10;AAAAAAAAAACa///////////////////1AAAAAAAAAAAAAAAAAAAAAACK////////////////////&#10;FwAAAAAAAAAAAAAAAAAAAAB8////////////////////OgAAAAAAAAAAAAAAAAAAAABv////////&#10;////////////XwAAAAAAAAAAAAAAAAAAAABh////////////////////hgAAAAAAAAAAAAAAAAAA&#10;AABV////////////////////sAAAAAAAAAAAAAAAAAAAAABJ////////////////////3gYAAAAA&#10;AAAAAAAAAAAAAAA//////////////////////z4AAAAAAAAAAAAAAAAAAAA2////////////////&#10;/////4AAAAAAAAAAAAAAAAAAAAAv/////////////////////8wSAAAAAAAAAAAAAAAAAAAq////&#10;//////////////////9rAAAAAAAAAAAAAAAAAAAk///////////////////////pNQAAAAAAAAAA&#10;AAAAAAAc////////////////////////ziYAAAEKEhgeJCszPEdS6///////////////////////&#10;///m7fP2+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tu/o4Zn&#10;R5v//////////////////////////8+cck0tDwAAAAAAAGr///////////////////////6dURMA&#10;AAAAAAAAAAAAADv+////////////////////2V8DAAAAAAAAAAAAAAAAABLV////////////////&#10;///2SwAAAAAAAAAAAAAAAAAAAACv//////////////////9yAAAAAAAAAAAAAAAAAAAAAACO////&#10;//////////////99AAAAAAAAAAAAAAAAAAAAAABw//////////////////+wAAAAAAAAAAAAAAAA&#10;AAAAAABW///////////////////cAAAAAAAAAAAAAAAAAAAAAABA////////////////////CAAA&#10;AAAAAAAAAAAAAAAAAAAt////////////////////LAAAAAAAAAAAAAAAAAAAAAAc////////////&#10;////////TwAAAAAAAAAAAAAAAAAAAAAO9v//////////////////cwAAAAAAAAAAAAAAAAAAAAAA&#10;6f//////////////////lwAAAAAAAAAAAAAAAAAAAAAA3P//////////////////vwAAAAAAAAAA&#10;AAAAAAAAAAAAz///////////////////6xMAAAAAAAAAAAAAAAAAAAAAwv//////////////////&#10;/0UAAAAAAAAAAAAAAAAAAAAAt////////////////////4AAAAAAAAAAAAAAAAAAAAAArf//////&#10;/////////////8IJAAAAAAAAAAAAAAAAAAAApP////////////////////9WAAAAAAAAAAAAAAAA&#10;AAAAnP////////////////////+xEAAAAAAAAAAAAAAAAAAAlP//////////////////////ewAA&#10;AAAAAAAAAAAAAAAAif///////////////////////3UAAAAAAAAAAAAAAAAAd///////////////&#10;//////////+mRU5bZ3N/ipWgq7bC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P/////////////////////////////68en&#10;im5SNRcAACfx///////////////////////1pmk2DAAAAAAAAAAAAADA////////////////////&#10;/5I3AAAAAAAAAAAAAAAAAACS////////////////////YQAAAAAAAAAAAAAAAAAAAABp////////&#10;//////////9vAAAAAAAAAAAAAAAAAAAAAABE//////////////////92AAAAAAAAAAAAAAAAAAAA&#10;AAAi//////////////////+xAAAAAAAAAAAAAAAAAAAAAAAE5v/////////////////kAAAAAAAA&#10;AAAAAAAAAAAAAAAAzf//////////////////FgAAAAAAAAAAAAAAAAAAAAAAt///////////////&#10;////PgAAAAAAAAAAAAAAAAAAAAAApP//////////////////YwAAAAAAAAAAAAAAAAAAAAAAlP//&#10;////////////////iAAAAAAAAAAAAAAAAAAAAAAAhf//////////////////qwAAAAAAAAAAAAAA&#10;AAAAAAAAeP//////////////////0QAAAAAAAAAAAAAAAAAAAAAAav//////////////////+iQA&#10;AAAAAAAAAAAAAAAAAAAAXf///////////////////08AAAAAAAAAAAAAAAAAAAAAUf//////////&#10;/////////4IAAAAAAAAAAAAAAAAAAAAARf///////////////////74GAAAAAAAAAAAAAAAAAAAA&#10;Ov////////////////////9LAAAAAAAAAAAAAAAAAAAAMP////////////////////+ZAAAAAAAA&#10;AAAAAAAAAAAAJv/////////////////////0VAAAAAAAAAAAAAAAAAAAG///////////////////&#10;////wzUAAAAAAAAAAAAAAAAADP///////////////////////8M9AAAAAAAAAAAAAAAAAP//////&#10;///////////////////6dQoAAAAABRMhMD5MWNL///////////////////////////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6xlX3U////////////////////////&#10;/9qoflk4GgAAAAAAAAB6/////////////////////+mGOwAAAAAAAAAAAAAAAABN////////////&#10;////////nSUAAAAAAAAAAAAAAAAAAAAk//////////////////+KAAAAAAAAAAAAAAAAAAAAAAAA&#10;2/////////////////9nAAAAAAAAAAAAAAAAAAAAAAAAt/////////////////+rAAAAAAAAAAAA&#10;AAAAAAAAAAAAlf/////////////////nAAAAAAAAAAAAAAAAAAAAAAAAeP//////////////////&#10;IAAAAAAAAAAAAAAAAAAAAAAAXv//////////////////TQAAAAAAAAAAAAAAAAAAAAAASP//////&#10;////////////dgAAAAAAAAAAAAAAAAAAAAAANP//////////////////nAAAAAAAAAAAAAAAAAAA&#10;AAAAI///////////////////wAAAAAAAAAAAAAAAAAAAAAAAFf//////////////////5RAAAAAA&#10;AAAAAAAAAAAAAAAAB////////////////////zcAAAAAAAAAAAAAAAAAAAAAAP//////////////&#10;/////2AAAAAAAAAAAAAAAAAAAAAAAPj//////////////////4wAAAAAAAAAAAAAAAAAAAAAAOv/&#10;/////////////////78GAAAAAAAAAAAAAAAAAAAAAN7///////////////////xEAAAAAAAAAAAA&#10;AAAAAAAAANL///////////////////+KAAAAAAAAAAAAAAAAAAAAAMb////////////////////Z&#10;OwAAAAAAAAAAAAAAAAAAALr/////////////////////lg0AAAAAAAAAAAAAAAAAAKz/////////&#10;/////////////3kBAAAAAAAAAAAAAAAAAJr///////////////////////+EFgAAAAAAAAAAAAAA&#10;AHz/////////////////////////xVQAAAAIFCIyRVpzkb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ZJkRD86NjQxLywrKisu6v//////////////////9ncZAAAAAAAAAAAAAAAAAAAAu///&#10;///////////////MKAAAAAAAAAAAAAAAAAAAAAAAkv////////////////9PAAAAAAAAAAAAAAAA&#10;AAAAAAAAa/////////////////+fAAAAAAAAAAAAAAAAAAAAAAAAR//////////////////jAAAA&#10;AAAAAAAAAAAAAAAAAAAAJv//////////////////JQAAAAAAAAAAAAAAAAAAAAAACP//////////&#10;////////WAAAAAAAAAAAAAAAAAAAAAAAAPT/////////////////hQAAAAAAAAAAAAAAAAAAAAAA&#10;AN//////////////////rgAAAAAAAAAAAAAAAAAAAAAAAMz/////////////////1AAAAAAAAAAA&#10;AAAAAAAAAAAAALz/////////////////+iYAAAAAAAAAAAAAAAAAAAAAAK3/////////////////&#10;/0sAAAAAAAAAAAAAAAAAAAAAAKD//////////////////3IAAAAAAAAAAAAAAAAAAAAAAJL/////&#10;/////////////5sAAAAAAAAAAAAAAAAAAAAAAIX//////////////////8YNAAAAAAAAAAAAAAAA&#10;AAAAAHj///////////////////tDAAAAAAAAAAAAAAAAAAAAAGv///////////////////+AAAAA&#10;AAAAAAAAAAAAAAAAAF7////////////////////HKQAAAAAAAAAAAAAAAAAAAFH/////////////&#10;////////egAAAAAAAAAAAAAAAAAAAEL/////////////////////104AAAAAAAAAAAAAAAAAADD/&#10;/////////////////////7xDAAAAAAAAAAAAAAAAABb////////////////////////OWwAAAAAA&#10;AAAAAAAACCD//////////////////////////6NjcH2Jl6a4ze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bNx8K/vLu7u7u7vb/K8f//////////////////vGFELh4SCQEAAAAAAAAA&#10;AAAAQf////////////////9SAAAAAAAAAAAAAAAAAAAAAAAAHP////////////////+KAAAAAAAA&#10;AAAAAAAAAAAAAAAAAPr////////////////eAAAAAAAAAAAAAAAAAAAAAAAAANf/////////////&#10;////IgAAAAAAAAAAAAAAAAAAAAAAALf/////////////////XQAAAAAAAAAAAAAAAAAAAAAAAJr/&#10;////////////////kQAAAAAAAAAAAAAAAAAAAAAAAIL/////////////////vwAAAAAAAAAAAAAA&#10;AAAAAAAAAGz/////////////////6BQAAAAAAAAAAAAAAAAAAAAAAFn//////////////////zsA&#10;AAAAAAAAAAAAAAAAAAAAAEj//////////////////2EAAAAAAAAAAAAAAAAAAAAAADr/////////&#10;/////////4YAAAAAAAAAAAAAAAAAAAAAACz//////////////////60AAAAAAAAAAAAAAAAAAAAA&#10;AB///////////////////9cdAAAAAAAAAAAAAAAAAAAAABH///////////////////9KAAAAAAAA&#10;AAAAAAAAAAAAAAT///////////////////9/AAAAAAAAAAAAAAAAAAAAAAD/////////////////&#10;//+9HgAAAAAAAAAAAAAAAAAAAAD/////////////////////ZQAAAAAAAAAAAAAAAAAAAAD/////&#10;////////////////ti4AAAAAAAAAAAAAAAAAAAD7/////////////////////4wWAAAAAAAAAAAA&#10;AAAAAADm//////////////////////+FGgAAAAAAAAAAAAAAAADJ////////////////////////&#10;ojwAAAoXJDNDVmuEosX////////////////////////////e6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Kzno+De3Vx&#10;bmxrampqbG91f/////////////////+XUisNAAAAAAAAAAAAAAAAAAAAAKf////////////////N&#10;AAAAAAAAAAAAAAAAAAAAAAAAAIP/////////////////FgAAAAAAAAAAAAAAAAAAAAAAAGH/////&#10;////////////XAAAAAAAAAAAAAAAAAAAAAAAAEL/////////////////mAAAAAAAAAAAAAAAAAAA&#10;AAAAACb/////////////////zAAAAAAAAAAAAAAAAAAAAAAAAA3/////////////////+iYAAAAA&#10;AAAAAAAAAAAAAAAAAAD//////////////////1AAAAAAAAAAAAAAAAAAAAAAAAD/////////////&#10;/////3cAAAAAAAAAAAAAAAAAAAAAAAD//////////////////5wAAAAAAAAAAAAAAAAAAAAAAAD3&#10;/////////////////8IJAAAAAAAAAAAAAAAAAAAAAADp/////////////////+gwAAAAAAAAAAAA&#10;AAAAAAAAAADc//////////////////9ZAAAAAAAAAAAAAAAAAAAAAADO//////////////////+F&#10;AAAAAAAAAAAAAAAAAAAAAADA//////////////////+8HQAAAAAAAAAAAAAAAAAAAACy////////&#10;///////////5WgAAAAAAAAAAAAAAAAAAAACj////////////////////oRgAAAAAAAAAAAAAAAAA&#10;AACT////////////////////8moAAAAAAAAAAAAAAAAAAAB//////////////////////81TAAAA&#10;AAAAAAAAAAAAAABj///////////////////////KWgAAAAAAAAAAAAgdNlF+////////////////&#10;////////6oNfb32Lmaq80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v6OTg3tva2Nnb3+Xt/P//////////////////to1zXk9EOzQvKyclIiEgICEjKUT/////////&#10;////////IQAAAAAAAAAAAAAAAAAAAAAAAAj/////////////////UAAAAAAAAAAAAAAAAAAAAAAA&#10;AAD/////////////////nAAAAAAAAAAAAAAAAAAAAAAAAAD2////////////////2gAAAAAAAAAA&#10;AAAAAAAAAAAAAADb/////////////////zMAAAAAAAAAAAAAAAAAAAAAAADE////////////////&#10;/2IAAAAAAAAAAAAAAAAAAAAAAACv/////////////////40AAAAAAAAAAAAAAAAAAAAAAACd////&#10;/////////////7MAAAAAAAAAAAAAAAAAAAAAAACO/////////////////9kgAAAAAAAAAAAAAAAA&#10;AAAAAACA//////////////////5FAAAAAAAAAAAAAAAAAAAAAABy//////////////////9tAAAA&#10;AAAAAAAAAAAAAAAAAABk//////////////////+UAAAAAAAAAAAAAAAAAAAAAABX////////////&#10;///////CIwAAAAAAAAAAAAAAAAAAAABJ///////////////////3WAAAAAAAAAAAAAAAAAAAAAA6&#10;////////////////////lg0AAAAAAAAAAAAAAAAAAAAp////////////////////21MAAAAAAAAA&#10;AAAAAAAAAAAW/////////////////////6UvAAAAAAAAAAAAAAAAAAAA////////////////////&#10;//+RJwAAAAAAAAAAAAAAAAAO////////////////////////njkEER8sO0pbboWeveD/////////&#10;/////////////////+XP3uv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v7CmnpiUkI2LiYiIio6Una7/&#10;////////////////glY7JhYJAAAAAAAAAAAAAAAAAAC5////////////////lwAAAAAAAAAAAAAA&#10;AAAAAAAAAACY////////////////4gAAAAAAAAAAAAAAAAAAAAAAAAB8/////////////////zsA&#10;AAAAAAAAAAAAAAAAAAAAAABi/////////////////3EAAAAAAAAAAAAAAAAAAAAAAABL////////&#10;/////////6AAAAAAAAAAAAAAAAAAAAAAAAA3/////////////////8oRAAAAAAAAAAAAAAAAAAAA&#10;AAAl//////////////////E4AAAAAAAAAAAAAAAAAAAAAAAV//////////////////9dAAAAAAAA&#10;AAAAAAAAAAAAAAAI//////////////////+DAAAAAAAAAAAAAAAAAAAAAAAA////////////////&#10;//+pCAAAAAAAAAAAAAAAAAAAAAAA///////////////////RMQAAAAAAAAAAAAAAAAAAAAAA////&#10;///////////////+XgAAAAAAAAAAAAAAAAAAAAAA////////////////////lQsAAAAAAAAAAAAA&#10;AAAAAAAA////////////////////0UgAAAAAAAAAAAAAAAAAAAAA/////////////////////48Y&#10;AAAAAAAAAAAAAAAAAAAA9////////////////////+NqAgAAAAAAAAAAAAAAAAAA3P//////////&#10;///////////SYgQAAAAAAAAOIDNLZoWo////////////////////////4oFre4mYp7jL4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fz7+zr6enp&#10;7PD2////////////////////67CTf29jWlNNSEVBPjw7PD1BSVVv////////////////4yUJAAAA&#10;AAAAAAAAAAAAAAAAAAAZ/////////////////zsAAAAAAAAAAAAAAAAAAAAAAAAA////////////&#10;/////3sAAAAAAAAAAAAAAAAAAAAAAAAA/////////////////7EAAAAAAAAAAAAAAAAAAAAAAAAA&#10;/////////////////98kAAAAAAAAAAAAAAAAAAAAAAAA//////////////////9PAAAAAAAAAAAA&#10;AAAAAAAAAAAA//////////////////92AAAAAAAAAAAAAAAAAAAAAAAA9/////////////////+b&#10;AAAAAAAAAAAAAAAAAAAAAAAA6f/////////////////AHwAAAAAAAAAAAAAAAAAAAAAA3P//////&#10;///////////mRQAAAAAAAAAAAAAAAAAAAAAAzv//////////////////bAAAAAAAAAAAAAAAAAAA&#10;AAAAwP//////////////////mxIAAAAAAAAAAAAAAAAAAAAAsP//////////////////0EcAAAAA&#10;AAAAAAAAAAAAAAAAn////////////////////4QNAAAAAAAAAAAAAAAAAAAAiv//////////////&#10;/////8lTAAAAAAAAAAAAAAAAAAAAcf////////////////////+nPQAAAAAAAAAAAAAOJkFgm///&#10;////////////////////pD8cKzlIWGl8kKfC4P///////////////////////////+DS4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08W5saqkoJyamJeYmZyiq7rU////////////////&#10;/3paRDQoHhYQCwcCAAAAAAAAAAQQ+v///////////////4MAAAAAAAAAAAAAAAAAAAAAAAAA2v//&#10;/////////////8MAAAAAAAAAAAAAAAAAAAAAAAAAwf////////////////c0AAAAAAAAAAAAAAAA&#10;AAAAAAAAq/////////////////9kAAAAAAAAAAAAAAAAAAAAAAAAmP////////////////+OAAAA&#10;AAAAAAAAAAAAAAAAAAAAh/////////////////+1FAAAAAAAAAAAAAAAAAAAAAAAeP//////////&#10;///////ZOQAAAAAAAAAAAAAAAAAAAAAAav/////////////////+XgAAAAAAAAAAAAAAAAAAAAAA&#10;XP//////////////////gwAAAAAAAAAAAAAAAAAAAAAATv//////////////////qiAAAAAAAAAA&#10;AAAAAAAAAAAAPv//////////////////2E4AAAAAAAAAAAAAAAAAAAAALf//////////////////&#10;/4MMAAAAAAAAAAAAAAAAAAAAGf///////////////////75IAAAAAAAAAAAAAAAAAAAAAv//////&#10;//////////////+OJgAAAAAAAAAAAAAAABEtTP/////////////////////oehsAAAAKGis9UmmE&#10;ocDm////////////////////////5ox9jp2tvtHm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59fLw7+7v8vb+////////////&#10;/////////9ypk4R4b2hiXlpXVVNTU1ZcZHCGxP///////////////9IpFAQAAAAAAAAAAAAAAAAA&#10;AAAAV/////////////////8+AAAAAAAAAAAAAAAAAAAAAAAAPv////////////////91AAAAAAAA&#10;AAAAAAAAAAAAAAAAJ/////////////////+kAQAAAAAAAAAAAAAAAAAAAAAAFP//////////////&#10;///OLAAAAAAAAAAAAAAAAAAAAAAAA//////////////////0UwAAAAAAAAAAAAAAAAAAAAAAAP//&#10;////////////////eAAAAAAAAAAAAAAAAAAAAAAAAP//////////////////nBAAAAAAAAAAAAAA&#10;AAAAAAAAAP//////////////////wTUAAAAAAAAAAAAAAAAAAAAAAP//////////////////6F0A&#10;AAAAAAAAAAAAAAAAAAAAAP///////////////////4wUAAAAAAAAAAAAAAAAAAAAAP//////////&#10;/////////8BIAAAAAAAAAAAAAAAAAAAAAP////////////////////qEGwAAAAAAAAAAAAAAAAAP&#10;LP/////////////////////NYQQAAAAAAAAQJT1Xc5Kz3P//////////////////////u1Y9TV1t&#10;fpGmvdf2/////////////////////////////+nd7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4dHGvrizr6ypp6enqq+2wM/i//////////////////98X1BFOzQvKiYi&#10;Hx0bGx0iKTNCWf////////////////+IAAAAAAAAAAAAAAAAAAAAAAAAAP////////////////+9&#10;EQAAAAAAAAAAAAAAAAAAAAAAAP/////////////////pQgAAAAAAAAAAAAAAAAAAAAAAAP//////&#10;////////////bQAAAAAAAAAAAAAAAAAAAAAAAP//////////////////lAcAAAAAAAAAAAAAAAAA&#10;AAAAAPr/////////////////uCsAAAAAAAAAAAAAAAAAAAAAAOz/////////////////208AAAAA&#10;AAAAAAAAAAAAAAAAAN3//////////////////3MAAAAAAAAAAAAAAAAAAAAAAM7/////////////&#10;/////5wkAAAAAAAAAAAAAAAAAAAAAL7//////////////////8pRAAAAAAAAAAAAAAAAAAAAAKz/&#10;//////////////////uFHAAAAAAAAAAAAAAAAAACH67////////////////////AVwAAAAAAAAAA&#10;Bx86VnaXu///////////////////////oT4OHi0+T2J3j6rI6v//////////////////////////&#10;/qqYq7vN4P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v5+Pj5/P/////////////////////////eqpqP&#10;h4F7d3RxcG9vcXR7h5aryP/////////////////YOygdFQ4IAwAAAAAAAAAAAAALH8v/////////&#10;////////VQAAAAAAAAAAAAAAAAAAAAAAAKj/////////////////hAAAAAAAAAAAAAAAAAAAAAAA&#10;AJT/////////////////riAAAAAAAAAAAAAAAAAAAAAAAIL/////////////////1EgAAAAAAAAA&#10;AAAAAAAAAAAAAHL/////////////////+GwAAAAAAAAAAAAAAAAAAAAAAGL/////////////////&#10;/5AVAAAAAAAAAAAAAAAAAAAAAFP//////////////////7M6AAAAAAAAAAAAAAAAAAAAAET/////&#10;/////////////9tiAAAAAAAAAAAAAAAAAAAAADP///////////////////+QJgAAAAAAAAAAAAAA&#10;AAAGJkf////////////////////BWQAAAAAAAAAAABArSWmMsdb/////////////////////ljYA&#10;AA0eL0JYcY2rzfH/////////////////////////44RleYqcr8Tb9f//////////////////////&#10;///////////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OTY0cvHxMG/vr6/w8jR3vD/////////////////////l3BlXVdSTktIRkRERUlQWml+mLv/&#10;////////////////og0BAAAAAAAAAAAAAAAAAAAAAB3/////////////////zDgAAAAAAAAAAAAA&#10;AAAAAAAAAAn/////////////////8WIAAAAAAAAAAAAAAAAAAAAAAAD//////////////////4kN&#10;AAAAAAAAAAAAAAAAAAAAAAD//////////////////60yAAAAAAAAAAAAAAAAAAAAAAD/////////&#10;/////////9BWAAAAAAAAAAAAAAAAAAAAAAD///////////////////N6DwAAAAAAAAAAAAAAAAAA&#10;AAD///////////////////+iOAAAAAAAAAAAAAAAAAAWOVz////////////////////NZAYAAAAA&#10;AAAAAAwpSWyRt+H/////////////////////lzkAAAALHDBHYX2dwOX/////////////////////&#10;////2HZDV2h6jqO72Pf//////////////////////////////9m/0uT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rqtpaCbmJWUk5OUl52m&#10;s8bZ8///////////////////9mdIPzo1MS0qKCYlJiguN0ZadZ3//////////////////34AAAAA&#10;AAAAAAAAAAAAAAAAAAD//////////////////6UoAAAAAAAAAAAAAAAAAAAAAAD/////////////&#10;/////8tPAAAAAAAAAAAAAAAAAAAAAAD//////////////////+5zBgAAAAAAAAAAAAAAAAAAAAD8&#10;//////////////////+WKgAAAAAAAAAAAAAAAAAAAADs//////////////////+7UAAAAAAAAAAA&#10;AAAAAAwyWID////////////////////ieBgAAAAAAAAAABMzVXuhyfL/////////////////////&#10;o0UAAAADFSpCXXudwej/////////////////////////2XgvQlNmepCryOj/////////////////&#10;/////////////8SbrcDV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7efj4N/e&#10;3d/h5u32/////////////////////////8qOhoB8eXd1dHV2eX+JlqnB2fb/////////////////&#10;/85OLCYhHRoXFBIQDxATGyk+WoDd/////////////////+9uAAAAAAAAAAAAAAAAAAAAAACP////&#10;//////////////+SJAAAAAAAAAAAAAAAAAAAAAB+//////////////////+2SQAAAAAAAAAAAAAA&#10;AAAABS2P///////////////////YbAsAAAAAAAAAAAAAAytUfqfP///////////////////8kTEA&#10;AAAAAAAABSRGbJS95P//////////////////////t1gBAAAEGC5HZISozvb/////////////////&#10;////////5IUvOEpdc4umxef//////////////////////////////8CIl6q/1u//////////////&#10;//////////////////////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cbCv76+vsDDydDb6fr/////////////&#10;//////////+ucGpmY2JhYGFkZ212g5aux+L6//////////////////+4RxkUEA0KBgMAAAAAAQ0i&#10;QWib///////////////////ZagUAAAAAAAAAAAAAAAAAMFyD///////////////////5iykAAAAA&#10;AAAAAAAAIk57pM75////////////////////rk0AAAAAAAAAGTtgibLc////////////////////&#10;////0XEZAAAMIjpVdZe85P//////////////////////////9pg+N0pfdpCtzfH/////////////&#10;/////////////////8iFi6C2zur////////////////////////////////////i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q+rqaipqq2xuMDL2uv/////////////////////////ol9XVFNUVVdb&#10;X2ZvfI+ow93v////////////////////s0wLBgMAAAAAAAAVRXSizfv/////////////////////&#10;0G4SAAAAAAAPM1mBqtT9////////////////////////7Y41AAUaMk1rjbLY////////////////&#10;/////////////7BUPFFogp694P///////////////////////////////9eOg5+30vD/////////&#10;///////////////////////////d1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u7O3v8vb6/////////////////////////////////7ma&#10;mJmcoaattL7K4f///////////////////////////6JXSkxRV11ofZa54///////////////////&#10;/////////7NXABo1UG6Nr9P6/////////////////////////////85vQF97mbfY+///////////&#10;/////////////////////+6fhafD4f/////////////////////////////////////k0e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dGV4dAAAAABDb3B5cmlnaHQgMjAwNC0yMDA3IEFkb2JlIFN5c3RlbXMg&#10;SW5jb3Jwb3JhdGVkAAD/7gAOQWRvYmUAZEAAAAAC/9sAhAABAQEBAQEBAQEBAQEBAQEBAQEBAQEB&#10;AQEBAQEBAQEBAQEBAQEBAQEBAQEBAgICAgICAgICAgIDAwMDAwMDAwMDAQEBAQEBAQEBAQECAgEC&#10;AgMDAwMDAwMDAwMDAwMDAwMDAwMDAwMDAwMDAwMDAwMDAwMDAwMDAwMDAwMDAwMDAwP/wAAUCAEo&#10;Aq4EAREAAhEBAxEBBBEA/90ABABW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gusvix3727HBV7J61z9X&#10;iJ2UJuDKRRYDAFGI/djy2bloaWqjW/PhMp+vHB9ppby2hqJJRq9OJ/l0YWu1bheANBasUPmcD9pp&#10;X8uoLZGmBKxF6lwQCtMjShSW0+qRR4UtyTqYGw9nj2R/Ki3/AFsUdb2R2ZtbalMo8lTR7coa3c9X&#10;FGBdllrqtsDiqd0H1YPMg55/Psvk3mMYiiJ+3H+c9H0HKVwwDXN0iD0ALfzwOsL1lVp1eCClj4Jk&#10;rKhbqvoJukOqLUuoj/Ogalt9CD7E1viP/L96n1L2f3Uu4MhCG89BkN/Ymjk1oVR1XB7KpZs0pSS9&#10;1MrMB9fpf2z9buU39jb0H+l/ynHSn90cvWn+5V9qb0LgfyXPULzyS+k5CSQsAhTG0mpV8ganJE3j&#10;rSgiqYnYMWAjPD3A5xnt/wDlc7AHiwXXFDu+enLMksexM5uItLECFAq9+V9LE4lI4IBXm5t794G7&#10;y/FKV/MD/B176zlW3xHbBz/pS3/Hz10YpJ0Y/aZOfXFHUqtTWGlvNTnxRw6VqlamlkA1NaMRPe5J&#10;PHvofzF/i7tr9nZnxvqo4lIsybe6722PSTYoKKnysnA5F7c/7f37913b5kuv5sevf1k2uLEO2mn2&#10;Iv8Agr1lSgJlfVjqFYayPXXNJJ5ZZJSCTFLTikeGpVXsCxkA/wAP6xZ/5s2Fprx4joaeOBQ/iSbf&#10;FLTC97pqjo9qGNQ39q3597GzMfiuP5f7PVTzbGPgsP8AjQ/6B64wUVbTv46elw1PSh+Ep0mhcRs9&#10;3OiOFIfIRz/TV9fcBf5t02pdfRFNouNWnsKfVpvzpvtK17fS/vf7l/5eP5f7PVf63n/lA/43/wBC&#10;9OkkLiNjEymTSfGJAwQuR6Q5XUwW/wBbC9vbpD/Ne2jXDx7g6ErJoTqusW7sXkV5tp/ZyO10Q6re&#10;rkfQe9fuZx8Nzn7P9nq45thb+0280/0wP+FemoY6aplByVFhJo0BZW8DVEyvxcj7qDSoI/N78e5P&#10;+z+fDndpWLe3x1qI/IBHLNUbG643DEkZUqf3DLj6tgoNuEBt9Pev3bfJ/Z3X82HW/wCsOzTYn20/&#10;7yh/zHrzUk5L1EuMpmqpCKbVTVziY0jCzMal6akePQP7C3P9G95V3Z/Kr7KHgrtvYjZVTMjrqkwG&#10;9tlNDc6tX3O3JqnDrIT+kksAOOB79o3iLIYt+YP+HrfjcqXOGjCH7GX/AAY68Y2jugjy9MqqYEaK&#10;VqlBDSfvLKiiast9wAUBKeeT9JA495m+BPw77WV6jp3vCeknlDGGixO7trb1p42Z49Kvi6o4/PKE&#10;1adLT6tTcm/HvX7yvocT2/7QR/Ph179wbNd5sr6h9Ayt/LB/n12tYyvb+IRXvdoq2m+3k/ziTOqm&#10;9GwMcMyJ+ltBILXa49gLv3+Vb3PgRNPsbduzt9U6Bnjo6t6vaOakUWKokGSWqxLyG9ua1Qbf4ge1&#10;Me8QNiRGU/tH+f8Al0guOVL2OpgmSQenwn+eP59TVrKpAPPRhxYAyUkyyAkCPURFOtPJbWX4Gs2U&#10;fk2BE+x+jO3uo5vF2N17uba0ZYLHkK7HvLh52LaQKbN0ZqcRUsx+gSdj7MYriCYVilB/w/s6Ibmx&#10;vLM0ubdk+ZGP2jH8+ssNfTzSeIP45v8AjjOrwTcGx0xyqjSC/wCVuPzexB9hT7e6SdTf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rfj18O+3vkPURV+Dxy7a2Ok3jrd+biinp8ONDKJocNTqoq9wVqA/opx4lYWklj9orm+gth&#10;RjWT0HH8/To227ZrzcSGjXTB5u3D8vU/Z+ZHTfLXASPBTx/cTI2l9LaYYCf+O82kqrhedC6pOR6b&#10;c+7RaXqX4SfB7H0mW7IyFFvXsVYkqqP+8VHTbl3RPUINSS7f2NTmTF4CnLtaOprORcf5QT7KDPf7&#10;gSsQ0xfLA/M+f+rHQpFpsexqHuWD3P8AS7m/JeA+0/t6gSfvM0cpkr5AbGlpxopYubgTXfQCD/x1&#10;dj+Qvstna/8ANQ39mWmxvT2zsVsnFqGhgzm5li3HuJoQCsb09Aoi2/iyosQhjrAtravauHZ41zO5&#10;Y+gwP85/l0W3fNdw9VsoQierdx/ZwH8+pUdJVSACSVKWNeBBSICQLnjzyoAB/wAEjT/A/n3Xvvzv&#10;TuLs6eWbfnZO79yJN+uirM1Vx4lRZhpiw1I9PiYFs5FkhUWPszjt4If7OJR+Wf28eg7cX95dEm4u&#10;XavkTj9nD+XUhMdRq2swJLIfrJUXqJOQwNnmLstw5HHFjb6exc+L/wAR91/KKXcx25u7a216XaVR&#10;hYcu+dGUnrWTOCv+2qKGix9FMk8URxzh9c0XqIAvzZi7vUs9GpCS1aU+XSza9om3Uy+FMiBKVrXz&#10;rwAHy66nq3jnWmghE0xRJiryGFFgMniZhJ45NcgPISwv/Uey1bpwFTtTc+49r1siS1m287l8BVyx&#10;q6JJU4fIVGPnkRJAHRHlpyQG5APPtWjB0VxwIB/b0WSxmKWSJviViP2GnWennSqp454yrJNEsiFW&#10;1KQ6g+lrDULn6/n3Zj8lfh91B1t8WNrdydcvuetzOSqNg5PJZHO5yGvp3wu78NJLJT01FRY6hpUM&#10;WUqYAshBYKCLm/sptb6eW8eCWgXPAeY6E+57NZ221RXttqLnQSSa4YegA86dNVFVVDChkmqIpxWO&#10;4cqYoIYpDTu5ipg0azVKrNA4S5D6SWN7cVYezjoKdPnv3v3XuvezzfAjrDqXuTtPcnXva+3Gz0GQ&#10;2VW5bbckOYy+GqaHK4avoZKvwTYqtpPKajF1MrFZRIB4gQBz7L9xmmghSWF6ENQ4Bwf9no92C1s7&#10;27ktruPUChK5IoQR6H06bK4yh4Y0leFKkywtLGIfLHJ4vLE8bz641No2FvHJqJHAAJ9g/wDKvq7D&#10;9N9+dhdf7cp6ul23iK+gqNvRVs81XULh8tiKDK0qPVz/ALtWYfvGj8h/UUPt+zmae2ilY95Gftr0&#10;j3a1Sy3C5t4wRGpFK+hAP+XrJj5HeFklkMssE89O0pUqziOVvGXPjiVpPCU1sihC99PHsz+a+DO1&#10;dnfFSm7/AN9dh53b25qjalLuFNpLg6CpoajIbhn07Q2/HPJW01dDWZCnqad6hyr+ENIQpCco13F5&#10;Lw20cQKaqVr6cT0aPsMUO0jcLi4ZZdFdNBSp+Eca1OK/n1Dlr6t1p3pRTWnrRCiyrM5mp9ZGtGid&#10;fGxijeTUQyhR9P61uxySQyJLE7xSxsHjkjZkkR1N1dHUhlZSOCOR7Neg0CRkcenllVxpYBl4uGAI&#10;NuRcEEGx5/1/Zm+tPk18nus8cc1tDfe9qjaeMrIKKrizcdVunZ0NVNHqgxtSuahr8fQzTwpdI43h&#10;lKi6+0ktpaSnS8a6z6YP8ujS13TdLVfEhnfwQaZ7l+zNQP5dNbUuPEiwxyrRTsLolLOKctq9IK09&#10;/DILx8XRuQf8b2C9WfzSMDnKVNs/IHrymWirkWlyG4Np0qZXC1COCskmX2XmZKhmgI/V4J5jz6Yv&#10;x7LJtoZTrtpcjyPH8iOhDac1RyDwtxthpPErkfmp/wAh/LrhLT1IXRIkORhBBKsscM6tc2IV/wDJ&#10;pGUfQgxn2Im9/hP8Yfk3t2o378d91YXamUqLyGfa0jZDZ8lY6Blos9tOR48ltWqZvqIVg0XJ8D+2&#10;o7+7tGEd0hK/Pj+R8/8AVnpTPsm17pGbjbpVRz/Dla+hXiv5U+zrDA7oWWjmd/EVMmPrjIHhBsQE&#10;d1NVCDbgt5Yz9BYe6g+6fj52n0FnRhexduTUEFRI64jcNExrttZ6NLnyYrLxKIZH0qS0EgiqYx+u&#10;NfZ3Bcw3K6omz5jzH5dA+92672+TRcx0B4EZU/Yf8nHp0hrI5nMWlo51XU0MlhIEuV8i2ussdx+p&#10;SR9L2Jt7BT2o6Q9S/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OON5XSKJHklkdY4441LvI7kKiIigszsxsAOSffuvccDj1wd1RWYkAKCWLEBVABJZiSAFAFyfdw/x&#10;Q/l60MOOpe2fkpDDQYmnpBnMZ15kaj7CCHHwx/dfxfsKqkeEUNEkS+T+H61YoL1DKCYiR3m5kkw2&#10;uW4av8i/5/2dDLaeXQFF3uYolKhDjHq/oPl+306aZak1cWtZGgoNHkMw1RzVMZD30XGuCBlsQ6ny&#10;OD6dPBPXya/mNJQRT9a/GRaTE4nGxHEzdhwY+Gljjp6ceEUewMQ0MdNjqCILpStki1sOYI0GmQ+t&#10;Nrr+rd5Jzp/zn/J17c+ZAoNttdFQY10/44PIfP8AZ69egpnmRUCNRUSi8cSAxVEysA3rtZqRGLG6&#10;j90nkleQSKde/GP5FfITFbj7H29tvLbio4o67Iz7k3FkjBU7tyVOxFTQYGryspqNxZhnVgdBMYdS&#10;jSK9lJjLd2tsUiZgD6Dy+30HRDb7XuW4rLcxxlhk6ifiPoK8T1lNVTUeqCnhZkp+Z0poSVpwU8l3&#10;AtrkKnVpQNIb3tzf2W3IY+vxNdV4zKUVXjsjQVEtJXUFdTy0lZR1UDmOemqqadI5oJ4ZFKsjKGUi&#10;xHtUCGAINQei1lZGKOpDA5B4jpxSRJEWRHVkdQysCCGU/Qg+4fvfVeufu1L+VFuf7DtrsbabSFV3&#10;HsGLKxR61CPVbZzlFpOk+p5FpM1Na30Fz7J95SsMT+jU/aP9joV8py6by5h/ijr/ALyf9k9N1WSt&#10;VRtc6ZFqYLGcIhdkSoW1OReeXTTNYggomr8H2VH5q7aG1PlJ3LjkiMUFZuuTcNMCQQ8O6KKj3DrB&#10;FuDJkm4/BFvaywfXZwHzpT9mOine4vB3W9XyL6v96Ff8vXKgJ+2eMl2MNRVRXkaJmKiZ2jP7VlRD&#10;EylAbMEtfn3ajS/8ZU/lcunqnqcJ1VUIB6Gk+46v3K7oB/TTj8CAP7RX/X9k/wDY7v8AIv8A8eH+&#10;z0Kh/jfKp8ysX/HG/wAw6gHWqH/Ol6bKA8mnqZWikqwePosEf29TYXtJHCPyfrQV7EnQA6fQb/7c&#10;/wC8H3737r3XfsyfxA3uOvvkp1DuCWUxUcu7aPb+RYfT+H7qSXbdSXsrnRGuU1m3+p+o+vtJfR+L&#10;aTr56a/sz0Z7PP8AT7nZyH4dYB+xu3/L1ByIIpjKt708kVR6QSSkUimVbKCSGh1C3AN7E2v7sd+W&#10;vx6qe1PnR07iBSOcHvvauJyO6ahI3ZI8RsLI5GPcrzPcKpkw0FNApB4eaMfU+yuyuhDt07V7lY0+&#10;1uH8+hJvG3m736zSn6ciAt9iE1/lQdN0kroa+nRv3Z3pPA3klkKmrh+3eQKwEcUcKUbuFRjfSWIB&#10;blAfzSe5oq/cO0uhtvzpFi9o09PufddNSsBCuar6TwbcxDohAVcLgXMugiwNYv0K+3dogor3LDLY&#10;H2eZ/M/4Ok/NV6GkhsIz2J3N9p4D8h/h6k0kay1DlfTBRxikhAuAZSFM7DgX8UYSMH8HUPdR3s66&#10;CHTr9ByeAOSf8PyT72L+osdsz4bfDChznZOJ+8GTpqLdW9sEaWhqq3Obg3pLRQY7bq0WR00dVUY7&#10;DGCJo5fSgp5WNuT7C8xkvr8rEeGAfQDz/b1I9msOzbKr3SVqNTCgyWpQUPoKcfQ9MF1mjaV6dZ2r&#10;5wIYHCkGFQwp7kq4RRArSk29Jc/n2BcnRfwR+XcUld09uun6u3/VxtK2CxyR4af7g3JFV19mZ4qK&#10;sQSN6mxFQiH+p49qfqNxsiBOmuP14/zH+XpAbHYd4Bazl8K4PkMf8YPH/anroSSQNpEs1IS1hT5E&#10;eWlYji0FSHJUtxwJWt/qPdb+8sf2T8Me881tvZvZMX96dqPQLVZvaktXBQVkVbSQZFMTnMVXxeCo&#10;ZIKhBU0c6zxI5tdiL+zRDFf26vJF2HyP7MHoNzLc7LfvFDc/qpTK1pkVoQf5g16nRqmRiZqinMMs&#10;E0kKSJJ6leOwMtNUIqPoJNjcDkEEEfW1/wCP3zK6r+VWBPTXfW3tuY7d2agSjOOycSf3M3xUABI5&#10;MLLVSGXb+5vIdUUHkD6+aaXV+2Ca5sZrNvHt2JQftH2+o/1HoWbfvVpu0f0W4RqJmxQ/C32ejfL9&#10;h6iVCeNQleQYVYGGvUiF4ZCUWPyFSDBNqewkX0G3qC/Qkk+X/wACs90qMh2B1kuR3R1ajvPk6OUG&#10;p3DsRWe2nJ6AHyeBjYhVrlUNFws6j/OMYWO4rPSOagm/kf8AZ+XRHvGwSWOq4tava+fqn2+o+f7f&#10;XqZDUSxOIKn1qQSlWAqJ+sKsNQoNknKkWYAI5vwp9Jrg9mnQb6cvfvfuvde9+9+69173737r3Xvf&#10;vfuvde9+9+69173737r3Xvfvfuvde9+9+69173737r3Xvfvfuvde9+9+69173737r3Xvfvfuvde9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0TYE8cc88Cw+vP4493j/Bf4Y4zYWJoO/O6qKlg3AKL+P7Q2/n&#10;PHDQbMxEcBrE3duFKrTFHmTSjzU6S2WhitKw8xXxB7cL8yMbaA9taEjzPoPl/h6HWw7KsCLuF6o8&#10;SlVB4KP4j8/Megzx4Mksgqy8kxEePjIZdUi6awcETSEcfaAn0IT+4eSLWDFO+bHzXyvdmWyHXXXe&#10;Qqsb1HjasxVNTEZKas7AraaW/wDEslysqYGOZNVJSNYPYTSguVWNbYWC26iWUVnP/Gf9n1PRTvm9&#10;vfO1tbMRZg/m/wAz8vQfmflnp6aWaY1VWCqp/wABaW/pjB+s9R+JKtx9BysSmw9RZjXT7NOg306+&#10;7+PgH2NmpfhzuuPAU0OY3N1Llt6HF4iteQRZGBqOLelHjGeJ2nhTIvVVdPG6gBJCCAdJuG9yiUXy&#10;ajRHA/zf5upA5fuXOzSiMVlhZqA+eNQH55HSeqGenbJCFkV45KevC6Va8UoVanVGnkmIf7SWzEBi&#10;eF/Tf3F3/wBRdF/zCuvv9KvVWRpNp9s0VMkGSepSKKtGTSC6bb7EoKW7TqSumky8KszRgEGRAY03&#10;HPcbZJ4Mw1Q/6sr/AJutXFnYcxW/1dowS7Az61/hcf4G/wAPDrnHI6SztAhSZGeSpoWKhKtnUeKp&#10;gnIVQZQnEg9LG6uAwuKR+w+ut59Vbryeyt+4Ks29uLFSBaijq1BSaF7+CuoKqMvTZDHVajVFPCzx&#10;uPobggH8UscyCSNqqegPc201pM8FxGVkHl/lHqPn07U9RHUKzKwuj+N0PpkikChjHIhJKuAQf8Qb&#10;i4IJMT8Ed9UGwPlB1zkctX0+NxObmy20shWVciQ00K7kxNXQUBnmkZI4Y2y7U4Lk2W9z7S7jGZLS&#10;UAZFD+w/5ujHYZ1t90tmdqI1VJ/0wIH86dYa4NohkUMfDURSNpRHPibVDLy/MarHKWYr6tIIH1Ps&#10;+fz0+G/b/bHbdD2T1bgKPcdLl9u4bC57HjKYrE5HHZXDCekStmTLVVDFU0NVjvD+4ju6MhDADTcu&#10;26+ghhMUzUIJI4+fQg3/AGW8u7xbm0jDAqARUAgjzzTFOoYmNC9QTSzTx1EyTJ9nTLI4cwpHJ5wr&#10;B5CWiDCQ8WYL+BcbNpbbh+IPwe3PtzuXM4eTJV2G34seFpaqOaOpzO9cfLQ47aOJlsGy1SlRIJKi&#10;WJWiiDyPfxprKd2N7uCvAppUZ+Q8/l0thiGzbFLHeuNRVsepYUCj1+Z+3y6wyp5EqUenjL18islE&#10;5iV3VVhhaWoeGxY6UDOwL6FCqDwB714fYn6jrp/W9ub35+vH+8fj3737r3XfuRSVU9DV0tdSyGKq&#10;o6iGqppV/VHPTyLNDIP8UkQH/Ye9EVBB4dbBKkMOIPWKaNZYpInAKSI0bghWBSRSjAqwKHhvoQR/&#10;X3tbjf2y4ep8L8m87SQNHjOoP7xDL6f30xWex2HzuTwdFIQi68tnMfTwKoALShQOD7B3hyGZrRTx&#10;elPmKiv5DqWfqIPpE3SQcIa1+RAJA+0gDpgTSYYK9lZ6yKlNIiGSQI1QzrEQ0bJF63qFtrKKdDHi&#10;x96uHYG9cz2PvfdW/NwzGbM7szmQzle2oskctdUPKlNDq5Wno4isUS/RY0UDgexdFGsUaRr8KinU&#10;V3E73M8txIe92JP59PlLCKeCOIHUVW7va2uRyXlkt+DJIxY/6/sfPhf06e6PkBs3BVlN9xtrb1R/&#10;fPdupbwnC7eliqUoprqVK5fJtT0hU/VZj/T2nv5/AtpGB7zgfaf83Rhsll9buEMZFYl7m+wf5zQf&#10;n1HyD6olp1J11T+EkfVItLNUP+LWhBUH8Mw93O/In5VfHLaO/wBuh+79sSblwtbhcZms3XyYak3H&#10;gMHX5FqlsfR5DEqwytPWw48pULUUgeaFJ1Crck+yG1s7qSP6i3ejA0GaE/n/AJ+hpuO7bbDcfQX0&#10;WqMqCTSoBPAEca0zUcK9QpNczMqUjTQ00iqXhm8U8Uyxar063jv40kCkiRSCSADz7ry+VHx++LO3&#10;Orv9OvQPZoVajcGJxGK2lic1DuOgqMpXSSVU0dNNU1EG59sT4ygppahkq/MR4wgCEggzs7m8ab6e&#10;5i8jmlP9g/l0Hd227aorX6/b7r8QAUGoqc/6ZaDOeuop2aSKmWT7uOR9M0FZEyVMESxPIXkJjXUp&#10;KAASJ6ieGNvdZ+QyOQy1bU5LK11Zk8jWStPWV+QqZqytqpm/VNU1VS8k88rW5ZmJPs2ACgBRQdBl&#10;mZ2LOxLHzOT09RRRwoI4kWONb6URQqLcknSosBdiSf8AE+40cjxOksTvHJG6yRyRsUeN0IZHR1IZ&#10;XVhcEcg+99V4ZHHrkyKwIYAqVKspAKspBBDAgggg8+7y/gx82l7Aix3R3c9dDU7pkpv4Ts7dWVMc&#10;sO8aQxGAbX3GagNFPmmpyY4JpLiuT9qS8ukyB7cNv8OtxAOziR6fMfL/AAdDvYt8+oC2N61ZaUVj&#10;+L+ifn6evA54tdQsVMqo66qWQrByvkSLyehI5hz+y5OkMbgEgHjn2XH53fClOqZ6vt7qvHyHrjIV&#10;t9zbbp0eRth5GrkslRSD1OdqV07aY73NHKwjJ8bIQq26/wDGpBMf1QMH1/2f8PRbv2yfSE3lov8A&#10;ixPcv8J/6BP8uHXKnlNK0dPNIWikfx0ruGLKdJYU8styC3B8ZaxYDSbsLtV/7N+gt06e/e/de697&#10;97917r3v3v3Xuve/e/de69797917r3v3v3Xuve/e/de69797917r3v3v3Xuve/e/de69797917r3&#10;v3v3Xuve/wD/0/n/APv3Xut/j3737r3Xvfvfuvde9+9+691xYkKSBcgcD3cp2P8AE/4GdNzbcxva&#10;fZvZu18vuPAUueoaXzPk1qKOW0M06yYjY2QihUVaOoV2DWH0tz7IorzcZwxhiRlBp/qqehpc7TsF&#10;kYlurqVHZQR5/wCBT59J6D7+okeJcxN5ooaeaWMUNEBGtSJDFZmis1zE30JItz7Db/Rn/K9/5/n2&#10;Z/5xZr/7W/t3xt3/AOUdP5f9BdJvpeVv+U+X9h/6A6lfaZT/AJ20/wD5x4//AK9+/f6M/wCV7/z/&#10;AD7M/wDOLNf/AGt/fvG3f/lHT+X/AEF176Xlb/lPl/Yf+gOvfaZT/nbT/wDnHj/+vfv3+jP+V7/z&#10;/Psz/wA4s1/9rf37xt3/AOUdP5f9Bde+l5W/5T5f2H/oDr32mU/520//AJx4/wD69+/f6M/5Xv8A&#10;z/Psz/zizX/2t/fvG3f/AJR0/l/0F176Xlb/AJT5f2H/AKA699plP+dtP/5x4/8A69+/f6M/5Xv/&#10;AD/Psz/zizX/ANrf37xt3/5R0/l/0F176Xlb/lPl/Yf+gOvfaZT/AJ20/wD5x4//AK9+/f6M/wCV&#10;7/z/AD7M/wDOLNf/AGt/fvG3f/lHT+X/AEF176Xlb/lPl/Yf+gOvfaZT/nbT/wDnHj/+vfv3+jP+&#10;V7/z/Psz/wA4s1/9rf37xt3/AOUdP5f9Bde+l5W/5T5f2H/oDr32mU/520//AJx4/wD69+/f6M/5&#10;Xv8Az/Psz/zizX/2t/fvG3f/AJR0/l/0F176Xlb/AJT5f2H/AKA699plP+dtP/5x4/8A69+/f6M/&#10;5Xv/AD/Psz/zizX/ANrf37xt3/5R0/l/0F176Xlb/lPl/Yf+gOvfaZT/AJ20/wD5x4//AK9+/f6M&#10;/wCV7/z/AD7M/wDOLNf/AGt/fvG3f/lHT+X/AEF176Xlb/lPl/Yf+gOvfaZT/nbT/wDnHj/+vfv3&#10;+jP+V7/z/Psz/wA4s1/9rf37xt3/AOUdP5f9Bde+l5W/5T5f2H/oDr32mU/520//AJx4/wD69+/f&#10;6M/5Xv8Az/Psz/zizX/2t/fvG3f/AJR0/l/0F176Xlb/AJT5f2H/AKA699plP+dtP/5x4/8A69+/&#10;f6M/5Xv/AD/Psz/zizX/ANrf37xt3/5R0/l/0F176Xlb/lPl/Yf+gOvfaZT/AJ20/wD5x4//AK9+&#10;/f6M/wCV7/z/AD7M/wDOLNf/AGt/fvG3f/lHT+X/AEF176Xlb/lPl/Yf+gOvfaZT/nbT/wDnHj/+&#10;vfv3+jP+V7/z/Psz/wA4s1/9rf37xt3/AOUdP5f9Bde+l5W/5T5f2H/oDr32mU/520//AJx4/wD6&#10;9+/f6M/5Xv8Az/Psz/zizX/2t/fvG3f/AJR0/l/0F176Xlb/AJT5f2H/AKA699plP+dtP/5x4/8A&#10;69+/f6M/5Xv/AD/Psz/zizX/ANrf37xt3/5R0/l/0F176Xlb/lPl/Yf+gOvfaZT/AJ20/wD5x4//&#10;AK9+/f6M/wCV7/z/AD7M/wDOLNf/AGt/fvG3f/lHT+X/AEF176Xlb/lPl/Yf+gOvfaZT/nbT/wDn&#10;Hj/+vfv3+jP+V7/z/Psz/wA4s1/9rf37xt3/AOUdP5f9Bde+l5W/5T5f2H/oDr32mU/520//AJx4&#10;/wD69+/f6M/5Xv8Az/Psz/zizX/2t/fvG3f/AJR0/l/0F176Xlb/AJT5f2H/AKA699plP+dtP/5x&#10;4/8A69+/f6M/5Xv/AD/Psz/zizX/ANrf37xt3/5R0/l/0F176Xlb/lPl/Yf+gOvfaZT/AJ20/wD5&#10;x4//AK9+/f6M/wCV7/z/AD7M/wDOLNf/AGt/fvG3f/lHT+X/AEF176Xlb/lPl/Yf+gOvfaZT/nbT&#10;/wDnHj/+vfv3+jP+V7/z/Psz/wA4s1/9rf37xt3/AOUdP5f9Bde+l5W/5T5f2H/oDr32mU/520//&#10;AJx4/wD69+/f6M/5Xv8Az/Psz/zizX/2t/fvG3f/AJR0/l/0F176Xlb/AJT5f2H/AKA699plP+dt&#10;P/5x4/8A69+/f6M/5Xv/AD/Psz/zizX/ANrf37xt3/5R0/l/0F176Xlb/lPl/Yf+gOvfaZT/AJ20&#10;/wD5x4//AK9+/f6M/wCV7/z/AD7M/wDOLNf/AGt/fvG3f/lHT+X/AEF176Xlb/lPl/Yf+gOvfaZT&#10;/nbT/wDnHj/+vfv3+jP+V7/z/Psz/wA4s1/9rf37xt3/AOUdP5f9Bde+l5W/5T5f2H/oDr32mU/5&#10;20//AJx4/wD69+/f6M/5Xv8Az/Psz/zizX/2t/fvG3f/AJR0/l/0F176Xlb/AJT5f2H/AKA699pl&#10;P+dtP/5x4/8A69+/f6M/5Xv/AD/Psz/zizX/ANrf37xt3/5R0/l/0F176Xlb/lPl/Yf+gOvfaZT/&#10;AJ20/wD5x4//AK9+/f6M/wCV7/z/AD7M/wDOLNf/AGt/fvG3f/lHT+X/AEF176Xlb/lPl/Yf+gOv&#10;faZT/nbT/wDnHj/+vfv3+jP+V7/z/Psz/wA4s1/9rf37xt3/AOUdP5f9Bde+l5W/5T5f2H/oDr32&#10;mU/520//AJx4/wD69+/f6M/5Xv8Az/Psz/zizX/2t/fvG3f/AJR0/l/0F176Xlb/AJT5f2H/AKA6&#10;99plP+dtP/5x4/8A69+/f6M/5Xv/AD/Psz/zizX/ANrf37xt3/5R0/l/0F176Xlb/lPl/Yf+gOvf&#10;aZT/AJ20/wD5x4//AK9+/f6M/wCV7/z/AD7M/wDOLNf/AGt/fvG3f/lHT+X/AEF176Xlb/lPl/Yf&#10;+gOvfaZT/nbT/wDnHj/+vfv3+jP+V7/z/Psz/wA4s1/9rf37xt3/AOUdP5f9Bde+l5W/5T5f2H/o&#10;Dr32mU/520//AJx4/wD69+/f6M/5Xv8Az/Psz/zizX/2t/fvG3f/AJR0/l/0F176Xlb/AJT5f2H/&#10;AKA699plP+dtP/5x4/8A69+/f6M/5Xv/AD/Psz/zizX/ANrf37xt3/5R0/l/0F176Xlb/lPl/Yf+&#10;gOvfaZT/AJ20/wD5x4//AK9+/f6M/wCV7/z/AD7M/wDOLNf/AGt/fvG3f/lHT+X/AEF176Xlb/lP&#10;l/Yf+gOvfaZT/nbT/wDnHj/+vfv3+jP+V7/z/Psz/wA4s1/9rf37xt3/AOUdP5f9Bde+l5W/5T5f&#10;2H/oDr32mU/520//AJx4/wD69+/f6M/5Xv8Az/Psz/zizX/2t/fvG3f/AJR0/l/0F176Xlb/AJT5&#10;f2H/AKA699plP+dtP/5x4/8A69+/f6M/5Xv/AD/Psz/zizX/ANrf37xt3/5R0/l/0F176Xlb/lPl&#10;/Yf+gOvfaZT/AJ20/wD5x4//AK9+/f6M/wCV7/z/AD7M/wDOLNf/AGt/fvG3f/lHT+X/AEF176Xl&#10;b/lPl/Yf+gOvfaZT/nbT/wDnHj/+vfv3+jP+V7/z/Psz/wA4s1/9rf37xt3/AOUdP5f9Bde+l5W/&#10;5T5f2H/oDr32mU/520//AJx4/wD69+/f6M/5Xv8Az/Psz/zizX/2t/fvG3f/AJR0/l/0F176Xlb/&#10;AJT5f2H/AKA699plP+dtP/5x4/8A69+/f6M/5Xv/AD/Psz/zizX/ANrf37xt3/5R0/l/0F176Xlb&#10;/lPl/Yf+gOvfaZT/AJ20/wD5x4//AK9+/f6M/wCV7/z/AD7M/wDOLNf/AGt/fvG3f/lHT+X/AEF1&#10;76Xlb/lPl/Yf+gOvfaZT/nbT/wDnHj/+vfs0/wAd/h/8Od11+K7X6wzO+uwcTtTcCrTLupJabbVb&#10;nKCOOqjjlosjtPBz5eLHSyxyMsbNCJAqyX5X2jur6+QNDMqqzDy40/aePRrt2zbNKyXdq8kiI34v&#10;hJHyKitP2dYDT1MryU9RlJqiNCgqab7WjjWRJFLCGSSOK+mRf1KpBKkA2DC4SfzHflFWV1fL8bOu&#10;aueZmlpl7MrsWXkqK+vmeOah2LSfbapZEhYpJXon+cmZICPRIpf2u0FPq5R/pa/4f837ekfMu6sz&#10;HbLYn+mR5nyT/P8As9esy+Kd2lmZI6GiYkFyixSTwctM+tdCwURX0G4HkBJ/Sp901OjRsyOrI6MU&#10;dHBVkZSQyspAKspFiDyD7PegXw6eFZWAKkEEAgjkEH6EH6EH3x9+691y927fynN4in3Z2119USq0&#10;Wa25ht10VJJyjzYHISYrInTpswkpM/HqufonA5Psk3mOqQyjyJH7f+K6GHKU1Jbu2JwyhgPsND/I&#10;9NdVH/lcVwzRVFNUQSqdbR3VkkQMoUwjXG0gJY3PAAtf2Ne/e8vjJ8EYty7G6f2fFubtyumkO4Yz&#10;PO7UVVNI9bS0+8NzzqJ/taL7nVDjKBbKpGsxs2ssR293uOiSeSkPl/sD/Kel1xfbXsAlgs4dV4eP&#10;y8xqb5eSj+XUOCGUsVpzJPLGv2z19WdSRKhRWhhhTxCRgUBbSFUsvqYkWARd6/Ln4r/IfoCmn7D2&#10;nnE7fpoKmjwmDwcAjy+1s+IEZspRbvqoPsJ9lVc7h3pphLNJYqYBIom9vW9leW1z+k48DzJ4EfZ6&#10;/wCqvSK/3jatx28G5hb6zyA4qfUNw0n0/lXPWRoqwzIVg0VUbMoqEcijenJspnUnXKGCj9qxZHHD&#10;BTqNPYJBBBsRyCOCCPyPZ50DunoE2Oof7xxz+B9b+zQbJ+WPyqwOOpNrbM7U31UUVKiQ0ONEVPuW&#10;pp4hpWKClfJ47K10UKWCoiMFUcAe0cllZsS8kK1/Z/gp0aQbvu0aiKC7k0jgPi/wgnqA0GPpAZGk&#10;WkjB87hqkww6VDKxKO4ijivLdgoUFrE8+82b60+YXemRTObl2V3XvysBaOnrtwYXcb01MHAZoqI5&#10;OCnoKGFtIJWEIn+Hvyy2NuNKSRqPkR1uS23m/bxJYJ5G9SG/y4HWCKfE0QmeF9TRvHBUNElTW1Gt&#10;lvGJWRaipkGnm5JAve/typPgj8s6zlOms5ALA3rcttih+pH4q85C35/p/X+nvR3GyH+jj9h/zdWG&#10;w7uf+ITftUf5es8+SjhkVPt66bUqsHp6CpqIxqvYF40Kqw/IPI9ur/y+vluis3+ilm0gnSm79iux&#10;t+FVdylmY/0HPuv7zsv9/wD8j/m6v/V7d/8AlE/40n/QXWV62NEZ/HUtpBNo6WZ2a34VFUszf4Dn&#10;2w13wb+V+PV2m6W3LMsYJJoKvA5MkAAnSmPy9TI55+gBPuw3CzP+jj+f+bptti3ZeNk35UP+A9YU&#10;yUMkcsrQ10CQjU3noKuJ3Fv91xGIyTfQ3CqT9PaPz/W3ye2pg6jbe4dnd1Yna8kUa1OGqcVvJdtS&#10;QUkwmiE1Ikb4h4aadA6agVVgGH9fbiy2jsGV4y/riv8An6Zktd0hQxSQziL0o2nH8usSzYWN3nvR&#10;00ssS1s0skaUkzRg6FmqWlSKRSC9v3LML29gLPBPSyvBUwy088Z0yQzxvFLG39HjkCup/wBce1II&#10;ORw6QEEGhFD06q6OCUdXAJUlWDAMACQSCbEA+zt/C/5X7a+MeV3V/eLYM+5aPef8Kp67cGIyEdPu&#10;HDUOLaqkWjoqGsT+H19JUVFV5ZEaWnctGvrsLey+/snuwmmWhWuDwPR5su7RbW8viW+oPSpByAPK&#10;hwf5dN9TBO1QtTAIpDHE0JhlZozpdxIzxSqHVWkKrcMp4X6jn2fPc3T/AMM/nDk8lvDrzsup2n2x&#10;ntNXk6eWreLLV1atOkCNldj7jqI3rBFHGiF8TUrHpQAE29lyT323qEli1Qj9n5Ef5ej6Wz2XfWaa&#10;3udF22TnJPzU8f8AanqCsrU0hRJWpJJHZjTVyXppJJWLN4KhGChmck2V25P6PdWnyR+OO6/jRvGh&#10;2hunObdzzZjGtmsTWYGpqDJLixVzUUU+TxlZBBV4qeWenkCo+tWCEq7AX9m9rdJdoXRSKGhr0Fdz&#10;22XbJlhlkVtQqCPThkeXTlTTmeSWKWB4pacR6vWJIXEwZl8bjSxsE5VlUjj6gg+y7+1XRd1NuB9T&#10;/j/sP6/63u0L4mfy8tw9knF7/wC6afIbV2BJ4a3FbVtJRbp3jAQJYpKgMFm29gJ1t+6w+6nQnxKi&#10;kS+yi93NIqxQGsnr5D/OehTtHLslzpuL0FLfiF/E3+YfzPl69Nb1clRdaVwkCn11pA0uq6GYUqtd&#10;JEZNQMpOhbcBvwo/nZ8SMPsqkx/f/Q1FR0Oy6YY+Dc+I2pMJKHbdZQSR0GO3ZgZqKWbTjZqmmWOs&#10;ZHJp61fKT+45Sm3XrOTbXB/U8ifP5H/J05v20JAF3Db1AhFNQXgtMBhTy9fQ58+sMEyIUj8v3FFU&#10;kxQStIJdEgBiNK8hvJKspVirMSQ11vyo9nZ+F/yNxfyc6qyeyt/ijyu/Nt4f+Bb5xuQjjeHee2K+&#10;JsfDuGSmNln+9ib7fIBQNFSRJ6RKtkF/ataTCSOojJqPkfT/ADdHmybkm6WjQXFDcKKMD+JTiv58&#10;D8/t678QXXQTa3iaM+By8mqSAWUxmYyNKainNvXcMQQw5BILT298Rvgf0xlqCl7M372lsyTccVZk&#10;sJAhrMpjZqWGpMc9NR5DH7HykTNQNIitHJMZ1RkZr6gxVwXu4zqTFEjU4/6qjosvNn2CydRdXEqa&#10;sjzH7Qp4fbXrEkVe0rwpmKgOirJoajob+NywVlZoh5QCtiR+Rzz7CL/Rn/K9/wCf59mf+cWa/wDt&#10;b+3vG3f/AJR0/l/0F0k+l5W/5T5f2H/oDrN9plP+dtP/AOceP/69+/f6M/5Xv/P8+zP/ADizX/2t&#10;/fvG3f8A5R0/l/0F176Xlb/lPl/Yf+gOvfaZT/nbT/8AnHj/APr379/oz/le/wDP8+zP/OLNf/a3&#10;9+8bd/8AlHT+X/QXXvpeVv8AlPl/Yf8AoDr32mU/520//nHj/wDr379/oz/le/8AP8+zP/OLNf8A&#10;2t/fvG3f/lHT+X/QXXvpeVv+U+X9h/6A699plP8AnbT/APnHj/8Ar379/oz/AJXv/P8APsz/AM4s&#10;1/8Aa39+8bd/+UdP5f8AQXXvpeVv+U+X9h/6A699plP+dtP/AOceP/69+/f6M/5Xv/P8+zP/ADiz&#10;X/2t/fvG3f8A5R0/l/0F176Xlb/lPl/Yf+gOvfaZT/nbT/8AnHj/APr379/oz/le/wDP8+zP/OLN&#10;f/a39+8bd/8AlHT+X/QXXvpeVv8AlPl/Yf8AoDr32mU/520//nHj/wDr379/oz/le/8AP8+zP/OL&#10;Nf8A2t/fvG3f/lHT+X/QXXvpeVv+U+X9h/6A699plP8AnbT/APnHj/8Ar379/oz/AJXv/P8APsz/&#10;AM4s1/8Aa39+8bd/+UdP5f8AQXXvpeVv+U+X9h/6A699plP+dtP/AOceP/69+/f6M/5Xv/P8+zP/&#10;ADizX/2t/fvG3f8A5R0/l/0F176Xlb/lPl/Yf+gOvfaZT/nbT/8AnHj/APr379/oz/le/wDP8+zP&#10;/OLNf/a39+8bd/8AlHT+X/QXXvpeVv8AlPl/Yf8AoDr32mU/520//nHj/wDr37EjGfFb4AZnrTcf&#10;cGN7S7OqOudpZWlwm4NxeSWJaDKVtRiKWmpv4dLsRMrUGSoztIuqKB0HluSArWaN5uSyrAYU8VhU&#10;D9vzp5dKV2nl97WS8W7lNshoT6E08tNfMeXn1x+2yeoL/F57kXA+zoP978Vvx7//1Pn/APv3Xut/&#10;j3737r3Xvfvfuvde9+9+6910fof9Y/717tM/mm/8f70r/wCIlpv/AHcVfso2j+zn/wBP/k6FXNX+&#10;5Fj/AM0f8p6YMX/xc8j/ANq/C/71kPdWfs36CvSg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a/&#10;6t66z/bXYO1OutsxeTL7qy9NjYZCpaGip2Jlr8nVWtpo8XQRyVEpvxHGfz7bmlWGJ5W+FR0otbaS&#10;7uIraId7mn2ep+wDPUarnFPA721vdEijvYyTSOEijuPprci5/AufoPexl27vPaXwq+McdNtKGnim&#10;29iafZ3X1FMI1mzG7shFM7ZuujGk1MqTefKVh/tMuj+0vsLwI9/d1c8TU/Ien+QdSReTRbJtYEIA&#10;KjSg9WPmf5semtkkjjjponLVVXI/knACsGYa6ur+hC+NeIweASi/T3XL/Lm6ck3nvrdHyY7HnaXB&#10;bDqslXY/L5pyyZHe88EmUzG46uon4mj2xj5nqpJDe1VPG17ofZnuk/hxpaRfE3kPTyH59BvluzM9&#10;xLudyeyMkgnzbiW/2oz9pHXOoaNStMCEpaGNZqlFGqyopNNBYXBuU8jD6nSo/tewdzmxN6/PT5B9&#10;tbj6iwO3cJh8VTSV1FJVxRYChqsdRSjGYIZGppKJ0l3Xu143qGeYC7a9cgSO/t9ZI9utoEmYlj+f&#10;2/kOkUlvPv8AuN5LZxqqAVHkKcBXHxNxz/k69C7UMcUaU5knqpZKh6WJkjFPEbXKo7iMCK6KVBXX&#10;ISR9T7JJuTb2X2ln8ztfP0q0Wb2/kqzEZajWopqsUuQoJ3pqunFTRzVFLP4poyuqN2U24PswVldV&#10;dT2kVHRHJG8MjxSCjqaH7R06QzxzxJMjXSRQy3BU2I/1J5Hsxfw17fwfSPfu1d7bqrpsdtL7HcGG&#10;3NVQUlTXyx4zKYarSJko6RJKioZMpFTsFVSbi/4uEt9A1xbPGgq9QR+3oy2W8jsdwinlakNCG88E&#10;HyHzp1Gr43dIJYo2mkpqmOUIghMhVg8EwRp2RY2EMzEkEMRcD6+4Pye7MwfyG773BvbrvbGcpKfc&#10;7YXGUGMqI1rc3m8hjqCmw6V6Y/HJL4KjKJSxlaZGmdT9WZibbtImtbZY5XGKn5Dz/l1XdLpNx3CS&#10;e2iYBqADiSQKVoPX0z1xpQaSGeSqMdOryyVJUyJogV9OpWkCRpqL+onm7MeT7Nh0h/LD7D3lTUWe&#10;7gzg6zw9QEmXblHTxZXe1RAwuBVRPIMXt92BBtO086fRoQePaO43aJKrAutvXy/zno2seV7mYLJe&#10;SeEnpxb/ADD86n5dcfu6iXT9vGscZ5M1SrgsOP8ANUwKykEfQuY/9Y+7Jdh/Az4vbDSF066h3hkI&#10;1XXkt919VuFpXUEGQ4stS4GPUTewpeOPyL+yqTcbuT/RdI+WP9n+fQmt9g2q3A/xYO3qxJ/lw/l1&#10;iMDSX+4qame40lfJ9vERZlI8dMIrghz+ot+PyAQajB7b25tinSk21t7A7dpUGlKfA4bHYeFRe9gm&#10;PpqdbE8/6/tGzs5q7En5mvRtHFFENMUaqPkAP8HXaU1NGbpBCrXY6vGpe7hRIS5BcmQINRvdrC9/&#10;b6zu5uzsx/qzEn/eSfder9Z7/QfgcD/D/W98Pfuvde9+9+69173737r3XvfNZJFuFd1v9dLML/69&#10;jz7917rx5Gk8qedJ5H+2+ntGbo682BveB6beWx9o7qhkDB13Bt3E5VyGsGtPV0ktQhIUcq4PH19u&#10;JLJGapIwPyJ6ZltrecUmgRx81B/ydR2pKVm1mniD3La0QRyFmdJGJkj0OS7xqW59WkXuPZROw/5d&#10;Pxo3xHUS4jb2W65ys12jr9m5Wf7KN+SNeBzLZLGmLUeVhFObcBhxZbFul3HTUwZfn/nHRPc8ubZO&#10;CUjMT+qnH7DUfsp15Yp4v+A9ZOv+0VB+8jPCgXMrCo+qkm0gvqP+Fqu+9/5fXdHSyVW6toS/6Stn&#10;40msbM7YgnpNz4SGEmQVOU24JZq2NKYAE1FHJUxrbU3jH0N7fc4J6I/ZIfI8D+f+foK3/L17ZapY&#10;f1YRmq/EPtHH8xX8uuRqwoZK6FI4z6fMCJaNtVlAl1IHgux/trp/2o+yRbk3ZunedfT5Ld24szub&#10;J01BR4mDI5/J1eUrYsdQKY6KiFXXTTTimpUYhFLWUE+zBUSMEIoA446I5ZpZ2DTSMzAAVJqaDgM9&#10;Tqenp6ZXWmiWNXcysEBszlVFxf8AGhQABwFAA493b/GD4YdV9IbRoe++9dwbT3BkIcTRbnx09VW0&#10;tV17s6iqIY62gr0qpL0+5s9IrKYnCvCkllgjlktJ7ILu/muHNtbqwFaf0j/mH+o9DnatltLGFdwv&#10;5EZqBhnsUcQf6R/l6V6anqRVRJUTtopGP7FOh1yVLDTIglCXZ5w0TDwIWB/tarWA7bg7Fx3zT6F7&#10;Qxfx239m9s7pxddPjNMpXBZPLR06Sy0mOryXatx23N8UYZYqhHjkSRNEtgssZTLEbC4iN1GChz60&#10;/wBkdLpLld72+6TbrhllBp6E+gPmA3r+3z64SkzjxPTuGgZJ2omMRNXSlWjUALMsenUeUc6daaSC&#10;CD7L9/Lix3bEW3u2emO19j5uPrHGrUUcFNuvG1FLTUuays8tBufaNLHWooraHKUcrVMixaooZULg&#10;3nBKndGhLQzwyDxT6enkf8n/ABXRfy0t2I7uyu4G+lGO4eZwy58iM/8AF9ZmSCeWTxuHgqYLVEQ1&#10;XSRWCROoPEMhRSCOOUBtcX91vY3duQ+Ivys3BWbQqpa/G9edgbh23VUnlIGf2fHlJ6Gvw1YwfTJL&#10;PjAAGa4SqjWS11Hs1ZBe2ahxQsoP2H1/1eXQaWZtn3aQwtVY5Cv2rWhB/L+fWURSVVBExYfdxfuR&#10;zEFFaohLoXIDf5ipAIP4KP8Aji16vyI6p2z8s/j749ty09fXZHD0m/Oq85ZAy5WSg+6oqRpLMYoM&#10;7SSGiqU/sSMGPqiFg7azPZXPdwBow+X+xx6Hm42kW77d+kQWK6oz86Y/bwP+x1gZy0cNdCj+aBWf&#10;w/22Q+mqpHA/U4KEAf8AHRB71hqyjqsfV1VBXU8tJW0NTPR1lLOjRz01VTStDUU80bANHLDKhVlP&#10;IIt7FoIIBBx1FzKVYqwowND08xSLLGkqEMkiK6MPoysAysP8CD7je99a65+/e/de69797917r3v3&#10;v3Xuve/e/de69797917r3v3v3Xuve/e/de69797917r3v3v3Xuve7MOsf+3YvyN/8Sttb/3peovZ&#10;TL/yVrX/AEh/wN0J7X/lVty/5rL/AIY+sLf55P8Agp/6K9//1fn/APv3Xut/j3737r3Xvfvfuvde&#10;9+9+6910fof9Y/717tM/mm/8f70r/wCIlpv/AHcVfso2j+zn/wBP/k6FXNX+5Fj/AM0f8p6YMX/x&#10;c8j/ANq/C/71kPdWfs36CvSg9+9+691732qszBVUszEBVUEsxPAAA5JJ9+691xZlRS7sqKoJZmIV&#10;VAFySTYAAe8kkE8NjNDLEGvpMkbpe31tqAvb37rZBHEdY4qinn1eCeGbRbV4pUk03vbVoY2vbj24&#10;YvBZvOSPFhcPlcvLHYyR4vH1eQkjDX0l0pIZWXVpNr/W3vRZV+JgOrJHJJhELH5CvXU1VTU6s9RU&#10;QwIih2aWVI1VCwQMWcgBS7AX+lzb3Hr8bkcVUGkydBW46qVQzU1fSz0dQFa+ljDUJHIFaxsbc+/A&#10;gioNR1VlZTRlIPz6yJJHILxurjg3QhgNSh1uVuBqVgR/UH3C97611z9v1Btbc+VpjW4zbmeyNGoY&#10;tV0GIyFZTAKdLEz09PJEArCx54PupdAaFwD9vTixSuNSRsR8gT1HerpY3SOSpgR5JDFGjyorvKoV&#10;jEilgzSBWB0jmx9sjo8TvHIjxyRsUeN1KOjqbMrqwDKykWIPI926b4dZldHCsjKysLqykMrC17qw&#10;uCLe+Hv3XuuXvsAkgAEkkAAC5JPAAA+pPv3XuuiwF7kCwuSfoAPqT/QD3lnp6imYJUwTU7lQwSeJ&#10;4mKn6MFkVSVP9ffqg8OtkEcRTrFFU086loJ4plBsWhkWVQeOCyFgDyP9v7w+/da6y3HH+Nrf7H3n&#10;lpqmBI5JqeeGOYaonlikjSVfreNnUK45/F/eqg8D1sgjiOsUdRTytIkU8MjxG0qRyI7xm5W0iqxK&#10;G4I5t9PeD3vrXWUkD6+87U1SkKVD086U8htHO0UiwyEX4SUqEY8fg+9VHCuet0NK0x1iWop2kaFZ&#10;4mmUXaFZEaVRYG7Rgl1FiPqPz7we99a6ze5NPR1lXq+1pamp0W1/bwSzaNX01eNW03txf3okDiet&#10;hSeAJ6wy1FPBp888MOu+nyypHq02vp1sL2uL/wCv7jkEEggggkEEWII+oI/BHvfWusoIIBBuCLgj&#10;8g/Q++vfuvdd+/e/de69797917r3v3v3Xuve/e/de69797917r3v3v3Xuve/e/de69797917r3v3&#10;v3Xuve/e/de69797917r3v3v3Xuve/e/de69797917r3v3v3Xuve/e/de69797917r3v3v3Xuve/&#10;e/de69797917r3v3v3Xuve/e/de69797917r3v3v3Xuve/e/de68Tbk+7tf5W3Rox+F3J33nKP8A&#10;yzNtU7O2L5Y/VFiqaWNtzZmC/wCa6tRKKNgAQsE4+jeyDd7irLbKcDJ/yD/L0OOVbDSkm4SDubtX&#10;7PxH8zj8j00yN9xWG1zFRHQBzZquWMa2/ofDTyAD/GQ/keyx/wAx3uheye8Ieu8fkVTaXVQbBSzR&#10;l5qaXdVe0Eu6ck0cBYznGlI6IALrBpXt+r2r2uDwrfxSO98/l5f5+ivmS9+pvhbK36MWP9sfiP5c&#10;Py67p/Ifua1V8hs0VLGGRdccGrVpdiApqqi4ueNKqfdnm3usOvO1PiFF0v8AH/tTG0O3ZtvUeHq9&#10;34OmSuqKqvklTI7gh3PiWlo8pi5Nz5Bn+7RxFULC5RQycEpaWWG98e5hJataH+VPs8uhRHa213s4&#10;stvuwItNNQznidQwRqPHz6gRB5Y1CSRisjqEq66CZJI/LNpv45B/nY4kcJocB1IjUcj2EVdiIf5e&#10;vw8za0DU+V7W3bkJaGbP4ymqp6F93ZmOopaCuFRJAjwYfaOCiL0wmEQlrDwNUpHt4MdzvlriFRw+&#10;Q/yk/wAukbIOXdmfTQ3bmlRw1HAP2KOHqft6yOJHkVJSkVTkX8J/cB+3o4VZnjjf065SrH9P+7Jb&#10;/RfZTv5cfRNFu/de5PkD2NDBLszr1a846pzyJPjsnumWjlq8tl6/7wPFV0e2cTK1RKXDKamaMm5R&#10;h7WbpcFES2i+NvT08h+Z6KeW7ATSy7hcD9GOtK8C1Kkmv8Iz9tOsta1Of8mZVFHSwpUVfF47R2NN&#10;ShLer/Nlyv8ARVFvUPZMO0J8Z3X35uJOl9iwYrGbw3X/AA3Y+0du0JphUxFkoqWqShU+Gjny5hNZ&#10;OihIYDK3CovC+EG3tl8eSpUZJ/1eXDokuil9uEn0UFFd6KoH5Vp8+J9OpFIDQ0WuoMn1eVYiXleJ&#10;ZHJipIwSzuYwwRRcktwOLD3fH8S/hvtD46YWlzuYhody9uZClRsvuaSJJ6fbhmj/AHsHtPyKTTQQ&#10;6ik9YLT1TA2KRaU9h29vnumKrUQjgPX5n/N5dD7aNmh22MSOA14RlvT5L/lPE/Z1hEclQ4qKscgh&#10;6ekOkpSAKRqfSSstWwY6muVT6J+WY6ftB0d9Sffvfuvde9+9+69173737r3Xvfvfuvde9+9+6917&#10;3737r3Xvfvfuvde9teazmF21iq7O7iy+NwOExkJqMjl8xW0+OxtFADbyVNZVSRQRKSbC5uxNhc8e&#10;7KrOwVVJY+Q6o8iRI0kjhUHEk0A/PrhJLHEuuV1RbhQW/tM36UUC7M7fgAEn2Huxe9Om+zsjUYfr&#10;/szaG7MvTRvNLisVlUOSMEfMlRBQ1K09TV08Y5aSJXRRyTb25JbzxDVLEyr8x0ngv7K6Ypb3SO/o&#10;Dn9nWCKsglYIPPE7HSi1NLVUZka1ysf3UMPkYf0W59iuCVIIJBH0I4PtnpX1K/qPqCCCDyCCLEEf&#10;kEe6s/mz8FMTvrG5jtnpvDwYvftDFUZTc20MZCsOP3pTRIZquuxFFEoio90RopcxxKsddyNImILn&#10;FhuLRlYZ2rFwB9Pt+X+DoK75sKXCvd2SUuBllHBvmB5N/h+3qOhNDdoyBR3eSeNiT9uCNRlg4a0K&#10;kEtHawButgNJpZzPZXYuc2jt7rjN7s3BXbO2hNV/wDalVWTHG4qeqnaScJR+kySxzOwjEuswBmWP&#10;QpIJ6sMSu0qoPEbiegS91cyQx20kzGFOC+Q/L/VTqXFS0iSvVxKDJJd9Zld411i7PCrO0UPlBuxQ&#10;DX9Tf3cn/Lr+OG9enqbcvd3Z1ZJsvF7i2i1HQ7YyU32UkW31qqXM1G691xT6I8WlPT0QNJFJ+8sc&#10;sjuEBUMR7ndRzlLeEaiG4/PhQevQ05c22eyEt9dNoRkoFOMcdTeny8+PUQzxyutSNC0sCzWqGFjK&#10;HZUfw3I/yc+O4bkScFeLEgt2F/NQ7Gli3Rt7Y+0tp0ksWVzWO25v2WbKVdScGmQqYcRlYdv1TChg&#10;ysmNEb3d5IVlOrxcafb8WzxdjyO3AVGOP29Ibnmu5IlighQZID5OK4NOFaf8V1xpYMlJFC1VUQqG&#10;jiaWOOmK1CykXljaRpjCF5AusYYW/wBtVHX19blK6tyeSqp67IZGrqK6vramRpqmrrKuZ6iqqaiV&#10;yXlmnmkZmY8liT7OQAoAAwOgkzM7MzGrE1J6doo1ijWJVVEjUIioAqqqgBQAtgAB7vM/ld92vuTZ&#10;G4ulM1WGTKbEkbcW0vK95JdqZaqCZOgi1MXZMLm5hIB9FStAHC+w9u9vokWdR2tg/b/sj/B0O+Vr&#10;7xIJLFz3x5X/AEp4j8j/AIem1x9vWNGARFVK1RGb8LUR6VqE/wAPIhVx/Uhz7KZ/Mr6QXr7t2l7L&#10;wlEINsdrRT11b4I9NPR72x/jTPQkIojiOWhlhrVH1eSSa36T7W7VceJCYWPen+Dy/Zw6KOZrH6e8&#10;F0i/pTZPyYcf28f29ZKNxFNJR/QaTU04/wCbTvaZB/hDM3+wV1H491t+zXoNdOXv3v3Xuve/e/de&#10;69797917r3v3v3Xuve/e/de69797917r3v3v3Xuve/e/de69797917r3uzDrH/t2L8jf/ErbW/8A&#10;el6i9lMv/JWtf9If8DdCe1/5Vbcv+ay/4Y+sLf55P+Cn/or3/9b5/wD7917rf49+9+69173737r3&#10;XvfvfuvddH6H/WP+9e7TP5pv/H+9K/8AiJab/wB3FX7KNo/s5/8AT/5OhVzV/uRY/wDNH/KemDF/&#10;8XPI/wDavwv+9ZD3Vn7N+gr0oPfvfuvde9mB+KKq/wAlejUdFdG7M2mGR1V0YfxWn4ZWBVh/r+01&#10;7/uJcf6Q9GO0f8lOwr/v1f8AD1jlVXjdXVXUowKsAykFSCGU3BBH9fdsf8xrZEO/Ny/FbYsLwYz+&#10;+XY2b21JWRQRxmnjzE+zKB6i0cfraCOoZlBBF/8AX9ku1yGNL2TjpUH9lehdzLALiTaYOGuQrX7d&#10;I6gpEIYqg0cEEcpjuuiOOJWdQ3jEhRRdQT+fxx7MJ2p3N0l8EtlbL23QbKysVBmBWUWAwuzsfQ09&#10;RXJhUolyeW3BnKySmhmr5XrY2dpXmqJ5HJChFJCaGC43GSRjIKjiT8/QdGF3e2OwQQRrAdJqAFAz&#10;SlSSfPP2nqOqiOUJHFHJUSIJJ5mZYnMY0xtKW0yO/qA9I9I/qOPfWdxXUPzz+PFduLG4gu9dRZqn&#10;27mcvj6WHdex96YeEvHSS1tO9Qwh8/iE0STPBVUc17XI0+Uz7ddBSfMVA4EH/V+3rTrZ7/tzSKmS&#10;DQkdysPn/h8iOsEzpHHNVnwUlZSLeZmkQqCI0nMEsulPNFLEAASLj6qAR7rA/l7/ABYwncW6s/v/&#10;ALFxoyeyOvq6lxtNgKlSaLcu7plapWjyIBHnxWGpUWWoh+k7zRI10Lgm+53jQIsURpIw4+g/znoL&#10;8u7Ul7LJcXK1gjNKeTN8/kOJ9ajqVPMa3wwwSOkDxRVU0kZZHlhluYIEfSCgn0kuQQwUWFi1xY92&#10;Z8+/j90du9+sUo9xZafb1QmLzS7CxOIj29teeEaJsciy5HFQ1VTjioSaGljKRMCmrWrKCuLbbm4j&#10;8aoAPCvE9CS65g2+xmNqAxKmh0AUX5cRw+XWGNpNP+Q0KNTrIyM/ljpVYItmenTxt9xZl0XYxgkc&#10;MRz7TvyW6C6p+WXSs3b3V9PiZ96R7eqtzbQ3XhaNKGo3VTY2Kaau2tuOnSOGSorX+3lhj86/c0lY&#10;gS+hmU2tLmayn8CYnw60IPl8x/q4dN7nt9pu9iby1A8bTqVgKaqcVP8As5B64jRT6qulXxhGK1dM&#10;i2VwhCykwghUqoByGA9ai3IKka7fsT9Rz0+qbqD9b83/AN6/3j3d9/L26X652R0vl/k1v/H4+uyk&#10;q7nr8bkMrQx18W09o7R+5gyNdjKSojdBmMlV0VR+8o8niSNIypd7h/c55ZJ1tIyQMfmT/k6HPLtl&#10;bQWT7pcKC/cQSK6VXiR8zn/J0y1MsEz1M0rLJBRS+BYta+NqkCByZUcqjziWRUj1myk3HJuDOYfL&#10;9B/zBOot0UdNhJoDj66pwiT5rF4+k3dszOyU7TYPO4+ro5aq1HVIFk0JK0UyLJDIt19pGW52yZCW&#10;45wcEeY6NEfb+YbOUCOlDTIGpT5EU/z+o6w+EHVHFBFj66ACeNKfx6CGaRYvI0UUazQTmMrIpU6e&#10;beoK3sg38vL4w4nPdpdl7k7HwtDnI+nM5/c/G4fIQQ1uKn3z99XQVFdU0cwkiq0wtPjGaFJFaMyz&#10;o9iUHsy3O7KwxJExHiCtfl/s9B/l3a0ku7mW5QN4LaQDkaq8fypj5nqS8v332y2/yV6f7ieMm6uz&#10;nRFSuykAqhDlweDpAta/uyTb3ZXx/wDlVVdsdLnBx7gptiVEmE3BS5fDUEFLUwmqqsSc7s+sikmq&#10;IVx2TpWWKoQQSxv43A0uLlTRXNmIZ9VC2RQ/nQ9CWO527djd2WjUI8GoHzFV+w+ePLqNGtLOyhaW&#10;OmaZGqaSojjhjldEKx/cDxaZY5F8ynS31Vxf6soq7+KfxGxGQ+WXZmy9+0ce4dqdE1ldUVFDWojU&#10;m4q2bJ/abOXJ03KzUNXRlq2WLhH8Ijb0sVJveXrCyikiNHk/l60/wdBbadnRt3uoLhdUNuTg/izR&#10;a/Lz6kmeWoiponDRvIJDU6CUIWmYRuFI0yItRNa30ul/dq+O7d6L7R7M378YJcDRZjJbRw0v8cwu&#10;T29ijtLI0tL9lBlcZiNDsfusIa+JZAIYTGwYxteMkE5huIYo7vVQMcGuflX7ehYt5YXVzcbWYwXQ&#10;ZBA0kYqB8xX5fLh1GVaNpFj+yhjSV5YYJ0SCN5JKMnWqmMLPH4/CxQ/nxn6em9FXanxQ3dQ/KXc/&#10;QPV+Klzc0tZ/Gdqx1VZTUqQbRyNBDnIarIV1ZNHGlPhKGpMU8rEu5gJCsxAIhhvUNmlzMaeR+3h/&#10;PoB3e0zLusu32qajWq5/Cc5PyH+DpxgqpEpmNQskssMrwHxRnVOVa0ciqbKBJGysSSFBJ5sL+70P&#10;ib8asP8AGrr5Nt/dU2c3buCvpsxvPPxQEU1VkIovBS4zFidBMMRiIndYi4V5ZJJJCq6wqh69u2up&#10;C9KIBQD/AFeZ6He0bYm2W4jqGmY1Y+VfQfIf7PUYQectNXQ00sjm0aNGs6QQqToiVpVOpze7sAAW&#10;NvoAfesZuz/j6dy/+HBmf/djU+xZH/Zp9g6i+X+1k/0x/wAPTyoAUAcCw9p/3fpvrv3737r3Xvfv&#10;fuvde9+9+69173737r3Xvfvfuvde9+9+69173737r3Xvfvfuvde9+9+69173737r3Xvfvfuvde9+&#10;9+69173737r3Xvfvfuvde9+9+69173737r3Xvfvfuvde9+9+69173737r3Xvfvfuvde9+9+69173&#10;737r3Xvfvfuvde9+9+69172ptl7Ty+/N3ba2XgIDU5rdObxuCxsQBINVkqqKljeTSCVhh8mt2+io&#10;pJ4HukjrGjyMe1RXp2CF7iaKCMVd2AH59YKmYQU8sxGrxoWCgXLt9EQD8l3IA/xPvaJ3dldu/Fj4&#10;35Grxawpiup9gxY3AxvojGTzscEeNxJkHAaozO46tZZfyzSMfYRRWvLoA8XbP2f7A6lOZ49q21yn&#10;wwx0HzPAftY16aSJaekWNW11UhSLyKANVVUv+5Pb6BY2dn/4KvvVdyWRrcvka/LZKokq8jk62qyN&#10;fVSnVLU1tbPJU1VRK35kmnlZmP8AU+xgAFAUDA6ilmZ2Z2NWJqftPTxFHHFDHFGLRxxrGi/SyoAo&#10;H+wA9q3r3s3fvVO4Id0debqy+1c1DpVqnGVJjiq4VOr7XI0biSiydExPqhqI5Iz/AKn3SWKOZdEq&#10;Ar07b3VxaSCW3lKP8v8AKOBHyPXCopoqgDWn7if5uVSY5Y+Qf25Vs6XtyL2P5uPdw/R/8ynY++6E&#10;bG+SO3MXhZMlAuOqt0UmN/iuyM1HLaNk3LtyeOsmxKyk3aSIVNN+SkQHsjuNqkjPiWrE08uBH2Hz&#10;6GVjzNBcKINziC1xqpVT/ph5flUfZ03TwzRxstREK+muCSkYNQgBuC8I9MxS1w0elx+EJ9x/nL3L&#10;151F0XtzoboeXbtBjOyaarzdUNnVkFXiqDYdfkZ62s+1qqaoqVL7uzBeM3ckUsMqcKVA3t8Es1w9&#10;zcVqmM8a/wCwOtb7e21nYR2FgVCyivbwCE1x/pj/ACB6w00cVRIsdO/lp4pBVVTPI8ryTt/wHgka&#10;S7/tlQ7KeVCIv09yv5Yvx8psPtuu+QG5aFXzW4mrcFsBKmMFsdgKaRqXN56BZFBjqcxWxvSRSDkU&#10;8Mmk6Zfet2uSzi2Q9oyft8h+XVuV9uCRNuEq97VCfIeZ/Ph9gPr1ndjVVTE8wUb6IwQGD1gF5Zbl&#10;f+UZSFUj+2W/oPdtfsl6F3Uj3W13D8zs3T/JzYnxv61+yoaZ9/7Q2z2HvCopYshXtUZPK0K5Tbu3&#10;6epDUVGKWkn8E9U6yS+dnWMJ49TGsFgptJLqXJ0kqPywT0Gb3enG6Qbba0A8RVduJyRUDy+VfX7O&#10;ociS1UUzR1T0UcbyRpIix65HicI7uZL6YBIpUAaWa172t7sKxG59ubjqc9TYDN4zMT7YzMu39wQ4&#10;2rjqzhs3FTU9ZLia4xMwhrYaarjZkuSuqx9QIBYyMoXUpFRUfMevQiSWOQyCNwSrUNDwPGh+fWeO&#10;ohnaZYm1GF9D+lgASCRoZlVZFuCNS3XUpH1B9vfuvTnWX3737r3Xvfvfuvde9+9+69173737r3Xv&#10;fvfuvde90SfzRe4stmey8N0zjshLFtrZeHx+aztBBKVhyG689D97DJXoptN/CcLJAIFbhGnkIF2v&#10;7EW0QBYmnI7mNB9g/wA56AXNN673SWSt+kgBI9WOc/YKU+09Y6VFmqpp3Gr7Zvt6cMn+bYxo9TLG&#10;WUHVL5AlxxpTg8n3Wjs3O7i2xuzbm4No1NZSbnxGZx9bgp6BpFqxk4qmM0sUQiIeT7iQiNk+kisV&#10;IIJHs1kVXRlcdhGegzDJJFNHJCSJQwIpxr1JrY4pKaZZdPj0MxZlDBDGDIsoB51ROuoWIII+vvcC&#10;pJKiWkpJayIQVktJSy1kAFhBVyQRvVQgc2EU7Mtvxb2CTSppw6mJSSqlhRqZ6jxkmONmJZmjjLMU&#10;MZZiilmMZuYySblf7P09yASCCCQQbgjggj6EH8Ee9db65+6Av5kPx/h6w7Ixnbe0KM4/a/ZVXUzZ&#10;KKiXwwYXftIRV5AwePSKaPOwMK2IC1p1ntYAACTarnxojA5q6fzH+xw6j7mXbxa3KXkK0ilOaeTj&#10;j+3j9tesVK3jkkoXt4nRpqUHn9stpqKfm9xE7gj+iOB9F9gd2/8ANjuTuLrTavWWbyC43FYrFw0W&#10;76/GzSJkOxKyjlK0VfuKXShSOKljj8lPGfFUVIeaS5ZFjUQWEEEryqKsTj+j9nSC83y9vbWK1kai&#10;AdxHFz5Fv83AnP2ZIKExMBJL54Yii00Tg2iRCGRpWdnaeeMiysbAADjVdiT72u6J+nH6cD264TBZ&#10;vcuSpsNt3EZPO5etcR0mMxFDU5GvqXJACwUlJFNPIbn8Kbe6syoCzMAvz6ukbysEjQs58gKnrFLN&#10;FCuqaRI1/wBU5Cgn+gJ/Ux/oOT7ND1DX7/8Ah/8AI/r7Kdi7fym0KmGTGPuPD5HxLPUbG3bG1DXT&#10;ypTzTRsEo5XmCMdcdRThWCuhASTiK+tZREwYeR+Y6NLNrjZtyt3uYyhxqB/hbB/ln7R03TzR1lNJ&#10;LTh2mophKqyRSxOHiUOy6HVHtU00hCm1iHv7vb+YHUEPd3QO89uUEMdbnsTRDemy5ogsjy5rAwS1&#10;kVPSueNOcxTz0oI+vnU/gew7ZT/T3Mbk9pwfsP8AmOeh7vNmL7b5o1FZANS/aM4+0VH59Y53CrDW&#10;R3P25E9xyXpnW06/4gwtr/4Mg96t5BBIIIINiDwQR9QR/X2L+or6eVN1BuGuLgj6EH6Ef1Hvr37r&#10;3Xfv3v3Xuve/e/de69797917r3v3v3Xuve/e/de69797917r3v3v3Xuve/e/de697sw6x/7di/I3&#10;/wASttb/AN6XqL2Uy/8AJWtf9If8DdCe1/5Vbcv+ay/4Y+sLf55P+Cn/AKK9/wD/1/n/APv3Xut/&#10;j3737r3Xvfvfuvde9+9+6910fof9Y/717tM/mm/8f70r/wCIlpv/AHcVfso2j+zn/wBP/k6FXNX+&#10;5Fj/AM0f8p6YMX/xc8j/ANq/C/71kPdWfs36CvSg9+9+69172YP4n/8AZS/Rn/iTdpf+7Wn9pb3/&#10;AHEuP9IejHaP+SpYf81V/wAPXF/0N/wVv96Pu0/+Z7ufKbKqfjXvDCyLHl9rb13RuDGO4JjFdiP7&#10;nV9MJFBBaJpYAGH5UkeyjaEEgu0b4SoH7a9CvmmVoP3XMnxo7EfaNJ6h+IzRTRh2j1oU8iEh0LKw&#10;DKRblTz7MnsP5D/F/wCWG0KHCblm2VU5KuiglynWvYq46Cvx2WKKk/8ABnyvihyKxysRDU0MvmKE&#10;agjXX2kktruzcsoag4Mv+r+R6M7fcdr3eFY5Chc8UelQflXj8iOm+VoT41r18EyfomJeKPW2lWen&#10;q0KiPWxHpLK30uOAfYMd4/y8Nq12081WdAZvdHX2fihqMvS7HTcmWrNkbmrEiEn2scNXVS1mKyNX&#10;HEI4JhNLDqCKyBfWr9vubh1FyoZeFaCo6Q33LkTQudvkeOTiF1Eqx/wgnyNaddyx/t6pAmRpb+V6&#10;epjhqDoXU2umkYBXZL+kNfjgEG3tW/y3aM4f4tPUR0pTKnfO/qmugCLDVvksfFj6SKnqC/IqUWjR&#10;BrAKggHge6bqdV3xxpHT3LS6NqqB3+I/7RT/ADdeMhtk5Y6Vy6XESoXjauEdBBLC0RcBYy7SmJSO&#10;AVv9bj3ry5itq8nl8rka+SWauyGRrq2tlnYPNLV1VTLPUSTOCQ0rzSEsfyT7E6gBVA4AdR07Fndm&#10;PcST07wIscEUahgqRogDkswCqFAZjyzACxP5Pu/T+Vbkq+u6E3Lja1ZHoMR2jkYMYZSzxGDIYLAV&#10;ddTxK5KrElUxZlAClpSTyT7De8AC5QjiU/ynqQeU2ZrCRW+ESmn5gV6a76shkYWjUReKhkuVciV5&#10;0qYpQ2smNgI6ZBZQP8fr7oq7DpYKDf8AvmhpdJpaPeG5qWmKhQpgp81Www6QvpC+NBa3HsQxEmKM&#10;njpH+DoBXAC3E6jgHb/CepeKlefF42eQKHmoKOVwihEDyU8bsEQcIgZuAPoOPd6Pwrr8P3l8J8/0&#10;6mVhpc1i8RvfrzMKAvnxdPuh8nkdu5aWnjtLJRSDJlddvW9NIt7j2Hr8G3v1n09pIb9nHoebIyX+&#10;xyWWujhWQ/LVUg/z/l1AqIGm+/pJHZmeaOqiJVEHh1U8kSKUQgos9OVYm7c8/VfYhfBX4xbz+Nu2&#10;N/R78rsPPnd453FvDSYKsfIUNLitvU+QhpKl6x6emJqsjNk5H8YW8cSpqsxKhvcbuO6eMxg6VHn8&#10;+lGw7XPtsVwLhh4jsOBqKCvn869SI5aiZ3klhNPEAqRRuYWlZlLl5S8EkkaxsCNC31cEm17e1/8A&#10;FylpqTc3yrelWIM3yi3kzSxoik6dvbWqVibQNJFPPUyAD8Em/JPtq7JK2df98j/CelG1gCXdiOP1&#10;Tf4F6ixWWlqKhaZKSYR1cICR+O8VFUVq0jFSACrKxkHFv3Dbg+66P5aOQqpvkl3YJJQ38R2nuCrq&#10;/QgMs8e+sRIriwGgB6hjZbDn/D2a7qALWD5MP8B6DfLLE7ne54of+PDrilVO42+Hkv8Ae0Us1T6U&#10;/dkShilDkhRpIkcniw592GdK0dJD8pPmNNFTwxyzZDo9pZVQCSQ1GwqqabU/6iJZvUR9C3PsrnJ+&#10;jsc4o/8Ah6EdkoG670QM1i/4504RU1PE6SJDGru0xZwPWfuKjzzgsSTaWcaiPpf3Xn8a8hVv/Mu7&#10;Od5db1u4u7aSoZlQtJDFLk5I0FgNJVqSPkc2X/E+zO7UfuqL5BOg7tjE8z3VTxaUf4f83TRBWVJx&#10;2Bd5S71lcIKhmCs0sfhyD2JsNJvCvI549qb5id01/wAdfmvg+zcDt3GZ/LDpGjxqUWUqKqmoXqcx&#10;LufEx19WaMrUVH2UESftq8fkCBdS/X3SxtxdWDQs5C+JX9lD05vN62273HdRxBn8ACh4Z1CuOniO&#10;mss7U5SKSeZZZnZGkDssUMGrT5EGrwwKo5sNIJB5uav+Xz2/v3vDZfZm+exMwctmp+z4aOljihSk&#10;xuIxkO28RLT4nD0EX7VFj6eSZyFGp3Zizs7ksUe5wR27xRxLRdH7cnJ6NuXby4voLme5esni0+QG&#10;kYA8h0300RhyGTQySSnw4xi8jlmLMK4E2AVEFlAsoAAA4968e7P+Pp3L/wCHBmf/AHY1PsTR/wBm&#10;n2DqOpf7WT/TH/D0oB9B/rD/AHr2n/d+m+u/fvfuvde9+9+69173737r3Xvfvfuvde9+9+691737&#10;37r3Xvfvfuvde9+9+69173737r3Xvfvfuvde9+9+69173737r3Xvfvfuvde9+9+69173737r3Xvf&#10;vfuvde9+9+69173737r3Xvfvfuvde9+9+69173737r3Xvfvfuvde9+9+69173737r3XvdnP8r3qk&#10;bq7gznZ2QpvJi+scKVxkkiExndm5kqMfQMjH0tJQ4iOslt9Vcxt/T2U7vNogWEHLn+Q/2adCjla0&#10;8W8e6YdkS4/0zYH7BX+XTdWMZJ6anB9KE1U3+IiIWnQ/j1TnWP8Aln7MT/NY7ObG7R686joajTNu&#10;XI1O9NwRRvZji8JrxmDgnQG/iqsnU1EoB+rUqn8e0uzxVeWYjAFB9p49GPNl1phtrNT8R1H7Bgfz&#10;r+zrEgEtcgPKUkRlPP8Au+p1QxgqPqUhST6/6ri/4qv67+NXe/bGEn3J171luTcmBgllgOWp4qWj&#10;oaieEgTQ0E+TqqJMnNEzWZafyspuCLg+ziW7toWCSzAN6dBS22y/u0Mtvas0fr5flWlfy6lS19PC&#10;xUieRlALLBS1NSUvawbwRSBWINwPqQCfoPYU7k2zuHZ2byG291YXJ7ez+KnNNkcRl6Oahr6OYAMF&#10;mp6hEkUOhDK1tLqQykgg+3kdZFDowKnzHSWWKSF2ilQrIOIIoes0M8VQuuFw6gspI/DKbMjD6q6n&#10;6ggEe2P3bpvrNa/19rnrXY2X7P3/ALO6+wqu+S3Zn8dg6ZgNYpY6ypAqqxlJAEFBTGSeT+iIx9ty&#10;yLDFJK3BRXp+2ge6uIbdPidgP2+f5ceo1VL9vA8qgaxxGtv1yudEScc+uVgD/h7219q7Yw+ytsbe&#10;2ft+BaXB7Xw2OwOKgVQoWixdLHSQuwAAMswj8jn+07E/U+wW7tI7Ox7ianqXYokgijhjFI0UAfYO&#10;okMfiiSMsXKr6nPBkkJLSSH/AGqSQlj/AIn3F3pvLA9e7Yym8t0VX2O38H9hJla0gMlHTV2UosWK&#10;uYEi1NTTVyvKf7MYY8297jRpXCIO4/8AF9anmjt4nmlNI1pU+lSB/l66mmMEZlWF6jQ0d4oyutkM&#10;irIyhyA3jjJYqLswWygsQDrK/LXB5/Yvyf7WaaqrKetqN8Vu8sBmaaoljlnxm4qhdx7fy+MyELhm&#10;QUtZGYponsrp6TdfYssmWS0hFMaaEfZg9Rhu8ckG6XdSQ3iagfke4EH8+PXsbHE9B9rK33axmWnm&#10;+4CymUaiw8oYurLLC6sASfSRf2bv+Vh2RkKLtfffXddVT1FFvnbM25YvPNJKx3HtiqWaSpJcsWnr&#10;MTkqryux1MYluTb2i3iIGGOUDKmn5H/ZHRxypcsLu4tmbtkTV/tl/wA4J65VCiOopXjjIWVJKZ9C&#10;HSqqjTws2ldKIhjZQSQLuALk8Xr+w70POufv3v3Xuve/e/de69797917r3v3v3Xuve62Pm18ydyf&#10;HzsDq/aGyqekrKlRHvTftHWwgx5bbVRUVWLx22452jZqT7/7epqHniIkjkjgtca1Y12+xW5jmeQ4&#10;4D5H16DO+b1Jt1xawwAFvicHzXgB8q5Nfs6jNHPUSusMhhFMispYExzVMlyiyAFTJTxRj1KCLl7/&#10;AFUey4dyfELcvyz37Q/IPorc+ByWxO3MZSZzLT7uy32FXs7PUFPT4fJbfmpaSlrKyqFIaEIsccTG&#10;F0ZGOjQ7K4L1bKM21whEiGgp5jjXotvdnl3e4XcLCVTBMKnUaaSMEYqfL8usdJUzRrMiUrt/lEr6&#10;BJGpimkLyzwztK4K2nN1ZQdUcikC1/Zm/jh/Lq2N05n8Xvrfe4B2NvPDzx1uFpIsecdtHB5GI6oM&#10;hHSVMk9dmq+jk9UEk/hijcB/CWClUd1ukk6tHGuiM8fU/wCbo023lyCykS4nk8SdcjFFB9fUkeVa&#10;fZ1lkSeq4qiiQBg320JZhIVN1FRMwQugIB0KqgkclhcGxwkk3PJPJJ+pPsr6EnUj317917r3sA/k&#10;/wBSQ929Hb72IsCS5mXGPnNqOwGuHdOBV6/ErG5BMf8AEDG9G5H+66lvam0nNvcRyV7a0P2Hj/n6&#10;L90sxfWM8FO+lV/0wyP28Pz6j1OpUWdP85SuJxYAsY1uKiNb/mWAsB/tVv6e9XrZmxt09g7ww2wt&#10;p4p8luvP5A4vGYpp6aieatVZZJIZJq+amp6cxRwuW1uttJH1sPYueRI0aRzRAK9RbBBLcTJbxJWV&#10;jQDhn8+p81VDDCJ3LGNjGq+NTIXaZ1jiVQlyfI7gA/QXuSBz7tu6d/lXwwpBnO+N7IscKCpqdo7J&#10;mRIoo09Tpl9318QhjjC8SClpyB/Zn/Psln3j8NvH+Z/zdC6y5UApJfz4/hX/ACsf8g/PqE9RVuGd&#10;jHQQKTqeR45ZtH4JN/tYCT/Uyex3zfyW+F/xDxtVtrq7EYTN7jhU01Tiut4KbJZCpnhtGV3L2DXP&#10;PHIytw4+5q5FsbRcW9pltL+9IeViF9W/yL/xXRhJuey7OhitUVpfRMn/AGzn/Ofs6jRAO4elp5Kq&#10;Ukg1tUzIii1yUmmVpHT/AAgQp/iPdRHyg+TWd+Tm7MPuLMbV2/tWm25j6rEYWlxP3NVkXxtTVfeC&#10;PNZeqdTkpYJy7RaIYI4/K4C+r2d2lotojKrkkmp/2B0D903STdJkkeJUCigpxpxyfP8AYOnGmppY&#10;nkmllWSWVI0dY4/HCqxmQqFUl5Gb9wgszG4A4Fre76/hT2g/anxx68zdXOKjNbdo32Rni7iWVsht&#10;Qx0NLUVB+pkrsMaWc35JkPsOX8Pg3UqgdpyPz/2a9D/ZLr6rbbaQnvUaT9q4/mKHqLAoj81MQLQS&#10;tGFtwYJAJIbiwGnxvo449J/xHuh35mdUL0/8h9+7do6Y02BzFcu8NsqABGMJufXkEp4QAFEWOr2n&#10;pQB9PB7EVjN49tGxPcMH7R0Ad6tPo9xuI1FIydS/Y2f5Go/LqRjm0xGmLXakY04BPJiUK8DEAAXM&#10;Drf/ABHsrftZ0VdOHv3v3Xuve/e/de69797917r3v3v3Xuve/e/de69797917r3v3v3Xuve/e/de&#10;697sw6x/7di/I3/xK21v/el6i9lMv/JWtf8ASH/A3Qntf+VW3L/msv8Ahj6wt/nk/wCCn/or3//Q&#10;+f8A+/de63+Pfvfuvde9+9+69173737r3XR+h/1j/vXu0z+ab/x/vSv/AIiWm/8AdxV+yjaP7Of/&#10;AE/+ToVc1f7kWP8AzR/ynpgxf/FzyP8A2r8L/vWQ91Z+zfoK9KD3737r3XvZg/if/wBlL9Gf+JN2&#10;l/7taf2lvf8AcS4/0h6Mdo/5Klh/zVX/AA9cX/Q3/BW/3o+7oPmrVbDpe1viF/pOxWJzWxKzfe98&#10;TuKgzkJnxJpszituYqnrK1BJCBDjq6rinLFtKePUQQLeyKwEphvvBYiQKCKccV6G2+G3F1s31SBr&#10;cyOCDwyAKn7DnprqWdKaVlLhVMbTeMEu1Mrg1KqVdHRjDq9SnUv1AJsPYbfM/wCBtRv1NnZ7487P&#10;2XgK3AUNVg8/tLFx4nakGVo3qPusdmaWpIpaCrrqQySQyiaQSSRGMozaSC7YbiI9a3LsQTUHjT5d&#10;Jd62A3HgybdCisooVFFqPI+hPrXyp1xivSsqxpJPRNTqlhNJUSoYg7IwM8jyVEc8ZC8MW1AXBBJB&#10;j/hb1d2h0V0/ksV3VuOOWpizVXnqHGzZoZmk2TtqioI/uqd8qJpqRIpnp5Kp4oXaGBRcHUzAJb+a&#10;G5nBgXFKcKVPRlslrdWFmyX0udVQK10qB68PnjA64qyw/dymFaanQlwAR6ggYyz+JLpGJD9Letvq&#10;wB49gP8Ay8O89t7ry3dvW0VRBSz1HZe7Oz9kY2RkRazau5Mi38ToqGIqhlOJeGCV006vFUFraUay&#10;jc7dkFvKRjQFP2j/AD9IOXb+OZ762BoTKzqP6LHIH2Y/b1wgQweCKSLxJPRQKIVeR4YJYIRHLSoX&#10;toTxW08KW0sTz9Cvd3/y1O3W7Mzdd1FBt/ObD3DlqnKY01+ex+ErNsR5GqaeXE5Klrmheop8a8xW&#10;KWlExkgUXUPdSst91g8JRPUSAela/PoqvuWbz6qRrMK1uxqKkArXyNfT5Vx1Kp5XpoTA0UkvgitC&#10;8ZiPlRSVijAkePTOsajVeyE8hvwLGNg7a2x8F/izkGz+YpKyr21RZXcmbyMd4Ydxb9zMSRY7E4iO&#10;ZUmljkqYKWjg1LraKIyuANQUrkd9wvBpFAaAfID1/wAPQjt4oth2pvEcFlBYn1c8AP5Aft6iO1Qk&#10;Mskh01lZIUijR2lSGSRFihjjJC3WBF1yMABwzfS3vWir62oyVdW5GrfyVVfV1FbUuAFD1FVM88zh&#10;RwNUkhNvYrAAAA4DqMmYszMeJNenqJdEcaA6giKgY2uQg0gnSFW5t+AB/T3av8GvjTmN3dd5Xunr&#10;bvTdexN/U0u5tsjb+36HHRY/+MUFIlZg6PcdXXVVdBkMLlPuqeR0lovQCxS5QN7J9wuwkot5bdWj&#10;wan086fMfb0LNi2x5rd722v3jnGpaAClQKgGtag48umetMtRLPEEXRSgsESWSCsleSmVoJaeqhnX&#10;7ZTIXQ6ka5W/A+thPxUxvyHxOB39vn5V5+ePNVlVTpi8VXVOFjotsbT23BkKrKZMU+39GFoIsnNU&#10;GQkAymGmVnNiB7LLw2paOOzXt8+OSftz0ItpXcUjuLjdpO8nANKKoqScYFf246xxLGk9RWmKpREp&#10;1TXVSTNK6FjUyokTTSKkMRKqoCq2rUBcW9g9/L57kx3Y+5fk1D9wpqcx27XdoYyjdI4pZtv7lllx&#10;bTLGpDN9smLo0l4srSr+W9v7lAYktDTATT+Y/wCLPSPl69W5l3TOWmLgfJsf5B1kiWUOkdTJNL56&#10;CMmOXxWV0eX7lQI0T9wpUorcAaUBAvq9zPhx8XN/dKd0d87t3ZRY+lwOeqajB7EqaWqoal83iq/c&#10;smdOSjgppZJ8XBDR09NE0UoRjK7LYiO51fXkdxBbohOoZPyNKdb2Xarixvb+WZQI2NF4ZBNa/LFO&#10;u4dTGnjamjhWjhMOvxsFWQpCgFC7MSaXxBg3+sBfg+2z4udz4bePzI+WuHpclHPT7mqcNV7YJMVq&#10;+HrMvtOsakkB1TRmjqBMgF7xKXNre93kDJY2RI4Vr/ts9V2u9Sbet3QNUMRp+ejtPXCB5FemlaaZ&#10;o6v71oo5DGyozzipgAbQkotTK3jX6KgIJJtd06f+L2+9kfNztrufJUWPg69y9PujI7WyEVTRSzZP&#10;I73npJpaGOgjnkraKXEa6kTySogey6SRJxqe7jksIYAT4opX8v8AP1az2ueDfLy9ZQLc6ip9S3lT&#10;iKZr1ziUoIKRKaOOKmkkkv42MQRhOKf7WR2P+UAsPJ9bAn6XHusz+YnvWj3j8ot3QUFQKmk2ZisB&#10;skSo6vEKzE0Zq8tFEyEi1PmMlURt+RIjD2bbXGUs0J4sSf28P5dBjmOcTbpMFNQgC/mBn+ZPUygu&#10;RVS65GSWqfxq7hlRIY4qY+EaVKRSPCXtzcsSDYj3YV/Kd/5kz2F/4lVP/eWwfss3r+2j/wBJ/lPQ&#10;i5S/3CuP+a3/AD6Ooa/8XTJ/8sMX/vVf7ox3Z/x9O5f/AA4Mz/7san2II/7NPsHQEl/tZP8ATH/D&#10;09D6D/WH+9e0/wC79N9d+/e/de69797917r3v3v3Xuve/e/de69797917r3v3v3Xuve/e/de6979&#10;7917r3v3v3Xuve/e/de69797917r3v3v3Xuve/e/de69797917r3v3v3Xuve/e/de69797917r3v&#10;3v3Xuve/e/de69797917r3v3v3Xuve/e/de69797917r3v3v3Xuuj9D+OPr72U/5e/Wi9e/Gratb&#10;NT+LMdjVdZvvIkraRqbIFaDb8Rv6tAwtDFKo/rOT+bAK7nL4t04/CuP8/wDPqTOXbX6fbImI75Tr&#10;P54H8h/PpphPmkqKgeryTGGMi5vFSs0AsfpZpxIwtxZvdTXyuyuQ+RHzSym0MHOZ4ju3b/UW3pI/&#10;344IsXVw4fIVarHw0K5mesqWtf0km/s5sgLWwDt6Fj/h/wAFOgjuztuO9vDGcaxGPywf51PXCGXx&#10;UVVXgBmnlkliBsfJpK01EoMYfiVY155Pq/H0Finyg+V8Hw0fqzpnqvaO3cxHidsUNTkqLMSV0VPj&#10;tr00r43GUlIuOqIHiy+dlo6mplqZDKFJDeNzISCu0sjfeNPM5FT5ev8AmGOhJum7DZfpLK1hVgEF&#10;Qa4XgOHmaEk/4euEKTAtTRzIi0sK+aplj8nlq5j5XawljUKBd3t9TIACNJHsVe9tifFPcA2X3l8m&#10;KPH4ObJbSw2Ax2OzuTylMjVFdCc+KOop9siPKZ3K4eKteHXdoYYVJKi6kM28l4viW9oSQGJxT7PP&#10;gD0qv7faZPAvtzUKSgABJ880xkkVp8uog/dC1LSVtP8AxClheTH0YtUGVBd5/uIAKgskTohIZVsi&#10;/W9vZJfkV0x8DqbpTefaHUe4sbLuLH09FTbew+0+w3yEdRm8nW0tBSrW7ZzslfmoqWlikeomVRCQ&#10;qclQfZhaz7ibiOGdTpPElfL7Rjok3Gy2AWM91ZyDxABpCvXJNMqan59SPLN5YY6atqtS1MUc0E0C&#10;uPF6lcO88EU6xmKkkKuHJZ2vdgVBSf8AKx6sGf7M3d2tkKfXQ9f4QYfDPJGDGdy7rSaB5onI/wA7&#10;QYKmqQbcj7lT/T3feJtMSQjixqfsH+z0zypa+JdTXbDtjWg/0zf5hX9vU6qby1FPD/ZiU1b/AOpL&#10;AmKnW/8Aa9TM4/oUB93u+w70PeuXssPzRoJ8j8V+7aenVnkj2lDXFUXU3gxeew2SqmsCPTHS0jsx&#10;/Cgn2rsCBeW5P8X+Qjor3tS203wH8Ff2EHrFK6x+F31WFTTqAkbSMWlmSFBpUEhdcgu30Ucnge9Z&#10;HO7t3LuemwNJuHM12Zh2xihgsCchL9zPjcKlTPVw4qCqkBqWoKWepkMMTuyQBysYVePYsVEQsVUC&#10;pqft6i+SaWURiRywUUFfIen2f4OpkNLDTtPJGmlqhleUKzaCyLpBWO+hGK8HSBewv7uv+AWzMLv3&#10;b/TfcNFQ4zGbi6koe1Oq93VNHBHT1W5KTJQ4zIbLnrljCGoq8bQ7gqozM2pjGiqeNGkh3J2jaeAk&#10;lXKsPl6/tp0N+X4UuI7O8CgSQh42I860K1+wE56YIkeLKVEEEV6V5HqqyTWwSGeSNJae0bMhaepk&#10;lkDFQ6hIvXZioFrvsm6FvTx797917r3vkFZjZQWP9ACT/th7917r3v2h/UdLWX9R0n0/8G449+69&#10;13Y/0PtH7835tPrLaWa3xvfL0+D21gaY1NdWzm7ux9NPQ0MAIkrclXS2jggS7yObcC5Dkcbyusca&#10;1c9M3E8VrC8876YlGT/kHqT5DrFJKkQUvf1uI0RRd5JGuQkai5ZiAT/gASbAE+6b/lFj6j5odMba&#10;+TPVu0czFlOvsnujZW89sNTyVWWl2vS1y5PEZugeGLTmExkNX5KpKfWYTVSDkQk+zuzIsJ3tJnFG&#10;AIPz8x8ugZuqnerKLc7WFtUZZWXz01qCPWlc04VPp1Hgd6eqneoWNUZVSpkQaYlZSWpJizm51QSe&#10;OQ86WRfopFpX8qrtTI0259+dL188suKyeIffOBgkJK4/L4iejxucjiDH9tcnj6yF3UW9dIDbkn37&#10;eIQUjuAO4Gh+w8P9Xz6tyndsJbiyY9hGsfIigP7RT9nUidDFVxyqAEq0aKUXVf3YVMlO1iwZnMQd&#10;TpBJAF+Fv7u09kHQ36ye/e/de69797917r3vtSVYMpsVIIP9CDcH/YH37r3XvetP8vtoZT49/LPO&#10;5vaZOJWoz2K7X2VURKwjpXylX/FnjjAKgxUO4qeph0A28aAfQ+xXYuLmyVXzjSf8H+DqMt4hbbt3&#10;keLHcJF/M1/w16w0kay0tRQPx4HemUrbUsDKstK6Ag2aOKRQD9NSG304DbuL5Yd695PPBvbe1ZFg&#10;Z2JG0duBsBtVFP8AYkxVFIP4gBfhquSocf6r27BZW9vQxx93qcnpNebtf31RPOfD/hGF/YOP516z&#10;R46EMslQWq5VIYSVBDhWA/VHAqpTxNc/VUB9lx9qui3pwt+fz7Hzo/419pfIQ7mbrmgxFTBtGmp6&#10;nOVGVzNLjVpxWQV81DDBTN5a+snrf4bKkYihddYAYre/tNcXcNro8UmrcMdGFjtl1uPi/TKCEGam&#10;nGtPma06hVNdHTSeMw1ErCFqhzDEWVIVLBnLsVV2BX9CapDfhT7sJ/lR9hPSZ3tLqSum0LkaCh3x&#10;h6WS6utfh50wueRVP9uWjrqVmHBAp/ZZvMVVhmHkaH88joQ8p3FJLq0Y8QGH2jB/kR+zqPMwFXDI&#10;pHjqoGjPDD92E+WLn9N2heT62J0j6/hdfzWesxkNp9ddt0VNeo29k6rZOenjT1HGZlJMrgpJ3Av4&#10;qXI0tVGt/o1UB+fbezy0eWEniKj8uPSjmy11RW14oyp0n7Dkfzr+3r0beKvQ3OiqgaNvyBNTnyRm&#10;9/Trhdx9Lekcj80gexB0BunX3737r3Xvfvfuvde9+9+69173737r3Xvfvfuvde9+9+69173737r3&#10;Xvfvfuvde92YdY/9uxfkb/4lba3/AL0vUXspl/5K1r/pD/gboT2v/Krbl/zWX/DH1hb/ADyf8FP/&#10;AEV7/9H5/wD7917rf49+9+69173737r3XvfvfuvddH6H/WP+9e7TP5pv/H+9K/8AiJab/wB3FX7K&#10;No/s5/8AT/5OhVzV/uRY/wDNH/KemDF/8XPI/wDavwv+9ZD3Vn7N+gr0oPfvfuvde9q3YW9Mx1zv&#10;Ta+/NvLRtnNo5vH5/FLkadqqhauxs6VNOKumWWFp4DIg1KHUkfke6SRrLG8bfCwp09bzvbTxXEdP&#10;ERgRXIqOuLLqUi5F/wCnsae/vlZ2h8kaPbFF2HBtWKHaVTlKrFHbmGnxTmTMRUMVWKtpcjXCddOP&#10;j0WC6Tf634T21nDalzEW7qVqfTpbuG7XW5rEtyEohNNIpxpXzPp1xWNVvwDcD68883+v9b+xd6p/&#10;mK/IHrDAY/a9TLtzf+FxNKlFjP750NdUZijpIIxFS0q5vGZHHV1VT0qKAgqDM4UBQwUAe2Ztrtpm&#10;LiqsfTh+zpZacx7jaxrESsiAUGoGo/MEH9teocdAIWXwTPDACxNKFR4QCGssJdfJAgdr6VbSLAAA&#10;ce2Dur56d8d14Cu2hX1uD2dtPKKYsphtm0NTQyZakOkmhymWrq3IZOooWZbvCkkUcg4kVhx7tb7d&#10;b27BwCzjzP8Am6bvt/v76NoWKpCeIUUr8iSSadeFAHfXUzPUKkolihZY0hjKsGj1JGimdoTypckX&#10;sbXAPso+2tzbg2dncZufauYyGA3BhqqOtxeXxdTJSV1FUx/pkhmiIYBlJVlN1dCVYFSQVrosilHU&#10;FT5dFEUskMiyxOVkU1BHEdTJY1lUo4up/FyDfixVlIZGH4IsQeR7sM27/NI+QWJxa0GawfXm6q2O&#10;FYos1kMNksdXuyoV89XDhcxQY6omZ7MdMEam3059ljbRbE1VmA9K/wCcdCKPmrcUTS8cbt6kEH86&#10;EDqItFKokUVkzBo9MJkjgd4X9f7hfxgzkal4e/6eb3J9lT7w+S/b3yEraOfsbcKVGMxkjy4nbOHp&#10;UxO2sZNInjkqafGxM5mrJE9JnqJJp9PpDhePay3tILYHwlyeJPHopvtzvNxYG5kqo4KMKPy/ymp6&#10;5w0aRSeZ2eabQU8stiVVrFliRQscKtYX0gFrC5NvYB+1PRf1M9mC6C+THaPxyzGQyOwa+ilx2aWB&#10;M9tnOU0lfgMt9szfb1EtNHPTT0uQp0d1jqIJI5FVipLKdPtNc2kN0oEgNRwI4jox2/dLrbXZrdhp&#10;bipyD/s/MdRKil8zCRJXglVSgkQK10JBKOjhkkW4uLi6k8EXNxZ7w+fHeHd+2qvZdadv7L2pklRM&#10;xjNn0tfTVGahUhmo8llcjkMhXyY6RwC9PG0cclrOHXj2xb7bb27iQVZxwr5fl0rvuYL6+iMLaUiP&#10;ELXPyJJJp8usb0KySB5ZHljSVJYoDpWKN0A0MwQBp2RxqXWSFaxtcAgsvWHaW9+nN4Y7fXX2alwm&#10;4MaJIllVEnpK2in0iqxuTopg1PX46rVQJInBBsGFmVWCuaGOeMxyrVT0V2t1PZTLPbvpkH8x6EeY&#10;PWeemjqERX1K0brJHJGxWSORQQHVv9YkEEFWBIIIPs5G/v5lXyB3vtGq2rSU2z9mPk6GXH5fcG1c&#10;dkoc3UwVEYiqRQVGRy2RiwzTxllLwIJVDeh1PPtDHtVtG4c6mpwB4f7PR1cczbhPCYgESooSoNfy&#10;qTT8uozY8yqsc9TLJHpIlRVjh+4OoMPI0ah1Sw0lUKhgefzcj2zN6bo693Rh957OzFXgty4GrWtx&#10;mUo3AmhmAZXV1cNFPT1ETsksUitHLGxVgQSPZhJGkqNG61Q9EUE8tvKk0LlZVNQR1Knpo6iMxOCF&#10;JVgUJR0dGDRyRupDI8bC4I9nzzf8z75FZbbD4Ojoth4DMT08tNUbuxGDrlzKrIjJ9xQU1ZlqvEY+&#10;uUMCJFp20sLqqm1i5dotVfUSxX0Jx/gr0fvzTuTxeGojV6fEAa/lUkA/l1FahldFjesmK3cSFVii&#10;kljb9MZljjUxlV41IFY3vcG3uuyrq6qvqqmuraiarrayomq6urqZXmqKqqqJGmqKieaQtJLNNK5Z&#10;2YksxJPPszAAAAGOg4SWJZjVj1NjjWJFjQBURVVFUWCqoCgC9+AAPZo+hfmL238ctt5fa3XsGz5c&#10;Zms6NxVjbiwVRlaoZAUNLjwIZosnRLHT/b0iejSTqub/AICO5sYbpg8paoFMGnRrt+83m2xPFbhN&#10;LNU1Fc0p6j06wrSRCaeou5kqEgR+fTanEoj0j8H95r/19lfr62bI11bkKjR9xX1dTWz+NdEfmqpn&#10;nl0KS2lNbmwubD2sAoABwHRUzFmZjxJr1JAt+f6f7wLe4nvfWuu/fvfuvde9+9+69173737r3Xvf&#10;vfuvde9+9+69173737r3Xvfvfuvde9+9+69173737r3Xvfvfuvde9+9+69173737r3Xvfvfuvde9&#10;+9+69173737r3Xvfvfuvde9+9+69173737r3Xvfvfuvde9+9+69173737r3Xvfvfuvde9+9+6917&#10;2q9ibUrd9b12lsvHBjXbr3JhdvUxRdRSXL5CnoRLb8iLz6j/AID3SRxHG8h4KCf2dOwRNPPDAvxO&#10;wH7TTqPVymCmnlAuyRsUX/VSEWjXhXN2cgfQ/X6H3tjbpy+I6h6uz2ZgSOnwnWmw66poYlCrGlJt&#10;XBOmNgVQFUeQ0cSAcC7fj2DEVpplX8Tt/hPUtyulnayOMRxRmn+1GOmx1amoiiEtJHAsSMAzFpio&#10;iR7BJSbysCfSwH1PF/euX8Ouwuuto/JDD9mdzbgmxGOxybkzVPlTjshlY5d3ZanmpKSWujx8VVVR&#10;QKcnPOZdD6ZI1uObgUX0Ur2rRQLUmgpwwOo32a4todyS6vZKKKmtCe4+tPtJ6y1UbJDSQxxySwQS&#10;w+URgSPoplvGfG0gZ18yqTbW1lPBNiLh91/Hz4r/AC03dj+1sPvZNybmp6jBTVdTtDeNFkqbJUOA&#10;enFPh8vteuSrmoKaWnhEMoijpZbOWN3NySJc3lkhhaOiZ4inHzB6GU23bVu8y3aT6pQRXSwNQPIq&#10;eH8uoTaJPNFTVxpZam/mhmhUOWZBDIyxyfbVIlEahQyuQCq244IdfPn4u93/ACDzG0sx15Ptiu2/&#10;s7B1lLDtGty0mGzMuZyVa9Rkq+nauhTCzJLSU1JDEHqInURH8H27tt3b2yustdTHjSop/h6T8wbV&#10;fbi8L2xQxop7SaGpOTnHCg49SkMlLUySfbvLA0NPDH4mj1wLEZSymKR01KWcG682sLem/uj3sXq7&#10;sDqXPDbHY+1cptLOPSpXQ0OUjjU1VDJLLDHW0c8Mk1NWUcksDqJInZCyEXuD7EEU0cy64nBXoC3N&#10;rcWcnhXMRR6VofT1HqOnGCohqA3j1jQQHSSKSJ0JANmjlVGB/wBhbj3sNfy+uul2B8ZNoVU0CxZT&#10;sCryO/Mi2kiR6fJyJQ4JGLKraVwePhkUfS8zEfW5DO5y+JduK9q4H+X+fUicvW30+1wkjvkJc/ng&#10;fyA/b03wkvLVzn/dlQ0SAqQVio704HJuQZxIw+g9XA/JOv7L+jzqR7Ztybfxm7Nu5/auahFRh9y4&#10;XKYDKQkA+Sgy9FNQVQAPGtYpyV/owHuysUZXX4ga/s6pLGs0ckTjsZSD9hFOsU0QmhkhJsJEK6h9&#10;Vb6q4/xRgD/sPeq72h8eO0+sN+bl2PX7P3LlWwWSmp6TMYrAZWuxmZxrHyY7LUFVS0s0EkFfRukl&#10;gxMbEo1mUgDCG6hmjSQOBUcCeHy6im6267tbiWBoWOk4IBII8iPtHWenrYpIx5njhmVjHNG7BCsq&#10;216Q7XaNiboQSCpHPu9L+Xj1VuDq349wNunHVmHze+tzZHeL4jIRPT11BjJaPH4jECrpZVSalnq6&#10;XGfceNwHVJV1AG4Ae3OZZrk6DVVFP8p6HfLlpJa7cPFUrJI5ah4gUAH2cK9R43eSWpkLloTIiU6k&#10;KFCxIFlkQqASssxP1J/TccH2en2XdH3Wb3737r3XvdJH8xn5S74oewm6R6/3Lk9sYXa9DjKveFbg&#10;K+oxmUzG4clTxZOHGz5CjeGrixuJx88B8SOqyzyOX1BUsf7XZxmL6iVAWJxXyH+z0B+ZN1nW5+ht&#10;5SiIAWINCSc0qM0HUeOBK2WYzoJKeNzDFC4JilZVHnmkRgFltISig6lGkn6nivz/AGZv5Cmr2/Wv&#10;3N2LLPtgx/wYy7qy0kcIidJAlTC1SYckjGMBhUrMHX0tdSR7M/pLajDwFoeOB0Hv3puNY2+tkqnD&#10;uP8AqP59ZzjaVVlARlEgAv5ZiyEfpMDNI329m5smkFuTz7vLrNlbI/mDfHzqvdOcy+b2xPTZCKvy&#10;0GBqmNLBnsbMmL3jhqjGTSCjnWrSBnoal1M1Ik6MupWkRw8JJNtuZkVQcYr6eR/z+vQ6aCDmHbrS&#10;WR2U1qaeowwpw+w+X7em7wTyyRTLMIqukE1HI7xCWKSKQIzTJGSoSaRQjhhxyUYEDg6Oz9r7Z6/2&#10;7hNq7WxdLgdr7ao4qPHY2lGiGloqe7yvI59c9ROdUk0zkvLIzOxJJPtA7vIzO5q56O4YoreOOGJA&#10;sSigHy/1cT1KSKKmp3QE6FSR5ZJZLvIxUtLLNMxF3f6sxsB/gAANfr4LZ6hj+blHNjV8GL3HU9oU&#10;dBChARKKsxecyNBD9LFEWkjAt/QexLuCn93mvxDT/k6j7YZF/fgKfAxcD7CCR1wn8MdJhjJTurLU&#10;UcdPGZNRpppqWWm/cdWKyCOGZ1JuQb397EfsMdSL1L9+9+69173737r3Xvfvfuvde91KfzW+u1r9&#10;m9bdp0tPeo29ma3ZmYmQDV/Dc7A+VxDSm1zHT5DHVCr/AEao/wAfZ1s0tJJYScEVH5ceghzZbaob&#10;W7AyrFT9hyP5g/t6wIfFkIjcAVULQnkcy0xaaPg/UmGWX6c2X6fkUfIjyOscaNJI7BERFLO7sbKq&#10;qoLMzE2AHJ9iDoDcenVnVBdjpUfVjYKLmwuT+SfZgthfFP5D9lCKXanU+7Z6GUrpyuWoP7u4jSwB&#10;Ei5LcD42klj0kG6M3BHtNJeWsXxzLX5ZP8ujG32ncbn+ytH0+pGkftNOoRydIf8ANO9SbAgUsbTr&#10;6ghW8sYMCgiRTcsBY3+lz7t++CnxH7f+OW6ty7q33mtorjdz7bjxFRtfC11ZlsgtdS5Klr8dX1Na&#10;KKDFxpSJHNGyRySlhP8AUWIJHuN7BdIiRqag1qfs6GOw7PebbLLLcSJpZaaQSTWtQa0pj/L1GYyV&#10;NTDOacwpHHNG3laFnljmCkqUjEpVQ8SGxdb8gjgeyObbI+Nv8xp8cXakwM3aFZh2uEiiO1uzoyMf&#10;fkqKeig3DA97j/Mc25Hsxf8Axra68W0V/Nf+K6Iov91nMmmtI/Fp/tX4fsqP2dYuFxiMf1YyYBjd&#10;AQlJKYpGPqhVQ9GxP9kWb9NvSbmflB14Ozugu1tmCAT19RtWvymHSxLDO7a057FiO3qDy1WOEXHJ&#10;WQixvYkVpL4VzC/lqz9hx0NN0tvqtvu4ad2gkfauR/g6yVnoi84BLUkiVIt9dMR/eAuyW1U7OPqP&#10;r+RcHVH9jHqJunke/e/de69797917r3v3v3Xuve/e/de69797917r3v3v3Xuve/e/de69797917r&#10;3uzDrH/t2L8jf/ErbW/96XqL2Uy/8la1/wBIf8DdCe1/5Vbcv+ay/wCGPrC3+eT/AIKf+ivf/9L5&#10;/wD7917rf49+9+69173737r3XvfvfuvddH6H/WP+9e7TP5pv/H+9K/8AiJab/wB3FX7KNo/s5/8A&#10;T/5OhVzV/uRY/wDNH/KemDF/8XPI/wDavwv+9ZD3Vn7N+gr0oPfvfuvde9qHaW1c7vjc2B2ftii/&#10;iW4dy5Sjw2GoPPT033eRr5lgpYPuKuWCmhEkrgapHVR+T7q7rGjSOaKBU9OQxSTyxwxLWRiAB8z1&#10;jlk8UbyaHk0KzaI11SNYE6UXjUxtwPYndu/HPuDoqmwVX2htUbbg3JNX0+Gf+MYTKfdy4xKWStXT&#10;ichXND4UrYjeQKG1cXsbMw3UFwWEL1pxwf8AL0qvNtvLARtdQ6Q1aZBrTjwJ9eo9JWfdeT/Jqun8&#10;en/gVEIterV+izvqtp5/1/YhdZfCP5H9r7fp91ba2J9jt+uiWfF5Lc+Vxu2ky8DNYVGMp8pUQ1lT&#10;SsOVmEYikXlGYe2pdwtYWKNJVh6Zp0otdj3K7jEsVvSM8CxC1+yueuS1kTyNGgkbRqDyCNvEHUqD&#10;GJCArv6v7NwLG5v7S3cPxV7z6Koosv2Fsqej2/NNFSpuTE1tDnsClVOAYqaqyGKnqVoJ5G9KCoEX&#10;kYWTV7vBeW9wdMUnd6HB6avNpv7Aa7mCkf8AECCP2jh+fXa1cTTeA60ckiPyIyrNpUMxia2l9IPI&#10;uG4PFufYCY7HZDL19Hi8VQ1eTyeQqIqSgx9BTzVdbW1U7iOGmpaWBJJp55XYBVVSxJ4HtSSFBLGg&#10;HSBVZ2CIpLE4A4nrLLLHCpeV1jRbFnchVUE2FyeLk8Afk+zqYP8Al1/KvOY2nyR2NjMKKlQ6UG4N&#10;17fxeVjQqrK1TQPXSTUrMG/RJpkUghlB9oG3OzUkeIT9gPR3Hy5u0iB/AC18iwB/ZXrBHWRyqzKk&#10;wVT6TJE8RkGkNqRJAr25tyByPZbu0ul+z+lsxDhOzNnZXa1ZVI8tBNVLDUY3JwxkLJLjMtRS1ONy&#10;CxkjWIpWZLgMAT7VQzwzrqicEf6vLosurK6snEd1CUY8PQ/YRg9coKuGoOldSShQzwSqYpowQOWj&#10;bkrc21Ldb/n2F/t7pL1J9+9+6914mwv7MHm/i53Zt3qWl7vzG046LrqsoMPlIMvJmcN921BnqyCh&#10;xNS2GWuOWjSsnqY9N4QdDhyNJv7TLeW7TG3V/wBWpFKHy456MH2q+jtBfPDS2IBrUcCaDFa/y6bY&#10;8kk05hjpa0prdBV+EfZsY7hiJg5NtQK/p/ULey+e1PRf05ezB9QfFvu3vbD5TcHWu0VzOGw+QTFV&#10;uQqsxh8NT/xBqcVbUtM2XrqM1ckNO6tJ4gwjDrqsWF0095b27BZXoxFeBP8Ag6MbPar6/R5LaHUi&#10;mhNQM/mR03VWSWml8IpK2qfSGf7SASiIMSE8pLoFL6SQOeBf+nsEaLB5fJ5mDbuMx1Zk85V14xdH&#10;i8dBJXVtZkGm+3SkpKemWSWpmkm9KhASx+nt8soXUTRadIVjd3EaKTITQAZJPU2SVIozLKwRFF2L&#10;cBR/j/sTb/X9mczfwd+Uu39tz7pyPUuY/h1LSPXVlNRZDB5PNUlJHGJZJZ8FjsnVZa8cZu6LC0iA&#10;HUosfaRdws2fQJhX86ft6NH2LdY4jK1m2kCpoQT+wGvUJclEXKmnrI47R6aiWmkSBvIVAF7GRNOr&#10;1FlUL+beypwwT1E8VNTwyz1M8qQQU8MbyzzTyuI44YokDSSSySMFVQCSTYc+1vDJ4dFIBJAAz1Oa&#10;RUUuxCxqpZnZgqqoFyzE2CqB+fZsY/gt8q5dujcy9RZr7NqX71ce9fg03C1N4zLrG3Hyi5rzFB/m&#10;TD578aL8e0X7xs9ejxxX86ft4dGw2HdjH4v0baaVpUV/ZWv5Ur1A/ikOu3grTDo1/dCllNPa9rAg&#10;eUn8/otbm9ufZUKmmqaKpqKOsp56SrpJpaaqpamJ4KimqIHaOaCeCVVkhmhkUqysAysCCL+1gIIB&#10;Bx0UkFSVYUI6cVYMAw+h5B/qD9D/AE5HsX+nPj/2r33XZug6w22M9Nt2kpa3LvNksZiaWkhrZ2p6&#10;RWq8rVUdO89RJG+mNWLlUZrWUkMz3MNsFMz0rw6WWW3Xe4M62sWoqKnIFK8ONOodXXLSGNft6qpe&#10;TURHSRCaRUWwaR1LppjBYC/9T7DfdO2szszcue2luKlFDnttZfIYPMUazwVK02SxdVJR1kC1FNJL&#10;TzrHPEwDozIwFwSPbqOsiK6mqkVHSaWJ4JZIZBSRWIP2jB6kxSeWNJNDx61VtEq6ZE1AHS63IDL9&#10;CLnn2w+7dN9ZPfvfuvde9+9+69173737r3Xvfvfuvde9+9+69173737r3Xvfvfuvde9+9+691737&#10;37r3Xvfvfuvde9+9+69173737r3Xvfvfuvde9+9+69173737r3Xvfvfuvde9+9+69173737r3Xvf&#10;vfuvde9+9+69173737r3XvZ8f5cOxhvD5O7dyk8RkotgYTPbznJF0FVT0y4fEhuR6lymYikX68x/&#10;Tj2XbpJotGHmxA/yn/B0f8tweNukbkdsalv8g/mem6vOpqWC4/cqFkZePVHTBp2uuoEp5FQE2YDU&#10;L2vf3ap/MY3qdo/F/c2PhnENbvrO7e2fTjUA0lNJVtnMqqgkFg1BhGRrcgSf0v7J9rj13aHyUE/5&#10;P8vQr5kn8Ha5VB7pGC/5T/IdYJV8k1FDxZqkTNcXutKjTL9YpEuJxGRcofyDcWOt17FPUa9PAFhb&#10;3Mx+RyGJq4a/F19Zja6nbXBW4+qno6uBv9VDU07xzRt/irA+9EBhRhUdWVmRgyMQw8xg9Y5YYp0K&#10;SxxyIfqsiK6nkHkMCPqB/sR7N11z89Pk11yKemi39LvHFU4VFxO/qVNzxGMEehcnUNFn4uBYaKxQ&#10;L/T2il260lqfD0t6rj/Y/l0b22/7pbUAuNaDyfu/nx/n1DbHIvNPNPTc3CxuJIf1areCcSxqpBI9&#10;IXg8WsLIHt7tfd3yu7oxO4MrjaHF5rcz7T2ViMLinqZsfQ/uU+LpoqQ1bvUaavI1ck7BmYh5iL2t&#10;7cghSzgZQaqKknpPeXc27XqSMoDtpUAcB5efzNeuhG1DTVU7SCWa0k7sIigkaOJUiTxxl3PojUWF&#10;yT9PwPe0hgMFQ7WwOD2xjIlhx23MNi8DQxIAFSkw9DBj4AAAB/m6cH/E+wizF2Z2OSa/t6lSONYo&#10;44l+FVAH5CnWOCPwwQxcXjjRWtaxcKNbDSqL6nueFW9/oPbt7r1frL7RfY9LvOt2BvKj65rqbGb+&#10;qdu5KHZ2RrDTrSUW4XgIxtRUNV09XSiKOaxJkikT+qn25EYxJGZRWOufs6YuRO1vOtswFwVOknyP&#10;lx6xTM6xs0aNI6lW8aGMPIFdS6IZWSMOyXA1Mov+R7oZ7W+Wnzo6U33mut959teDcGBFA9YuKwuz&#10;a3HSR5PH0uUpZaSqG2YRPG9LWJc6RZrj8exFDZbdcRrLHD2n1J/z9AG73ffbKd7aa8pItOAUjIr/&#10;AA9Z6SSOriMppZ6ZlkkiaGqCeRWicqTeGaaF42IupViCD7s/+HVb8qdw4k71783ThNxbP3js3A57&#10;YiUceDgzEE+TlSuM+Vp8RhsY8DTYqYXV3kAa1hfn2U3ws0bw7ZCHViDxp/M9CnZm3aRPH3CVWhdA&#10;VpSuc5oB5dM1JLNU1z1EIrxjmiqlDVUtK1PLPHUwxQtRwxyNVRIoimv5At7jj6ezt+y/o86d/fvf&#10;uvde963f8wzqrcHX/wAiNzbnyDT1uA7Rmfd+3sq6egu6w02XwjuoCipwlYgULYf5NJC39r2KdsmW&#10;S1RB8SYP+Q/n1GvMVpJb7jLK1THL3A/4R+X+CnXVA4Ty0rACSKWSYEKq+aKplklE5ChV1mQsrn8u&#10;CfyPZFfZj0Q9OBNhf3s//Cbqqu6h+OmycFmFmiz24RU75zdLMzXx9TuZaeeix4jZmWGSkw8FMJVF&#10;v3y9+fYSv5hPdSMvwjA/L/Z6lHY7RrPbYEcUkbuPy1cB+yn59M1MA7VNWBY1swkXkkGGKJIKdubA&#10;eSOPXx+GHsR++u2tgdRdd7jyu+900W3DlcBncZgaZyajM5fKVmLqqWlhw+JhJrK546iZS7qoiiUF&#10;ndQL+2raGSeVRGlaEV9BnzPSrcLu3s7aVriULVSB6k08hxPXdRIgHgIMks6siwrGJiysNLNIhsiw&#10;2PJchSOOfp719/gUxX5bdOWJGrLZ9WsSNSnZ+4rqbfUH+nsSbl/uFP8AYP8ACOo82D/kr2f2t/x1&#10;unKaNGiW6KRGyPGCoOgr+llBHpZQeCOR72cPYT6lDqN797917r3v3v3Xuve/e/de697Ll8udjDsT&#10;43dt7dWHz1kG1qncuLQLqf8Aie05I9w0/iAV28ksePeIWBJEhA+vtVZSeFdQt5Vp+3HRbvEH1O23&#10;kdKsE1D7Vz/k6j1TeONZ76ft5oZmN9IEYcJNqJdBp8Dt9b/6xNvdGnwk+Q+w/jxvTeWc7CwVTmsT&#10;mdqxwYx8XhsXls3Sbgx2Tp6mhFBLk5aVcdFV0k1QksqzJyEuGsLCHcLWS6jjWJqENmpxToCbHuMG&#10;3TTPcRlkZMUAJqDileFRXrJXQNLLBMlOlT4UmUxSmNRaQwsJFMiOodGiH5HH4JsQbDf382XOVBmg&#10;6z6qxtAvKwZbfWXqsvU6QbKxw2FOMpom0j6GrmAvbm1yij2Zf9GmJ+zH8z/m6N7jm5zUWtoB83Nf&#10;5Cn+HrtaetkA1S01OoIssKPUPpBQsBLIYY1Bsw/zZ+oPBHJZMV8/PkTmeydk53dvYNTBtTGbuwFf&#10;mtsYCgx+AwdZh4MnTNk6Krgx9PFU11PNQ+QFaiaUc39q2221EUipF3lTQnJr0VpzBuL3MEk1wREH&#10;BKgAClcg0449esVVjv8AJ5HWarnqIgJoNVRIgM0NpEAigkpYCHZbEWAIYgnTwFj/ADHN0dc7g7x2&#10;nvvq7fW3d1Vkm1qClz0218lFkkxeZ23lKgYuaetpGkpTUT46aEKI5GK+Dmxtem1pKtu8c0ZUVxXz&#10;B6e5kltpL6Ge1nV20Cuk1oVOM8OH+DrjRutQ1eipMKaoSJ1doqiFfJLE9PNGjsUJdBApPjVQC17k&#10;ni+Xr3ddLvvYeyN6waZqXd209vbhYWDI5y2KpauqiYFmuFnldGBJPBB9hyVPDkkjP4WI/Yeh9bSi&#10;4t4JxwdAf2jrulYTUsOvk+PwzfT/ADkV4JxZJZQLSIwI1sR9Cb396rvyA2Mete7O0djiPxU+396Z&#10;ynoE0aAMTUVj12HKrojGlsXVQkEKFINxxb2MLaTxbeGTzKj/AGeop3CD6a+uoPJXNPsrUfy6m0DM&#10;1JAr31xoYXPPqandoGbmOIeox34ULzxcWPsIPb/SPqZ797917r3v3v3Xuve/e/de69797917r3v3&#10;v3Xuve/e/de69797917r3uzDrH/t2L8jf/ErbW/96XqL2Uy/8la1/wBIf8DdCe1/5Vbcv+ay/wCG&#10;PrC3+eT/AIKf+ivf/9P5/wD7917rf49+9+69173737r3XvfvfuvddH6H/WP+9e7TP5pv/H+9K/8A&#10;iJab/wB3FX7KNo/s5/8AT/5OhVzV/uRY/wDNH/KemDF/8XPI/wDavwv+9ZD3Vn7N+gr0oPfvfuvd&#10;e9mD+J//AGUv0Z/4k3aX/u1p/aW9/wBxLj/SHox2j/kqWH/NVf8AD1xf9Df8Fb/ej7t/+feAw+6e&#10;xPh1tvcCpJg8721W4rLRSOkcc2PrshsenqoJHk9ASeGQob/hvZLtrMkV86/EEqP59DHmGNJbjZY5&#10;P7NpiD9hK16gSWNPUgzGnUxMGmBUGMFWBe7ekaQfqfp7Gv5g9rd89P7S29lOieuKPddOaish3Nkf&#10;4NW7gG1MfQx0iYqmg23i5qef7SrRpAak64adYAhVSwb2nsYbad2FxLp9M0r+fS3ebvcLOKNrC2Di&#10;p1GhOkDh2jy+fl1DqW8eiH7iSgj0cVSxRSpH4rDwyNUxywxApzqcfQHkH2DWxPmh0j3F0NncD8it&#10;w7W2PuzL4/cO0t4bRmos3orE8CpRZvF0C0OSnpTK06SJGXaSnqoGK8Bfb8lhcQXCtaoWQEEHH7D/&#10;AKuHSK33qxvbCSPcpUjlYFWWh/IgUP8AsEdcagS/ZVJZJqvwKHp5qRYpJ6mSNVeKaGOE6EnjqPSR&#10;YKCpNtNx7Bn+Vr0jh5ot4d45akir8lQ5qXZGxKiohvFQ+KlhqtwZ6j8y2SrnirYKaKUWaJPMOC3D&#10;+73DdlupxSp/yDpFyrYoRNfOKsG0r8vMn/AP29ZWf7qVBPGqLSRwVDxSWPhrJkZ7ubaCaWMXDDgM&#10;1/qBZr7q/mf7vwHZGZ2/1RtTaNbs/bWWqsTJltzwZSuyG55cfPJTVlZTfY5PHQ4rHTTxt9uAssrR&#10;gOzAtoW1vtCNErTOwcitBTHVb7mmaO5eO0iQwqaVapLU88EUHp1yiiqquNZxUCmRm8kMaRRTeSEo&#10;fGahpQx/c1B7RlCo41Hk+zpR1Gxfnt8WampbER0NZmqPKQ0VLUOlXW7I7JwcR8D0NYqLKaeSpaL1&#10;aUNTQVOl1uSAgpJt14M1AP7VP+r9vR2DBzBtROijMDT1Vx6H/VUHrDKGYNIFX72gYlGAPJ8aSOiA&#10;Fn8FXEbFTcgkcFlB9601TTT0dTUUdVG0NTSzy01RC4s8U8EjRSxuPwySKQf8R7FYIIBHDqMiCpII&#10;yOnuM6kRuRqUMAylWAYXAKsAVIB+h+nuyP4F/EPZfeVNme0uxcvJNtPY+5RipNnQoKWHNVVLjKPN&#10;PU53MSSqKbAQw1QEsUYWSXSdUiJe5VuN7JblYYl72Fa+nlgevQl2DZ4L8PdXL/oxtTT64ByfT/VX&#10;qDWCZ2MayLBAVBllUsJj6gGjjYgJCrILGQEsL8WIv7sl+edRjKv4a78qcJJRTYaeLr2TES47x/w5&#10;8Wd27f8AsGoPCBD9kaUJ4tHo8drcW9lW3V+uj1fFmv7D0Jd/KnZpylNHZSnCmpaU+XXVFJBNHTy0&#10;zK1M8StAyXCGHRaMqCAQukcX967extmZ/sTeG3NjbXo2r9wbpy1Jh8ZTLcKairkCGaZgD4qWli1S&#10;zOeI4kZjwPYnkkWJGkc9oFeo5ghkuZo4IhWRzQdS6mZYIXla502Cqv6pHY6Y41/2qSQgD/X97W/T&#10;nVu3ul+t9r9abaCNRbbxwjrKwKqzZbM1YNRmM1VKPUJcnXs7qD+mIKg4QewbPM88jyvxP8h5DqWb&#10;O1jsrWK1i+FRk+p8z+Z6gQKVVhIytOzCWpKm/wC7Io4H5EaqoVL/ANhR7qB/lk9dY/Pd1do9i5Gk&#10;Wofr+heiwMk0IeOlzm6snX00lbA7XCVlNh8fUopHqAqCQRb2d7rKVt4Ygfi4/YB/n6B/K9ssl9dX&#10;LLUxig+1ic/bQH9vWSpcS1NPD6rRpJVEaH0syMkMX7gGjUrSFgt9RIBHAPs9/WPyyyu+flv2d8fZ&#10;sBjqPb2z6TNJt3OUxqTmJ8ttKaiizLZRmqZKN6OuaaYwCONGiESBixc2LpbJY7KK51HU1Kjyz0fW&#10;u7vPvF1txjAjQGh86rStfKh6wJ93rSQ+N4JJJ0ZUCHwxrqNNKJRIfL5QlmFuC4+mltRc9lfHTbmO&#10;/mS7wqkxEC7X29tgdzYjHilUY6lzu4koaKkCRECER0W5a6rqYAF0pJAoA9F/aqS6Y7VGNXeW0/kP&#10;9ig6LYNujXmaY6P0lXxAPKpp/wA/EkfZ1GVgwjoLsyQ10qP6ZmXwQQR10EEkrIqAj7iIDkhlUrct&#10;f2Yms+WeTpvmpQ/GcYLGvtmpxcdLLnf8pbOruuo2s+7YpRItWaIYpKdVpmjMPlDkvr40+0wswbA3&#10;eo668PKlaft6MTu7De12zwx4RHHz1adX2U8uHUm9Sz+RCjQiqMJjTxu3iVLSVDS+QFJIqj6pYkKC&#10;LEm4Iv8AMn430e8/mtsDa2Craba0ffONocjX5Q0L1VNR56ibKUOdyH2cMlP9xPWwYmKZ1DJrnmLM&#10;3qJ9mFjdGOwkdhXwzw+WKf4eiLedsE++W8MbBBcAEmnAioJp+X7T1yp5Xjavp4SjyRmKpiSVpVRF&#10;q/JcM/iI0+eGRtKliAfwCLWq9C9L9a/H/bL9bbCkSfI04oc1uuuraimm3Ll6yuSaCiy+cig0mjp6&#10;hKWVKOEKsSRo2jUdbsT3NxLcv4snDgPQfIf5ehZt9lbbfF9NbmrChYn4iTwJ/wAg6xwmNZ5o3qFm&#10;rmjSeYfpKQa3ijWOIFligRwwAuWJuWJJv71s/k1/2UT3h/4lTfP/AL0WQ9iq0/3Ft/8ASD/B1Ge5&#10;/wDJRvv+ar/8ePTyn6F/4Kv+9D2B3tR0h65e/e/de69797917r3v3v3Xuve/e/de69797917r3v3&#10;v3Xuve/e/de69797917r3v3v3Xuve/e/de69797917r3v3v3Xuve/e/de69797917r3v3v3Xuve/&#10;e/de69797917r3v3v3Xuve/e/de69797917r3v3v3Xuve7rv5TOzhDhO4OwZUOquyO3dmUMhUgCO&#10;ggqc5lAjXs2p6yj1cXGkf19kG8yd0EXoCf8AJ0N+UYaJeXB8yFH5ZP8AhHTXNdq/m+mCkXT/AJwD&#10;XUzNqIvH4mIWlAurFlBIIswPtq/mz7tYf6G9hRSejRufeNdFdx63kosHi3IB8bWWGsAuNS3NjY+7&#10;bMn9vLT0H+U/5Oqc3Tf7hW4P8TH+QH+Xr0N2rmbSdMFIqg6TYvUzEsquJLFgtMt1KcXBB5I9k32n&#10;8B/kRvrr3a/ZG0sTtjM4Xd2LGYxdAu6KDH5paJpp4YmqqTLLQUsbzGAsgSd7qwPF7Bc+5WscrxOS&#10;GU0OMfy6JYdg3Ge3iuYUVkcVA1AGn50/w9chkGu96Kq0rLURh08EgZYB/nQiTGQrM4KoApckchR7&#10;Dnc3xH+S+0UklzXS2+xDELvUYrDvuGnAJsD59vvlIjf/AF7+3UvbR8LOtftp/h6Ty7PucNTJZSU+&#10;Qr/gr1yGTprqJPLAWanS09PURfuVN/FEGaIRtLcWYKx0H9VvYC5XD5bBVkmOzeLyOHyENvNQZWiq&#10;cfWRXJA8lLVxQzpcg/VR9PakMrCqkEdF7o8bFZEKt6EUPUqGohqF1wSxzR3I1xSJIt1NiLoWFwR7&#10;Nb8D9n/3y+U3V0EkQmpNvZCv3jWgi6rHtjF1eSpGa6stjlY6deeCWte5HtFuL6LOb1Ip+3o22CHx&#10;t1tAR2qSx/2or/hp1FyJBihhOn/KaqCIhinqRGNRKoWSOVHvDA11IBK3sQbH3s4+wn1KHXvfXv3X&#10;uve+wCTYAkn6Ack+/de697ol/mddN71j7bg7Yxe08vWbMy2z9vUWa3FQ0NRU4/G57FyV2MaHLTxK&#10;4oDLj4aUo8gSJgQoYtcexFtM8fg+CzjxAxoPl8ugFzRZTi8F2kJMBQAkDAIqM+mKdR4qiOjlqhOf&#10;GkzrUQuzzOJNNPFHKilk8MThofTErXb9Vrk+7sdj4ddvbI2XgEuFwe0NsYgBhZh/DcHQ0ZDC5s14&#10;eeTz7IJG1SSN6sT/AD6HECeHBBH/AAoo/YAOvUZY0lKzymdmp4XM5TxGbXGr+Ux8eMyarlfwT7VH&#10;unTvUj3737r3XvZVvmf1VhO1fj12DTZDHiqzWzsDlN8bSrEKx1WPzO36GWtmEUrK3+T5HGwywTR/&#10;SRWB4ZVIWWEzQ3MRB7WND9h/2einerRLvbrgMtXRSy/IgV/mMHqLU2jCVQvrp3U3VkW8EjolQjmR&#10;44/EI/WdR9JQEXIAOvj8Z6nqqk7u2FP3TEsnXqZVny0089TDQUVXHTzTYatyyUkcs9Vh4MvHD91C&#10;BaSAsGutwRLdiY28gg/taf8AF/nTqPNsNoL63N7/ALj1z6D0J+VaV+XUuuWQ01kEjJrRZ44l1SPT&#10;s+mcRizMTpN+PUVBtyR7tP8Alv8AzEodqTUmzPjrmtubhr63GrW5rsWmWLMY7DmpMiQYnb1JMgoZ&#10;srFGgknmmSSODUqIhfUVKLLbC9XulIFcLwr8z8uhXu/MYiIh211ZiKl+IHyA4V+fl1Ep9ddfxGWl&#10;olXQCYJ6WqlcXDKkdVDG9PBGLANp1Mb6SALmpKWp7k+Ru/oVml3d2nv/ADTLDCjNUZWu8KEALGvF&#10;JisXTarsQIaWEEsdIufZ1SC1jPwpGP8AV+fQQJvdyuBUvLcN+Z/2B+wDqZalxyFgQgkc8EvJPPIT&#10;ey/5yeokJJsouf6ce7rfht8Doukcnj+0eza6ny3ZkFPP/A8Hi5vLhNmffU0lJUzTVq2/jOeaknki&#10;LJalgV2CeVrSAgvtx+oBhiFIvM+Z/wAw6G+y7ALFlurpg10BgDgtR6+Z8vQfPqNqmqHWSVTDCpEk&#10;VOT+95L3WSd0bSukGwjFxe5YngCyoKzX0qxtybAm3+vb6eyroTdSLG17G39fx7T+4d17W2hQvk92&#10;bm2/tjHRqWat3Bmcdh6aygltMtfUQCQgD6Lc+7KjuaIhJ+Qr03JLFCpaWVVX1JA/w9YZJ4YSollj&#10;Rm/SrMNbcgelBd2sT+Abe2LYHZ2wO1Mbksx13unG7uxGJy0mDrsniTUPRR5SKlpq2WlinnggWp0U&#10;1ZG2uPVGdXDH3aSGSEhZUKsRXPTdvdW92rPbSh0BoSOFeP8Al64Q1MU8k0SCVXgEBkWWGWE6aiMy&#10;QsFlVGKsqkHi4ZSCAR7XftvpR1I98JqaCthnoqpFkpa2Caiqo2F1kpquJ6eojYflXhkII/IPv1aZ&#10;HHrRAYFTwOOuEiCWOSImwkR4ybstg6lSdSFXW1/qCD/Q+9QTsHbE2zN+7z2dMjCbbG68/t5lIGon&#10;E5WqoFNlLD1rACLE/X2N431xxv6qD1D1xEYLieE8Vcj9hp1Jo5Gko6eST0uYIzJcBdLhAJLrrk0W&#10;cHjU1vyfaP8Ad+mepXv3v3Xuve/e/de6972W/wCXzu47s+K+wo5ZhLV7SrdxbOqBqDNHHjcrLX45&#10;GAVdOnF5WEAc8D6+wpuaaLyT0ah/1fn1JnLs3jbVACcoSv7DUfyI6Z4fTLWw3v4qtyBcnStRHFUg&#10;G8aKvqlawXUAtrm5Purz+Z5s8bf+RkG44YRHTb72RgMw8iqqiXJYlqrblaTpAJfw4qBiTckv/S3s&#10;32l9VqV81Yj/AC/5egvzRD4e5CQDEkYP5jtP+AdZqEhZ66H08Sx1IA8YbTUxKCxVWMlmngk9TAXN&#10;wOB7rn9mnQb6cvfvfuvde9+9+69173737r3Xvfvfuvde9+9+69173737r3Xvfvfuvde92YdY/wDb&#10;sX5G/wDiVtrf+9L1F7KZf+Sta/6Q/wCBuhPa/wDKrbl/zWX/AAx9YW/zyf8ABT/0V7//1Pn/APv3&#10;Xut/j3737r3Xvfvfuvde9+9+6910fof9Y/717tM/mm/8f70r/wCIlpv/AHcVfso2j+zn/wBP/k6F&#10;XNX+5Fj/AM0f8p6YMX/xc8j/ANq/C/71kPdWfs36CvSg9+9+69172YP4n/8AZS/Rn/iTdpf+7Wn9&#10;pb3/AHEuP9IejHaP+SpYf81V/wAPXF/0N/wVv96Pu0X+aZS56sp/j9FtilytZuBNxb5qsVBhKaqq&#10;8r93RUe1auOehgoo5KppqXw+QFFJXTq/Hsp2cqDc6yNNBx/PoVc1iQrt3hAmTU9KccaTinUO0Rjl&#10;WYqImQq4Y2DKwIK/UfUH8c/09qPrf+Yi21Mdtzb3yl663111uqqxUNTBu2PblcmP3JRRu9J/HJ9v&#10;1iUWYopamaBxKaVaqJpVYqqA6RSXbNZZrOVXSvCvD5V4dOW3MfgrFHuttJHKR8WnBHCtDQj8qjqB&#10;Tzs8YalZMjTqoCywTJ9wVHA8iPojlJ0mzBlLW+l/Zit6dY/HL5rdd12VwUu19w1VXDU0WE7G2/SJ&#10;Sbm23nxAstNDk5Gp6PKMscskbT0NchWSJrgAlXCWOW6sJQGqB5qeBH+rzHRlPa7bvdszxlWJwHHx&#10;Kfn5/aD14Ro2uWkBpqqM3KGMwhmtqEVVT+hXSUfRvr+Vbj2iP5e+Iq8N8asjthwkOewPYvZ+38ig&#10;Bk8Gbopqaks8R9ZCOqekhSwH059ubmwa6D/hKqfy6T8vIybY0X+iLI4P2jrgks1TDXSR1CBpoxNR&#10;F11mjjnxtO0H3EBRXBWp1yFGF2B/2A1zslBU0uRyFLWxtFWU1bVQVcTo0bx1MM8kc8bRtZo2SVSC&#10;p5B49igEEAjh1HDghmDfEDnp6gYNDG6kFGjRlIBUFCgKkAhSAQeBbj3ft/KppMjT9D7oqqpm+wr+&#10;1K98WrBgAtNt/bsFc8Zaysj1GkErxqQi9xYBzeCDcIBxCf5T1IHKYYWMpPwmXH7BXpt9f8Qr3aUN&#10;D4qFETy6hFIi1Mk14/8AdRdJozf+0Lf090XdiyU83YO+5qMAUku8tzyUoAsBTvm65oABc2AiI9iC&#10;L+yjrx0j/B0A7kg3E5HDW3+E9SMSkseLxsc4YTx0FHHMGOphKlPGsgZgTqYODc39ysX2h2DhNkZf&#10;rfDbuzOK2PuDKfxnObdx1T9nRZfIGjhoDJknp1jqayA0lOiGCSRoDpB0X59+MMTSLKyAyAUB9OrJ&#10;dXEcD2yTMIGNSBwJ4Z/zcOpT08MrpJImtkN0DElAwIIbx30F1IuCQSp+lvd6PyX/AO3b2N/8R10b&#10;/wC52z/YetP+So3+nf8Ay9DvdP8AlW0/5pRf4V6aMFxj8eP+bH/Eyewc/lg9E0dBg878is9S/fV9&#10;ScttjYlJCkdRU01JRL49zZWniJAXJ5CUfYUwJUhBLzaQH2/u9wSy2qnGCf8AJ/n6R8rWCrHJuMgq&#10;xqqfl8R+08B+fWSafzVNQVDSRY64aJF1PLWGBJ7KBdmaGCVdIty0n+0j2ev41z9vZX/TFuruPaeT&#10;2Vld1dltXbU2/lJqOaTH7Hodt4rGYKjhNDV1cIWmFO4lOoF6kyPb1ey67EC+CkDhgEyR61Nej3bT&#10;eP8AWy3kJR3lqoNMKFAAx/qr1wonWSIv46hJWbVUGopZ6VmlYD9CVCI7RRoAikCwC/1v7LV/Lv6x&#10;391Rlu+cF2Jtmu2rlspk9jZ+gocg9I8tTiKube0NPXIaSpqY/FJLTuvLBgVNx7VbnLHMtu0T1ABH&#10;546LOXLW4tH3BLmIo5KkA+h1Z6mQ1KVGl0SeK0hBWoglppDYr6hFOiOY/VYMBY+yy/Ginqf+HK+y&#10;7QzL4Nyd3zVA0shjgebLKskqnSfG0kyW45LA+1l4R+6os+Sf5Oizawf6z3OPxS/5emKlimOM27pj&#10;k/ayAknGll0RCDIqWlBsQmt1HP5I92N4Zgfm/v8AAYEp8ZNiqwBBKMew8w4VgP0kqwNj+CD+fZW3&#10;/JPj/wCap/wDoRp/yXZ/+eVf+Pnp/wBSlCAyllkKsAwJU6FcKwH6W0uDY82IPuuHJQ1bfzYYFQOZ&#10;D2LiZl0Boz9mnXVJNIeSupEo1bWeQwB+t7ezQU/c3+1P/Hug2wP9bR/zVH7NH+bpjSOZ8bVLArl/&#10;7xyykLw3hTcaTTuP03jEKMx/qv8AX2uf5nm8tx7C7S+Pu7NnZmfBbowG3N31mKytEYTW46abKUtK&#10;KiJZo5kRnhkkVWKn8kci4b2mNZIblHWqEjpRzTNJb3W3SwuVlVWII4jPT4gjm8kJa7AKzokjLIiS&#10;a1VrxsrprKNY3H6Tb6e1J/Kuz2a3O/yA3BuPLZHO5zKZjYVTksvlquevyNbO0G6ryVNXUvJNKwHA&#10;ufSBYWA9t7wqobZVACgNj9nTvKcjyncJJHLOSlSck/F02+KOHMeOJFRBh7hVFhc14LE/1ZjySbkn&#10;6+6sPk1/2UT3h/4lTfP/AL0WQ9nNp/uLb/6Qf4Ognuf/ACUb7/mq/wDx49PyfoX/AIKv+9D2B3tR&#10;0h65e/e/de69797917r3v3v3Xuve/e/de69797917r3v3v3Xuve/e/de69797917r3v3v3Xuve/e&#10;/de69797917r3v3v3Xuve/e/de69797917r3v3v3Xuve/e/de69797917r3v3v3Xuve/e/de6979&#10;7917r3v3v3Xuuj9D/re9kv8Al07WG2vivtCreHw1O787urdU5Meh5Y5co2EoZCeTIjUOEQqf6N7C&#10;26PqvHHkoA/y/wCXqS+XIfC2qFqZdmb+dB/IdNEPM1dJYgvVaPVHLG2mCCKIX8htIC4Yq6gKykf0&#10;uauP5mG5v478nclikl1xbO2dtPb+gXAinno5dxVKkElS5fOi5FuAP6ezfaU02gP8TE/5P8nQV5nl&#10;8TdGUHCIo/y/5es1Eg8lbMylS9SsYZofEzJBTxIv7hJNRGHLlH4sG0/i/tE9bfPj5H9YbfwW08Nu&#10;Hb+V21tvHUuIwuI3BtXEVcVFjaKJYKWkWroIsbk3jhjXgtOXY8sST7vLttrMzOykOTUkE/7PTFtz&#10;BuVrHHEkimJRQAqMAeWKH+fXkxscRPhnqIVaoeoMKtG0JaTW0kapLHIY4nlcyMEKsX/Nrj2ZzbX8&#10;2Xf9J4l3Z1NtDMW8Ylqdv5rNbdnIAtLIkVZ/eCDW55AGlR9PaR9mjPwTMPtAP+bo0i5tuFp41ojf&#10;YSP8/XE01dGt0q4JWEcakzUrIWfX+9Ixp50WzR8KqoLNySRx7HT5F5zr75g/CzNd5YnAyYfcmwah&#10;66kbIrTz5nDVuKyWOotx7elysMcJyWIr8VlEqIjZULiNvGrqy+09qstjfrbs1Ub9hrwP29L9ykt9&#10;52SS/SPTLGaivEEEBhXzBBr1Cklankinki+2lWupqOYIqyLVxVUiU9MRIVidkSSoRgSAY2VlsR9S&#10;8fyodspXdp9mbudFJ23sSkxMDnWCk+583TsxS37ZJpcFKDfmx4/PtVvL0hiT1av7B/s9F3KUWq7u&#10;pv4Y6f70f9jqdUuGrKWEMCY4aioK+Zle37VOjGELpljPma5JujBbfXi9f2Heh51z9+9+69172BHy&#10;fXch+PPcE2z8llsRuSh2Tksri8hg6upoctA2IeDKVi0VVRvHVRST46kmjOhgSrEX59qbTT9VAHAK&#10;lqZ4Z6QboJf3deGFiJRGSCMHGT/LqLWWEKsw1IlRStIPK8K+P7iJZGdkBZ1iRi+j6OVAP196/nTP&#10;zP7s6mznnr90ZbsbaGRIg3LsjfmUrdxYnMY+Q6amOnmyslbUYqsaJmCyRHQSf3Y5V9JEk9hbzLhA&#10;kg4EChHUe2W9X1pJVpTLCfiVySCPzrT/AFVB6k1GPicM8OmKUrbQy6qabQCUSop/0OiudV10uD9D&#10;72KOnO4dkd5bFxu/Nh1/3WMqwKbIY+fQmU29lo4keqwmYpkYiCsptYKsLxzRFZIyUYewxPBJbyGO&#10;QZ/wj1HUjWV5BfQLcW7VU8R5g+h+fWCnn8odHjME8JCTwMb+NiLqyOABLBIBdHAAYfgMGUCl7Z6V&#10;9SPbFufc2A2Xt3Nbs3TlKbC7d29j58pmMpVswgo6KnALuVRWklkdiEjjQM8kjKigsQPdkRpGVEFW&#10;Jx03LLHBG80rhY1FSfQdcJJFiQu1yAQAqjU7szBURF/tO7EAD+vum3vP+aBFuTb+7tl9S7Dq8dBn&#10;cbkMDBvbdFfTtXRUNfG1FW1lHtinpKilimqaGWRYvPVSGIuHZNQ0+z232jSySTSVoa0H+foGX/NI&#10;kjmgtLcgMCNTHNDioX7PU9YjS1VWPHULTR0kmtZ4v3J55I7iyCQeKFBIAQw0vYfQ3+lQHs76B3Tw&#10;P9v797917rpiFBZjYAXJP0AH1J/oB72iPh90NjOhumdtYuSgol3vuTH0+4t8ZeKGnatnyOWijrIM&#10;Ka9E80uOwVI8cEaavGZVeQC7k+wjfXBuJ3Nf0waAf5fz6lLZtvXb7KNCo8dhVj51PlX0HDpnhUyO&#10;9XIo8s5unqD+KnF1hjRgSqh09bafqzHkgCxnK93ix+QljYpJFj66WNxa6SRUkzxuLgi6OoI/1vaQ&#10;cR0athWPyPXKrZkpKt0Yq6UlU6MOCrrBIysp/DKwuP8AH3rD7U+R/fu7ez9g0m4u4uxMnSTb82vT&#10;T0bbpytNRT08u4qJJoJqKiqKajkglRyrIU0FTa1uPYte1tkikKwKDpPl8uoui3LcJrq3El7IR4i4&#10;1GnEeQ6xx0NMtBFUFGknXGeMTTSyzyFWiEja2mdzIxfnU12/x9m6/m18do9WKOFGxcvYD6D/AH9F&#10;eOB9BwPaLZf7Gb/TD/B0cc3/AO5dr/zTP/Hj13Rf8XXIH8nH4n/rfl/+K+zL/wAqwE9A7ysCbdq5&#10;S9he3+/W2v7Sbx/uTH/pB/hPRnyp/wAk+f8A5rH/AI6vWOP/AIu+X/5Y4n/oSu92Y+ynoT9Tvfvf&#10;uvde961XzexUvXvzF31lqeAKlTntsb+oEKIElbI47E5eYhFsND5OOYc8m3PPsVbefFsY1PoR/k6j&#10;PfFNvvM7gcWVx+YB/wANesVPD5KKspAiqPLWwoJaaNYGWcvKpEKMVngHmsSbGQgk8n3af1Z258Qf&#10;mdnq7a8nT+Mm3hDhKncVdSbt2Tt6jqWpIqmho696DceDqnqpZ4Z66K3rifx3I/SfZRNBe2Ch/HOi&#10;tME/4D0KrW82fepGi+jHjadR1KK+VaMPtHUKOFUlp46ilFLU1GsrLTVPiWeoWQ1EyL9u8EheVacS&#10;vdLFfSWPIIWbp+MX8undWazGAx3YmK673TjMlW4zJ4rH9kxYufHZShrpKOto3xO+krYhJBVRtHoi&#10;YLYcX4Pt5LvdEVWMZZCP4a/zHSWXa+W5XeNbgRygkEB6UIORRq9cY62PxLLFkqlYfHJNqqqdpIPD&#10;TzzxTO8z08TKGmYfWS5RF0AC5JcPkP8Ay6aDqnrDc/bOye1G3Tg9tUNDlJcRlMHTxVVbjqzI0WPa&#10;ooc3islU4+pEP3yyD9hVdFNmvYe1VtuhmmSGSGjE8a/5D0Wbjy4tpay3kF3rjUA0I4gkDBBp5+nU&#10;2Orq18Bb7OogkeKMzxSNAVV41TyqjmZJddTcBA4IUgAs1/Y/fym9z/c7G7d2a8hLYfdG3tywRGS+&#10;iLPYurxlSyR/VVMuAj1H6Eke028pSSB/UEfs/wCL6MeUpawXkP8AC4b9op/k67cgZCQak/eo4ZAh&#10;mkaT9iaWORlhI8ccS+dAWHLMefoPcL+bNtZZtr9O72VP3MfnNzbUncE8xZWhocxRqVtb0yYmcgk/&#10;n3vZn754/UA/5P8AL1Xm6KsVlP5hmX9oBH+A9co30V8YLWE9JKADMihnppY2GiAjXI2ioOpr2UAC&#10;3N/dJHs/6A/Tp797917r3v3v3Xuve/e/de69797917r3v3v3Xuve/e/de69797917r3uzDrH/t2L&#10;8jf/ABK21v8A3peovZTL/wAla1/0h/wN0J7X/lVty/5rL/hj6wt/nk/4Kf8Aor3/AP/V+f8A+/de&#10;63+Pfvfuvde9+9+69173737r3XR+h/1j/vXu0z+ab/x/vSv/AIiWm/8AdxV+yjaP7Of/AE/+ToVc&#10;1f7kWP8AzR/ynpgxf/FzyP8A2r8L/vWQ91Z+zfoK9KD3737r3XvZhPicC3yX6LABJPZ20gABck/x&#10;Wn4AHJ9pb3/cS4/0h6Mdo/5Klh/zVX/D1xf9Df8ABT/vR93I/Ozsl+mOx/iT2XPBUtSbX33vSpyc&#10;UIkSebC1mO21jc5FBYoZJmxVbNpW9mawPB9ke3Q+PFexVyVH7c06Gm/XP0Vxs90QaJI1fsIAP8j0&#10;2zRNLCwRdUkckM8YJYAyQSCZFJUr+pktzdf6gjj2J/yF+NPW3zP2rsrduK3o9DUUFHPNtTfWAgp8&#10;9j8ng8t46mTG5CjaqpfNHHUoJFAmjnppTIrD1Mvtq2u5bB5EaOteIOM9Kdx2y23qKCZJ6EDtYZBB&#10;8iP9mo6wBpJiaqjkTyeJoZIqgP4y6FzGk4Q+WnmgmYhrAm1wQeCHLqnrHrH4J9L7orcruypq8VFW&#10;Tbp3JuLNinx02bytPRLS43DYPFJPKi1E6QiCnp0eaaWWQsxtwtZpZtxnQBO6lAB5D1PVrS1tdhsZ&#10;WeUlK6mJxU0oAB/IDj1ykkkhV5JWEtRNpSnp4xpVnCt44YVYl2uQS7n6KL2AFvdfvwD+WeEw/Y3Z&#10;Gyuw8lS7fxvbm9MhvzbmVrpo6fG43emWq5TX4muq3KU9HDm6WSFYpW0RrPTKrEeQEGW5WTNFFJEK&#10;lFofsHn+XQf5f3dEubqG5cKszlwTwDE5BPlX/CPn14xSUhillkaUGnhhq5mHPmiHpqm0RqoV9TCR&#10;rAD0mwA4NF3H/LY6w7U7AyW/8Vu3PbC/vJVnK7gweIxGPymMrMjVSiauyOIkqKqkOLbJszSOmmoi&#10;Ezl0AU6PaSDdZoYhEUDU4En/AA+vRpe8s2t3cNcJM0eo1IABFfMjhSv59ZYQ8UZWB42hK3plMepY&#10;2JJsGjkQSwC40rwQONRFrLTuzsfrD4QfHqPYezpKek3F/AchhevNsPUx1OdrstlVmWu3jm1UJKKe&#10;lqal6ueodESWYJDGLEKrcEU24XPiP8NasfKg8h/g6fvrm12LbhbwmkmkhF8yTxY/4SfXA6ilDpNE&#10;jyzzVHlNRPpBaNWC+aSYoqxxMYyEiTj8ADSCRrbMzOzO7FmYlmZiSzMxuWJPJJJ9irqNOnuNQiKg&#10;AVVAVQBYBV4AAsAAAOB/T317917rn72EfkzFIP5bmNcxuE/0ddGeoowXmu2fb1EW59hm0/5Kjf6d&#10;/wDL1Im6g/1bT/mlF/hXpiwZH8Px5vx4P+JkPuvP4/8A8wLdfQPWGI6xxXXG2dx0WJyGayEeWyeX&#10;y9JVzPma+SvkjeCjHgVYGk0qRyR9fZpc7alzM0rSkEgYFPLoObfzDLt9qlqlsrKCTUkjia9ZDQVy&#10;VFZNTVdIkdXULUlKihnmdHFLTUzKskWQplZCtMCPTcEnn3b18PPkVnPk7sLdG8svtTG7Xm2/u5tt&#10;RUWGqq+vgqIlwuOyv3UstaPIk2uuKaRxpUH6+yS+tVtJFRXJBWuft6GGz7k+6W8szxBCr6aCp8gf&#10;8vWWOOpjBFTLTzMW9Jp4JKdQoFiGWSqqizX/ACGHH49k/wDjd82oezflLm6bfmNwexYt37Hx3X+D&#10;WmyFXLjancW0tyZrK4n7mqyLqIKvNU+dqqeMGymVYkBu/K26sDFZqYyWo1T9hA/wU6J9s3wXW6yC&#10;4VYw8YQZxqViRx9akfs6iyJLStDWVklO+kS00tRFTyU6RQTtFJDr8lTVERrURWZtQX1gmwU3OHsv&#10;4r7a6++RvZPyPG46h5t34zJMuAraVKSj23V5g0tRujLVGXlqyJ6acUTNGrxxrAs0mokKh9oZLx5b&#10;WK10/CePrTgKdHMG1RW+5XO5eKauDg8Fr8Rr+X5Z6ykPETJPPppqcyzh3kdWCyiRnWqZrI0ECv8A&#10;t/0AH5A91/7J+WGz6j+YZuneFTmaWDrndeLfqPGbgklMWNWmxkOOiwmcqJWdYloK/cOKJWZhoSCq&#10;Dmwu3syks5BtiIF/VB1U+3iP2HoPQbvCeYpZi4+mceGD5YpQ/YSOPz6wGMRxJkmiA/ymWplYxaZY&#10;6OeFaYSsEVWLx08MTPqDOEUr+PdgVT8UdvVfyoofk8c9VmupsJHH/dUUQenm3BDgX21TZ5Mt936a&#10;JcI4bwCEgzKH16SR7LReMLM2mnFePyrWlPt6EJ2mM7qu6eIdQX4aedNNa+lPKnHrPolLBvPelMiV&#10;QYSNq9KqBErraJqJtOs88kn8c+6a/wCYj21he0fkBU0m2q+mymB6+wNFsyDI0Uqz0lblYKqsyOel&#10;pp42MU8MGRr2pg63DGAkEi3s92uFobarijMa/wCboGcx3aXW4FY2BjjULX1OSf5mn5dZ6AJL5qxN&#10;JWoaMQyKqhpKeFSI216Q7RvJJIyXv6WuOD7N7/KPjd8V3loR3tkNgX0qWt+xur62Bt7Q718Vv9jf&#10;5Ojjk/4b/wC1P+fuosp/3OMPz/Bwbf8AVePdYnybBHyK7wBBBHam+QQRYg/3iyHBB+h9m9p/uLb/&#10;AOkH+DoLbn/yUb7/AJqv/wAePT0n6F/4Kv8AvQ9gb7UdIeuXv3v3Xuve/e/de69797917r3v3v3X&#10;uve/e/de69797917r3v3v3Xuve/e/de69797917r3v3v3Xuve/e/de69797917r3v3v3Xuve/e/d&#10;e69797917r3v3v3Xuve/e/de69797917r3v3v3Xuve/e/de69797917rx5497Zvx225/dXofprbu&#10;gRyUHXG0fOoHH3dfiKbJVjEfXU9XWuW/2on2DLp9dxO/9I/4epc26LwrCyi8xEv8xX/L0y0Q/wAn&#10;jYhFMzzTt45jUR3qJ5Z9UUxJ1xsJLrbgA2HAHvXe+QuXw+8/mL2HV7hq46TbtX3I2DzFbWSS/b0e&#10;AxObpdvVk80kCmZaalxtAzHQCyovpubexPaq0djEFHf4dfzIr1HO4uk283JkNIzNQn5A0/wDrlGZ&#10;osRUSxwMZ2SvqUgiqGlaSSWWedfDMqysDMWuoUNpuAAbW92ln4rfy7O0ZpG2RuzbtDPUS2hi2f25&#10;Eky6gdCJidyVmUkQlfqviBuLceyf6zc4f7RD+a/5qdCr908uXRJgmUE/wyf5GJ6j+dElC/xOpidp&#10;o7xVSRqGeph/YplFTTRv6gNWhG8mq4JH09o7O/ynNg5CFqjZXb266FZF1wHN4HD7jpCGe4P3eIqs&#10;GWiCXAIViT7cXeZQaSQKfsJH+GvTMnKVuwrBeOPtAP8Agp1njnrmi/yepx9WfHGsbmN0SSVGtPI7&#10;0086aT9Aip6W+rH8N3ynj2F8SPiJT/GfbWbOZ3hvysjmyL1CwRZWpopMrSZjcO58jj4ZJP4ZR1bY&#10;ynoKKNmZmjHDP43b3uz8S9vTdutEX9noB/lPVd1+n2jZxtcUmqaQ59aVBZiPIGgA/wBjrFGry1Cw&#10;ySLUSioWtrSE1Q04jVTSwRpIJBG3kjRl5D+gyG1xd8/lO4JafrTtjcpRhJlt74XCK5UaWiwWCeuI&#10;VvqSsmf5H+t7rvLVmhT0Un9p/wBjpzlKOlrdy0yZAP2Cv+XqQW1V9Qutj4aalUxtEoCmZ6lzIs1t&#10;TmQIAy/RdAP1Pu132TdCzrN797917r3vhLFFPFLBPFHPBPFJBPBMiyQzwTI0U0M0bgpJFLGxVlII&#10;ZSQffutEAggjHXTKrqyMAyurIyn6MrAqyn/Ag+6be/vhr8Qtr76xe0pOzt19P7y7Ijqsnsuir6Bc&#10;/wBeU9RLkDQxY+epFBBW42kevJjiSSt/bUj1W0gnttf3zxl/BWSNePk3+r8ugZuGy7PFcLD9U8M0&#10;uVBFU40pwqM/PprNXVUk80SzySwU1NDK71NKGhp43eVVE9bHMKhzohYl/E4jUXckm5KLsveHcn8v&#10;rvfJYPPUBqaJvt4N0bdWok/gG+drSyu1Bm8NUsoRKlFDvR1OgSQSh4pFsZUK10g3O2DKc+R8wfQ/&#10;5R0TwTXvL1+0ci1X8Q8mXyI/yHy4Hz6cbmtTyxBIayG8emSzAAlXaGRkuWhmChlcfizAfUe9gPqX&#10;t7YXd2zqPe/XuaiymJnCxV1LLogyuAyHiEs+Jz1EWL0FbTgnkkxSoPJG7oQ3sNzQSW7mOVaN/h+Y&#10;6kKzvLe+hWe3eqefqD6EeR66jmVzKhBjkgIE0bgqY7jUGuQA8TC9nHpNj+QQKdv5h3y5x3YM/wDo&#10;O60yiV+0MLkUqt8bhoZNVJuTPY+RhS4XHzodFVhMJODJJKLpUVYUqSsKsx3tlkYx9RKtHIwPQev2&#10;n/B0DeY93W4P0Ns9YVPcRwYjyHyH8z9nXKKJ5Z0nf/MQ3MC8gvKylXnkuQNKKdMYt+S39LVUMrLY&#10;MrKSqsAwIurC6sL/AFVgbg/keznoJ9OKsrX0srWZlOkg2ZTZlNvoyngj8e+Pv3XuuXtb9Z7Xm3t2&#10;LsTZ9PG0ku5937cwQVF1nRk8tSUkr6brqEcUrMeRwPbcziOKSQ+Sk/y6ftYjPc28IGWcD9p6iV7l&#10;KKqYAM3gkVVMbyqzOpRQ0cZEjqWYXC8kfT3t7+OOK0UQCxRARRKOAsUY0RqB+AqKAPYJ6mGlMDh1&#10;HjjWGOOFAAkUaRIASQEjUIoBJJICrx7K18wO/aH4/wDTmbzcM8Dbz3PDV7Z2JjpNMjy5espmjqsv&#10;JAb66Db1HMaiQmytKYoyf3Payytjczqv+hjJ+z0/Poq3jcF2+yeQH9du1B8zxP2AZ/YOsVQGl00i&#10;ctUhlkNgQlKLLUOQQblkbQv9WYfgH3radVkt2j1wxNyd/bQJJ+pJ3FjiT/sT7FUv9lL/AKU/4Oo0&#10;tP8Acq2/5qL/AIR1PnVUo5kUBVSmkVVHACrEQAB+AAPdlH82z/maXVv/AIYuX/8Aepr/AGVbL/Yz&#10;f6Yf4OhNzf8A7l2v/NM/8ePTdQ/8XSv/AO1fif8ArflvZLPjZ2f2Nt7sjq3ZGA3xunCbRzPbOy6n&#10;L7cxOar8ficpLX57C4+tbIUdJNFFWLV0MCRSLIGVo1sR7XXUMTxTSNGC4Q0JGeB6JNsurmO5tYI5&#10;3WFplqASAakA1HnjHUySgpWmkqzCpnaFYpHJa0kcRLxK8YYRN425Ulbj8H3tPScSSAf6tv8AoY+w&#10;h1Kp4nrj74e/de697oQ/mq4AUHeGytwqiqu4+tqGGRl/VJU4PO5qjdn5tqWmnhUf7SB7EeztW3kX&#10;0f8AwgdADmyPTfQSU+KIfyJ/2OuFJdKmuASNQ/204YSlpZGaH7d3kiJ/ajQUyqpAAax/N/ag/ls9&#10;G9wYvs3D901G2nxHWdbtnceK/jOWnhpJs9T5SleKlfb+OYtW18CZWkiLz6EgCq1nZhpNd1uIDE0A&#10;estQaen29Ocs2F4l0l8YqWpUipxWvoPPPnw64zymeeKOIyg08xaaRYf2mXwyr4PLLpOpnkU3iDEa&#10;bGwJ9nH7Uw/wn+OW+t2ds9n0uL3H2ju3M1u6YtvZEQ7vzkFbWP5gmB2gdGJwlOZ7lKvIKrBmJE3A&#10;AQwtf3UaQwkiFRSvAfmfP7B+zo5u02TbZ5ry6Aa6di1D3Gp9F4D7T+3qFoBbwh569kklKU0Xjhpo&#10;Fd2kSOp8XjhIiVrDyFmYC+km/uuD5HfzBuwe6MPmNh7Rw1B191rloGx9fjkWnye4s7jRIrLT5TJy&#10;QLTUFM/jUmCiijtaxkcezS12yKBlkdi0o/YP9Xz6DW5cw3F8jwQoI7YihHEkfM+X2D9vUyOheXxm&#10;sKaI5IpYqWBWSCOSFllhZ3YB5mikQMvCKGA9PF/YifypNw/Zdx9hbaaQKm4eumrkj0i8lRt7P4p0&#10;s31Gimycxt+R/re294WsET+jf4QelPKcmm8uIv4o6/sI/wA/XKqJSro/XIBKtTEEWNXRyI0nDSy2&#10;1RCNYWCgcMW55t7Pf/Mm2/8Axr4tZ6vWJ5Jdrbv2fnlKLqMcc1bPt+eRvyI1TNi5/wBb2XbU2m8U&#10;eqkf5f8AJ0f8yx69qkamUdT/ADp/l64SEpPRODJ/wJaIrHCsmsS089hI5BaCFXjDFgRdlUHg+9cX&#10;2KOo26dx/tv8Pfvfuvde9+9+69173737r3Xvfvfuvde9+9+69173737r3Xvfvfuvde92YdY/9uxf&#10;kb/4lba3/vS9ReymX/krWv8ApD/gboT2v/Krbl/zWX/DH1hb/PJ/wU/9Fe//1vn/APv3Xut/j373&#10;7r3Xvfvfuvde9+9+6910fof9Y/717tM/mm/8f70r/wCIlpv/AHcVfso2j+zn/wBP/k6FXNX+5Fj/&#10;AM0f8p6YMX/xc8j/ANq/C/71kPdWfs36CvSg9+9+69173LoK+uxVbS5LGVtXjsjQzx1NFX0FTNR1&#10;tHUxMHiqKWqp3jnp54nF1dGDKeQfeiAQQRUdbVmRgysQw4EYPXTKGFj9Pz9Of8De/t6z+894brSl&#10;j3Tuzcu5Y6FpXokz+dymYSkecRidqVcjVVIp2mEShyli2kX+g91WONK6EA+wU6cknmmp4szNThUk&#10;/wCHroKFvb82v9Pxf+gHPPt82b2x2f12k0WxOwd47QgqC5nptvbiyuKpZmfTrkkpaSqip3lbQPWV&#10;1WH191khhl/tIlb7R1eG7uraoguHQfIkdYTS05mE5hjMwBUS6R5LMNJBYAFuP63t+PcLeHY/YHYV&#10;RHVb63turd88LFoG3HnclmBTsyhGamjrqmaOnLIADoC3HvaRRRCkcYX7BTrU1zcXJBuJ3c/Mk/4e&#10;u46aCJ3ljjRJJGLSOFGtydN9TW1WOkcfT2i/bnTHWci4I/rx7Fvb3fnd208YuF21232JhMSiCOLG&#10;4/d+cp6KCNUMax01Mtb4qaMIbBYwo9sNbW7nU8KlvsHSyPcL6FdEV5IqegY0/wAPUVaKlXzaYI18&#10;6hZgqhRIAGA1Kth9HP8Ar39htl8zmNwV8+Vz2WyWbylSQ1TksvXVWSr6gj6GesrJZqiUj/amPt5V&#10;VQFUAD5dJXd5GLyOWb1Jqf59ZYoIoQFhRY0H9hFCre1iSABdj/U8+233vqvWX3737r3XRAP1/rf/&#10;AGPtW12/t9ZTDrt3J713bkdvrFSwLgq7ceYq8OsNCYzRQrjKiskohFRmJTEui0ekabWHugijDaxG&#10;ob1oK9PNcTunhtO5j9CTTHDFaY64iONVCIioq8KqKqhf+CgCw9pL3fpnrmOOPaqwO+t77VppqLbG&#10;8d1bco6if7qopMDuHL4emnqfGsX3E0GPrKeKWfxIq62BbSAL2HujRxuavGpPzAPTsc88QKxTOqn0&#10;JH+Drh41JJP5+vA/x4+l/wA+0yZZWlM5kczGQymUuxlMpbWZC99Wsvze97+79NVNa+fXbKGFjyCL&#10;EG1iDwQQeCD7E3K939x53bi7QzPaW/8AKbYWJYDgq/dmbqsZJTqGVaealmrXjnpwrkaHDJa3HAsy&#10;tvAra1hUP60HSp769kj8F7uQxehY0/w9RhQ0gCKII9MTtJGuhdMbsSWZFtpUkn8Dj8ewu9vdJepf&#10;sU4u8e5Yds/3Nh7U7Ai2r4Ptf4BHu3OJjBSWA+0WlWtCLSaRp8Q/b08Wtx7Z+ngL+IYV1+tB0rF9&#10;eiLwRdyeFSlNRpT048Oon2NJpKfbxaDKJimhdBlAsH0203t/sP8AD2Fnt7pJ1KAtx7UuA3nvDaa1&#10;SbW3XuXbS1rRNWrgM7lMMtW1OJBA1UMdVUwqGhEraC99Oo2+p90aNHprQGnqK9OxzzQ18KZlrxoS&#10;P8HXExoWLlF1ldGvSuvRfVp1Wvp1c2+l/bJW1tZkqypyGRq6qvr62eWqrK6tnlqqyrqZ3Mk1RU1M&#10;7yTTzzSMWZ3YsxNyb+7AAAACg6bZmZizEljxJ49cgAoAH0HA9xfe+tdd+/e/de69797917r3v3v3&#10;Xuve/e/de69797917r3v3v3Xuve/e/de69797917r3v3v3Xuve/e/de69797917r3v3v3Xuve/e/&#10;de69797917r3v3v3Xuve/e/de69797917r3v3v3Xuve/e/de69797917r3udjKJ8lksfjo/85X11&#10;JRR8geuqnjgTk8D1Se9E0BPoOrKuplUeZp1jmZ1hlaIKZFikaMOdKFwpKBz+FLfU/wBPe4zjaaLE&#10;UeOogqrDiaKiowqgBFixtNFBZQOAoSDj+g9gcmpJ9T1MqjQqr5AAfs6bIVMFLEqxIjQ00YEEX6Ee&#10;OEfsxfX0Ky6V/wAPeoDvjKfxzeu8M3qLfxjdO4MpqZgxb+IZarq9RYABifN9bC/sbRjTGi+gH+Dq&#10;HZ38SeZ/4nJ/aepWORI6CiRIDTItLAFp2JLQDxIfExYli0f6STzce0t7v011MIv/AF/33+8e1Zg9&#10;+b52xb+7e8917fsoUfwTcWXxQ0g3C2oayAaQfx9PdGjjf441P2gHp6O4ni/sp3X7CR/g6iSY+imB&#10;ElLA2qMwk+KMN4i/kaIOFDCNpBqIBsTz7ZcvmcxuCvnyuey2SzeUqipqcll66qyVfUFFCKZ6yslm&#10;qJSqgAamNgPdlVVGlVAHy6bd3kYvI5Zz5k1P7T1nihihXTFGkY/oqhbk2uTYC7G3JPJ97Dv8s/Ep&#10;j/i5jq1f157fe8ck/BH/AAGkx2GXm51cYz6/7D2GN1at4R6KP8/Ui8sJp2pW/ikY/wCAf5Om9SWq&#10;K1vuBOgqERIwLfaFKaDyQE/2mZz5P8Nfs/8A7LehD1l9+9+69173737r3XvdQf8AMcoRU97fE8FN&#10;f3uQNAV1lfJp3zt0+P6jR/wM+vH1/wAPZ3tZpbXv2f5D0DuZFrf7Tjiaf8aH+frBIIJlrqFgzyT4&#10;9mkj5CtBKKiAAMLAMzBgeQbezQfPX42nvjrOpzG2cetR2V14a/K7aWFB93ncMzGXN7WDW1TS1EcQ&#10;qKNCf+BUegW8zH2k266+ml0uf0mwfkfI/wCfo03/AG36+1LxLW5jqV+Y81/yj5/b1wcmmZKpFYrG&#10;gjqUUMxanHIkCKGaSSmY3AHJQsOTb3rt4Deu99kxbhxm29y7h2xDuKgmwW56DF5GtxiZXH6yJsdl&#10;qaGSITxq4KlZBdbsvAZgRO0ccmlnQEg1Hy+zqOo554BIsUrKGFGAJFR6HqfLTU1X4pJo1k8bLJGd&#10;RCkj1KTpIEiX50tdbgG1wPZuPhp8Ps38hdyw7k3RTV+I6gwFWrZnLBHp5d01dPIrHbG35m0l3lta&#10;rqk1LSR3F/KyD2iv75bZNKEGc8B6fM/5PXo32XZn3GUSygrZqcn+L+iP8p8vt6xVExJalgeRJHjJ&#10;edFDCmViRwzenzPY6BZrfqIt9bEfmF8DMP2dFUdkdZ19JtLPbT2MtA+y4MT5MPuKg2diJlwlHipK&#10;WaGTF5X+H0sdIC6SxSrHGTpbUWK7HcWhpFKNSs3GuRU5/wA/Qj3nYEugbm1YJIkdNNMEKMU9DTH7&#10;OoS6scJpogr0thNNE2rzoyKqz1Cy2fzNIi65A1mLAm5Le6CPpwfYk6j/AKfFNwDwb83H0t+Lf19n&#10;S/l9bfodwfK3rcV8kKphF3FuOnimaMfc12H29kqihiiSQHyyx1RWUKLNaMkfT2g3JitnLTzoP2no&#10;75ejWTdrbVwWrfmAadN+RI0U0bKWWatp1b0xsoERapUuJARpZ4AoK+oMQR9Pex5uvde3djbbzW79&#10;2ZSnw23NvY+fJ5bJVLAJT0tOtyI0uGnqZ3IjhiW7yysqKCSPYXRGkdUQVYnHUkyyxwRPNM4WJRUn&#10;rhLIsSF2DNb6Ig1SSMeFSNRyzseAPer78n/kJnfkb2dkN4VyzUG3MesmI2Tt95NSYTb0UzPF5Qp8&#10;bZTJSHz1cg/VK2kHQiAC20tltYQgyxyT6nqLd03GTcrppmxGMKPQf5zxPWWjp3h8k0+k1E+kzMpu&#10;iBSfHTxkhT4odRtfksS359gdtrNy7a3Ht/ccEEdVPgM3is3DTTMyRVEuKr4K6OCV09axyvAFYjkA&#10;8e1DrqVl9RTpBE5ikjkAqVYH9hr1KnRpYZYkYK0kckauRqCF0Khyt11BSb2uL/19mW+W3ygf5R7t&#10;2xuU7Nj2ZDtrb82FjolzL5uSrkqslUZKeqeobH45YkDz6EQISFFyxJ9pLK0+jR08TVU14U6NN33T&#10;96zRS+DoCrSla+dfQdRqakMNRUVDOGaaGkgsqlVC03ne9iWOppKlvzbSAPrckLPj/Tzz95dP+CCa&#10;fxdn7DlkEEUkxjij3Ti2klcRqxSONQSzHhQLnj29ckC3nqfwH/Aekm3gm/s6D/RU/wCPDqTJLGo0&#10;NIgeRXEal1DOVUlgik3Ygcm3vbUk/wA5J/wdv+hj7BnUuHieonvH7917r3umz+bZiCU6N3AsfAG+&#10;sJLLY8kPtrIQRlvp6fJIQP8AE+z3ZW/3IX7D/h6BfNyf7gyf6Yf4D1giFsibQW10ceurv9fDUSeK&#10;mK/m33DuD/ifZLsT84+6dqdLbS6W2JWUezsftqiylDVbsxyvUbrydNkMvX5OOCmrqoPFgoKSKuMI&#10;NMgnIXUJV+nte23wPcPPINRPl5cKfn0Spvt9FZQ2UDBFUEah8RqSePlxpjPz65pjgJJtU0i08s8k&#10;4gjLoWeY65TNNraUqz/RVMagcWPsoFdX12UrKnI5Otq8jkKyZ6isrq6omq6yqnkN5J6mpqHknnmc&#10;8lmYsT9T7WgAAACg6JmZnYszEsfM8enCOKOJVSNFjRL6URVVRf68KAOfcT3vrXWT2e3+XBmDi/lX&#10;tCm8vjXO7f3nhXHNpde3K3JRxcAg3nxqkXsLj2XbotbNz6EH+fR9y0+jdoRX4lYfyr/k6bsgQv2b&#10;moaAffRKVC3FS00c1PFTMeNKmWVWv/VR7uy+YGITN/F/vCidDIYdiV2XjVfqJcDVUebRub8J9gSf&#10;9b2QWTabu3P9Kn7cdDjeEEm13y0/0Mn9mf8AJ1GrGRIkkd5kWOqonJg/W5+7hRI2H5hkdwJB/qL+&#10;9WD2MOop6evfvfuvde9+9+69173737r3Xvfvfuvde9+9+69173737r3Xvfvfuvde92YdY/8AbsX5&#10;G/8AiVtrf+9L1F7KZf8AkrWv+kP+BuhPa/8AKrbl/wA1l/wx9YW/zyf8FP8A0V7/AP/X+f8A+/de&#10;63+Pfvfuvde9+9+69173737r3XR+h/1j/vXu0z+ab/x/vSv/AIiWm/8AdxV+yjaP7Of/AE/+ToVc&#10;1f7kWP8AzR/ynpgxf/FzyP8A2r8L/vWQ91Z+zfoK9KD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R03j1y3bvVmMdS6ZDsXZV&#10;HIgtdo6jcmNikHq4/Qx+vtqc6YJj6If8HSmyXXeWi+sij/jQ6g5TwHHVqVLmOnlppYJXUMWVJ0MJ&#10;I0+q/wC5+Pe2luis/h+B3RkVIX7DBbgr1b8KaPGVtSrfQ/pMd/ofYMQVZB6kdS5K2mOVvRSf5HqL&#10;WCYUlWtPf7kUtStOBYn7jwuIbfgny2/w96fWIxGX3NmcfhMJQVeYzmbyFPj8bjqKF6ityGRrplhp&#10;6anhQFpJp55AAP6n2NmZUUsxooHUOojyusaKWkY0AHEk9OZfxwh5WCaUUuWIADcC31tctwP8fZtN&#10;3/Aj5N7I2ZWb4zGyKSbG4yikyWXxuI3BiMvn8VQwoZKipqsTQ1Ms0qUsYLSiAzNGoJIABsiTcrSS&#10;QRiTJ8yKD9vRtNsG6QQNO8A0gVIBBIH2D/JXqGcjGkayyxTwRsWDyTRBUhAdUV57OxhjlLXDEWUc&#10;tpsfa/2N/LV+Qm9dn47dktRsvab5ihjyON29ufLZKmzj0lRCs9HJXwUGHyFPjHq4nDLHLIJUBHkV&#10;DwG5N1to3KUZqeYGP8PSmDlncZ4VmJRKioDE1+VaA0/1V6xjITSFXp6Npqcl/wB5po4GcKPTJBE9&#10;zJHK3CljHcc/Qg+yZdlda7z6j3jl9h79w8uE3JhpIxU0rSRVEE9PURiajr6CsgaSnrcfXU7CSKVG&#10;IZTY2YEBfFLHOgkjaqnokubaa0me3uE0yr/qqPUHqdBUJUIWS4ZTokjawkikCqzRyKCdLgMD+QQQ&#10;QbH3sZfAehSg+JnU6qgQ1UG6chJ6tWt6veWffWT+Loq8fi1vYX3I1vZvy/wDqSOX107RafPUf2se&#10;m6A07NVvTggPXVHnJBBapi0U0xsSeB4ABbg2v7OD7Q9HPUj3737r3Xvfvfuvde9lf77+MOH753j1&#10;NvLIbtyG2qrqjLSZSjpKLEUuSjzevL4XLimqp562kkokSXDBQyCTiVjpuB7V2921vHPGEBDinHhg&#10;j/L0VbhtabhNaTNMVMJrgVrkH1xw6jCF1rWrEdTrpI6RonU2Ajnlm8isG/U3mIsR+B7NG7lpGk/S&#10;WcvwfoSxbg/Xg+0nRr1J9kn7T+BfRXbHZtF2ZmKXLYaolnaq3dt3bstPj8NvWrB1JV5Bkj+6xdXO&#10;/wDwKkpSjVQ5OiQmQr4dxuIYjEpBHkTxH+r+XRJd7BYXd0t04Kn8QGAx+fp86cftz1gMcwMgiqXi&#10;il0lkCK7RkfrNM7G0PlH1BDAHlQCT7ODg8HhtsYbGbd27iqHB4HDUkVBisRjKdKSgx9HCLRwU1PG&#10;AqKPqTyzMSzEsSSiZmdizsSx8+jiONIkWOJAsaigA4DrJHGkMaxRghEFgCzOTfkszuWd3Y8liSSe&#10;T7n1FXS0FPUV9dUU1JQ0ME1bW1dZLHBR0tHSxtPVVNXPKVihpoIEZpGYhVUEnj3qhJAAyerEhQWY&#10;gKMn7Ou2KKrGT/NhWMlwSNAB18LdjdfwOT71G+3m2jJ2n2JLsGrFdsqbee4p9r1SwvTpLhZ8pUzU&#10;BihkVHSBYHCx3UEoAbC/saQ6/Bi8QfqaRX7eohvPB+quTbmsGs6fsrjrJjPMKCmE6PHIsenTKQZf&#10;GrMsJl0qoWVoQpZbekkj8e5HTHYFV1X2tsDsKkdkbau6MVk6oLe82MWoWHL0pAIJFXi5Zoz/AMH9&#10;6uIhNDLEfxKf9j+fW7K4Npd29yv4HB/Lz/lXrnXRtJSyhP8AOIBLF9f87CRLH+kE8ugH54P0P097&#10;aNXSYbcGPEVZQ4/NYfIRQVUdNkqOmyFDVU8qrUUsslLWRTQSXjdWXUtwf8fYNBZDgkMOpcISRaMo&#10;ZD65HUKSGmroEWeCKogkEcyxVESyoDbXGxSRSBImr+lwfYA9wfGHqXs7YG79sU3X2w8HuHL4Kup8&#10;BubG7TwWMyeGzioanE1kVfQUNNUpCuQjQTDVZ4WdT9faiC7mhlR/FYqDkVOR59F95tdpdW80Qt41&#10;kKmjBQCD5GoHrx6xT0qeieGO1TSJ/kumSSJAEA/ycojCExyoNHKkAG4+nugR/hN8q0d0/wBCO820&#10;My6kgoWRtJI1IwrrMhtcEcEexJ9fZ/8AKQvUfHZN1Bp9C/8AL/P08rKjKGvpuAdLcMLi9iObEe+P&#10;+yUfKv8A58fvX/znof8A6u9++vs/+UhetfuTdf8AlBf+X+frvyJ/qh7v7+JnVcvUXQXW+1cvhYcR&#10;uyLDz5TdEUtLTJk6fN52vqsnV0NbUxeSR5qGKojp2AkKjxWHsN3swnuZXVqpXH2DqQtotTZ7fbRO&#10;mmXTVvWpNaH7OHTRDECXmliXytU1EqGRA0kSlzDHoLPMYtVPEv6GAN72FyAZD2l6MupXv3v3Xuve&#10;6q/5sND5Op+q8jpuaPsPJ0Wr/UjI7bmnt9ONRxf+8ezjZj+tMP6P+XoKc2rWztG9JCP2r/sdYkE/&#10;39OVY/bClrBMoJsZzLQ/bsR+dKCUX/F/8fdXfxw+LPY3yWzWRo9pfYYbbuC8H94t35szricZJUhm&#10;paGGKmjkqsllKlEZlgiHpRSzsi2JN7q8itFBfLngB0Fdt2q53N2ENFjXix4D5fM/LqTUVRikWCOM&#10;zTOhfTfQkaAkeSaQ30IzCygBmY/QWBI9V/FvsKq+Q24fjns/7fde6Nv5aooJ8v43xGITH0lPTVVT&#10;nsg071L4zF08NUhYsXe7BVDOyqfC8iFql1J2oRw4n7OvNtVwdxk22GjyqaV4Cg8z6DqNBk9dHHPP&#10;CVnepqKMU1OxnL1FNVVFLJ4nkSnvF/kzPqYIFTk2t7Hzsr+Wl3rsHaNduzG5XaG/Bh6GXIZfB7Yq&#10;MsubhpaaNpquXHUuUxdEmXFLEhdkifzMoOiNjx7TRbrbyOEKsteBPD/Y6MLnlm/t4WmV0koKkLWv&#10;5VAr/h67OQliUPVUvhiCgyTJOk6wsWYFpQqowhUWLOAdN+QACfYM/B6sFD8rulJiWAk3TPRnT9SM&#10;hhMrQ2P9VvUc/wCHtRuArZz/AGf5R0i2JtO7WR/p0/aCOsmRkhjpkmnQSKtVQ+P86ZpquCCGRbH6&#10;pJKDf3sfdv43+MdSdqYoAscj1tvmkCjks022MmoUC45J+nsLQGk8J9HH+HqSbxddndp6xN/x09Rq&#10;w1ApKg0oU1IiYwBgCplFitw3ptf+vvUV9jXqIOnkf4fT3737r3Xvfvfuvde9+9+69173737r3Xvf&#10;vfuvde9+9+69173737r3XvdmHWP/AG7F+Rv/AIlba3/vS9ReymX/AJK1r/pD/gboT2v/ACq25f8A&#10;NZf8MfWFv88n/BT/ANFe/wD/0Pn/APv3Xut/j3737r3Xvfvfuvde9+9+6910fof9Y/717tM/mm/8&#10;f70r/wCIlpv/AHcVfso2j+zn/wBP/k6FXNX+5Fj/AM0f8p6YMX/xc8j/ANq/C/71kPdWfs36CvSg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9fFukFb8j+jqZraX7Q2Y7XJW4hzlHORccgkR8f4+014aWtx/pD/g6X7UNW5WI/4a&#10;v+EdRK6nWrpJ6dxdZUsRcrwCG+o5H6fe0J2PK8XXfYkyECSPYW9ZUJAIDptnKOpIPBAYfT2Eov7W&#10;If0h/hHUp3OLa4I/323+A9Rp3ZY5HBs1iQR+Df3rq/y9aCmr/ll1mamNZPsY915KnDKrBaqk2jm3&#10;p5bMCA0Uh1KRyrAEcj2J9zJFlLT5f4R1HHLqht3ta+Wo/wDGT1xyrsox6AKUmylHE4ZQ91/ckBGr&#10;9LLJGrAjkEe7DsN8su2cn8+aroyasxX+jAbqz2ykwH8IofMsWM2/XVaZdsr4TkpMhLX0WplMngMT&#10;mPx259ljWcI20XFD41Aa19Tw6ESbvePzAbEsPpdZWlB5AmteNaj7OotKkldD9755VRqirhko3EUl&#10;I0EFRUUbx6DGr6pFi1aiTyeQRx7DLvr5k92bH+ZP+j7buehouv8AbO7dnbbqdqLicZVU+eo8tS4S&#10;XMT19RLS/wATasqDlJBD454xDoTTb1XdtrG3ksfFdaylSa14UrTpNuG9X0G8/TxyUt0dV00BqDSt&#10;cVrnGcdZZYHihqa2WWe9OtRNBFTPIYhBHEpWI0YZYqiVljP6w1mb0kCwAffzY8dR03cfXNdDCEq6&#10;3rmSCrn+jzx4/dOcipBJ/UwxzMB/gbfj27sxJglHlr/yDpNzaqi9tmAyYv8AAx6nUsahpZhrDT+M&#10;uGYkAogVbL9FYrwSPrYf092ffC+AQfFfpFQ2rybQlnPpC2M+ezMpFgTfSWtf8+yi/wD9zLj/AE3+&#10;ToU7KKbTYj+h/lPUKlg+3FSmrV5K+uqL202+4qZJNP1N9Or6/n2Zz2k6NOpXsq3zC773H8c+qaHf&#10;u1sNhM5kqveWI229HnxXNQpSZDGZuulqFXH1VHOahJMWir69Nma4PHtZY2y3UxidiBprj8uinedw&#10;k220W4iRWYuFzWlCCfKnp1HnSolMUVNULTO5djK0C1A0xqCU8bPGBq1Dm/491i/8Ou9y/wDPuusf&#10;+pO6P/sh9m37mg/36/8AL/N0F/62Xv8AyjRf8a/z9cP4flf+dvF/57Iv/qj37/h13uX/AJ911j/1&#10;J3R/9kPv37mg/wB+v/L/ADde/rZe/wDKNF/xr/P17+H5X/nbxf8Ansi/+qPfv+HXe5f+fddY/wDU&#10;ndH/ANkPv37mg/36/wDL/N17+tl7/wAo0X/Gv8/Xv4flf+dvF/57Iv8A6o9+/wCHXe5f+fddY/8A&#10;UndH/wBkPv37mg/36/8AL/N17+tl7/yjRf8AGv8AP17+H5X8ZeL/AM9cX/1QPdtXxk7XzXd/Sez+&#10;ztw47F4nL7jkz61VBhRVDGwLidw5PEU/24raiqqQZKeiVn1SN6ybcW9k13CtvcSQqSVFOP2V6F21&#10;3b31jDdSKA7VwOGCR59SI45okCTzLUSgnVKsQgDAm6jxq7hSqkD682v7rg/mU/KKojqJfjrsbJND&#10;HHHT1XaWRo5SrzySqlTj9lrKh1CCKJkqMgo/W7RRE2WRSabVZj/cqQf6X/P/AJug3zNupBO2wNji&#10;5H8l/wAp/Z1xij+6n1sCaelksn6lEtVGTqe4YB4qZvSAQQZLn6oPdNPs96BfTr9PfvfuvddE2H/I&#10;/wDiOfexVuz5Fbs6a+EXTHbuFxWFzufrdtdZYWppM8leaB463A1FPPUaaGqo6k1AOKTSdek6iTfj&#10;2GEtUnv54GYhascfb1I025TWWx2V4iK0hVBmtOHyp6dJuVaqFcdQ01TDE8tVNTNUGjUosUFPWTqk&#10;VMHjRNIgVAb20i/59kg/4dd7l/5911j/ANSd0f8A2Q+1/wC5oP8Afr/y/wA3RH/Wy9/5Rov+Nf5+&#10;pX8Pyv8Azt4v/PZF/wDVHv3/AA673L/z7rrH/qTuj/7Iffv3NB/v1/5f5uvf1svf+UaL/jX+fr38&#10;Pyv/ADt4v/PZF/8AVHv3/Drvcv8Az7rrH/qTuj/7Iffv3NB/v1/5f5uvf1svf+UaL/jX+fr38Pyv&#10;/O3i/wDPZF/9Ue/f8Ou9y/8APuusf+pO6P8A7Iffv3NB/v1/5f5uvf1svf8AlGi/41/n69/D8r/z&#10;t4v/AD2Rf/VHu174s9wZzvjpTbnZu48ZicPls1ktx0VRQYQVa46KPDZmqxsDwiuqaupDyxQBnvIR&#10;qPFhx7J7yBbadolJIAHH5joW7VeSX9jHdSKFdiRQcMGnnXrhRSTt97DUyJNJSVrUwmSIQCRPtKOp&#10;VjGHkVWBqSvB5AB+t/ZhfaXox6ne6y/5qkKv0JsuUlg0HamOKAWsfLtfcyNqvzwBxb2bbP8A7kyf&#10;6T/KOgxzWP8AdfCf+Gj/AI63WE1DxVlFAqqVqvug5N9S+GJZF02NuWPN78eww6T3ZmOoP5Zm6uwe&#10;v2FBvCrzu4Wky1NFG9Vj63Jbxxe0DlRqV1+6xeDCtAzqRE2lrce3bhFn3ZIpcpQY/KtP29JbGV7P&#10;liW5t8TFjn0JYLX7QOoqyNNPXK7rAP4rDRiS8i+WFKSjmWJHMgKySvM6Apbk/S9z7zfytcXksvL3&#10;l3Nu6trsvkK+fBbcl3LmauprsjUmniq9wbjefI1rSyzssCUJdi5KgKDxb37eCB9PAgoBU0H7B/l6&#10;9yqjP9fezMSxoNRyfMnJ/LrJItPSz2jSOKmx9DLLZW0xxmeR5JGKmOyEpTMdQf6MdQ5B9uPwq+Vf&#10;bPdPyZ7EwO4MzU5nYGXw+5tx4LCzQwfZ7Pp8VmqGPBx41o0V4qeagrRTzIzP5nZXPqBPvV/ZwW9p&#10;EyrSUEAn1qM9W2Tdru93S5jkcm3YMQPJaEUp+WOulSSMY8yeSWSqEiVUZnV4/wByCSqZvGWIKRSK&#10;IhoBsrgfTn2SvYOHxe3v5iONwmDEaYnF/IvK0WPjhCCKGlh3LkESmiWICNYqcftqBwAtva+Rmbay&#10;zfEYh/g6JLdEj5jVI/gFyQP96PXCrCDCUypMKhFqMOqTAKA6rk6IKQE9AsBbj+nvYm3NAKrbG56U&#10;gEVW29wUxBJAP3GIrYbEjkA6+SOR7DC4ZD8x/h6kaUVilHqp/wAB6zV8rwUFdPGSskNFVzRsACVk&#10;ip5JEYBrqSrKDY8e9Ov2OOob6d4iTFGT9TGhP+uVBP0/x9+9+691z9+9+69173737r3Xvfvfuvde&#10;9+9+69173737r3Xvfvfuvde92YdY/wDbsX5G/wDiVtrf+9L1F7KZf+Sta/6Q/wCBuhPa/wDKrbl/&#10;zWX/AAx9YW/zyf8ABT/0V7//0fn/APv3Xut/j3737r3Xvfvfuvde9+9+6910fof9Y/717tM/mm/8&#10;f70r/wCIlpv/AHcVfso2j+zn/wBP/k6FXNX+5Fj/AM0f8p6YMX/xc8j/ANq/C/71kPdWfs36CvSg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ZgPinOlN8lOjJZP0js/Z6HkCxmzFNCpJYgABpBf8Aw9prwVtbj/SH/B0YbSabnYH/&#10;AIav+HrDUSLDDJI5AVVNySFAvxyTwOT72euygf8ARt2OPz/o/wB7i3+P918r7CUX9rF/ph/hHUo3&#10;X+41z/zTb/jp6b6jiGS/HpP14tz+b/T3re/Bze20uvPkjsvde+NwY/bG28fj91x1uZybTLR00lbt&#10;jK0lIkhghnlvPVTIi2U+ph7FO4RvLayJGpLGmPzHUa7FPFbblBNPIFjAapPD4T13lIpZjjvCjOYs&#10;nTTSabeiJFlDSNciyqWH+393CU/Y/wDL0pOwm7Ypt39Vw9jtk6nMtu5KvdIyRylZBLTVVcYyhoPN&#10;PBO6t+zb1E2vz7IzFuZi8Eo/hUpSg4dDEXPLoufqxNF9TWuqrVr6+n8uuUVJ4F0QiSOPXJJ41dvH&#10;rmkeWU6SSPXI5Y/4n20bk3t/Lf3HvCbsLcm4uq8xvSsyVHlqjcUsu8566XJY5aZaKrkho4xSB6dK&#10;SILeIIdAuDzeyR7oqeEiuI6cMef29Vln5almNzLJEZiQa91ajzx9nXpI3Fw33LK4IKIXZNP0KkLw&#10;AR7rz/mQdudb9vdh9d5frbeGM3jQYvZFXjsnWYyOvjjpMhJuLJVi00or6OikMjU8yv6VK2b6349m&#10;e1wywRSrKhUlv8g6DnMl5bXlzbvbTB1CUNK8ak+YHUqnNw11dORw6lTa31AP492+fDORJfix0eUO&#10;oLs0xNwRZ4s3mEccgXsw/wBb2SX3+5lx/pv8nQy2U12qwp/B/lPUKGVJvO0baglVVQsbEWkimdJF&#10;5AvpYfX6H2Zn2k6M+s3slfzy6h7A7r6Uxu0OtsGm4NwU2/sHnJqF8li8VpxlHiNw0lRULU5esoaV&#10;mjnr4ho16yGuAbH2v26eK3uGklai6SPXzHp0Sb/Z3F9YpDax6pBIDSoGAD609euN9E0EhVmVPKG0&#10;KWI1qoX0i5N7e6eP+G9flt/z6+L/ANDPYv8A9kns8/edl/v7+R/zdA3+ru8f8on/ABpP+gupH3cX&#10;+pm/6kyf9G+/f8N6/Lb/AJ9fF/6Gexf/ALJPfv3nZf7+/kf83Xv6u7x/yif8aT/oLr33cX+pm/6k&#10;yf8ARvv3/Devy2/59fF/6Gexf/sk9+/edl/v7+R/zde/q7vH/KJ/xpP+guvfdxf6mb/qTJ/0b79/&#10;w3r8tv8An18X/oZ7F/8Ask9+/edl/v7+R/zde/q7vH/KJ/xpP+guvfdx/wCpm/6kyf8ARvu3Tqmr&#10;z/xH+Ecdf2ViocTujrvD7uqzg3rqCvjnzeZ3VlZNq0H3mNqKujmXI1WTpi/jdiiM1+VI9kkwW9v6&#10;RGqMRn5AZ6GFoZNn2PVdJSWMMaVByWOkVHrUdRKqZtJMNxLM6QQB1IIlk9IcobNpiUFz/tK+9c3O&#10;5vKblzWX3FnKybI5nO5Kty+Vr521TVmQyNTJV1dRIf8AVTTys39Bfj2KVUIqqoooFOo3kd5XeRzV&#10;2JJPzPThBEsEMcKCyxoEUfmy8XJuSWb6kkkk+2r3vqnWX2IXVvV+8e4t7YXYWxsXLk85mahUuFYU&#10;eNolZfvMvlagKUo8Xj4SZJZW4AFhdiqlqaZII2kkNFH+qnSi1tZrydLeBKu37APU+gHWCeYRRsQC&#10;8lj44lKhpXAuEUsQov8AkngD6+7/AD5U/Hrd25viltLpLqjFLuXK7Pq9g0NLTvX43EfdY3bGKrcf&#10;WZDz5eso6RGlmlWTxmTV6za9vYbs7lEvHuJjRW1fPj9nUg7rt00u0w2Nomp0KDiBhQQTkjpm8MqS&#10;Yl21zfa1E0tS4LSN+7RVsZK6yZXQTzhVHJC2/A91Kf8ADevy2/59fF/6Gexf/sk9nX7zsv8Af38j&#10;/m6CP9Xd4/5RP+NJ/wBBdO33cX+pm/6kyf8ARvv3/Devy2/59fF/6Gexf/sk9+/edl/v7+R/zde/&#10;q7vH/KJ/xpP+guvfdxf6mb/qTJ/0b79/w3r8tv8An18X/oZ7F/8Ask9+/edl/v7+R/zde/q7vH/K&#10;J/xpP+guvfdxf6mb/qTJ/wBG+/f8N6/Lb/n18X/oZ7F/+yT37952X+/v5H/N17+ru8f8on/Gk/6C&#10;6993F/qZv+pMn/Rvu7X4Yda7y6j+PW09ib+xS4TdGMyu66qtxyV2PyQhgymfrK6ib7vGVNZROZaa&#10;VWssjFb2Njx7IL+WOe5eSJqoQP8AB0ONltprPbobe4TTKC1RUHiSRwx020qOsuSkdGRanIGeLULM&#10;0X2GPg1Ffqt5YGFjY8X+hHs03tH0a9TPdZv81J0XoHZyMwDSdqYzQp+raNsbmZrf6wPs22f/AHJk&#10;/wBJ/lHQY5r/AOSdD/zVH/HW6ivG75DGyKjMkRrfIw+ia6dVQt/TUwsPZRPg18pesNmbK3X8f++F&#10;hTr7dVXWVmLymTo58lgYRmaaCkzmAz1NTRzVNLj6408dRDUIpEM2ssUurhbuFnNJIlzbf2g8vPHA&#10;jon2LdbWGGXb9w/3HcmhORniD8jxr5dZKuGVZmZYXnpqlY1lET2mp54jaKaNLq2gi1yh1IyAgG7E&#10;Gd7m+Vvxn6Q6Hz3V/wAcMpgsjmdwYjLYjBY7ZqZGoxmCfcUTUeX3Lms5XpqqMlHSSsYlMs1RJKIw&#10;2mNbhJBZ3dxcLNdAhQQTXzpwAHRpe7ttljYSWu2spdgQAtaCvFiT5+nE8PLqJDAssRp6ZasxysGq&#10;aurFSsrqGEUn7tR46l5nSLStgFVeQRxcuHxu+YHSXxw+OopsRtMZfv2un3DFXNSYEUUNajZWqqNs&#10;zbm3XOVkq8XjqeRGFLTCQnSFsjEuFV1Y3F1dVZ6W2PP9tB0W7ZvNjtu3USGu4EngKVz26m9B6DrM&#10;9LUCpqTBHKZpWGmtqnjeCmikjiVo6KJZTLpi8N9GmMNIbliOfZUfixlq/PfLXqLOZWdqrJ5ntTH5&#10;bI1TABqmvyOQmrKydgLANNUTMxt/X2svFC2UyqMBKdFG1O0m72buas0oJ+0nrllI1hxkcSfpjqsS&#10;i/1suTohcn8k/k/k+9nfcEiw7f3BMwJWHAZuZgLXKxYurkIF7C5C+wmvxL9o/wAPUoyYjkP9E/4O&#10;sWTBOMyYH1ONrwP9c0k1venQeST/AI+xx1DXT1D/AJmK/wBfGn/Qo99e/de6ye/e/de69797917r&#10;3v3v3Xuve/e/de69797917r3v3v3Xuve7MOsf+3YvyN/8Sttb/3peovZTL/yVrX/AEh/wN0J7X/l&#10;Vty/5rL/AIY+sLf55P8Agp/6K9//0vn/APv3Xut/j3737r3Xvfvfuvde9+9+6910fof9Y/717tM/&#10;mm/8f70r/wCIlpv/AHcVfso2j+zn/wBP/k6FXNX+5Fj/AM0f8p6YMX/xc8j/ANq/C/71kPdWfs36&#10;CvSg9+9+69173737r3Xvfvfuvdev/r+/e/de69e3v3v3XuugwN7fj3737r3Xd/8AX/2x9+9+6917&#10;3737r3XVx/j/ALY+/e/de679+9+69148cn6D3737r3XvfvfuvddX/HP+29+9+6913797917r3v3v&#10;3XuvX/3n3737r3XRNvfvfuvdd+/e/de66uP8f9sR/wAR797917r1xe35Pv3v3XuvX5t/xB/3v6fj&#10;3737r3Xfv3v3XuvX/wBf/bH3737r3XiQPr797917r1/9f/bH3737r3Xvfvfuvde9+9+6911qH+P+&#10;2Pv3v3Xuu/fvfuvddX5t/vv6f8T797917r1xe359+9+6913f8e/e/de69797917r3v3v3XuuiQPr&#10;/vR9+9+6913fi/v3v3Xuve/e/de66JA+v5Nv6+/e/de64+WMsUDqXH1QMC3/ACSOePfvfuvdcgQf&#10;p797917rv3737r3XvYq9FV/8M7s6hyGoIKTs3YszOxAVUXc2M1sSQwAVCT9PbNwK284/oH/B0rsG&#10;0X1m3pKv/Hh1AykMdRj6uKWUQxGEtJKwBWNIyJGc3KiwVP6+9r3eVK1VtbeNEl9VVtjdFIgFr6p8&#10;NkIFtfi939g2M0dD8x/h6lmYVimX1Vv8B6j1k5p6asqlUM0FNU1KobkM0MTyqhtyQxW3HPvTt9jj&#10;qG+nOOzIj2sSoNv6Ei5H+wJ9+9+691k9+9+6911YXv8An3737r3Xdhe9uf6/n3s8fBOs+9+J3T8m&#10;rV4MZuCivqDW+z3fn6cLdQLaQn0+o9hLcRS9n+0f4B1KOwtq2izPyI/Yx6Z6enFN9xGHV9dbWVBK&#10;gjSaqZqjxkEn1IJBc/n2bb2i6N+pHv3v3Xuve+yNIUt6Q7aELEKHexbQl7a2sL2Fzb37r3XFmVSo&#10;ZlUuQqBmCl2P0VQSNTH+g599EhVZmIVEVnd2IVERRdndmIVEUC5JIAHv3XuuyQoLMQqqLszEBVA+&#10;pJNgAPabxG9Nmbgrp8Zgd4bUzmSpmZajHYfceGydfAyX1iSjoq2eoUppN/Txbn3do5FFWRgPmOmk&#10;nhkYrHMjMPIEE/yPUWKvoZ5Gihq6eWRDpZElQsGuw02vy11IsP6H2pPdOnepfuqL+a12BLiuveuO&#10;taWZo23duDI7my0alh5cbtenhpKCKQCwaKTJZhnAJ/VADbgH2c7PFqlllP4RQfaf+K6CXNlwUt7a&#10;2B+Nix+xcD+Z/l1jQF62IEHTBC8t7MFMkreKOzaNBZI1kuNQIuDY3BFF3sQ9ATp09mT+OPxe7F+S&#10;W42oNsU4xW1cZURR7n3xkYZDhcGkiiQU0YUo+UzE0XMVJCdZBDOY09ftJdXkVqtXy54DzP8AsfPo&#10;z23a7ncpNMQpEPiY8B/nPy6hVFWI28EKiapIB0XskKuH0S1Li5iiJQ24LMRZQebbF/Q/x561+P23&#10;Itt7CxIStrVp03BuvIJFPuPcdShH7uQrFVfFRxyEtDSRaYIb8AtdyGLi5luX1SNjyHkOpHsNutdu&#10;j8O3TuPFj8Tfb/m4DqKsWktPK3mqShDSsLBVshaKBLnwwF0vpuST+ok+60cv/NfzuLy2Uxg6Qwcw&#10;x2RrqATHfGSQyikqpacSFBt9ghcR3IubX9mq7MrKrfUHI9P9noMPzbIrsv0K4JHxH/N1NSIOiNcg&#10;sqta17XANvr7P/8AFD5CVnyW64ye/azatJtCXH7uyO11xdHlZ8xHMlDi8NkRWGqqKOhdZJWyxQoE&#10;IAjBvzYFt5bC0lEYfUCtfT16EO07idztnuGiCEOVoDXgAa8B69YW9Mjp9dCxm/8AUvrvx+LaPasx&#10;3yB69zvdidEbayI3FvCjwWaz25anGSwy4jbC4h6OFcTW1YJWrzVVUVyhoIdX2yg+Vg3o90NtKtv9&#10;Q4olQB6n/Y6eXcLeS++gibVMFJanBaeR+eeHl59Q/vEM8UagmOVp4lnN1Rp4EeSSOMFfWqRxMWfh&#10;LiwJN7Bx1L8yOr+4e6N39NbcFbDW4NZf7s56qBWg3o+JWUbmWggMaTUX8MdC9P5STV06PINOkKzs&#10;9jNBAk7cDxHp6dJrTerW8vZrKOupfhPk1Pip6U8vUddx1LloTPEaeGrk8VIZP88X0uw86fSI1CIW&#10;jW9wBZrMbAS+pe/Ov+4q7eWC25Xmk3bsDcWb27unamQeNMtRthstU4kZikRSFyGDyElNqjnjv42b&#10;xyhHsC1NbSwCNnHYwBB8sjh9vSmz3C3vWnjiaksbEMp44NKj1B9f29YqGvFXBSySIKearp/uYoTJ&#10;5A8V+THIUjEjIpBcAArf+nJGv2n6XdOHv3v3Xuve6tf5r1YsfTfWlDxqq+y56oDi+ih2vk42t+eG&#10;r1v7ONmH68p/of5R0FebTSytV9Zf8Cn/AD9Y0qNNfT0tifNTVc9+NI+2ko0sfzqP3XH+sfdDfsRd&#10;AHp09+9+6910AB9P99+Pfvfuvdd+zRfCqi+/+VPSNPZTp3nDV+q9v9x9BX19xYj1D7a4/wAfaO/N&#10;LO4P9Ho12RdW7WI/p1/YCeoGTgeppPEjBWFTQy3P0009dTVEg/12jiIHvZV7OyC4rrPsjJuQFx/X&#10;+9Ksk/T9jbWTcX/wuOfYViGqWIf0h/h6ky6bRa3LHyjb/jp6i1kzU1JUVCRmVoYmkWJf1SFf7A4b&#10;k/6x96hHsbdQ908+/e/de69797917r3v3v3Xuve/e/de69797917r3v3v3Xuve/e/de697sw6x/7&#10;di/I3/xK21v/AHpeovZTL/yVrX/SH/A3Qntf+VW3L/msv+GPrC3+eT/gp/6K9//T+f8A+/de63+P&#10;fvfuvde9+9+69173737r3XR+h/1j/vXu0z+ab/x/vSv/AIiWm/8AdxV+yjaP7Of/AE/+ToVc1f7k&#10;WP8AzR/ynpgxf/FzyP8A2r8L/vWQ91Z+zfoK9KD3737r3Xvfvfuvde97TGyuvOjsP01sjdm7NgdW&#10;0GOoestn5ncG4Mzs/bKw08X918XUV2TyddPjWb1O5eSRySzEkkk+whJLcGeREkcnWQACfXy6lW3t&#10;7FLKCWWCIKIlJJVf4RUk06T1TjsQhlmnoqQAyXd2iuWeWUIv0uS8krgD+pPtp29k/hLv/K0+1dsL&#10;8ct0ZrKeSOjwWOw2yp8hXskbySR0dN/D45aiVYkZtMd3sLge7MNwjUu/ihR556pG+x3LiKI2zueA&#10;AWp+zHXkocbTsHSjipne8CyCGWBj5lMZjWWyFWkBsLEG/wBObe6r/wCYh8Wtn9L5Pa/YvW9AmD2l&#10;vaursPk9swvI9Dg9x0dOtdHJiBK0kkGMylF5G8BYrDJCwT0MFU32y8ecPFKauorX1Hz6CnMe1Q2T&#10;RXNsumFyQV8geOPkR5fLqZTSPBUCkeUyRzI89L5G1TIImjSohLG7yxx+VGVmuwDaSTYe7BMt1j1o&#10;vwerc+vXexVzy/GJsqubXaWBXLrlf9HS1X8TGSFAKwZD7n9zza/J5PVe/PstWWX94BPFbT43Cppx&#10;6EL2tsNhLi2j1/S1rpFa6ONaVr8+mTF0NG1FR1jU0TVbVBlapZbzGQZGQBzIfUWsPr7oV6WpKWv7&#10;j6moa6mp62irOzNh0lZR1cMdRS1dLUbpxUNRTVNPMrxT088TlXRgVZSQQQfYjnJEExBzoP8Ag6AF&#10;kA15aKwqplX/AI8OlRVqr0tQrAMrQyKyn6FShBB/wIPu6H+ZP1319tb49QZLbGxNm7cyJ7J27SnI&#10;YHbGFxFcaaXG7ieWmNVj6KnnMEjRqWTVpJUXHA9kO1SyPdUeRiNJ4kn06G3M1vbxbcGigRW8QZCg&#10;HgfQdJ4UdJSZXDmlp4qYyPXRyeFdHkQUbOqOAbMquoIB+hF/ZoOoOsenE6M6w3Bn+uetNMfVWz8z&#10;m81ldnbachI9q0Fbkspkq2oxzO2lQ8s0sjE/VmPtJNNP9RMqyv8AGQACfXo1s7azFhayPbxU8JSS&#10;VX+EVJNP29RqChxZxkNXWU1KxKzy1FTOoJP+VTgvLIxuePyffW3a/wCF2+MrT7b2qPjfufNZEOtJ&#10;hMVjdhVuQrtCGR46WjWj8tTIEUtoQM1geOPfn+vjBZ/FCjzNevRtstwwiiNs7nyASp/KnTj/AA/F&#10;0ksL/Z01PM0mmBxEVbygEgK4BCsR9LkX+g591yfzE/iZsbrrAYnuXq7B0u1sZPmqfbu8ds4wGLDQ&#10;1OQgnlxGcxNGzMmOWWSkeCogjtEXaN0VSXuabXeySsbeZiTSoPn8x0GuY9ot7aNL21QIuqjKOGeB&#10;Hp6EfZ1Op2anmipxranlWQRl3klaGWNQyx63LMYniBtckgr/AEPB6fi31v1LU/GDqLcm5evuu6qY&#10;dfplc3nc1tLbtVUNFST5KaryGSyFXj5JpBBSwlnkkYkIvJsPZfdyzC7mVJW+LABPR9tVtaHa7OSS&#10;3jr4dSSq/OpJI6Z6ahx9RFPU1VLTzSNX5XXNKmt2WPJ1kaAsTchI0CgfgAD3N/0jfAb/AJ3vxm/8&#10;9Wzf/rX714e5fwy/z6t9VsH+/bX9i/5upH8KxX/Ori/845f+jPddn8xDc/x1z+1esIukch1XW5Km&#10;3BuaTcC9d0eEpqqOhkxuIWgOUbE0dM7U7TpL4g5IDBrD6+zLbEulkmNwHpQU1V/y9BzmOXbpIrX6&#10;FoiwZq6AOFBStB1LoKSlpaiT7WkFMHhGsrTyQq5EnpBZlCswuePr7Av+X31NRdp/IbDyZzF0uW2v&#10;sXE5LeGcocjRw12MrXgjXG4WgraepSSnnjnzGQikMbqQ6QtxYH2p3Ocw2zaWo7Gg/wAvSDl60W73&#10;FDIgaKMFiDkHyAP5n+XWXJKJ0ho2AZKmUeZSbaqaAeaVT+SkjKqED8N7tU+bfx12LnvjnvjIbL2F&#10;tLb+5dlJS73oqvbu2cRia6oocIzjO0LzYyjp55oJMHU1EvjJKmSFTa49k9hdSLdRiSRijYyT58P5&#10;9CvfNugk22doYEWVO7CgGg4jA9K9QPs6SglgqqWmipykyRTmFdBanqCIWDAGzCOVkf8AqNJ/xB1z&#10;o/8AOJ/wdf8AoYexQeB6jfpRe9ib5o9a9b4L4kb/AM1g+vdj4bMU+H2O9PlsTtPA47JwPU7k21FU&#10;PDX0lBDVRNPFKyuVYFlYg8E+wvYSytexK0jFanzPoepH3u1to9ouHS3jV9K5CgH4l86dM1LjcfBU&#10;RzQ0VPFKpcrIkYVwWRgxB/GoE+6efhXicVnflF1Bic5jMdmcVW57IR1mMy1FTZHHVca7dzMqx1VF&#10;VxzU1QiyIrAOpAZQfqPZ7fkraTlSQaf5R0DNkRJN0s0dQyFjUEVHA+R69nVV6KJHGpHyWIjdSTZ4&#10;5MrRpJGwBF0kQkEfQg29nz/mk7H2TtLaHT0+1NnbV2xNW7k3hFWzbd2/icLLWRQ4zAPDHVSY2kpn&#10;qI4XkYqHJCliR9fZdtEkjvPrcnA4mvr0IOaoIYorIxQopLNWgA8h6DrlQ0dJS1DmmpoYC8Pr8Sad&#10;VnFr/wBbX91Bbcy/939w4LPfaUtf/BczjMsaCugjqqKtGOrYKw0lZTTK8NRS1Ih0SIwKsjEEWPs6&#10;ddSstaVHQOifw5I5KA6WBoeBoeB6n1cAqaWopyLiaGSL6kC7qVFyObAnn/D3sYfI7pXq7s34t70z&#10;3X+wNlYnJV2xqDsba2T29tbB4vIlMdTUm6RSw1mPoqeoArMSk0DIGAYtYg2t7C9rcTRXcayyMQG0&#10;mpJ+XUkblZWt1tU0lvboGMYdSFAOO7iB5jHSfhp6Onhp8jT0sFLIhhkmaNUjIidlSriZiLaY1ZiR&#10;6TdPx9PevZ1rs2r7D7C2VsWhV2qd27owmAQxi7RJk8hBSz1H0b000EjSMbGwU+xNLIIopJDwUE9R&#10;3bQtc3EFuvF3A/aen6slaGkmkUapFjIjFibzN6IhYI5N5WA+h933/N/b3UnU3xw3EcF1z19jM7uO&#10;r2/sDbVfT7Q2/T5OB6+pjevraasix61S1kGAxtQfKGDa2Bvz7Dm3tNNdLqlYqKscn/Vx6H++R2dp&#10;tkmi2jDsQi9ornia040B6TVVi6CCKNYqaJKhVeT7hFbzj7OFp3m8qsXDNIigsW+r/Uk2Jmc9sX48&#10;bJ2wd0by2L0/trb9BS47+IZzN7Q2pRY+lesNPS033FVLjNKvU1cyxrflnYD6n2lWW6kbQkjlvQE9&#10;Gjw7fBF4s0EKxgCpKqBn8uu6XH4haHHPPR0peemokDPFqkmnlplksLXZ5H0sx/JsT7Cj/SN8Bv8A&#10;ne/Gb/z1bN/+tft7w9y/hl/n0k+q2D/ftr+xf83Uv+FYr/nVxf8AnHL/ANGeyM7rl6P3z/MK6GpO&#10;tKfrfcmwKrBY6jy9DtXF4So2pV5VKfes9VBX4+mo0xtTWLCadn1xs1gl/oLGCfUR7ZcmXUJK4rWt&#10;MdEMpsZ+YrAWwia3KgEKBpr3cRSleHXqGhhX+M05pNFDLPTGKGSJ0gdfsaXzGONwBp86nVYcsD+f&#10;dle+MN8Wes6fH1fYe2+kNl0uWmnpsZPuLa20sdFXz0qRy1MNK0uL/dkgjlVmA+gYf19lUbXktRE0&#10;jEehPQnnXa7UKbmOBAeFVUV/l1xbG4ZHWM0FKZGR5FjWnZ3McZRXfSgY6EaRQT+Cw9seI2N8Pe78&#10;blMftjbHRm/aOjjjjyn90cdto1+MFUr/AG8jVmBipMrjXf1eORXT1Dg3HvbSX0BUu8inyrX/AC46&#10;bSDZ79XWKKCRRx0haj8xkdZkpKBL08EYpXstTop2kppRdXiWaylSxUMRzcA2uL291TUfxywXSv8A&#10;MG6z60ko4dxbBz2eoNw7eo9w0kGUhqtu5bH5fTi8pFVQNSZGTE5Gimp2ZlPkEKuwDNb2cm6afbJp&#10;a0kAoaeop/h6CQ21LHmG1tiNVuzAiucEHB8jQ46zveooqimqws5imhhlLJpSeNngkRio9N2jcBwO&#10;NQPAHAPv8kdq9Ide9kfFvMZ7afWWz9oP2PvCPdddV7Z29jMHNQDYlcKOLO6MetPU0qZGSMxrMGVZ&#10;SCADz7LrV7iWK8Cu7PoFMmvHy6EG5xWNvc7U8kUSQ+I2olQBTSeOPXpPV1BTx11JBSUYWOeKNqqG&#10;njYrLDDnMEZDLGl9aRwNJfg2Ut+CfYy7Nqvh12Jl22/sOj6A3fnEo58g2JwG3doV9ctDStElTVmC&#10;PF6vBA0yBm/Goe2H+uiXVIZFX1JPS6FtnuX8O3+neSlaBVJp68Onb+FYm4BxtOpY2XXSugJsTYF1&#10;AJsD7lb3j+I/WlZRY7sLFdDbMr8lStXY+j3DtvaOOqKyjSZ6dqqnilxeqSBZ42TV9NQI/HvUZvZQ&#10;TEZGA9CetznaLVlW5W3RiKgFVFR+zrh/DcMZHhXH0ryxrG8kaU7SMiS6/GzhFbSJPG1r/Wx90efL&#10;2l2H2P8AKGmwvRkm0clgdy0ewtvYT+4tPQwYCXO5GCmx88cUWLggpvuBXTgTELfVck+xBZGSK01X&#10;GoMKk1406Au8C3ud1CWBQxsFA00pU48vnx6z0CrQQZYrA8MEdW01NCY3QNEKCiuIUcAiN6oODbgs&#10;T/W/u+rFfHLpbGbRx2zJutdhVdPQ7apdsVGVl2jgZMpUrDi0xdTk3yL0DVjZCchpvMXMnkOq9+fY&#10;cN1cFy/isDWvE+vQ/TbrJYVgNtGQF010ivCla0rXz6xDEUbJeSni+7ZbvV2/eFSwu06yLZgyynUC&#10;LW/HvVy7K2TkOtuwN5bCyqutdtHcmWwUrONJnTH1ksNPVgDjx1lMqSoRwVcEexdFIJYo5F4MK9RX&#10;cwNbXE9u/wASMR+w9PlJMZ6aGQizlLSKLemVCY5V4/1Mikf7D3bF/Lp+KGw9zbMl7x7JwGP3XPkM&#10;xXYzZGDzUCVmDoKTCyinyGerMdODS5GtnyQeGATK8UKwM2kswKk26XsiSfTxMVAGSOOfLoW8ubRb&#10;ywG+uYw5JIUHgKcSR5mvrwp1Bn/ymSeKXWKaFlUoWeNZ3MfkkLsNPkpljkUWvpLBgfpb3YJhe3/i&#10;rvzc0nVWE3F1TuXcEslXj02rHgsdPSV81Mkn3lFj5KnDJhMnMsUDXjp5ZGZUNgbeyxoLyNPGZHC+&#10;tf8AZqOhDHebTcSm0jkiaThpoM/IYofy6h+HGHRKaOBPuSsCVJohG0xc6UQz+FZAshUBSxCtcWJu&#10;L1Q/zFPiztPqGu252j1ti48DtTeGSqcHndt0moYzCbljpmr6SoxEZLGkx2YooZiae+iGWBtFlcKp&#10;ztd484aGVquoqD6j5/Z0E+Y9qhs2iurZNMTmhXyDccfIjy8qdTaZpYZzTFpJIXjaWCRgztDodEkp&#10;5JSSWT90NGW9Vri5sLVgezfoLdOvv3v3Xuve3nbmROH3DgsuCVOLzOLyIYGxU0NdBUgg2NiPF7q4&#10;1Ky+o6vG2iSN/Rgf2HqNWRpLSVUUkTTpJTTxvCpIaZHiZWiUjkNIDYW5597iaMmRiV4/83koFeO/&#10;/HOuiDJf8H0TD2B+H5dTJ8QxwPUIF3pw3j0SPThvC/8AYkaLV4nv/qXOk+9O7cuOfEbj3BiZLCTF&#10;5vK45wCCA9FXz0zWI4I1Rexwh1IreoHUNyrolkQ8QxH7D1PpTK1NTtPo85hiM3jIKCYoDKEKkgoJ&#10;L2t+PbJ7t1TrP797917r3v3v3Xuve9j/APluZJK74p7Yplk1vht2b2xsi/8AHIyZZcsif7FMmG/2&#10;PsLbqKXjn1UdSTy02raYh5q7D+df8vTLAIUqclHE7s/3omqAw4SWajpCEjNhdPCqn/XJ9nv9l3R/&#10;1K9pDfuG3fuDaWZxOw93jYu7qqldcHuV8Pj89DRVoVjClTjslFLA9NUPZHdR5IwdS3I0m8bIrq0i&#10;ak8xWnTNwk0kLpbzeHMRhqA0P2HrBUq7RHxytEUIkbQQrSRoCWhEn6ofIONY5X3rLYzububK97bH&#10;zW8+wt07g3JtvsjBRpJks1W1FHTVVHuCnpKqGkoo5YqKmpZwHjdIY41eNiLWPsWGCAW8ipEAhQ+X&#10;y6jBb29e/gee5dpVlHEnyP7P2dQ6iKk/g1VX0sKFzjZK6nqJg8s5YQfeQNJJKxnNpFViNQ5Fvx7s&#10;v/mrdo7t2zi+vOs9v5OqxGB3jHuLObnNDUSU02XixFZRUGNxNTJCUd8ZG9RJNJFfRLJo1A6B7Kdm&#10;hRzJMwqy0A+VfPoT82XU0SW1rGxEb1LU86GgH2efTiKYzzo8gjeCJdSxtc/5QW5kZCpRgkQsnPBJ&#10;Nr2IpKxWWyeCyVFmMLkKzFZXG1MVXQZHH1EtJW0dVCweKenqIWSWKVGFwQR7EDKrAqwqp6A6O0bK&#10;6MQ4OCOI6mzQxTRNFNGkkZHKONQ+n1F+Qw/BFiPe178fewKvtTpLrHsDIukmW3JtOgnzUkS6Ekzd&#10;EZcXmJVWwC+fI0Mj2HA1WHHsG3MQhuJYhwBx9nl1LW3XBu7G1uG+NkFftGD/ADHTXSPrhsXMjQzT&#10;0zuQ4LNTTPDcmQKzsQgu30Y3I490wfzTc9NX/IDbmCL3ptuda4NY0DEhanMZTNZKobRqKo7xPCDw&#10;CQov+PZ9tC0tmbzLn+VOgTzVIW3COOuFiH8yT/m6kUcZ+4rZiISGaCJGQt5dMMOopOD6dSyzuVt/&#10;ZYX591xS4nJQYuizU1FPHicjWZDH0Ne6Wp6qtxUVBNkaeF/7clHFlKcv/QSr7NNQJK17h/l6DZRg&#10;iuV7CSAfmKV/wjqYJomleAOpljVHdAfUqya9BP8AS+g/74j2fT+Xb3vkusu6MZ1/X1rnY/atZDga&#10;6immIpcfumRGj23nIEc6IqiWr00UxFvJDONV/Gli3dLYSwGUD9RBX8vMf5ehBy5ftbXq27N+hKaf&#10;Y34T/kPyPUGtjETpWrZdJjhn5A8kEjhAW4/VTyMGB+unUPzb3sXwcTwg/wDHaP8A6HHsMdSMOI67&#10;f9Lf8Fb/AHo+9Ozdv/H17n/8OHNf+7Kp9jeP+zT7B1Dcv9rJ/pj/AIep0P8Amov+Waf9Cj3fV/Ku&#10;F/j1nx/XtvOj/wBdvZ3sO7x/uSv+kH+E9D7lT/knS/8ANY/8dXqJJxPMf9og+n/T72Qb4Nb0w/WP&#10;zLr6XedXHhRnpd8bDNRXyxwQ024azMRS0NLV1E7KkDVWSxQplZiB5pVBIBv7MdwjaawBjFaUP5U/&#10;2eiDYZ0td6YTNp1akz6k4r+Yp9vUWpEVTHja1FkCK5kUW8bRJWUktNrmjKlh4hOAV40n68A+xP6U&#10;6j3F8XPnJj6ntSehxG0mxfZ25sVvaWdafbuWwKbdzNZLPDV1PiEOQpEcRz0j2njmsoDKyM7VxOt3&#10;t5ENS9VFPMGo/wBVelVjZybVvqm7IWGjsG8iKH+Y8xx/l1CyM6xpijIpV4MnS6kB1swSlq1UoQBq&#10;DtwOAbkAj2CHxMyOZ3186cHujaprKekzO/t77uynhaSIJtOsOby2QgyCIxBppqedIij3Xyun5sfa&#10;i9Cx7eyPSoUAfbgdIdoZ599SWKulpGY/6U1Jr1kajamxWLo1P70E+LSMvYOoglikqRqQPpY0ayob&#10;WBBIJCn3seewt1JPTl797917r3un3+bXlgmF6QwQPM+S3zmGH5Ip6bbdChv+LGob/b+zzZV7rhvk&#10;B/h6B3Nz/p2MfzY/8dHXGEy/ehdCGnFKx8tx5BOZQPGB+oI0a3P4uPdKfs+6BHTl797917r3v3v3&#10;Xuveztfy8MSMp8seupCrFcPSbuzJIUEKaXaeYiiZrkaVE1SvPPPsv3RqWUvzoP5jo85cTXu1sf4Q&#10;x/4yem3JiJlokkmaJmyFO0IUX80tOJKvwt/qVeOna5/w93s/KfLHCfG3vHILIsTjrbclFE7EL+7l&#10;6T+DxqpbjWzV9lH5Nh7D1mNV1bin4x/LPQ83Z9G2Xzf8KYftx/l6w1TOIgI50p5HqKRI5JP06mqo&#10;QYhwbvOl0X/amHvVM9jHqJ+ncfQfjj6e/e/de679+9+69173737r3Xvfvfuvde9+9+69173737r3&#10;Xvfvfuvde92YdY/9uxfkb/4lba3/AL0vUXspl/5K1r/pD/gboT2v/Krbl/zWX/DH1hb/ADyf8FP/&#10;AEV7/9T5/wD7917rf49+9+69173737r3XvfvfuvddH6H/WP+9e7TP5pv/H+9K/8AiJab/wB3FX7K&#10;No/s5/8AT/5OhVzV/uRY/wDNH/KemDF/8XPI/wDavwv+9ZD3Vn7N+gr0oPfvfuvde9+9+69173tW&#10;nY0nZ3xaxnXcWSjw0u9ej9r7djy0tK1bHjmyO0MRGKt6RJqd6lYvqUEiE/1HsH+J4N4ZaV0yE0/M&#10;9Sv4ButqW2DaTJAq140qo6ZsjBLUU88UDRrMZYJIzNqERanq4akLIUV3VX8Om4BIvex9kr6W/llx&#10;9ZdmbQ7Bz3bY3DBs7NUW4KTD4fa1RhZq7IY2UVNFFU5KfO1hgoxUohkCRs0iApxquF0+7eNE8Sw0&#10;1ClSa/5OiSx5YFrdQ3El5qCMCAFpUj51PWKQZCtienrY6GGF2iYtSVNVNKwjlSUr+7S0qpqKAart&#10;/rew7/mudl09R/o36lp6GvE9DV1u+spk56Gqpsc7VFI2IxdBjKyaJKfIywwzVElSYWdYS8aMdeoB&#10;3Zoj+rMSKcP8vSfmy6B+mswpqDrJpj0AB8/Ov5dZolSfI+X+1QwyQ8Fg2uuanlcFfoY9FMlm/JJA&#10;PB9nZzH/AGQPX/8Aiqbf++zX2hX/AJKQ/wCa3+Xo7f8A5V9v+eT/AJ86g4n/AItVD/y0b/3Yy+9e&#10;Tov/AJnb07/4lPr3/wB63EexLcf7jz/6Rv8AAeo6sf8Ac6z/AOaqf8eHT/U/8B5/+WT/APQp93lf&#10;zRP+ybaf/wAShtn/AN1m5fYf2j/cr/aH/J0O+af+SaP+aq/4D0zVH/F0wn/Lav8A/cCT2YvZWJr8&#10;/wDE3bGBxUIqMpnPjxi8PjKdpY4FqMhk+u4qKigaaZkhhWWpnVS7kKt7kge0jsFvHZuAlr/xroyh&#10;RpNpijQVdrYAfaUoOm+KGSp22YIV1yy01SkaXVdTGrmIGpiFF7fkge6iej/gD8l8B291vuPcu3cd&#10;tXA7a3lt7ceVzX969uV0tNRYPKUuTnipqTFZKurJ6urSmMUaiMrqf1ELc+zu43K0aCVUYlipAFD5&#10;/b0D7Hl/c47y2kljCRq4YnUDwNfInpQVz+SneGNHdpyItSFF8Ib61BMgItEBcWViWtx/Q6/80DsL&#10;AYXomk2DLV07bl31uzD1lDi0kjarhw23ZZ6+vyksNzJDSirMFOj2Gt3YC4V7INoiZrgyAdig/tPl&#10;0d803EcdgtuSPFkcED5DJP8Ak6iyIlRW0UQuXpJnrm0myx/5NUUsSyjS1/N90xVbg2Un6D2PXxjw&#10;/wDeL4cdY7d+4+0/vB1HkMD934vN9p/GYc1jfuvDrj832/3WvRqXVptcXv7T3bab6VqcHr+ynRht&#10;ieJs1rHWmqGn7ajrBRKXpJlFgTX5cC/Iv/F676/1Hsh//DSE/wDz/mn/APRczf8A2ZezH99D/lG/&#10;41/sdEP9UP8ApID/AHj/AKG6dPuJ/wDjlF/1Nf8A69eyQ/LP4tv8Xc9s3CPvaPex3bg6/MipjwD4&#10;AUAocicf9uYny+WNSZba9WpLfSx+vtfZXn1au3h6dJpxr/kHRFu+1fuqSFPH8TWpPClKGnqes0DS&#10;NrMgQc+kIzMLcnnUiWP+t7s//ladaDb3UG5+x6uBYq/sXcxx2PqJBpb+7m0hJSBw7W0wz5yrqtVu&#10;D9uCSbCxTu8uqdIgcKP5n/Yp0KeVbXw7OW5Yd0jUH+lX/Zr+zqAWElXUSN+inRKZWIsASBUVLC4v&#10;blB/S6H8/Q1nQXc+C+RO2+zi8VLPQ7f7G3tsCpo00utbtJmaPBVcy2CuMvhJ3DNyGZG5uCAiuYGt&#10;XizkoG/Pz/Yejbb72PcorrA0rIyf7Xy/aOoVL5amCohq2LmdPOoKx3ipK9HMEQ0KqsYNLKCdROnl&#10;m+vvWu7h68q+p+2N9ddVmpn2lujIYunlf9VTjkn82JrDf/lcxc0Mv/IfsVQSiaCOUfiX/i+ozvbY&#10;2l3cWzfgYj8vI/mOnihkeWljaUgyreKa17CaEmKX6kmxkQn/AGPvYP8AnN/2Rt2J/wBqXYP/AL1G&#10;1/Ya2/8A3Oi+0/4D1Ie/f8ka5/0qf8eXrqL/ADi/7H/oU+6VPgt/2Vl0t/4cOR/95rOez/cP9w5/&#10;s/yjoEbF/wAlay/0x/wHqJmv+AkH/a1wv/u3ovdhn82n/jy+lP8Aw596/wDuq297LNl+Of7B/l6E&#10;fN39jY/6Zv8AAOpMH/Ag/wDLE/8AQ490gez/AKA3U0i4t72Rv5eW/wCDsT4x7fwmSkWsq9hV2X6/&#10;y9PJ6i+IBNfh45Ea+qB8FlVpxfgiAj8W9hbc4vCu2YcGow/y/wA+pK5duBc7XHGxq0ZKH7OI/kaf&#10;l0zLGNddSOTbyNIOTfwVqs50/pYBZ/KBzxYWI+gIr8Nug59ufOTf2Ir6UnH9GTbwrqaR1Olpa2of&#10;BbSl4suqox2X+5S/4juBxcGF9ch9vjIOZKf5z/g6Idl28xb7cIw7YNR/bhf5GvXFZvuKfHQuQZNb&#10;NUA2N2xx0SGx0H/gYEP6OL/QGxCi/modimt3v1V1VSTgw7foJt55mFTf/cluCrXHYpJB+HpsZjJH&#10;A/1NV7ps8VI5piOOB+XHpzmu51T2loDhRqP2k0H8h/PrzgyHIuf009BJCnLEeSaNppj+FuIxGPyf&#10;9bke7QO+Ooj3t0xm+rhnxtg7jp9tyDNnGnLCjOIyWMy4BoBWY8zio+y8fEyadV+bW9lNtP8ATzrN&#10;prSuOHEU6FN/Z/X2L2viadVM0rShB4VHUeCAz0GFZWCmlTG1YDXtJ46Fo/GSOVv5r3sfp9Pdan/D&#10;SE//AD/mn/8ARczf/Zl7Nv30P+Ub/jX+x0Gv6of9JAf7x/0N07/cTf8AHKL/AKmv/wBefZful+pW&#10;6N/mF7B6ubPLuY7X3XTx/wAbTHNiVrf4lsaoy4YY9qzIGn8Ir/HbzPq0X4vYKZ5vqNskm00qOHHz&#10;6LrK0+h5igtfE1aH40pWq14Z9esdJVtVw1TsgjaGrq6QgOXU/azNFrBKqRr03t+Pdn3zb+Mu9fkx&#10;t/YGI2ZmtsYafamZzmSr5Ny1GTp4p4snQ0FLAlIcbjMkzyI9KxfWEABFifZRYXcdo0jOpOoDh0Kd&#10;82ufdI7dIHRSjEnVXzA9AesIiYV8VUbeNKOqpyv9svPNRyIQLW0gU5vze9vaF+FXws3j8bt27q3j&#10;vLd+AzNZnNujbWPw+1zlJqNYpclRZGevyFRkqHHF542oESGNI2trclvoC5f36XaIiIQAa1PSfZNk&#10;m2yaWaaZWZl0gLWnEGpqB6Y66kSWashlK+OGlWXxFZ2Z53qI1jdZYRGqrHEASPUxLWNhb2Dfae/c&#10;JvL+Zv0ficHVQVybBOI2llaqnk8sX8dWLc2ZyVErreNnxpyqQSaSdMyOp5U+34o2TabhmHxVI+zA&#10;/wAnSK7uEm5nsUjNfDop+3uJ/ZWnXaTNPTVDjSYBUxJTyKb+VUeBZXvcqVFQGVSLXC/7Evn82T/m&#10;XHUX/h77h/8AdDS+67N/az/6Uf4enObf9xrP/Tn/AAdYF/4vtH/2qcn/AO5mH9lK/lef9lL1X/iM&#10;t4f+5eB9rd3/ANxB/px/l6KOVf8AkqH/AJpN/k6dKr/dH/LY/wDWmb2IP82L/maXVf8A4jur/wDe&#10;nyftrZv7Gb/T/wCTpTzd/uXaf80v+fj03UP/ABd8r/1CYn/5Iewk/ludZ/36+ReO3JV0/mw/WGHr&#10;t31DOoaL+MOBiduRMCCDIuQrTUp/1Ck/j2/us3h2pUHuc0/LiekfLVr4+5LKR2RAt+fAfzNfy6z1&#10;58klNTXUiSbzSi2o+Ck0y2NjYBqjxrz/AF93WV/emMovk5gvj+7Q+fL9XZHd7TEr5V3BHkxPj8YD&#10;a95ttUNXUFb8+g/0uQC3JtGufIPT8vX9vQ2a/Vd0j2/zMRb864H+8gnqI08grQAwFMpWkdfTc1ks&#10;Rqo2vy1liVUtcAmT8kC1RP8ANE6y/ux3RguxaKnEeO7M27Ea2REIQ7l2uIcVkC7D0+SoxT0Mn9WJ&#10;Y/4+zvaJdcDRE5Q/yOf8NegfzTa+Fex3KjtlXP8Aplwf5U6m0beOeqgJ4crVxf1Ilukwv9DaaMsf&#10;z6x7Or/LL7R23ujoturBU0qbq6/y2dlq8PK6/cZLbm48hPlYMtBA7Fqmmiq6yemqNItFpTUAJFJQ&#10;btC6XHjfgYDPzHl0ecsXUUth9JUeNGTj1DGtf8IPXFyxnngmUGNwDDdRokhdAkkLcnU6yXuLC6sP&#10;8fePdH8t3ZuO3ljex+jd9ZXrLdOCztHuXCYnMUKbo2pSZTH1a19NFAfNR5ikx5qIwrRyPWL47pYr&#10;x78m6SGMxXEYdCKEjB/zf4OtS8tQrOtzYTmKVW1AEalBBr9tP29YJYqhopIPKk8LrpCzoqzRAG6m&#10;OdVkjZo2AK64W5UXJvwQP5sby+XeOND1l8h6zB1+26nJpuTbWU25gcLTYHOVOOiqaP7zG5ahx9JX&#10;CaliyTJPSzeOSPWpaOxRiZWEdkazWoIalDUmo6D++T7wum13FlMVaqQBQ0xUECvnkHrujjU6BNJW&#10;PVU7PLaqeHUomRoWINJHDTzwkA6TpJBPNjYCvX2Z9B3p69+9+69173737r3XR+h/1ve3V01uEbo6&#10;l6q3OHdzmuvtl5N5HN5GmmwGPNQz2/tmdWv7BU66Jpk9GP8Ah6l+yk8WztJf4o1P8h0z0IKUtMhS&#10;WIxRiHRPIJplEBMK+WUf52RlQEn6kn+vvWF+S+3ztb5B9z4MxrEtH2Ru2SGNTdUpq7MVWQpQpu3H&#10;21Uv59i20bXbQNX8A/wdRducfhbjepThK38zXqVi18dBTw+LwCBWp1i8onKJTyPDGDIL6mMaAm/I&#10;JseR7A/2o6Q9T/fvfuvde9+9+69173fT/Kmzn3nTHYW32kUvg+xkro4gPWlPntvY9Qzccq0+Hkty&#10;fofYc3haTxN6r/gP+z0P+U5NVlcx/wAMlf2gf5umlnIyFVEZVa9PSTJCIyrRhmqYnkeW1pDK0QAF&#10;yVCf0I92i+yjoU9ZveWH/Oxf8tE/6GHvx4Hrw4jrHN/mpf8Alm//AEKfepLS/wDM9Kb/AMSzD/72&#10;C+xof9xz/pP8nURL/ueP+a3/AD903/8AMIf+S3/8i/dlP83OMjdvSstxZ8BveILzcGLNYhySfpZh&#10;OLf63sp2T4Jx8x/gPQm5v/tbE/0W/wAI6dIZwap6SzBlp4qovxpKySzQhABzqBhJP45Hsl/Snws7&#10;y762nPvfZWO2/SbaWtqcfRZDcucTEDMVdEQlamKhWnq5Z46WU+N5XEcXkuoYlWsvuL+3tn8OQnX8&#10;hWnRLY7Jf7hCZ4FURVoCxpUjjTrnLWaW0RQS1BDBZTG0CiIFQxv5pY9bBWB0rc8+7x/jhSZD4/fE&#10;/Axdv0T7TqOs8Tvau3TTSTU9W9PRUW6c/X08lNNSzT01Y+UpJojTCN2ErTIBybew/dEXN43gHUHI&#10;p+wdDrbA237RGLxdBiDFvsDE/wA/L7eojVQ8MlQYpFAcqkTRmOZ3OhFTQw/XJO2kWuD9Rcc+9erv&#10;zuTN99dpbk7JzlPDQvlpYaXFYyBV8eKwOOjFLh8c0igGpnp6NF8srcyylm4BAAmtoFtoUiU1p/h8&#10;+o73C9fcLuW5kFK8B6AcB+zqZRU4giYkJ555DPUuilFknKJFcKS3CRRKg/qFBPN/Y3VuCod2/BDA&#10;bhxkSPl+oe9twY/cgVV8sWF7GwWGkoK2SwaQwyZLCwwKxKrqBHJ+icMU3FlPwvGKfapP+fpc0azb&#10;DHIo74ZyG+xwKH9op1AW0WakZtTNUIqanEfojeBWgiiZQ0ghElFO1mKjySH68eypbMyU2G3htPL0&#10;zOlRity4LJQNG2iRZqHKUtVEyPY6XDxCx/B9rJBqjdTwIP8Ag6KYWKTROOIYH9h6cMh4/sazyq7R&#10;ilqC6xu0TsgicsqSKQ0bFeAwII97iMTiSpjkAsJJ0cD+gdwwH+wB9gjqZK1NeoiP5adJbWEtOkoH&#10;9BLEHA/1xq96dW7f+Pr3P/4cOa/92VT7G8f9mn2DqGpf7WT/AEx/w9OUP+ai/wCWaf8AQo93z/ys&#10;r/7LtuO31/0sbgtb63/uzs/6ew7vH+5Kf6Qf4T0PuVP+SdL/AM1j/wAdXqI//AiX/gkH/Xb2Vv5r&#10;/GrFb0zHYnfXQjDPRbW3Zkdv907YxKNLU4bd2MpKGvy+5cPFDqapoWWvT+IJGLw1KSSqCnkKLLC7&#10;ZFit7nFVqpPp5A/5OivfNsSd7m/2/u0ORIo8mABLD5Zz86n16a6avip5JYmiK45ZvGtQwIWGWZiQ&#10;TqJH8PnlLLHILKjqVIC6T7z/ABx+RmxPkRseL4t/KqaOtaqENJ1z2NXzxU+Qp6+GH7fF0Vbmai/2&#10;e4qW/jo62QmOsjP21TqurPq6tZLWT6yzFP4l/wBj09R5cR1vbdyg3KAbVuxrX4HPGvkK+RHkfPge&#10;ptXTBFDrIYfGS0FQArPRva1yGsr05HDKeCODbgqfD4ifD7F/GSPeGSyOTpdz703FkarG0+dhp3gS&#10;g2XSVXkxePhgmGumr8m6LUV4UsutI41Zlj1MXXt813oAFIwOHz/1cOj7Z9mTaxMzMHnY0r6KDgfa&#10;eJ/Z1jh+6mYT1giWRE8cUcEhkhsbeSoViASaiw0gglE4vdm9nT9oOjvqV797917r3uij+bBnFqu1&#10;usNuKxJwnXtTkpFv6RJn9xZBAQLfVocOl/8AW9iLZlpDM3q3+Af7PQC5tkrd2sf8Mdf2k/5uuFKv&#10;+W1cpjdf2aSASmQGKVUNTNpSIcxyRPUEMT+oMP6e6qPZx0FOnP3737r3Xvfvfuvde92Z/wAq/BNX&#10;9+bozpB8W3es8zzouoqMxmMHj4hr+iMYDLb8kA+yneGpbIvq4/kD0J+VI9W4SyfwxH+ZA6bKyT/K&#10;qKESIuo1MzRNGWaVIoRHqjexEbRS1CE/QlSQPz7sg/mIZ/8AgXxS33CsipNuLLbR27EGJBkWfP0u&#10;UqVS31b7TEyf4Wv7K9sXVeR/IE/y/wBnoS8xyeHtNx6syj+df8nWGcqZqGImK8lYraJYzIJBTwT1&#10;GmMgERzI8SurHgaT+SPetZ7FXUZ9PI559+9+69173737r3Xvfvfuvde9+9+69173737r3Xvfvfuv&#10;de9+9+69173Zh1j/ANuxfkb/AOJW2t/70vUXspl/5K1r/pD/AIG6E9r/AMqtuX/NZf8ADH1hb/PJ&#10;/wAFP/RXv//V+f8A+/de63+Pfvfuvde9+9+69173737r3XR+h/1j/vXu0z+ab/x/vSv/AIiWm/8A&#10;dxV+yjaP7Of/AE/+ToVc1f7kWP8AzR/ynpgxf/FzyP8A2r8L/vWQ91Z+zfoK9KD3737r3Xvfvfuv&#10;de97SW5t15zYvw6l3ntqrSg3DtjoDb+Zwta9PT1aUuRo9nYh6aZqaqjlppwjn9Misp/IPsIqiyX3&#10;huKqZCD+09SpJK8GymeI0kS3BB+YUdMmUaRaWYxSSRSNPSxCSIgSoJ6+ngkMZIYBzHIQDY2J91A9&#10;b/zEPlHNvfa9BlM3id6UGUz2IxtVt2baWBppslBW10NNLS0VVh6ChrqasmSUiN1cgPYlWFwTqXbL&#10;Pw3IUqQONT/l6B1tzHupniV5A6lgKaRmp4CgB66no5KKmqZoq6vlkSJpV+6lSoS8QLiILIiKPORo&#10;Nip54IPPuyf+ZNtDB574ybhz2Qpomy2xtwbbym3q11Q1NLJls1R4DJUaS3DCCuoq+8iC4Z4UNvSC&#10;CranZbtFB7WBr+Qr0JuZYUk2uR2HfGwIPpU0I/Ov8us6rqmo5y3gcagyPyzJLCzPTcMoLrIqtext&#10;oNhyT7XODoa3eXwRoMZiYpa7I574wHHUFPAiPPVV0nX8lJFTRRqwVpnnj0BQbluPr7ox8PcSzcBN&#10;/l6fRTPsCogqzWtB9ujqHSxijx0aSMG+0aVpTBebmKsklkVRwWZeVYfUEH+nvXy+O+Ir8x3701i6&#10;GlnnrW7Q2TKYIomeZY8fuKgrayRo+GC01LSyPITbSqEn6exLdMFtp2JxoP8Ag6jzbkZ9wskUd3ir&#10;/Ignp2qpolpZGdiFkVY1ZQXJadlij0hbl9TyC1vrf3dP/NMrVh+O+Ep9S3yHamCRQRcsIMFueoOk&#10;3FrBef8AD2QbQP8AGmPoh/wjobc1NTbkHrKP8DdQJIHkr8ZKum1NJWPIC4DaZKVoQyL9Xs7gG30v&#10;7NL13nZtr/FzZW56aniq6jbfQmC3BT0k7OkFVPhtg0+Ripp3j/cSGeSmCsV9QUm3PtJKuu7kQnBk&#10;I/aeja3kMW1QSgVK24P7Fr0109Q9Jt0VMQRpIKapkjEgJQuKqcLrCsrFbnkAgn+vsgvSX8zbN9g9&#10;n7N2JvLrXb+GxW8c7j9tx5nAZbLSVeMyGXnWix1RJSZAVEVXSNXTRpIoaNlRiwJI0kyuNpWKGSSO&#10;UkqK0I9Og9Y8zvcXUNvNbKqOwFQTgnA4/Pp1aLI04Mss1NVxqVDQ01DNTzWZ1UyK8mQqUIjUklSo&#10;uPyPcz+at1jg59k7H7bpqGKDc2N3ImycvXxJplyWEyOOyGRxsdYwsJGxVbjpBCxBIWpYfQC2tnlY&#10;SSQ17CKj7f8AZ6tzXaxmCC8A/VDaSfUEEj9hH8+uaSLBXQJrCitSdDGFJEk8CpIstwtgRArKSSLg&#10;KObcGx+O2Sq8L8Jth5nHyiDIYfpPPZagnKJIIK7GY/cFdRzGOQNHIIqmBW0sCptY8e0d0oa/kU8D&#10;IB/g6Ntucx7HbyKe5YCR9oBI6h0hIoqjSWUmuzADLbUt8vXC6kggML8cfX3Sv/w4L8tP+fpt/wCg&#10;ps3/AOsHs9/dll/vn+Z/z9An+sW7/wDKX/xlf83Uv+ED/nY5X/Y1n/YL2DPZnc3bnyIz22P9IGef&#10;d2coFG39uLHi8TjZVGWr0daJI8TQ0MczVFdILFwzAmwNvaiKCG1V/CXSvE5Pl9vSK6vbzcZIvqJN&#10;cgwuAOJ4YA8+pMUSY6Gd3qaqeNVaZmqpRKyLGpLBCVQKoUX97PnWfXGP686l2f1dFqjpNvbMo9tV&#10;81LM1LNNWTUBjztZDUxFJIKqryVVPKsqEOrsGBBA9hGWUyzPN5lq/wCbqUrW2W3tIbXyVAp/Zn+d&#10;eocEP+TeOYeqcSSVA5uXqmaSZCbA+nyafxwPx7TfTvx56n6F/j69XYfJYRNz/YHNQVm5sznYKqTG&#10;GqNHPHBlayqSmqIxWSBnjCs6mzXAFrz3U1zp8ZgacMAf4OmrLbrTb/E+lQqGpWpJ4cOP29SWCmQS&#10;kAOI/ECOLoWVgpH5sw4/1/dS/wDNO6yGD7M2V2tRUxSi31hP4JmpUjsn94dp+GKGSVwLGaswNTTq&#10;t+SKZv6ezraJdUMkJOVNR9h/2egjzXa6LqG7A7ZFoftX/Yp+zrjTOIqioiN9MyrVJ9LagBDOAf8A&#10;DSjEH8vx/hYx8xcXWbo+HXYsWEhkr5DszaeejSmQyyS43FZPbuZrKiNB6nSLG07yta5CKTbj2V2J&#10;CX0Wo07iP5EdCTeUaXZrnwxXsU/kCpP8usP3qLBTVkQWSCZ6RvIXEaLT1TIPuGZrDSiSBrfn3Sl8&#10;BsXW5T5Y9SmjgklTGV+dy9c6RyOlNQUW2M0Zp5mRWEUfkkRAzWXW6i9yPZ9uLBbOavmAP5joEbAj&#10;Pu1ppHAkn7Ap6y5RPNBBEGVGOQx0q6/7f2tbDWSIlrkuYqdrfj2e/wDm11iLtzpDH3XySZnfNcBz&#10;rMcdFtmnJHNtAaQf439l2yjuuD5UH+Xo+5uP6divnqY/yXrqJ5RkljEf7BoZHMulreYVESrHqvou&#10;YyTb6+6TfZ/0COnX3ax/Kp7F/hHZW++squoK0u9dtRZ7Fwu9oznNpTO8yxqTbzVGFyNQx/qsA/pY&#10;k28Raoo5hxU0P2H/AGehZync6Lm4tScOtR9q/wCwT+zpsqv26umk50zLJStydIe33EBa/F/23UWt&#10;y9ueLXJbb6zwO3Oxux+x6FFTN9m0+zKXMMRYRrtDG1eMgIa17VSVKu/+1Rj2RtKzRRRH4UrT8+hn&#10;HbRx3Nzcr/aS6a/7UU6jxU5iqamoaQeKQAxKb/shgHqixPFpJUDC3At9AbltZ/5Ndi/6VPkd2NvG&#10;KVpcfU7xkxWFJbWgwe3pIsDiWi5YCOeixyy8fmQn8+xXaReDaxR+enP2nJ6jHdLn6vcrmYHtL0H2&#10;DA/kOskaEYuplbhqmCqqmFmBvOjuikP6h44dK2sPp9B9BsAfLrsPdvVXxs3bvrY2WGD3Rh4tmx43&#10;J/aUVb9uMln8LjqtRTZCCppJDNSVToNSNbVcc29huxiSa6SORaoa/wCA9SFu9zNabZNcQPplXTQ4&#10;PEgefTUTIcdgYo5pYPuXxdPI8DBJfEcdLKyq5VtN2iFyBew90if8OC/LT/n6R/8AQU2b/wDWD2f/&#10;ALssv98/zP8An6A/9Yt4/wCUv/jK/wCbp1/hA/52OV/86x/169ufxa7A3Z2j83+q99b4yn8a3Rnd&#10;0l8pkvtaOi+5ai2lkMdTH7Wgp6Wki8dJSRp6EW+m55JPvV3EkO3zRxiiAf5erbVcS3W+Ws876pWf&#10;J4fhI8upNNRx0NPJFEZGDySzu80jSyPLPIZJHZjbks34AHu2j5u/JbfPxqw/Web2Xjtu5Rdy7izN&#10;DnaLcFHVVK1GPxdHjqpIaKopK2kkoJ5TUuDLaS3B08EEl2+0ju2lWQkUApToXb5uc+2JayQKp1MQ&#10;QR5ADhkU6gu8710VJFIsQkoayoDtGJLTQzUUcWpSRqjC1DXAIJNuR7G/Dbiwvyc6GjzWyd153Z9P&#10;2FtqaGmzu3ciaTcO0M6qmCuoJKmns3mxOUjaGoQaTPBfSVDqwTsjWlxpkQMVPA8CP9npckibpYa4&#10;JWQSLxByp8x+RwfUddOprKZ42OiaNwksauyp54tLGGXTdmpZwRcc6o2B+vuiL407K3L1185+utkb&#10;whlh3JtvsqrxuVMrPJ9zPHQ5Nlr4ppLvUU2RhdZ4pD/nI5Fb8+xFdyJLt0sifAU6AW2wS22+28Ew&#10;/VWWh/Yc/nx6meRJKBGRPGAYUMVgDC0c0aNCVX0qYmW1hxxxx7Pl/Nk/5lx1F/4e+4f/AHQ0vsu2&#10;b+1n/wBKP8PR/wA2/wC41n/pz/g6hL/xfaP/ALVOT/8AczD+ylfyvP8Aspeq/wDEZbw/9y8D7W7v&#10;/uIP9OP8vRRyt/yVD/zSb/J06VX+6P8Alt/1xm9iD/Ni/wCZpdV/+I7q/wD3p8n7a2b+xm/0/wDk&#10;6U83f7l2n/NL/n49N1D/AMXbK/8AUJif/kh7Nd/LC6z/ALp9HZff1ZTeLJ9m7jllpZHj0SnbW1/P&#10;i8cBcajFPlpa6QH6Mukjjko92l13Cxg4QfzP+odGvK9r4Ni9ww75W/4yuB/OvWXV5auql/sxaKWP&#10;n/UASzm30BMjqp/4J/tzYVvxv6hyHb9N3vVYjLP2fR1dHWU2dXdmbjponocYuHggXDJXDFii/hi+&#10;J4fFokVm1AljdGLqcQG3DDwfSg+3j0bttlm14L8ofqgQa6j5CnCtOHXIQxhWW3DziobkqWmDrIHJ&#10;XSTpZAP+CixuPYG/zEesT2F8bs9l6Sn82Z6zyNJveiKi8n8LiBxu5IwQCTGuKq/uWA/5VQfx7UbZ&#10;N4V0qk9rin+b+fSDmO1+o22RwO+Ihh9nA/yNfy64St4pqaoH0WXwS/8ALKp0xi/BvpqBGfwQL/6x&#10;I50p8As/kurdu987K7uzOL3Zk9i1O8dpYraWDqMXkYc+mOq5afbz7gGeWU6snTfaSvHBZzcaCDYm&#10;FxuSiZraS3BQNQ1NcetKemeiKy5fka0jv4L5hKY9ShRQ1ocVr644dYqmZpkkcwQz0Uf3XmhZZxVv&#10;NTyyRhqYv4kSxQkN9fypIsSlek/5jfyBw26NvbQ39RY/s6hr83jsDURVuLTFb2jkq66KgMdHkMXH&#10;SQ1WRjeSwjq6aVpJAFZlJLe73G12zIzxkoaV+X8+mrHmTcEmjhuFEqlgMijcacR5/aOuUsUkED1F&#10;LUSzRRxGYQzWnWVUQsEjna1QjSLwpZ3F7Eg83P8A/wAyvb2Lynxez2UroYmr9qbt2lksLPIo88NT&#10;kcqmBrooWvdfuMfkXLqLg+IEj0ggs2piLxQODKa/sr0IOZo0fapGYdyOpH5mh/keuTN+/j5Ayws8&#10;7R6ZQQ7pLSTytTgKwHlDwqxBuLRni4BGuP7FPUb9PHv3v3Xuve/e/de66P0P+t+fezZ8CNz/AN6P&#10;in1g7OGn2/Hntp1ABYlDhc9X/aIxb+1/DaqA8cAEW9hPcU0Xk3zof2jqT9gl8XabX1Wq/sJ/yU6a&#10;KdfGaqMKFCVk7LpieJCKjTVkqXJ8zF6gl5BwX1CwIPunn+Yxtk7e+VO9KtUKQ7rxG1d0Qnx+NHNV&#10;g6XG1TRkcS3rsVLqb8vq/p7PNrfVZxj+Ekfz/wBnoG8yReHu058nCt/Kn+EdSMfZRVRAIBHWTMAk&#10;bxgfcBKtizOSJpHeoJZk9Oo24IPsjPsw6IunD3737r3Xvfvfuvde927fymNyCDdvcW0JJWAym2tu&#10;bjpoONJkwWWqsbUyC5vr8W4E+g+g/wAPZJvK9kD+hI/b/wAV0MOUZaTXkPqoP7DT/L011F1rYCWf&#10;TLBURhfJGItcckMikxsfLJM0ZaxW6qga/wBR7u49kHQ46ye8sP8AnYv+Wif9DD348D14cR1jm/zU&#10;v/LN/wDoU+9ROvykGD7crc1VJJJTYfsepylRHCFM0kGP3M9XKkQYqpkaOEhbkC/sagaoQo4lf8nU&#10;QM4jvC54LLX9jdRqWnar21TUqMFepwcNOrNfSDNQLGCwH4Bb2cb+YH8kOsvkRuHrSq6zqsxW0W18&#10;Hn1ytRlsRNiGjrc9X4+pjoYop5GkmejiobSuo8RZgEZhz7Q7ZazWqSiYCpI4GvDo55h3K13GS1Nq&#10;WKoprUUySMflTqTTQStVyVckbw6qOnp/GzRPcrJNUNZoncXRp9BvwbXHHu1r4AIifEvqvQoXX/e6&#10;Rrf2nbeee1Mf8Tb2T7l/ubN+X+AdCzl7/kkWv+2/48eolASWydyTbMVgFyTYeKmNhe9hz7A/+aR2&#10;PPtrpna/X9BUGGp7H3O0uTRSyvLt7aUVPXzQ3Fv2581W0RIvyIrW59v7REHuHkIwo/mf9jpDzVcm&#10;Kyit1OZWz9i5/wAJHUixkraWOxMcSy1T+klC4AhgUsVKXBldgLhrqDY/UUededf7o7S3pt/YWzce&#10;+T3FuSvjoKCnBKwxAgvUVtZNYrTUFBTI808p4jiRj+LexBLIkMbSOaKB0Bra3lup47eFayMaD/Of&#10;kOJ6n1M6U0TOwLHhUjQqHllc6Y4o9RVTJI3Aubfk8e9kDAfEbZe0vjJur4/YVIKut3ZtmvXObmlg&#10;WOqzu+Wp1qcbm5tV2jpcfl6aBaSIn9mmjA/UXYhdr2R7tLluAOB6D0/Zx6kmPZ4Idrm29Ms6mrer&#10;eR/I0p6DpqeKbwyzE+StJWoBHADwMZIaaPk/tIpMf+1aiT+oj3rVUdDV4vdFLjchA9LXY7PwUNbT&#10;TDRLTVdHkVgqYJVNtLwzRsrA/Qj2KiQyEjgR1GYUrKEYUYNQ/t6mVsqTYmrmQ3STHVEiH6XVqZ2F&#10;7/Q2PvcTpf8AOU3/AAan/wCiPYH6mQeXUam/4AUv/UDTf+40fvTu3b/x9e5//DhzX/uyqfY3j/s0&#10;+wdQ3L/ayf6Y/wCHp2h/zUX/ACzT/oUe76f5WDBfjzuFjey9tZ5jb62G2tnnj/H2Hd4/3JT/AEg/&#10;wnofcqf8k6X/AJrH/jq9RJP8/N/wSD/rt/iPZCoOxe4vgR8k96UOVgrc5tHc+frMrl8XXPKMZv7b&#10;GQyFRVUO5MVWyoYodwU8FUymZQ3jqPJBMGW49mPhQblaxkUDgU+w+h+XRALm92Dc5g4LQuxJB4Op&#10;OCD6/wCWoPTfBTieGJYmSGtoIVo5obH7eWMIF8E8RMhalnQB4m9TJfgn1giX3/8AFrYneuzp/kr8&#10;RDT5PH1azVu9+scdAtNkMdkI4/uMjNhsNHd8fmKcEvU4tRpmX96jLq2hmra8kt3+lvsHyb/OfT5/&#10;t6VbhtUF/Cdz2fKnLIOIPnQeR9V/Mdc4KlopZIrj7aBdEsUnE9A2k6CQSfNQzxqSr8lSD9VuEGT+&#10;X38xMzvGroOgO06uau3FR0NRHsDdNbIxyGTpsTTvNPtTOtL+7UZGhoYHekqWJkkiiMUl2VGZjcrF&#10;YwbmEUWuR9vmP8vSzl7eXmZdvujWQDsY8TT8J+YHA/l1lEX2pTxtqo5mURAcindwWUI99P2strKP&#10;7DEAelhptq9kvQv6z+/e/de6971tP5i25V3F8qt700bh4trYva21kKsWCyUODpK2rTnhWjr8lKGA&#10;41A/m/sVbWmmzjPqSf59RpzHL4m7TgcECr+wV/wnrrHgH7yYLGDLWyjUiyqzfbpHSXlEtryL4Ct1&#10;GgqARf6kjnsw6IunH3737r3Xvfvfuvde93T/AMpbbTR4vuneTq2mprNo7Wp3uNJNLFl8xXLp+ur/&#10;ACmnN/pb2Q70+YI/tP8AgHQ25Riol9N6lV/wk/5OmyZmavKguI4qRbi8RiaSeY2JUEzLNGlPwTZS&#10;r8XI4WP817c4ourusNoRzaZdwb3yWcnhDL+5S7bwppELL+vSKncIIP0uPdNmSs0r04LT9p/2Onub&#10;ZdNraw1y0hP+8in+XrjGdVfClzaOlnldRIgB8kkMcfkhILsDofSwsAQwP190T+xD0A+nX3737r3X&#10;vfvfuvde9+9+69173737r3Xvfvfuvde9+9+69173737r3XvdmHWP/bsX5G/+JW2t/wC9L1F7KZf+&#10;Sta/6Q/4G6E9r/yq25f81l/wx9YW/wA8n/BT/wBFe//W+f8A+/de63+Pfvfuvde9+9+69173737r&#10;3XR+h/1j/vXu0z+ab/x/vSv/AIiWm/8AdxV+yjaP7Of/AE/+ToVc1f7kWP8AzR/ynpgxf/FzyP8A&#10;2r8L/vWQ91Z+zfoK9KD3737r3Xvfvfuvde97Oewfkd8aP9FexNu7i7h6rk8fXm0MRm8Jl89i6iLy&#10;0+2sZS1+NyVBVCSGTxTxtHLG6kalII9hOW1u/GkdIH+IkED59Shb7ltn0lvFJexf2aggkfwioI6a&#10;p1hqVmgmgeaGQsskUlNK8bgPexBjKsAyg/64v7l0fdvwm29UxZbE74+P+Jr6UlqevwtLtmDJU7EE&#10;lqabGY372NrD6pY3/wAfejb37drRyEfOvW1vtjjIdJ7dWHmAtf5CvTeKTF0DLUR45opAQqvT46rm&#10;kBb/AGmGCVwAR9bWHHI91s/P35lbN7awWP6h6nr5s1tiDLU+c3bur7WooqHMVmPWVcVh8PDWwwVk&#10;1DRzStPNUPHGJJBGEBVSxNNtsZIWM8wo9KAf5T0GuYN6hu41s7RtUVas3AEjgBXNBxr+zpwhilqJ&#10;0mkjMMNMWMKygeWWdlMbTFAT4o443ZUudTaiTYWuK3wM+auwMJsDE9Mdt7gptoV+1XqKfZu6cs5g&#10;wORwlTUy1keIyOQVfFia/FVEzrFJNphlhZV1h0szO42EjSmeBdQbiBxr6/OvSvYN7t0t0sryQIyf&#10;Cx4EcaE+RHzxTrgyvRyyDQzUsrtOjxIXamlkYGZZI0BcwySkyBwDpZm1WFj7PhS7s+Im0stkOwsf&#10;uT494HPVqSzZDdmLy2woM5UrUqxnkerx87ZJ5KoMfJoGuW9muT7Lyl64ERSUr6Zp0fCbZ4Xa5WS3&#10;WQ8WBSv8s9RVONj8VQi3EhQwERVLrrtIU+3pyjLFIQzfpRWN+b8e6dfn58rtud953bmy+u5p6zYG&#10;x6iur3zc9PLSDcu5K2NKSSto6WoSOpixWOoozFTtIqPK0sjlQpT2d7bZtbK0kv8AaN5eg6BvMG7R&#10;bhJFDbGtvHU1/iY+f2Dy6n00RkmWtlR4wsBjp4pYwssYkcNO8nLaWm0JZRYgLzzwLHcP8i+hYfin&#10;QbWl7g6/j3LH8fI9vvgn3DSDKLnB16cecQ1JfyCvFf8As+P6+Tj2Vm1ufrC/gNo8WtaeWrj0JU3L&#10;bxtKxG8j8X6elK5ropT7a46YDFP/AHckpvtqr7j7eojEP203kLmqlZVA0fVlII/Fj71+9g5uPbW+&#10;9lbjmcxxYDdu3M1LIPqkeKzFHXSOLWN1SAn2JZF1xyL6qR/LqPbdxFcQSHgrqf2EHpS5GI1GPrIV&#10;MoMtLNGDBbzXaNgBFew8hJ4vbn3d98+e4uje1PjruHDbL7b693FuLG7n2zuXG4XHbio6jKV0NLWT&#10;0FbFQ0ytrlqYqLLNKyDnRG35HsP7dBcQ3StJCwUgitOhxzBeWN3t0iQXkbSBlYAEVOaGn7eobMTN&#10;RSimkJ8xUmSCZXpo54JVZ1JQKrB9KsSbBSfrx7En4wfIb4/7e+OPUm1t1du9dYnL47ZEOMzmBzOf&#10;oYaqlleqrxUUOQop72Lwy2dHBDK3IsfbV3a3LXUzpCxUtggdKtr3Hbo9ts4pbyMOEoQSPngjrBRo&#10;RTzQTQzeqsyhdGglIaKfJVkiE2QqySwyAj8EH2IH+lP4Kf8APT/Gr/zh2V/9bfbXgbj/AAy/z6f+&#10;q2H/AH5a/sX/ADdYv4PiP+dVF/5xzf8ARnsJOxt2fDXce8ui6vC776Fw9Fs7s2Xe+erMI+2cW702&#10;39qZyXDUdZU4+lp3anqdzy0TCNyVZo72uLh6KO+SO4DRyEslBWp4kV/lXpJczbLJNYNHPbqqS6iR&#10;pHBTQGg/ip1jbH0lPLH9pQGATAxVMkVLMg+3EkUzo50/7sMQUfU+o/QXILx/Mg+S2xt57H2HsHqz&#10;f2E3YmQ3DW7m3RW7Vy6VsVHFhqT7LDUFZNSsND1dTlJ5ghP+6FNvpZVtdpJHJJJNGRQUFfnx6LuZ&#10;Nzgmgt7e0uFerFmKnhTAB/aT+XTpGrT1iMUkWOnhdw7xMgM05MYC+QKxKQq17C1nHP8ASr/qjs/O&#10;dbdl7F35Dka+Y7U3RiMxPA9VPKtTRUtXGchStG8mllq6BpIz/g/s3mhWWKSOgyCOgtaXUltcwXAY&#10;9jg/lXP7R1LrITPTSov+cCh4j+RNEwlhIIseJUH9Pd0Pzj7P+O3dHx43Fjdudwdd5XdW3q3Fbz2n&#10;jKfP0k2Vq6qkk+2r8XTUoKy/e1mFyM6+Pg+VFFri3si2+G6gulZoGCGoOP8AV59DXfbrbr3bpFjv&#10;IzKpDKKip9R9tCem5pSXo6hIagOJUVkNPOrrFVBY5UYNGAoiZldtVgBGSbW9yfh384esd0dbbd6+&#10;7Y3Tidm752liKXbn32554qHAbuw2PgWhxtXFlam2PgyQoESGpp6ho/KyF01Biq6vtvmSVpIULRsa&#10;44g/Z/g6ts2+2sttFb3coSdBpq2AwGBnhWmCD1xP+SrLFUozUYEhjqCrVCfbsru8VUqq7xmJbqCw&#10;KutudVx7M5Rb7+IPU6Zbc+E3P0HsySvR2yuR2rX7NjymRX0zGDwbcafKVmt0DCGNGDPYhb+0hjvZ&#10;qIySNT1r/l6NFuNntNcsctuhPEqVqf8Aecn7OuCGhgdHjV2kkDmILHVTyWKxh1gVlfwoUjW6rpWw&#10;vb6+6M/m18laH5H9m0VbtiGrp9hbLxs2D2oa+I09Zk2qaj7rLZ+ppGJNG2TnSNYom9aQQx67OWAE&#10;G32htYiH/tGNT/kHQE3zc13K6DRA/ToKLXifU/Kv+AdONJC+uWplXQ8uhEj1Kxjgi16A5X0+R3kZ&#10;mAJC3sCbXJM/a/ol6n+xk+PfYrdT919a7/MohpNv7qxsmWcllU4KukONzyvp5Kth6ybjn/WPti5i&#10;8aCWOmSMfb5fz6W7dc/SX1tcV7VcV+w4P8ieoWQVmpJDGCZYtE8SjVdpIHWVY/SGJ8mjSRY3BtY/&#10;T3sAd2/MDo7A9S9j5HZPb2xNx7tj2pl6Ta+Iwuep6zJ1mZycBxmPkpqaE+U/ZzVgqHP9hIiT9PYb&#10;t7G4aaISQMErkkeQ6kG+3mwjtLloLyNptB0gHJJwKfZWvUKpLTQmKOOcfclIdRgnTxxTMElkYlV0&#10;eOFmPJHIte/vWjpXC1dNJI1gtRC7ux+gEqszMf8AW5PsVHgeoyHEV9enGqW9HUIi8mmlREUfUmJg&#10;qKB+fwB72lKr5JfFXNYePE53uHp/MY6alolq8ZmM3h8jQzPAkMiCooq1JqeRoZ4ww1KSrqCLEewi&#10;LS8U6lgcH5DqUzue0ugSS8hK04Egj9nTPDTxT42ipqykeVVpKIPDPSzMFlip4xypj9LxuD/iD7S/&#10;+lP4K/8APT/Gr/zh2V/9bfdvA3H+GX+fTf1Ww/78tf2L/m6x/wAHxP8Azqov/OOb/oz2S7tDsj49&#10;UfzT+MW7dh7q6ux+ycBjcq27c9tR8Ljdv4urkfcSQNmqjGQU9NHUNFPGFMl20so+lva+GK5+gu0k&#10;Ry5IoDWvlw6JLq524b3tc1vNEIFB1FaAA54067x9NHR1eU+3pXp6R6fGlFSGZI3mU1gnaOMrdnAa&#10;MOVH0tf2mf5mHb3VnZe0OqaTr3sHae9KrFbk3NU5On25l6fJS0FPU4zFRU81UkJJijmkiZVJ+pU+&#10;77VBNE8xljKggcfz6b5nvLS6htFt7hHIZq0NaYHUpFkOVglEcojXH1sRkaKREEklTj2RNTqoLMsb&#10;ED+in2HH8un5PYbqfcWf6y7F3DRYHr/diSZvFZnMVH2+M25uyhp1WXz1DgpS0W4MdCInJIUVEEP0&#10;1Mfbu6WjTKssS1lGCB5j/Y6Tct7olpJJa3MgW3fIJ4Bh/nH8wOs9RE8U6VCKzrNaGqWNGdri/gqA&#10;iKzegko3+0sD9F9mf7l3X8cch8pPjr3/ALX7i62qZsduiHbnY4o9x0cjRYynxGUfAbprAjWSmolD&#10;UNRKRwGpweAT7RwJdCzurZ4HytVx88j/AC/t6M72XbW3XbtwivIiQ1Hz5UNG/wAh/LqI7PFLIqwz&#10;tFVCORgtPP8AtVEMsIZyAn6Z4QP9Zo/9q9hj/Mu7g6q7K2H1hQde9h7S3pW4zd2crMjS7cy9Pkp6&#10;Glmw1NDDUVKQkmKKWZSqk/Uj2/tUE0UkxliKgqOP29JuZry0ure1W3uUdg5rQ1pjrlGkjZmmlEUw&#10;iTGZCNpGikRBJJVYx401OqrrdYWIH1sp9ll/l2772X138gKjP783ThNoYN+vt0Y9ctn66PH0Brqq&#10;pwz01J9xL6PPOsDlV/Ok+1W5xyS2wWNCzahgfn0V8uXEFtuJkuJVSPw2FSaCuMdOFW1jAArt+8Sd&#10;CM5A8M3JCKxAvxf6XI/r7X38yTsLr/tLs7rGp693vtfdtDSbLlxdfksLlYK3H42tqNyV8qRV9VFd&#10;KcrBMsjX/Shv7b2qKSGGUSxlTq8x8ulHM1zb3d1am2nV1EdCQcA1PHpupS8eQys7Qz+NqTHCMmKR&#10;PK8IrjIkepVLsutb2/1Q9n73d8i+g+nfi3lNn9adt7E3DuTaXVsez9q4vA52lyGSrs9VY6LCtkYK&#10;aFtchTIVstdK34Csxv7LUtbme7V5YWCs9TUeXH/Y6EE25bfZ7U8NrdxtKkWlQDUk0pX9pr1i8UjU&#10;KU2mYS1NknfwSBVNVKZK1iSojVdMkluSL2/V9Dr1fxjL/wDO0yP/AJ3VP/X32JtK/wAI6jvW/wDG&#10;f29KDSNIAsALWAAsAPoB+Pp72CfjN8n+kN0fGjZu0+3Oztl4DOwbXyXXm6MNufOU1HkazFUcdTg6&#10;WtlhqW1yx5Db8kX7h/VIG/Iv7DV3aXCXcjwxMVrqBA8+P+HqQts3Sxl2yGG8ukWQIUYMc0GK/mOm&#10;TwAQ1NA6yBNU8cTJBIVEM2qWFlKKU/Y8mkWIsU/HsAfhf8vev+pY878e+y92UUW29r7q3BD1v2XF&#10;LJW7brMTLlahzQ19ZTRytSUNVOWrKOr0+ALOyPoAQ+1F9ZSzabqJDqYDUvnX/Vg9F+y7xb2gk266&#10;lHhK50PxUivA/LzB4Z64wvMirUGCXw1KLNUKscgnpavSqSn7cxiWSGbRq4BdWF7ENwftdx/Dyhzz&#10;9nR5/wCO1Nud2aubecOW2CudMsgOqtFbFUGvFZJc3lAExJ+vsu0XxXwtMuj0zToQ+Lswk+q8S2Ev&#10;8VUr9vrXrGP4YGFULnUwhWwrDCZBKQqpSWMAl8q8MIwb/n3Vz/MC+Ym0+28bjOoeqsg+Z2njsvFn&#10;d17pSGanoc9lKGOaHF4vDpUpFUVGLx7VEk0k7Igmm0aLqmpjfbbF4SZ5hRyKAen2/PoK8w7zFeKt&#10;naNWEGrN5EjgB8hxr69TqdJaidZ3jeGCC/26yjTLNK66WmeEgNEkaEqgazHUSQLC9V3s46CnTr79&#10;7917r3v3v3Xuve71f5UW7xX9Z9nbHlmLTbb3hjNw0sTFz46Lc+KNFME1MVCCs2/chQPVISfqPYe3&#10;lKSxSeq0/Yf9nod8pTara6gJyrg/kwp/hHTW6hK6YWAE9PDLewBZ4WeKQ3MpZrI0Y4RVX+pLcA9/&#10;Nk2kafd/Um+YoPRl9tZza1ZUBTb7jAZSPJ0aSSarFmp9wPpFhYIef6P7M9UnjrwIP7R/sdI+bYaT&#10;WdwB8SlT+RqP8PXdN6a6oHP7tPBID+8wvG0sTC5vToNJWyrZibk8W91F+zroIdOfv3v3Xuve/e/d&#10;e697PJ/Lq3cm1vlNs2lmk8dPvHFbk2dIfTpaXI4uSvx6MWZbeTKYuBRa5JIAHPsv3RNdnIf4SD0e&#10;8uTeFusIrhwy/tFR/MdN2QAUUs5svhq41LHwj01Qek0l5FLANJOpshDMwA+hPvZK9hXqS+u/fONg&#10;siMb2V1Y2+tgQTb/AB9+691xZdast7alK3+tri17cX96nXyH6z3R1R3Bvra26cfUUk394sxkcTWS&#10;ROtLmsHkMhUVWLy+PmKiOppqullUkoTok1I1mUgDK1mSaCN0PkK/I+nUS7jay2l5PFKpB1Eg+oJw&#10;R11iGRaKClBPkoYYaOZGPrR6eJYwWFh6ZVUOrAWZWBHHsGIIJqmaGmpoZaioqJY4IIII3lmnmlcR&#10;xQwxRhnklkdgqqoJJNh7UE0yeHSIAkgAZ6cWYICzFVUAksxAAt+Te3Hvak+KOwct1j8d+q9m5+ll&#10;oc7QbefIZmgn4nx+Rz+Srs9PQTrqbRUUQyKxSKDZZEYewfeSia6mdT21x+WOpW2m3e1260hkFJAt&#10;SPQkk0/KvTPSIqpNIEaP7mqnqWVi2omRgisVdUaMvFGpK29JNrn3Uv8AzVdzHI927K2sr6odrdd0&#10;lS6C/wC3W7kzGSrJr82LNRUlMf8AWt7OdnSlvI/q3+AdBHmuXVfQRVwkf8yT/mHWelQmprJrEaRT&#10;U6kwaCVjjac6J73niLVRH+0OGHs3n8tv4702wOuR3LuKhQ7z7JpD/d8zIDNhNieQGmMN7mKp3LUQ&#10;/cSMLE0qwj+010W63Jkl8BT+mvH5n/Y6OOWtuFvbfWyL+tKMfJf+huP2U6xavualqgj9unLwUo/B&#10;cFkqaj6XJJ/bX+gDH+17syF7i31uLW+t/wAeynoT9SB/h9ferp8zRtOm+UPbkmx6pZ8Z/ep6iqaG&#10;NY6em3O0FPJuinpSpIlhp9x/cAPwC1/wLkXWOs2kPiDOn+Xl/LqLN68EbreGA9uv/jX4v516xY9R&#10;NRyRlAaYzVUdPqbUJqRncA2HAiOoqgv+gA8XsL4Pj18lNv736G647N7Iy2D2HX5uvfZc9RuCvpsJ&#10;ic5uzCeSnaTD1FbJFAY8zBRtOkeoBHWVASI7+w7c2rR3EsUQLAZxmgPr9nQ927c457C2url1jZjp&#10;yaAsPSvrSv7esCulPG1PNKv7JanEiDV+3HHGUaRYg3hdI5VDA2GrkWBA9leyH8q3qvMV1ZmB2zvu&#10;2WqqjJqYMVtueArXzPVAwTq2maEiX0uOGHPtYN4mUBfAXGOJ6Km5UtXZn+rkya8F8+pMctR400SU&#10;zoEUK4jdgygABgyzlTe349nP+Ofx+wHxu2LX7D25uDMbkochuWt3NJX5umoqWqjqq7H4vHPSxxUA&#10;EX26R4pGBN2LO34t7QXVy11IJHUAgUx0d7bt8e2QNbxyFlLFqmnmAPL7Ou1DlneRlLPoB0KVUBNV&#10;rBnc3Or+vti+S/XXS/c2F2/1J2dm8Rgd27tlyr9WZCWWCLcVHncfSpLVT4QSlPu6Z0ZFqKR3VKwW&#10;RP3lRltaS3EDNNCpKL8XpT5/5/Lqm521lexx2l1IqyvXwz5gjjT/ACjz+3qJUyRxSxOsohqgLJIV&#10;Ji8buFWKrK/op55fSpP0k/TzwaO8TnO+P5fndtXQTR6LtF/EMZK1S+z+x9rCob7eupJQF/UobwVC&#10;gVVBUXVgCHjYQFbbcrcH/i1P+r9vQFSS/wCXr4rT7R+F19f9niD1LUrWq7xgU1bCpibWqySQO1m0&#10;SKColgcjUDezDkEH6WT9SdYdQ/IDvXrr5d9RtFt/D4+kzmQ7L2cj08GQx3accCUuKp6rHwAJCclT&#10;5SaqqJ4gtPVikWRBqmkAKppp7a3lsp8saaT/AEf9X7OhLZ2tnuF/bbxZ9qAEuvmJPLHzrUngafPp&#10;oTyzS/w+SkeCGOWnrJ1LDw001LULPElJJrDzU9XPEjx2QKqrIrWb0e7NvZT0KOnn3yTTqXWdKAgu&#10;x+ioDdmP+AX37r3XiQoLG9lBY25NhybD8mw96kHdu7n373B2bvJpDKm4t87myVM5Zm/yGbLVQx6A&#10;uA2mOhWNRcCwHsaW6eHBDH6KOohvpvqLy6mr8UjH8q4/l1zxylaKm1X1NGJXDGYkPNeZltOTMoVp&#10;LBW5Ucfj2F3t7pL1N9+9+69173737r3Xvexr/LY2kNt/GDEZV4vHUb33bujckhIXU9NTT0+26JiQ&#10;AdJTBswBvYNf8+wvur67tl8lUD/L/l6kjlmHwtrR6Zkdm/59/wAnTQlnqa6YaTqmSAMFhuVpolBU&#10;yRFmcJNLJw9mVtQsBa5C/wCanu9ct3TsvZ0UgePZmw4aidQVIjyO6clU5CVDb1B/4dR0hIP4II+v&#10;sx2dNMEkn8Tf4P8AUeiDmubXewQg4SP+bGv+CnWWjJeprGuSsf29OvPAZY/uJLKYlKk/cqDZ3VgB&#10;axDD3V97N+gt05e/e/de69797917r3v3v3Xuve/e/de69797917r3v3v3Xuve/e/de697sw6x/7d&#10;i/I3/wASttb/AN6XqL2Uy/8AJWtf9If8DdCe1/5Vbcv+ay/4Y+sLf55P+Cn/AKK9/wD/1/n/APv3&#10;Xut/j3737r3Xvfvfuvde9+9+6910fof9Y/717tM/mm/8f70r/wCIlpv/AHcVfso2j+zn/wBP/k6F&#10;XNX+5Fj/AM0f8p6YMX/xc8j/ANq/C/71kPdWfs36CvSg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2Q/yv97/3d+Qe&#10;Q2pPOI6TsDZWYxscZ+kuWwTwbhx9jY+oUtDVKOQPX+TYeyrd49VsHplWH7DjoS8rT+HuLRE4kQj8&#10;xkf4D021o0z0c30GuSmkP+01CFkubf8AHeFByQOfoSR7P1/M52Wdx/HODckMWup2BvXC5d2VNTrj&#10;M3HUberhcKzCP7utpWbkD0XP0Hsu2mTTdaPJlI/ZnoQc0QeJtolAzG4P5HB/wjrExEdXRS3A1NPS&#10;MSEuRURiVVBYhuZaReFBJ4JsAfevJ7E3UddO/v3v3Xuve/e/de697XHWe7p9g9ibG3tTO8cu1N2Y&#10;DP3jvqaLF5Smq6iL08kTQRMhA5IY+25kEkUkZ81I6ftZjb3ME44o4P7DXqLWxtLSzol9Zicx2LA+&#10;RVLR8pJE3+cA+jLcfke9vKCpp62CCtpHWWkrYIayklQgrJS1cSVFNIpBIKvDIpBBIsfYJpTB49TA&#10;CGAZT2nI6jRyLNHHMhBWWNJVIKkaZFDixQlDwfwSP6e8nv3W+uftH7z692H2NjkxO/tnbb3jjomZ&#10;oKbcOJpMkKV2/U9HNPG1RRSN+WidCfd0kkiOqOQqfkemZ7e3uV0XEKuvzAP7PTrBNTQz2MqHUFZF&#10;ljklgmRWFmCTwPHMgN/ww9orZvx26I6+ykWc2Z1LsjAZqBi9NlqfDpVZKkcljroqzJPWz0TjUbNC&#10;yEDgfQe3HuriQaZJmK+lemIdtsLdg8NnGr+tM/kTXriaSAuHdZJSPHpWeeoniUwrpjdYZpZIVkA+&#10;rBdTHkknn2MxP1ZmAABZmdgqqqgszu7EKqqASSSAByfbHS3qQSqgszKqqCzMxCqqqLszMeAqgXJ/&#10;A961HyU3Di/kR8zsjR7byP8AEMDuDe2zuucNk4WMkE9HRtidsVNfRMqnVRS1onmiYAho2DC9/Yqt&#10;Va1sAXHcFLf5eoz3ORNx3pliasbOqA/sWo+VanqPHKIMdW1inwmZ6iePzTEoGcCKlN3VlgWVVQ6Q&#10;GVSxPPvZMoMdQ4egocPjII6XG4iipMXjqWJQkVNQY6njo6OCNVsqpFTwqoA/p7CxJYlicnqSlVUV&#10;UQUQAAfYOs0cYhjjhUWESLGPx+gAE/65Iuf8fbbujcdBs7bO4t3ZWeOmxu18HldwVs8rhEjp8RQz&#10;1z3Y8AuYQq/UlmAAJNve0Uu6oOJNP29VllWGKSZzRVUk/kK9cKmTw080g5ZY20D1eqRhpiT0gtd5&#10;CALc3PHPvVv6L6vyvyV75wmz5KqanG7s9k8/ujKKVkqKLCxSVGa3BWR6gFkrHgDxw3BBnkS4tf2L&#10;7iZbS3Z6fCKAfPgOossLVtzv44S1NbEsfQcSft/y9ZZWako6eniIM7iCkpzJIHPk0G8rM4BmMMUb&#10;SNxdgp+nswPzv7qwef3HhPj71nT0+L6k6LZsBQUdFYwZPdWPhfG5OtMltU0eJvLSxueZZmqJiSZR&#10;ZLt1uyq1zNmeTP2D/Z/zdGG/3qSSpt1qALODAp5sME/lw/afPrBjYlciqsTGqyR0jPcu8buGnqnJ&#10;AbyVkyX/AKBFWwFyPY2fy0vkluWn3lD8ft1ZOpy22c7QZGr2I1bNJUTbczOJpJslVYijkfU6YbK4&#10;6mmYQ30Q1EalAPI92N1tVKfUoKODn5j1+3pbyxuUonG3ytWJgdNfwkZp9hHl5H7T1lniFPKksQIi&#10;nkEc6C+hHYHxzqt9Eep/S9h6iwP1HN4KrqZVvbUwW/8AS5tf/Yew/wBDrrn/AL7j3rY79z28fmV8&#10;x6TC4rMTYdMrvI7T2TUmScR7T2ptupq50ylOkTwypVxUlDPkZNLI71TkBhxYVRLHY2JZhWi1PzJ8&#10;v8nUaXEk29byI0fTV9K/0VHn/In7eolxFQtLPAGmr2jV6WoYANJV6YYaOTUGUJGjBWFj9Gtcnk6e&#10;E33118p6nd/w+78yEn+krY+7N1ba6k7bmpaaPM52fb+RrMXRzVogVIE3JU01ArVlMCtNlIwbaKhE&#10;YoGjlsxHfW4/SZQWXyFf8np6fZ0dpPb7qZtm3Bv8ZR2EcnmaEgV/pYyODfb1wSjqIFiMcoeSJFWC&#10;ciQ+i2qSkqwzO8lLq/Q5Yun5JYXYr/wyyW8egfmZH1JkqplhzOfznWe8KGF5fsMjNRR5B8LlIoXt&#10;qMGTpopqeQgMsMzj6OwKu/CXNh44HABh/l6Ktlabb96FmxwzFG9DStD+3h8j1zqKmOWmo8hokRhU&#10;wU5QcsPu6mOhkhcakVkSdw2rn9GoD+uwz7DPUi9S/YP/ACC3svXPR/a28/KIZ8LsfO/w9yQP9y2S&#10;pWw+IVb8a2yeQit/U+37aPxbiGPyLD/OekW4z/TWN3PXKoafacD+Z6jVg1U7w2JNSUpbABuKl1hc&#10;kGOVSFjck6lK2HNhyNTEm/J5J5JP59jPqJOndVCgKAABwAOLD+n+w9+9+691y9+9+691732AWIUA&#10;kkgAAXJJ4AAHJJPv3XuuLHSpJ+g5PF+Pzx/re9t7o7Zh2B071ZsgppqNvbG23j6tbEH+Jy4+GryZ&#10;ZSNQZslVSkj8E29gu4k8SeaTyLHqXrCH6eztYPNUA/Omf59NFGGNPEz31zap3vqLBqiRptJ1xxSe&#10;gSaQGUMALHke9az5b74XsT5H9u7lhnM9Cd3V2Exj6tUf8M2yse3aIwkPIvhkhxgcaTY67i1/Yqso&#10;/CtYEPHTX9ueoz3ef6ncryUHt1kD7FwP8HUrHLemWb/lZeWp/HK1EjSRHhnHEJUcWv8AWwJI9lz9&#10;qui3qf797917r3v3v3Xuve/e/de69797917r3v3v3Xuve/e/de69797917r3uzDrH/t2L8jf/Erb&#10;W/8Ael6i9lMv/JWtf9If8DdCe1/5Vbcv+ay/4Y+sLf55P+Cn/or3/9D5/wD7917rf49+9+691737&#10;37r3XvfvfuvddH6H/WP+9e7TP5pv/H+9K/8AiJab/wB3FX7KNo/s5/8AT/5OhVzV/uRY/wDNH/Ke&#10;mDF/8XPI/wDavwv+9ZD3Vn7N+gr0oPfvfuvde9+9+69172IHXHVfYXbmfG2euNp5bdmZEX3E1NjY&#10;V8NFTBtJqsjXVDw0GOpQ3HknljQngG/HtqWaKBdcrhV6UW1pcXknhW0Jd/l5faeA/PrBPUR0+jWS&#10;S50oiK0kjHi+mNFZiAPqbWA+p9mYy38vP5XYnGSZQ9d0uTEURlkoMNurbGSyoVV1sEx8GVM9RKoH&#10;6ItbseFBPtKu52bGni0+0GnRo/Lu7Ipb6YH5BlJ/ZXqL/EVAjZ6WtjVwSxMGrwgAH95YmkcXvxpD&#10;f7bn2TKvoK7FVtXjcnR1WOyNBUTUldQV1PLSVlHVU7tFPTVVNOkc1PPDIpVkdQykWI9rgQQCDUHo&#10;kZWRirKQwOQeI6mxSJNGskbBkcBlZTdWUi4IP5BHuJ731rrJ797917r3v3v3Xuve3bDYHObjrP4f&#10;t7DZbO5AQyVBocNjqzKVgp4tIln+2ooZ5vDGXGptOlbi5591ZlUVZgB8+rpHJIdMaFm9AK/4Oo9R&#10;V01Ioeqnhp4y4RXmlWNWcqWCguQC1gTa/wBAfebMbY3Jt2qp6HcO381ga2rjWalpc3i63E1FRC0r&#10;QrNDFkIKd5ITMjLrAK6gRe4PvyujglWBHyNevPFLGQskbKT6gj/D1xgraaqV3pJ4apUYIxglSUKx&#10;UNZihIBsfY2b++J/yE6v2nW75351tkdvbUx0mPircxPl9tVcMD5Wpho8erQY7NVlY33NTOiAiMgF&#10;ubD2njvbWZxHHKC58qHy/LpdcbTuNrC09xbFYRSpqPPA4HrsVcTFFAl1SHSoMMoFwrObsU0rZUP1&#10;t7RvWnRvbncRr/8ARnsHcG74sW8ceRq8bTImPopZlLxQVOSrJabHxVDoNQjMmvTza3PtyW4ggp4s&#10;gWvTNtY3l5q+lt2cDjTgPz4dYqjIQUxKyeV5Agcw08M1VOEZtCuYaeOSUIW4va3B/obKXGfF/vnM&#10;9gZzqzHddZOff+28RT57ObbfIYKmqsfiasULU9bLUVWVhoHSZclAQqSs/wC4OODahu7dYlmMo8Mm&#10;gOeP7OnU2u/e4e0W2P1CrUrUYGM8aeY6wxZiin8fjafXJLUQrFJS1MMwkpUDzq8MsKyxlEYH1AXB&#10;Fr+0J2V1bv7p/cg2j2Rt2o2vuM46jywxlTV46skOPr/KKSp82LrK6l0zGB7DXqFuQPbkU0c6a4mq&#10;tadJ7m1uLOTwbmMpJStMcD9lepkFTFUGZYydUDrHKrI6FGeJJlBDqpOqKVTxxz/W/sP/AG70n6ke&#10;/e/de69797917r3vkiPI6xxqzyOyoiIpZ3diFVVVQSzMTYAck+/de66JsCT9ACT/ALD2q8vsHfWA&#10;onyee2Vu3CY6OSOKTIZfbmYxtFHLM2mGN6qso4YFklbhQWux+nuiyRsaLIpPyI6ee3uI1LSQOq+p&#10;UgfzHUGnymOqpFhp66kmlcFkjinjkdlUamIVTf0r9fYr9c/FT5AdtbZp949d9cZDcu2qqtrMdT5W&#10;ny23KKKWtx7pHWQLDlMzQ1WqB5FBJj0m/BPtmW8toXKSygP9h/zdK7badwvIhNbWxaImlajiPtI6&#10;zPVRI7x2kLR21WilK+pQwAZUKsbEfT2AVVTT0VTUUdVGYqmknmpqiIlWMc8EjRSxlkLISkiEXBI4&#10;49qAagEcOi8gqSp4jqQDcA/194Pe+tdd+/e/de69797917r3v3v3Xuve/e/de69797917r3v3v3X&#10;uve/e/de69797917r3v3v3Xuve/e/de69797917r3v3v3Xuve/e/de69797917r3v3v3Xuve/e/d&#10;e69797917r3v3v3Xuve/e/de69797917r3sUukd+S9Y9vdcb+jk8abX3fhclWHg6sWKyOHLxc2Fp&#10;8XNMn4/V7ZuI/Gglj9VP+x0rsbg2t5bXA/A4P5ef8uoddG0lLMUF5I080Q/5uwkSx2OuOxLoB+pf&#10;9f3tE927Mp+z+m+ytlwaKld1bIzUGJkW0iyV32LZLA1ERCyBv9yFNA6kBvwRf2EbeTwp4pP4WH+z&#10;1KV9CLqyuYBnXGafbSo/nTqDUsHpWnjv6Fjq47EjiFkqVHDR31KluTbnkEXB1JnR43eORWSRGZHR&#10;wVZHUlWVlNirKRYg/Q+xp1EXDp4QhlUj6EAj6i4/BsQCLj3x9+691y9+9+69173737r3Xve0b8Me&#10;wv8ASV8aur81NO0+Sw+GOzMyztql/iG0ZTiEkluSddTjIqaa/wCRJ+PoAjfxeFdzL5E1H59Snstx&#10;9Ttlq5PcF0n7Vx/goemam9AmgN709RNELlmJjYiaE3caiBFKFvc8qef6Gh9o+jXqT797917r3v3v&#10;3Xuve6bP5hPzGyuPyOa+PfWVdLj/ALeIUPZm56SRo6yaWphWSXZ2JnjYNT00cEqjIyrZ5HJpwQqy&#10;az3bLEELdSiv8I/yn/J+3oF8xby6tJt1q1KYdv8An0f5T+Xr1GSMVrlnuaOGVo9BWy1M0T6WkZtR&#10;100TiyqQAzgk3AHsvn8ur471/Z3aVL2nmIp6fY/VWTo8nFONUYzm9IdNXhcRTyWGqHGsFrKsg+lF&#10;ijP+eBCndLoRQmFf7Rx+weZ/yDov5c25rq7F04IgiNftbyH5cT+Xr1zrkSoIoLao20TVdwLCESa0&#10;ivwfJUSx/j6IrG4Om+wv9efYZ6kTrOTckn6k3P8AsfZO/mj1p3f3F1vjet+njgKeg3Dl9e/6zM5t&#10;MNKcNQCCpxePhLQTPPQ1WSXyVIjDSHwRrpKM3tdYS28EplnrUDtoK56Jt7tr68tltrPSFY99TTA4&#10;D7K8fs6iTiTyRv4HqIoV8oijeBXkqdapHcVEkSBIEJkB1C7D+oFyNdcbP6i/l51Oe332d2VjN899&#10;Sbaq8Tt7rPZJnmixC5iCGcPlaioijliFY0Kf5TVJTRpT6jFFM7KQYSvNuYWOGIrbVqWPy9OiK2hs&#10;+XTJPdXIk3DTQIvlX1/zmmOAPUeoeescxpEBNA8niEZaSOmmeF4fuaqoKLFqhhnYrCgdjfn/AAqD&#10;rqyfI1tZkKli9TXVVRWVDk3Lz1MzzysSeSWkcn2dgUAA4dA5mLMzHiTXp+hQRxRRg3EcaICFVQdC&#10;hb6Vsq/T6Dgezyfy5tiZbdnyc2pnqOnlOJ6+oc1ujOVoVvBTJJia7DYyneXSUE1dkskiohILqjkf&#10;pJBfukipaOpPcxAH+Ho95bt3m3SGRR2Rgsf2ED9pPTfkQs321OwYsaynqBpfSVWhlSr8jAowaPyx&#10;opHF9YFx72QQSpDD6ggj/XBv7C3UldZPdYWyPhhlukPmLsntTZSyZ7qnMVm85K1JpEbLbEyOX2tn&#10;/FTZAMA1bh562YQ0tWnqBkEcwDWeQ2kvxcWMkMmJhT7DQj+fQWg2V7HeYLqDutGLV9UJU8fUeQP7&#10;eoqPNEq01QDOnlhSnqTd3kUDUTVAL+3PCEJ1myScHhvT7CXYHxI7fwfz4rt71mKhGxcNvjL9rneG&#10;p0w9fiNxZDLVeOwtA7L5J9xipqWglpwP2fC0rkRlC78l7A23CMH9QqFp51FM/Z0kt9ovE39p2T/F&#10;1kMmryIJNAPn5EeXHhTqQlWXVoDEFmQhXQOWRYiTom8mgXEqLdRYHUCD9L+xm2d8Rd2535nb++Rm&#10;6aptubSwPY1XmNlY3xxzZbeNTTUkdIlcyFiuM27HJfTKwM1SVtGqr+57YkvUWwjtUFXK0Py/2els&#10;OzzSb1PuUp0wrJVR5tQUr8l/w9RJy1cEp0R4oYamnmmnkXSXko6uOYQQRtZmDSU41SH0aT6dRPps&#10;w9lPQn6m+6yv5pPYS7e6V2zsCmnVK7sLdsdTVwBrSNgNpQiuqGIsSY3zNbRD8A6D9bEezbaItU7y&#10;EYVf5n/Yr0F+arjw7GK3B7pH/kuf8NOsNhLW0sdgRCJKtwQpswU08HBBIuZnNxb9P1/BoG9iTqP+&#10;nb3737r3Xvfvfuvde9jd8bdiN2X3x1Vssx+Wmy28sRJkl06l/g+Kn/jGZLcEBRi6Ca5II9p7qTwr&#10;eaTzC/z4Dpdttv8AVX9pB5M4r9gyf5A9QcixFHLGti9RppUHH1qWEN7GOUEIrljdSLA34v72eu5d&#10;9w9adV9jdgSGOM7X2lnMrRIx0I+TFJJT4amW1uZsrUQRqB/X8ewlBGZZoovUgf5/5dSjezi1tbm4&#10;P4EJH2+X86dRKs6KaREspkC0sItwGqGWnjAUK/6dd7WIAH9Peo5PPLUzzVNRI809RLJPNLIxeSWW&#10;VzJJI7MSzO7sSSeST7GoFAAOHUQkkkknJ6d0VUREQWVFCqOeFUWUc88Ae8Xv3WuuXv3v3Xuve/e/&#10;de69797917r3v3v3Xuve/e/de69797917r3v3v3Xuve7MOsf+3YvyN/8Sttb/wB6XqL2Uy/8la1/&#10;0h/wN0J7X/lVty/5rL/hj6wt/nk/4Kf+ivf/0fn/APv3Xut/j3737r3Xvfvfuvde9+9+6910fof9&#10;Y/717tM/mm/8f70r/wCIlpv/AHcVfso2j+zn/wBP/k6FXNX+5Fj/AM0f8p6YMX/xc8j/ANq/C/71&#10;kPdWfs36CvSg9+9+69173737r3Xvexj/AC1Nh4zbPxuxW5YaaKLM9i7izmXy9eYx9xLRYfJVG38P&#10;SNL+tqSkjoJZkS+kPUObXJ9hfdZGe6KV7VAA/PPUkcs26RbYkoHfIxJPyBoB/I/t6Zo5EeWun8gZ&#10;Ipmp7hWHhSljRpkKkD1ednYlbgjT/T21/HL5tZHurvrsrrfNYjbW3NoYSgzeQ2XkvupaXJyRbfzt&#10;HiXTNVuQrRRVc+UpawTqsUUJhZCo1i592urAQW0UqklyRX8x5dU23fGvr+5tXRFhUEqeBwQMkmma&#10;164RSymOlqGKvBVo0pcaY46dXQS06qXIll8iNpJIvcXso49kE/mSbNxc3yTwNXsmGkyuV7I2ngKq&#10;so8DJT18uS3T/FMht5CqULy+TIZKCjpgR+uSTn6tcmO1OwtWEhoFY8fTj0H+ZYEO5xmCheRBUDNW&#10;qR5eZoOstJUU8L5BfIBFAY6tzpAhiFQjtIFdWbWzSRM7AAWLfkm/tV7V/lT9tZbC02Q3R2BsraGV&#10;qYEnfAGly+dqaFpF1Cmr62hjgokqo7gOIWnRWuAxtzR94hViEiZl9cDp2LlO8dA0twiORwyafaRj&#10;9lesorapwzx0ahDGHiE9QYZWc39M0SwS+AWt+WYXsVBHsonyJ+LXZfxqyuKpt6Li8phNwCpGA3Tg&#10;J5qjEZGWjERq6KVKqClrcfkadJkYxTRrqRgyM4DWXWt5FdqxjqGHEHj0UbltV1tjoJ6GNuDDgacR&#10;6g9ZqeqMreKWIwzhdXj1rIroNIaWFxYvGrNY3VWBtcC49j3if5a3eWf2Hgt9YPcHXuTi3Ht/A7hx&#10;eCiyedhzEtPn4KKpp6eVqnb0ONhnpYK0PMWqPGixsQxsLpm3W3WRo2VhQkVxTH59L05Zv5II545I&#10;yGUECprn8qfbnqGMsXo0rYqGqmSTxlIofC87LLKsQIjMq/oLam5ACgm/Hs8vxE+Du/vjl3DHv/O7&#10;02jnscdjZbC1lJgxmoa+nymckp/HFB97j4KeqoadaBtUxkjZiwAj/PsuvdwjuoPDWNgdQOaeXR9s&#10;+xXG23v1Ek6MvhkGla1P2jhj/Y6jvNPV10CPAkH8OkNU5E/l8kdXSZCkhVbRxkSh+WHKgfRifYaf&#10;zTOsNwV1Z173PHkMW2Aw8GK66mxs81Z/GXzGRyu5dw09XEgpZKM4wU0ZRyZRKsn0Qg3D20TKBLBQ&#10;6jVvlSgHSXmu1kY297qHhqAlPOpLGv2dT4pGSoKaCwmXUH1D0mJeVKn1EsDxa/sQfm9WfIiX4w7v&#10;j37t/pKh2ka3Y33tVs7c2/MjuSNxuLFHH/a0eb29QYuRZKoIJ9cqlYyxW5AHtrbxa/Vx+G0heh4g&#10;U4fI16U7624na5hcRwCGqfCzluIpggD7eulf92C8MgJkax1wsoPhl+oVixFuOPz7M38LOq8h1B8e&#10;Nnbcys+Jq8nmmqt8VFVhzUNTTxbsgpMlikqZKqlpJ3raTFNBDL6CqshCMwAJSX8wnuZHWtBjPywe&#10;jPZLVrPboY3ILNVsf0qEfnSg6jxxzrLkJXKaqioD04JDaIo6SnhjSVkUXAqEkb6myv8AW/HsnnX8&#10;/wAhoPnV3SYMb0xkuxT1jhEzSVeW3vitlDAgbOOOnxctNi8lnGy5pxTCaOVBCHMpVrBbrpPpjt0G&#10;XEWs0wK1z+XRNbncRv17RYTc+EK5YLTtpTBNeHy49M1H41rIDIJ3rDkcwZFTwLTiY0lP9zoJcuYE&#10;TT4yfWTfUB7Jh8+aXs3OfI/HY7e+G2mm9cls7ZuOx+K66rs9msXWJV1WRp8TDTyZ7H47JyZSqnlK&#10;NGIimrTpJv7X7aYVtSY2bwwxy1B9vDol5gF1JuSrOieOUUAISQcmnEA16eqOWKOTLysHi8dRC9R5&#10;CjKpXG0djEY7l08IUm/Oq4F+PYu7Z/lT9s5TBUuR3J2DsramZqadJ3269LmMzNQPImsUmQyFFFFS&#10;R1URIWQQ+dEa4DNb2w+8QhiEiZl9cDpZFyndvGGluERyOGTT5Ej/ACV6yitq3RnSiVQUVoVqKnwy&#10;sTqus8aQT/b8WP1ZhexAI9ks7q+N3Z/RW+8bsLduLhrshuExNtPI4B5shjN1RT1SUUQxEjwQVLVa&#10;1cqRSU8kaTRSMAVsysy+3uobiMyIaAca+X29El7tl1YTrbzJVm+EjIbyx/m49SY6xGWYyj7doFDy&#10;rIVssZBIlDqSjxHSeR9CCDYj2dHaX8qjt3L4imrt2b+2Vs3JVEKTPgvt8tuCsoS41Gnr6mhip6BK&#10;qJSNaxSTKrXGo2v7QPvECsQkbMPXA6OoeU7x0DS3CIx8smn20x/h6wpWVLsSKMJFpJUyzhZiQxA1&#10;QpFKqKU5uX1A8FR7ROU/l0d1bP7R6+2wcxtHJ4jduVrUxe86eoyseGpK/b+MqtxzYzNUv8NlymNr&#10;a7H4yX7UiKSGZ1I8gsbOLukDwyPpYMo4eecVHTDcuX0N1bxa0KOTRs0qBqocVBIGPL59eirZSNE9&#10;MIZyupESdJYprW8ghmZYWLRXuQ6ISORfm1wXzF6u3D3Z0Hu3Y+3spjcfkfusVuX7jOT1qUBpNryz&#10;ZatgLUVLXTCpmp4SIv2ypewYqOQSWMy29ykjAkZGPn0Mt5tZL7b5reNgGqGzWlFyeFevEuJIXAL6&#10;HN11AcNG6XF+CQWHsoPwFrPkLD8dsHH11gOlchtgbv3Waep3xuXfWMz7VprKT71JqTAbfyOOSlSS&#10;wiYSl2F9QHtbuItfqn8VpA+kcAKfzPRNy+24jbk+mjgMWtviLg1r8gR1xZj5p7ROx1R3YSRKrHxR&#10;/pDMGAA/r+fdRWyOpd+93dsVuwdk4umrtzZHLZyqqtVUabD4ulpKyaTI5KuyE8YanxdIzW1shdyy&#10;qql2VSdyTR28IkkPYAPt6CEFncX121vAoMpJ+wepJ9OpU1SsAQsCWkOmGJSvkmk0NIUTUVS4RCTc&#10;gAC/s/p/lN9k/wANMw7Z2Ecr4tQx5xe4xRGb/jl/E/tTJp/2r7b/AGHst/fMVaeC1Py6EH9UbrTX&#10;6uPV6Uan7af5Oo/3VXpv9pDfyW0irP8Amr/q1fahfLp/s/pvxqtz7InkPjt2Pg+8MR0BuSloMBvb&#10;Nbhw+36KpramWXAzDPTxw4zMwZCjp6mSpw1UkodZY4mfTcFA6soMRdRNbtcqSYwCfnjy+3ohbbrl&#10;L5NvkAWdmAFeGeBqPLrmtaHgkmWJ9UTaJIW0rLHINN4n5KBgHDXBKlTcEjn2cqn/AJVHd5yOPp6v&#10;fPWUWOqHnFfkqSt3FVvjY4o1aJ/sJ9v0EtY9S7aVWNrKQS5UWJQHeLehIjev5f5+jocp32pQ08Wk&#10;8TU4/Kgr156qcD9ul1MTYB6iNEA/LMyrK44+gCk3/oOfYD/Jf4VdjfGvGYvc2Vy+F3hs7KV6Yn+8&#10;GCjraZsdlpIZqiCiyuOrohLSrVwwOYZVeSNyjKSrWBU2l/FdkoFKuBWh6QbnslztiJK7q8JNKiuD&#10;6EHrjHWyGYQTQCFpPIad1lEsUwjGpkLaI2jnCerSQQVBsTY2Jv7XdEvTh797917r3v3v3Xuve/e/&#10;de69797917r3v3v3Xuve/e/de69797917r3v3v3Xuve/e/de69797917r3v3v3Xuve/e/de69797&#10;917r3v3v3Xuve/e/de69797917r3v3v3XuvH3tIfDLsodn/HHrLPy1BqcthMSuzc60jB5TldosuL&#10;WSo+pMlZjI6aoN+SJv8AY+wjfxeDdSr5E1H59Spstz9VttrITV1Gk/auP5ih6ZqZfGslMRxTTPEo&#10;I03hY+WDhbDSIZAvFv0n+nvX5+WXXf8Aou+Q/aW1IYPBjl3NVZvCIF0x/wAE3KqZ7GrEBx46enyA&#10;i4tYxkWFrexJZS+Nawv50oftGOo93e2+l3G7hp26qj7GyP8AD1Kxrf5MIbgtSu9KQNPCwm0XChQN&#10;UBQ/QfX6ey6+1XRb1P8Afvfuvde9+9+69173cj/Ki7OVKnsrp6uqAPuoqTf23YXY3aek8WG3JFEC&#10;banppKKWw5tCx+gNiLeYsRTj7D/hH+XoZ8p3VDc2THj3j/A3+TprnHirVf6LVxGM/geem1SIbfln&#10;gZ+f6IP9hc77Iuhr1k9+9+691732p0kH62INj+bG/v3XuvD3rhfKX4ydn0fymzODoMHlMnQdxb+n&#10;yWyNw/bzz4yu/vZkjWT0tRXRo8VPUYCerkSpjdg0cMPktoKkimzu4jZqxYAouR9n+fqNt12u6XdX&#10;jWMlZpKqfI6j6/Lz/b1EgrI6Omkp5ggng8uiGNFhNUsjyNAaaMCzGW9mtfS4N/6m/TqLq7bnTHXW&#10;2Ot9rRKuN27QLFPWaFSfMZee0uXzlYVA11WUri0hv+hNKD0oAA3PM08ryv8AEf5DyH5dSBZ2sdlb&#10;RW0Q7VH7T5n8+ssERiQ6zqmkYyzv9dcrWvY/6iNQET+iKPYke2ulPWb3737r3XvZMfkp8aejPkju&#10;Kk2xnM/SbV7po9tHNYvJYWSjl3LPtOCsajSXN4OZ4lzeDp62QrGS8VRFdtEgj1D2vtLq4tVLquqC&#10;tDXhX5HyPRLue2WO5SLFJIEvQtQRTVp4ZHmK/n1GZmScinl8U7KrukkTyU8wAKjWRpCTaF4KsG0i&#10;5DAeyRYv+Utnf4sozXdODGCSVDJJidqZJ8xPBf1rHBW5CKhpZiOAxllUfWx+nswO9LTtgOr7cdES&#10;coya/wBS9Xw/kpr/ADNOsn3GQYugp6OJV0eOb7maXUSP3S1OtNCU0knSPIdX5K+7Suk+iuu+gNor&#10;tHr3FyU8U8kdVms1kJEqc9uPIIhQVuXrVjiVvGrEQwxqkECkhFBLEk9xcS3L65TnyHkPs6FVjYW2&#10;3w+DbpQeZPFj6k/4BwHXGKHQzSyOZqiRVWSZgFOlQLRxILiGAHkIL8kkknn2MPtjpb1n9+9+6917&#10;33c2t+Prb8XP1/3r37r3XvfXv3Xuve/e/de6971zv5kHZyb9+RWR29Q1BmxHWGIpNnQhWDQnNa5M&#10;puOaOxI1rkKwUzH/AKZR/T2KNri8O1DHi5r+Xl1G/Mt19RuTRqeyJdP58W/mafl11QAOamqBuJZf&#10;DGbD/NUhaPg2uVacyMD9LNx7IF7Mug/04+/e/de69797917r3u03+VZ16+Z7X3p2RUwk0WxtqHEU&#10;EjIdH8d3dOadDG/6fJT4XH1dxyQJQf6EE+8S6YY4hxZq/kP9mnQq5Ut9d3NckdsaUH2t/sA9NlWf&#10;JV00Q5ESyVcnBtdR9vACbhSS0zMODYpfjg+zXfzReyf7tdLbd68pJglf2RuZJq2ME6jt3aQiyFRe&#10;x4WfN1NFa/18bW+ntHtEWu4aU8EH8z/sV6N+abnwrKO2B7pWz9i5/wANOuGnzVlPFzphV6uSx41A&#10;eGnVlH1BZ3YX4un5P0oE9iTqPunb3737r3Xvfvfuvde9+9+69173737r3Xvfvfuvde9+9+691737&#10;37r3Xvfvfuvde92YdY/9uxfkb/4lba3/AL0vUXspl/5K1r/pD/gboT2v/Krbl/zWX/DH1hb/ADyf&#10;8FP/AEV7/9L5/wD7917rf49+9+69173737r3XvfvfuvddH6H/WP+9e7TP5pv/H+9K/8AiJab/wB3&#10;FX7KNo/s5/8AT/5OhVzV/uRY/wDNH/KemDF/8XPI/wDavwv+9ZD3Vn7N+gr0oPfvfuvde9+9+691&#10;73s7/An/ALJQ6f8A+oLcn/vY7g9hLcv9zJ/y/wAA6lHYP+SRZfYf+PHpM0v/AAHzP/ayy/8A0Inv&#10;W2zmLyeX3luWjxOOrsnV/wAczkv2uOpKitqPHHkajySeCmjll0JcXNrD2KlICISaCg6jN0Z5pFRS&#10;W1Hhnz6m0NRS02IxctVUw00f2NEoeeaOFC5pkIXVIyjUQDYXvb2Zj4V7Ur6b5ZdKUm5cFkcerZ7I&#10;5Olgy+OqqIzTYnb+YrqWeFKuKEyfa11NG4ZbhXUe0l+4NlcFGBx5fMjo02SJhu9iJYyO4kVFOAJ/&#10;w9caqupJ4IRSz01bHJkKCmlMNQsqxmSdGUk078OCoNjww+oI93190dbdtb+zPW9f1r21N1pjdo52&#10;XL7rxsFLkZ/75wGpxb0+Nq3oaiGNqKKlpamMxTB43NTcj0+w5BLDGsolh1lhQfLj0P762u7h7Y21&#10;54So1WGe7hjHlx/b1jqoayWZGgWmeER2IlqKqnlhn1n9+M08Uqy/tmwB0kEfWxNizfzRsdS1fxwo&#10;MhLBabGdn7cloWI5h++xO5KadAT+HhIB/wCCj2r2gkXZHqh/ydFfNKhttVqZEq0/MMOnFIi08MhZ&#10;18Ql4F1VxKqghwDYgFQQD9D7MDiN9N1j8Q9vdiJj1ysuy+hNs7ggxjytTx19TQ7QxrU1LNOoZ4YJ&#10;ahlEjKCwS9he3tMY/GvWirTVIR/PoxWf6XZ47nTUpbg09aKOmSin+3w1DIPqwpadPTqAkq6xKSNm&#10;XUhZVknBIBBsPZIfiF8vu2PkZ8kqTF7skxOD23Q9c7un/uztiLIUmHr6ymq6CahyOThyGQyL1WRo&#10;EqnjjkDJZD9Lkn2vvrKG1tSyVLlxk8eiPZ94u9y3MJNpWIRt2rWhyKE1JyK9dyUMlNlKKskrameS&#10;rmkpmjOmCnSmgoMpURxmmg0xSsJnvrkDONIsRzdBfzTt37mh3/1jsWLN18ez63a9Duer28stsZUb&#10;gpty7hxtPl5YLeuthoGMSsTwhIH1Pt3Z0QxTSaRrBpX5UGOk3Nc0ouLW3Eh8EoGp5V1MK/s6d6eJ&#10;GqpJ21mSJFiQeWURqkg1v+yHEJckfqKlrcXt7Of/ADDP+yQN8/8AUf1z/wC9VhfaDbP9zovsb/B0&#10;d8xf8kef7U/48OvAapacc/51jx/ywm9vHwK3VuPePxe2Zmd0ZmuzmUhrt04eGuyEvmnixeDyMmOx&#10;FCj2FqfH0NOkUS/2UUD3rckSO7dUUAYP7ePV+X5ZJtqheVyzAsKn0BoB+XTZEWj/AI6qvKRBWT+H&#10;ySySmINi6GoKo0rOyoJpWYLfSt7AAceyK/y7N47p358oe2tybyzuR3JnqnrmupajLZSb7itngx+6&#10;Ns0NFFJLZbrTUkCRqLcKoHsw3ONI7OFEUBdX+Q9EPLk0txut5LNIWkMZyeOGUD+XUSlgigfbfjD6&#10;p6WuqZ3kllmlmqJ6CBpZZZZnkkd3P5JPHH09r3uqhpsj/NE6Op6uMSxLh9k1gRgCPPjqLc+QpXsw&#10;IPjqqVG/2Htq3JG0XFPU/wCTpRfKG5psQwxpU/sDHqasflbMJqZB/EsWxK6fUqUeIdo2DBgUlVSr&#10;C3Kk+x9+avfmY6E3Z8b89Hkc9T7Pn3puOv37iNvyQLV7kwmJpMJD/DJYKmampqyJUykrrFLIiGSx&#10;uCFYJ7C2Fyl0tBr0jST5HOejDe9wfb5dtkDMIdZLgfiAAx8+PWeppqqciSlnKSxBdMTECJyamnkl&#10;Z20sdZp4njW4IHkJ9km+RHzr6t7O3b0Hu3ZGxd2ZPJ9R9gT7rqcVuynxOJizNNIuKanxlHW4nJbg&#10;qI5Ja7HIxvCQpVSAx49r7XbpoUuUkkUB1pUVxx9adEe479aXU23zQQOWhk1UagrwxUE+Y641VHVT&#10;Mx/yWGM0cqFpS73mWopZ4GkaIQSimjEUmpQ4B1c+zzpR/KT5KUGw8xXw1/xP2vjcq2fydPiN11ub&#10;7A3nQyLRvRUVTh4cXhocFRRpFIwWumZn82p6chQCX1s7UyKD4zkUGKAfnXP5ft6PtO67msDsDaRA&#10;1NGJdh5ClBQfb+zqCoyVVIzStRmnETCKaOGqplSYOGNUiS1MklR4wnouqJ+QxB5WPzf3TuLZfRg3&#10;NtPMV238/QdibCiocvjZRBXUkeRyNTja1YJgp0fdUFVJE9hyjkfQ+29vRZLkI6gqVOOnt9lkhsfE&#10;hcrIJEoRxyaH+XTx9tFUKsM3kYKARIsskMwZRbWs0DRyIzi+rSQCCQeDb3E+e28t07C+NW7M/s7O&#10;ZDbuZ/ju1sV/EsZN4Kr+HZbINSZKj8lm/YraVzHIP7SEj6H3vbUSS7RXUFaH+XWt/mlt9rmkhcq+&#10;pRUehNCPz64yRLM8MTmQI0uo+KWWFiY0eRRrheN9OpRcXs30II9pP+Wl/wBks7c/8Pnev/udRe77&#10;r/uY/wDpR0zyx/ySo/8Amo3+EdZD/n6j/g8f/WmP2Vf+WBjaWXtf5G5h40asoaXG42mlKgyR0+V3&#10;TmamrVH+qrK+Hi1D82H9PazdyfBtV8v9gf5+inlZQbvcXp3AAftY1/wdYKmS+VpoCikDH1tQr+rW&#10;rrU0EBA9WgqyS88E8fj8jbjO4eyJf5kuY6sm3XlJOvI9sz0UO0WqHGDhMPXlLuNK6OhB8Iyf8WvI&#10;Z7eQhit9PHtOYIv3Us2geLXj5/FT/B0vW8uf6yyWhmP02mmny+ANWnrXz6bRUSLIsp9Tvn3x1yzg&#10;LS+ByECKwQlSgNyDzz9efbD8tsZSw/N/4Y5eOJFrMjlcHRVUoB1zRYrfSvSBzexEQyTgcX5/1vdr&#10;In933w8qH/B03u6Ab7sr/iJA/Y3+z1O1qJ8hCFfUaOjqHcuSh1y1UCKsf6UZRT8kctcX+nsSv5hP&#10;a+/Oqdi9V1uwdx5LbNbm+z6enytZip/t6msxuMxslYMXNJpbVQ1VRKrTRkFZAgDArcFrbIY5pJhK&#10;gICf5elPMV3cWkFo1vKULS5I8wBWn2dZ5IGlZW8rrFFFUa40JVpJHEYhkEim6GDSxHBBLA/VR7ev&#10;5jwV/idvNiq3G5tiSJdQdDNuCAXTj0nS5Fx+CR+fddr/ANzY/sP+Dq/Mv/JJm/0y/wCHrNCqyGJn&#10;UEhRIhIF0ZkIJU2upKORcWNifetv7FXUa9T/AH737r3Xvfvfuvde9+9+69173737r3Xvfvfuvde9&#10;+9+69173737r3Xvfvfuvde9+9+69173737r3Xvfvfuvde9+9+69173737r3Xvfvfuvde9+9+6917&#10;3737r3Xvfvfuvde92+/ypu0xR57sHpqvn0xZ2jh3ztuNzYfxPDrHjtwU8dzYyVWKmp5tI/s0jH2S&#10;bzDVYpx5YP58P5/4ehjyndUkuLJj8Q1L9owf5U/Z02VA8VZHJ9FqozA30/z0AeaFj+btEZBf/aQP&#10;6Wz/AM13rMwZjrbt+ig/aylFVbC3BMo4Fdi2ly+35JCB+qooKqqjBPOmmAH041s0vbLATwyP8B69&#10;zZa0e2vFHEaT9oyP5V/Z11Tkx1zp/ZqoRKv9BLT6YpR/W7RtGf6cH/Y09+zzoHdOnv3v3Xuve/e/&#10;de697Gr47dqT9Ldz7B7ERnFFhM5BFnYULf5TtvJq2Nz8BVeZGOLqpWQfTyKp/HtPdQieCSLzIx9v&#10;l0u227Nle29z+FWz/pTg/wAuodfE0tOTGCZYWWohA+rSQnVoH/LVbof6hve1/T1NNW09PW0U8dVR&#10;VtPBWUdVCweKppKqJKilqYmUkNFPBIrqR9QfYOIIJB49SyCGAZTVTw6wo6yIkiG6SKrof6qwDLf/&#10;ABsfeX3rrfXL3737r3Xvff4A+oB1AHmzWI1C/wBG0ki/1sffuvddFVJUsqsUOpCyhijEFSyEglW0&#10;ki45sffXv3Xuu/ZTvmZ2r2Z091HR7s6opY6zdEu8sPh5YZcA+41/hVZj8zUVT/YIjmMieji/dIsv&#10;0+re1thDFPOUmPZpJ40zjoo3q7urOzWW0FZdYHDVgg+X5dNWTmET49JK842CoqpUmqQ9LGbJSTSx&#10;x+SsimhXXIg/Go2sD7qwHz2+blx/uBozyOP9E8xv/hb7fn2cfu2w/i/410FP3/vn++x/zj6wl8aB&#10;/wAfe4/x+9wHH+3oLeyZVPeXbM/bx7om3Tk17OTNLkly6oI3gqIj4ExUeOCCnjxMdMPtvstHh8F4&#10;ypBPtcLeEQeBoHg0/wBR/wBnomN/eG8+tMp+q1Vr/kp6eVPTHT0KGjNGItbPE3+UfcmW8rSn90Vg&#10;qBa0ur1BhYAcAaePZzT89vm4ST/AaMXJ4HU8oA/wA+349of3bYfxf8a6Of3/AL5/vsf84+mUPjf+&#10;evc/4/e4Dn/Higt7s/8AhV272n3N1hn9zdt0kdHuKg3tWYWiii24+2lOIhw2GrInNG6J9wTV1ko8&#10;oFjbT9V9lF/BDBMqQnt0141zXoU7JeXd7ayS3gpIJKDGnFAeHWXGzrLNkIosicnBBLTiKoL0chUy&#10;Qa5YvJRQwxHS1jYgsL/W1vZwfaHo56dvfvfuvde9+9+69173737r3XvYfdsdiYzqbrXevY+WZPtd&#10;o4CtykULkD73J6RT4bHJcjVJkctPDCB/tft2GIzSxxLxY/8AF/y6T3dytpbT3L8EUn7T5D8zQdYa&#10;h2jiYx/51yIoOL/vSnRGbcAhGOo/7SD71Jc3mMhuHM5bP5eoeryucyddl8nVSG71NfkqqWsrJ3P+&#10;qlqJmY/6/sZqoRVVR2gU6iKR2kd5HNXYkn7TnpxgiWCGOFAQsaKi3tqIVQLtb+0be2z3bqnWX373&#10;7r3XvfvfuvddE2BP197Iv8uzrM9f/G3A5aqp/FmOy8nW73q7qfJ/DZtGL25ESQCY2xdCKhR9B90f&#10;6+wtukvi3TKD2oKfn5/z/wAHUlcuWv0+2RuR3ykt+XBf5Cv59NELeaaqqfqJJft4jzzFSF4rgn8N&#10;UtKRbi3+3NUf8w7tNeyPkbn8XQ1X3GC62o6fYmO8bh4GyFA8tVuSojCkrrbOVUsLH8rTr/T2cbZD&#10;4VqpI7nNf838ugnzHd/U7lIqmscQ0D7R8X86j8ustAmtp6v6/cSaIyBYfb094orf6pXk1uD/AEf2&#10;Rb2Y9EPTn797917r3v3v3Xuve/e/de69797917r3v3v3Xuve/e/de69797917r3v3v3Xuve7MOsf&#10;+3YvyN/8Sttb/wB6XqL2Uy/8la1/0h/wN0J7X/lVty/5rL/hj6wt/nk/4Kf+ivf/0/n/APv3Xut/&#10;j3737r3Xvfvfuvde9+9+6910fof9Y/717tM/mm/8f70r/wCIlpv/AHcVfso2j+zn/wBP/k6FXNX+&#10;5Fj/AM0f8p6YMX/xc8j/ANq/C/71kPdWfs36CvSg9+9+69173737r3Xvex7/AC3N647cvxl29hYK&#10;hJclsHcG4MBmKQOPNTx5DKVO4cXKyWBSGro8myo3ILQvzcEALbpGUu2YjDAEf4D1JPLU6y7XGgPd&#10;GxBH2mo/w9MkUcSS5ClAIEk71Less0iVsYDyrdV0jyo6WGoDT9ebBEfFr4a736M+RvYvZWcyWErN&#10;o1OL3HjdlVGPrHmydem5szSVweuonRJsZNjMdStFLrLCSST0FluwcvL6O4tYolB11FfyHSfatlns&#10;NyuLl2Uw0YLTidR8x5UHWKKJtNFSSUieHHRhY55DHIGeOnFLC1N+60qlopGDGRAQLj8+0t352vgI&#10;P5iXxuw1XkoBT7Gx8WBzNQ8yGOgze/483HSUdRI0gWKRYsnQs+ojQJRccH3e2hc7ZdMBljUfYtP9&#10;npvcLuMcx7YhbEYofkXr/nHXGUKy1ErlhTUdbQyosccaWlpnV55WkZwrwIZVD8Ky+NgL8ezCfLLr&#10;bv7fud6c/wBDO6Nw7dwlBuKvoezI8Bu+TaU4wVfV4N0ykzR1dJJXigpKSsRVjEk0byDSh1Gyaylt&#10;o1n8dQWI7aiuc/7HRju9tuFxJZfRSsqBiHo2nBpn50APz6w5ClElSsskNZUo1L9tFFTOypT1Pld/&#10;uZQKmBNLKygsQwAT/Hkq38xfrraHXPSeIaj3p2tmMruDf+MpMVid59o7p3di5qPH43L1eRrf4Nma&#10;2emM9ErwKJwpaIzBQRr5V7XK8twaxoAFyQoH8x0U8yW0NtYpSeVnaQUDOzDANTQn7M/PqTR0dLRV&#10;kIiWZpZYpgWM7uiInju7RySf23YAEAm/s0PYH/bvnKf+Kz4L/wB5TEe0kX/JTH/NU/4T0a3P/KvP&#10;/wA8o/wDptj/AOLFjP8AqLwn/u8ovdXP8sBlHybIJAL9cbyVATyzA4pyF/qQiE/6w9m+7/7if7cd&#10;BXlb/kqf82m/ydPmQVmqcUyglY6uoZyOQitjK6NSx/AZ3AH+J9mD/mldb7oqtw9cdswwUZ2bisZj&#10;Nh1lSa2Ba9NxV+c3HnKaFccSKiSlfHxkmZQUVhpNjb2m2iVAssNf1CS35UA6MOaraUyW12APBACc&#10;c1JY8Ps8+s9OQk0gJt5dJX/HxqQ1z+Lezb/zDP8AskDfP/Uf1z/71WF9ots/3Oi+xv8AB0ccxf8A&#10;JHn+1P8Ajw64qbTQX4/cb/rTN7j/AMuX/skvaP8A4cG/v/d9Ve97p/uY/wBg/wAHWuW/+SRD/pn/&#10;AMJ6a1/VuL/qMl/90mN9kQ/lf/8AZQvaf/hgZv8A97Lb/sx3f/cWH/TD/AeiHlf/AJKN3/zTP/Hh&#10;1ij/AFbW/wC1dU/+66D2Knfedx+2/wCZz0jlcpPFTUS4zYFBLPM4iiikzMe4cNTPJI3pVRU16cn2&#10;xbKW2m4AGat/Kh6VbhIsfNFi7mi0Qft1D/L1mEjRnNOoVtORxjOGJAWEUeJ88npVmJih1MBbki3s&#10;6HyP6HyHcfY3xxyM2Gw+e2bsLe24K3sLFZv7SSlkwOQx+NkRZMdVkfxOOeqxHgaJAzBpVYrpBIQ2&#10;twIIroaiHZRpp65/z9He5WDXtztrFFaGOQlwfQgeXnwp1zr0qJlWkjDrDUGNZp4XZZIvFU08zK5S&#10;SJlgqKdJEZlbUCQADf2AHyD6z6I2B3r8OcPgdhbC2hU57tqeuysWJw1DiTkcdjxiIcUMgaeOPz0w&#10;z1Qiwq50tLcWPPtTbS3ElvfM0jMAnma/6sdF+42thb3+zJHbxoWmzQAVApSv5/z6wGjpIJ5AHkip&#10;vsZFq4fNWSrIZqqmFNIxkklVQvhkUjglXN/Tf2YL5dbO7639trZO2elMjJjoMlvSBeyp4MzTYKuO&#10;11NNJEWr5pqerbGJULK1XDTP5phoUq6kr7TWT20byPOKkL2+ef8AVw6MN4h3C4jgisWoC/fmnb9v&#10;p606l1tiFSSmmqkfWvjiVGQSkaUNSGkjBhsx+t1B5I4HtM/zCSv+y5V7rxGvZPW7lj6VWP8AvCQG&#10;YnhFFx9eB7ttn+5S/wCkb/B01zF/yTT/AM1U/wAPU6JkiKCR0XjQCzBQzBC1hc8nShP9bAn2rfmv&#10;1nuntz487t2hsyGiqc0MhgdwrFXV0GPp2x23ap8lk3FVUMsQkjoo2dFveQjSOSPdNvlSG5R5PhyP&#10;28Ont7tZrzbpoYAC9QcmmFyesYPrgkX1KG1XUggo8TqHBuAV9QPF+PYcfy0v+yWduf8Ah871/wDc&#10;+i9u7r/uY/8ApR0m5Y/5JUf/ADUb/COvHmac/wBXj/60x+ynfyw83RU/cPyF27LNGmQy9BTZahhY&#10;2kngwO6cpBXeMfRvEM5Gx/IHP0v7W7spMFs3kP8AKB/m6KOVnUXm4xk9xAI/JjX/AA9YqlLZOlnL&#10;cNRVlKihTZmeWiqSS/CghKZrDkkXP4PszeO+PPZVP/MBynfM2Nox1pUbdmenzS5Khad6+bYtNtcY&#10;psZ9wMklUtejOX8Ri8Q1arm3tIbmL92i3B/Vrw/OtejRduuRzC9+VH0xXjUcdOmlOPH8umz7eU1A&#10;gaKVQmYbLLUBA1M0JidFhaQurLOS3ICtb/W5AX/LDPUVZ87fh/t2CVXrMBktr1mQjUqTTnPb2aWk&#10;SSxLK701AJNJA9LqfofbtmpG3XreRB/kOku7SK2/bPED3KVJ/Nsf4Op9kMmQkCuJFp6WmaQupjcK&#10;ZahUWMHUskf3XqJHIYW+ntx/mnf8y86W/wDEo1n/ALo0962f+1n/ANJ/l6tzX/uNZf8ANX/J1PT9&#10;Ev8Ayzb/AHo+xh/mOf8AZJm8/wDw49hf+9BTe2Nr/wBzY/sP+DpZzJ/ySZv9Mv8Ah66pjxH/AMsk&#10;/wChF9623sVdRr1N9+9+69173737r3Xvfvfuvde9+9+69173737r3Xvfvfuvde9+9+69173737r3&#10;Xvfvfuvde9+9+69173737r3Xvfvfuvde9+9+69173737r3Xvfvfuvde9+9+69173737r3XvYqdI9&#10;mV3T3a+xeyKDWx2vn6SsrqdCwNbh5SaTNUBCkahW4qomjAPF2B/Htm4iE8MkR8x/Py/n0rsbprO7&#10;guV/C2fmPMfmOolbA01O4j/zyaJYD9bTQsJY/wAjhmXSf6qSPex/8oevMf3/APG7d+J2+Y8rPkNu&#10;Um/dh1UJVzV5HF0oz2GNLILi+ZxryU3H1FRb2FrSU210hbFDQ/4D+w9STutsu4bZMkeSV1p8yMj9&#10;ox+fTdJIrw09cgP7DJVqPqwiKMlTH+fUIHYEf6pf6+9W0ggkEEEEggixBH1BH4I9i/qK+nsEEAgg&#10;ggEEG4IP0IP5B99e/de679+9+69173737r3XvexR/Lp71g7Q6Yp9hZeuEm8+qEgws0U0gNTkNnys&#10;w21k4wxLypj0DUEp50mGIn/OD2GN0t/Bn8RR+m+fz8x/l6kfly/F1ZC3dv14cfav4T+XD8h0zRr9&#10;vPLSkFUZnqKW54aN3vNEv0N4Jnvb8I6/7Cwb2WdCHqT797917r3vkoDMoJ0gsAWtfSCbE2/Nh791&#10;7r3uq7fv8zqg693tuvY2a6Mzy5Pae4MrgKtpN70VMZnxlZLSrVLA21pTHFVxxiVBqYaHFiRyTiPa&#10;TLGki3Aowrw/2egpcc0LbzywPYNqRiPiHl/tfPrHB5aiJJkaJVe40urh1ZWKsjjUdMiMCCPwR7Sa&#10;/wA23bym69IZxT9Lrv8AoQbf642n7v8AuV/+Ugf7z/s9M/1vj/5QW/3sf9A9ZTTTMLMYGH1sUcj/&#10;AHk+zHfF/wCd0XyT7NTYWK6uze2o6TDV24chnqjdtPl6ahpsfLSQQxzUkWCxzFq6sq44kIkuC17E&#10;A+0t3t30kXiNMDmlKU/y9Ge1b8NyuhbpaMtBUnVWlPyHHh1GlQRPHFIsDGYyKoSM6vRE0jM1+AgA&#10;sT/Ugfn3QXnj/wAZlzJ/P+k3Im//AJNU3sRr/YL/AKT/ACdR/J/ua/8AzVP/AB7qcoAolH4+1A/2&#10;Hi939fKL5zR/GjsKk2VlOsM1uiDK4Gl3Dj8/Tbrgw1LVJU1dbR1NJFSy4PJMZKCooyrt5OdQ4Atc&#10;OWm3/VxGRZgCDSlK/wCUdSDuu+/uy4WB7VnBWoOqnr8jw6gQR+W8caQKYkh1a42uRJGGVhwFKHkX&#10;H5BH4PstbfzbdvMbt0hnGP0u2/6En/bnaftV+5X/AOUgf7z/ALPRX/W+P/lBb/ex/wBA9ShTTLwp&#10;gA+tgjj/AHo+1Hs3+aHj977t21s7DdFZ6XK7ozuLwNAke+aKdhU5Wtho45DEu1ELJE02tuVAVTcg&#10;c+6vtBjR5GuRpArw/wBnp2HmlZ5ooUsG1uwA7h5mn8PWKo81NBLO5idYkLFFV9bkD0pGCwBkdrKo&#10;JAufdrTAKzKDqCsQGH0YA2BH+v7JuhZ1k98ffuvde9+9+69173TN/NH73glO3vj/ALerRJJSzU27&#10;uwfBICsdQYT/AHXwFRpJ/dihmeumQ2Kl6c/X6Hu0W57rlh8h/lP+T9vQL5qvwfD2+NuHc/8Az6P8&#10;p/LrDEn3FUH5MVGSq/UBquRbOwNwCIIGK/8ABnYfUe6avZ70C+nb3737r3Xvfvfuvde9iL1H17ke&#10;1uzNkddYsN91u3cWPxLSqC32tFLKJMnXsB/uvH42KWdv9pjPtqeUQxSSngo6U2du13dQWy8XYD8v&#10;M/kM9RayYw08rJbykCOEHkGaUiOEEDm3kYX/AMPe0F2/vvA/Hzo/c+7KWOCjx2wtpQYvalAdKJLk&#10;46aDB7SxkaCytrrmgDAf7rVj9AfYRgja5uETzZs/4T1KV5cR7dYyzAALGlFHz4KP206bpF+3pY6e&#10;A2dvHSQGw/zkg0mW30JRQ0jD86T71Q8hX1eVr63J5CeSqr8lV1NfW1UrapamrrJnqKmeRjy0k00j&#10;MT+SfYyACgAcB1ErMXZmY1Ymp6eIkWONI0FkjRY1H9FQBQP9gB7ie99a65+/e/de69797917r3v3&#10;v3Xuve/e/de69797917r3v3v3Xuve/e/de69797917r3uzDrH/t2L8jf/ErbW/8Ael6i9lMv/JWt&#10;f9If8DdCe1/5Vbcv+ay/4Y+sLf55P+Cn/or3/9T5/wD7917rf49+9+69173737r3XvfvfuvddH6H&#10;/WP+9e7TP5pv/H+9K/8AiJab/wB3FX7KNo/s5/8AT/5OhVzV/uRY/wDNH/KemDF/8XPI/wDavwv+&#10;9ZD3Vn7N+gr0oPfvfuvde9+9+69172KvUvdnZvR+em3F1nums27W1cKU2Sp1jgrcVl6WN/JHT5XF&#10;V0VRQVyROSULoXjJJRlJN2ZreG4XTKlR/g6V2l9dWMhktZSrHj5g/aDg9RZ6SKezHXHKgYRzRNol&#10;j1izBWsQyNYXVgykgXHHs1+T/mZ/KHIY6ehgyWyMRPPEYhlsVs6lTJ05YWM1M1bU11FFMPw3gNvq&#10;AD7RDabQGtGI9CejZuZ90ZSoaMH1C5/nUfy6j/YzF3L19UYnI0xItLEYgGU2WeOBag3UFSS1+eLG&#10;xBEcxns1uDNV+483lK7KZ7KV0uTyGXramWfIVeQnlM0tXNVOxladpTe9+Pxaw9mKqqqEUUUDh0Qv&#10;I8jtK7kyE1JPGvUuKmghiWCONVhVSgj+q6TfUG1XLaySWJuWJJN/Z1dnfzGfk9s/B0mCO49v7pho&#10;YUpqWv3ftynyuYSniRY4Y58nBPQVNcYkUAPUGWVv7TN7QSbXaOxbSQT6Gg6O4eZN0hjWPxFcDgWF&#10;T+3Ffzr1E/hxQBaarqadA6ER2gnRY1DXhT7mKV44mJ/BuALLYey59x97dn987gp9xdl7jfM1NBDL&#10;S4iggpqfHYbCUkzrLNTYrGUccVPTLNIoMjkNLKVGt2sLKoLeG2UrElAePqft6Lb2/utwkEl1LqI4&#10;DgB9g6kQUscJZ/W8rWDSSvrcqpYoosAqomo2CgD8/Xn2JeT+aPyBy/Ws3UldurGSbHn2pT7Kkxi7&#10;Y2/HUHb1LRwUENIMimPFcJVpqdB5dfkJF739tCwtllEwQ+JWvE8elTb3uD2ps2lHgaNNNI4UpxpX&#10;puXBwKsUX3leaWGaGaOkMsPgU09QlTClxTicxxzRqbF7m3JPsB9gdgbv6u3Zid77EzdTt/c2Fkkk&#10;oMlTLDKVWeGSmqaeenqY5qaqpaqmlaOWKRGR0Ygj2okjSZGjkWqHovt7ia1mSeBysq8D06S08Uya&#10;GBHqDq6MUkR1vpdHHqVgD/tiR9CfY69w/Mju/vTatDs3sDKbfq8JQZug3DFHi9s4zE1EmUxtNWUt&#10;LNPU0sYkdFir5boNKMWuRwLJ4LG3t3MkanURTj5dL73eb6/iWG4dTGGBwoGR/wAX1hjohG8UhqKm&#10;UxRulpGiKylwgMkoSJLyDRxawFzx9Le7M+Zvf/buych17vrdONyW1spJi5ayhp9sYDGzSPh6yCvo&#10;CtZQ0EFVGIqmmQmzjUBY3B9+isLaCQSxoQ4+Z8+vXW9bheQNbzygxGlRpA4GoyB1ihxxilSVq+vn&#10;8ZYiOZ6cx3ZGS5EVNE5Khjbn6++PV/zK796d2ZRbB2FujG4vbGPqcjV0tFU7ZwGTlSfK1L1dazVl&#10;fQT1TiSaQkAtZfoLe/TWNtO5kkQlz8z1613rcLOBbe3lAiBP4QePHJHWKXEJJJUyR1tfTCscPPFB&#10;LD4mfwRUxYCWnldS0MKggG3F/r7DvqXvfsnpDc2Y3f11l6TEZ3O42oxOSqarE43Kxy0NVXU2RmiS&#10;myNNUQQs1XSI2pVDAC17E+3ZreK4RUlWqg+vSazv7mxlea2cCRhQ4BxWvn1knxcEqUSxy1FK1Apj&#10;ppKd0DpG0IgaNvNHMjqyKPqL3H19t/bHce/+693x767By0OS3LFjMfiY66ix9FiFSixbzPRKtPjI&#10;aaBZYWqGOsLrPFzx73DBHbp4cS0StfXqt3e3F9MJ7h6y0AqABgcOHWWloIqVZwZJqlqmQSTyVLI7&#10;yFYo4FVhHHFHoWKICwXn83v7M/tX+Y98n9rYGjwJz+2tyLQU6UtNlt07ap8pnPBEixwipyMVRRtX&#10;yRooHkqFllb6szHn2kfa7R2LaSK+hx0axcybpFGsfiK1BxZan9uK/n1wNAylBBVVEUSuWaG0EqGO&#10;ygQq88UkscakEjSbi9gbAAFb7H7i7I7Z3kN+773TkMzueI04oK5THQR4eGjmM9FTYWkoEpqbFU9J&#10;MS6LAqWkJckuSxWRQRQp4caAJ/h+3oquby5u5vqLiUtL5HhSnClOH5dZoqGnjjkjKmbzgioknPkk&#10;nuug+ViLEFOAoAVRwAB7NAv8xz5SrtZtsndWBeoNCaAbrfbGObdip4/F9yMhxRNkAn+72pjLq9V9&#10;fq9o/wB12evXoP2Vx0af1l3XwvC8Va0pq0jV+3hX506jjHEaVWsq1gUAeHXEzEBgQDUtEaqwQaf1&#10;3IP1vz7DvsT5nfIDtXY2Q6731unGZvbGUTGLW077X2/TVksmJqqatoqoZGlx8NZHVpU0qu0iuGcl&#10;gbhiC7FYW0MgljQhx8z59Jrnetwu4Gtp5Q0RpXtFcZGadcExKLJA8lZXVK08nkihqHp5Iw3jeIEt&#10;9sJiVjkIvruQTcm59rDEfzBvk7idpLs5t24fL45MPJglrc3tfD5DNHGSURx4hlybU8c1RJHSNpWW&#10;XXL+SxPPujbbaF/E0EGtcE06fTmHdEh8HxlK6aVKgmlKcfs6zigRQyx1FTEh0+NEeMrAq2skOuJy&#10;sfH0NwBwLC1kT1V8x+++ltoUuxevt0Y3Fbbo8hX5SCjqds4DKSrWZKSOWrkNXkKCoqWWR4gQpYhf&#10;x7cmsbadzJKhL09T0xabzf2UIgt5QIwSfhByftHXCfHGaV5Urq6m1hQ0dO9OI7qoUMBLTSsGKgX5&#10;t7BXaPZG9thb0p+wtm7grNvbupa2qrocrjvGjeWuaQ1kMtNIklJU0VUsrLJBKjxOhsVI9vvFHJGY&#10;pFqnSGG5nt5xcQyFZga1Hz/yfLqVNTQzoI5VJ0lWR1ZkkSROVkSRCrJIP6i1wSPoSPZ0G/mbfKFq&#10;E0grthrOYfF/FF2XR/fhtGjzhTUnHea/q/4D6dX9m3HtB+6bStaNT7ejv+tG6adNY6+unP8Am/l1&#10;G+xl1W+/qvF4hGE0UmvWAP3/ADfbeTyEj6X08/T2UNu4exp+0KPuWv3LVZbsahz1BuWHcOVipq5/&#10;4rjJIpKB3o5oTQmmpRAiJAIxCkahQoUAe1vgReCYAlIqUoOif6y5N0t60pNyGDVOcjhjh+XDrL9j&#10;CKd6aMyRLJrLSI5abySNqaYyS+QtKW5u1/8Abe19298qu6e9MXgsP2RuKgy9DtvLvnMRHS7fwuJe&#10;nyMlP9q8ry42ipnnQwi2hyVvzb23BZ29uzNEpBIock9KLzdr2/REuZAVU1GAM/l1wgoTCZC9ZWVQ&#10;kTRpqGgKpe92Tw08JDEH8k+3ztD5l9/dxbMr9g793RjcptnJVOOrKujp9s4DGTPUYqqSsonWsoKC&#10;nqUEc8YJAYBhwb+6w2NtA4kjQhx8z1e63rcL2Fre4lBiJH4QOH2DrjT4407o/wB/XzqilRDO9OYi&#10;CNILeOmiclR9PV7Kz7WdFXTj797917r3v3v3Xuve/e/de69797917r3v3v3Xuve/e/de69797917&#10;r3v3v3Xuve/e/de69797917r3v3v3Xuve/e/de69797917r3v3v3Xuve/e/de69797917r3v3v3X&#10;uve/e/de66IuLe9hL+Wp3cN/dPS9bZatEu6Op546WjSZw09XsrJTSTYWZQxvIuIrTLRtb9EXgB+v&#10;sM7rb+FP4qjsf/D5/t49SJyzffUWf0zn9WE/tU8P2Go/Z00qggqJoLftys9TCDytpCPuYgP6LM+u&#10;3/Nz/D3VZ84elm6X783PSUFIafae9JJN7bSZEK08dFmaiV8jjIjbQDh8wJ4Qg/TCIzwGHs42+fx7&#10;ZCT3rg/l5/mOgnvtj9FuEoUfov3L9h4j8jUfZTrPj3ISSla+qkYRrfkvTsNVM9/+CXQ/7Uh9lA9r&#10;uifpw9+9+69173737r3XvYs9Jdx7s6J7EwfYm0Jl+9xkjQZHGTu60GfwlUUXJYTIqnLUtbEos1i0&#10;UqpIvqQe2biBLiJon4H+R9eldjezWFylzCcjiPIjzB/1fPqLV05qEXQQk0TGSCUrqEUukqGZNS+S&#10;MqxDLcalP+xGzx0n3dsTvzY9DvjYuQEkMgSDN4KpkiGa2vltAafE5imRiUdTcwzAeGpis8ZIuAEr&#10;i3ktpDHIPsPkR6jqUbG+g3CBZ4Gx5jzU+h/yHgfLqFDNrLxSKIqmK3mhvewJIWWJjYyU8hU6W/wI&#10;NmBHsXfbHSzrP797917r3uu35h/BOh7+yR7E6/yeN2x2Z9rFTZenyiyx4DeMVJCIaKWtqaWKabF5&#10;unhRYvufHLHNEqrIAVD+zSx3E2w8KQVi8vUf7HQc3nYV3BvqbdwlzTNeDU4V9D8/29YFE9NK8tOF&#10;lilJeamZ9B8tgPNTO3oVnt60aysfUCDfVXJif5aHygr8olDX4nZ+CovLplzVfvHF1VEkQcK0sdPi&#10;TkcpKdF2VfACfobezRt1tAKgsT6U/wA/QbTljdGbSyIq+pYU/lU/y6zmtk0RMtHOzyhrxlqdDAQp&#10;YfcOahkAYiw0eTn/AA93IfFb4vbS+MO16ihx1Wdx7wz0tHU7u3bLTLStXfZktS4nE0xaSShwdE7u&#10;yI7tJLK5eQ/oVCK8u3u3BIog4D/V59DPadri2uIqrapmpqb1p5D0A6wqkjsZ6jQagxtGPGXMUMRb&#10;V44w5BZiQNb2BYgcAAD3Xhkv5YHaFbvqv3XH2R1+lJV7tqtwx00kG5PuVpp8zJkkhcLizF51ifSQ&#10;G06vzbn2Zjd4RGE8Jq6aeXp0HW5WumnaYXUdC9aZ9a+nUcVOUEXh/h9GQE8Wv+JSC6hdGvR/DjYk&#10;c2uf6X92M/KD4zbQ+Te0I8NmahsDunCS1VXs7d0NOKmbD1FXo+6oa6lDxHIYTI+JPNCHVldFkjIY&#10;EMWWl29o+pcoeI9f9noR7ptcO6QhHOmVfhb0+R9QfPqQI2jKyw6BOkQiBfUI5EDKxSQLc2uDpaxK&#10;k/0JBpnzf8s/5PY3KyUONxez9xUAkKw5rH7vxdHSSRGQqkklLmWx2ShbQAzL4W03sCT7PV3a0IqS&#10;wPpT/N0C5OWN0V9KojL6hgP8ND/LrOK2Txys9JMrxAERq0D+e4JK07+ZFJFv7fjFz7sN+H3wLpOi&#10;cxD2R2Rk8XubseCCWLA0GJEs+A2eaqFoKqtgrKqKGXK5ySnkeNZhFHFTo7aNbEOCu+3E3K+FECIv&#10;OvE/7HQi2bYBYOLm5YNcjgBwX518z/g6jt56mRHmAhhibXHTKwdpJATolqXF1tGOURbgN6iSQALH&#10;vZX0Jes/v3v3XuveynfK75VbV+Nm0JGEtJmOy85RyjZ20vIHZHcNGm4c7Gh10uDopPUFbS1XIvjT&#10;jWyLbOze6f0iHE/5B8/8HRRu27Q7ZCchrlh2r/lPyH8/LrBI8jSLTQKxke/klA9FJHb/ADjEhlMx&#10;/wB1pYknk2UE+9Z3cm483u/cGZ3TuTJVOXz+fyNXlsvk6yQyVFZXVszTTzSMeAC7WVQAqKAqgAAe&#10;xWiKiqiCigY6jGWR5pHllYmRjUn1J6c4YkgjSKMEKgsLm5JPLOx/tO7Elj9SSSfbJ7t1TrJ79791&#10;7r3v3v3Xuve7gv5V/TLVeX3f3pl6T/JsPFLsnZrypxJla+KKo3LkoCw5NBi3ipVdeL1cg+qn2Sbx&#10;PRUt188n/J/q+XQx5UsqvNfuuF7V+0/EfyGPz6a5281WsY5jpAJXI/5WJFZYkP8AjHEWY/4sp94/&#10;5pndi1+Z2t0RhKzVT4FYt4b3EMl0fM19O0e3MVNoblsdi5pKl0Yfqq4z9V9+2i3or3LDJwPs8z17&#10;mq+1PFYIcL3N9p+EfkM/n16nUT1TS/qjpNcCc8fcSKDO1v6xx2Qf0LMPdQPs76B3TmBYW9+9+691&#10;3797917r3v3v3Xuve/e/de69797917r3v3v3Xuve/e/de69797917r3v3v3Xuve7MOsf+3YvyN/8&#10;Sttb/wB6XqL2Uy/8la1/0h/wN0J7X/lVty/5rL/hj6wt/nk/4Kf+ivf/1fn/APv3Xut/j3737r3X&#10;vfvfuvde9+9+6910fof9Y/717tM/mm/8f70r/wCIlpv/AHcVfso2j+zn/wBP/k6FXNX+5Fj/AM0f&#10;8p6YMX/xc8j/ANq/C/71kPdWfs36CvSg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gPjH3dX9A&#10;dw7Y37CZpcKsxw278fETfJbVyjxxZWJUAIeppFVamn/5vwJ+L+013bi5geP8XEfb0YbXfNt95FcD&#10;4ODD1U8f2cR8x1DrYWeLyQqDUQsJYQTbWQCrxXuLCaMlf6AkH8e7wfnL0tRfIToSHdmyhDnNx7Mo&#10;v797LrceFnbcG2K6ihqs1jaORLtMmQxKx1kCC5aamVRy59h/b7g21yUkwjYPyPl/PHQ632xXcdvE&#10;0HdIg1KR5qeIH2jI+zqD5lUw18V2j06J7cH7WRgWdhz6qSQaiPwusfX3rfexT1GvTyDcA3v/AI/1&#10;/wAf9j797917rv3737r3Xvfvfuvde9id1P3F2H0numDd/XO4arBZRAkVZALVGKzNEr62x2bxkt6X&#10;JUMhv6XGpCdSMjgMGZoIrhCkq1H+D7OlVpeXNjKJraQq/wDIj0I8x1FqKWOcLwySISY5oyFmiJtf&#10;SxuGVj9VYMjW5B93adH/AMy/qbfFPR4ntmmk6u3QVjilygSqymyMhNbSZoq2FJsng/IwuY6mOSGM&#10;H/Pn2QXG0zRktCdafz/2f9WOhxY8z2c4CXY8KX14qfz4j88fPqEfuoOJ4vOnNqilUk2H/HWlJaRT&#10;/jGXH+A92Ibc3RtneNBHlNo7jwW6cdMgkjrdvZegzFOyHkEyUE84T6fRrEf09ljo8Zo6kH546EUU&#10;sUyh4ZVdfUEH/B13FUwTnTFNG7fmMNaVTdhZom0yobowsQDdT/Q+30gjg8H+h916c6ze+vfuvde9&#10;+9+69173737r3Xvfvfuvde9+9+69173yVWY2VSx/ooJP+2Hv3XuuwCfoCf8AW9obevZfXfW9FJkN&#10;/b32vtGmjXUf45maKjqpPrZKfHtK2Qq5G0kKsUTsSDYe3I4pZTSOMsfkOmJ7m2tl1XE6IPmf8nHq&#10;O1VTq2jyo8n/AByivNLf6AeKEPICT/UAf7Y+6v8Avz+aDgqCmrNvfH7ES5jJuskDb+3RQtTYqivd&#10;PPgtuzkVeRnH1SWtEMSmxMMg9m9ttDEhrk0X0HH8z/m6C24c0xqGj25Kt/GwwPsHn+f7OuxFV1I4&#10;DUUR+rNoarYH/jmAXipz/i2tv8AefdNG6d17k3vn8lund2byO4tw5ioaqyWXytS9VWVUzfl5HNkj&#10;jUBURQqRoAqgKAPZ6iJGoRFAUeXQLlmlnkaWZy0jHJPHpxihigTxxIEXUzG17s7nU7s19TO7ckk3&#10;J9p/3bpvrL797917r3v3v3Xuve1RsrZ+e7A3bt3ZO16KTIZ/c+Wo8Pi6WMMddTWSrGJJSobx01Oh&#10;MkrniOJGY8A+6SSLEjyOaKBXp2CGS4mjgiWsjkAfn1gqZ0p4ZJWBbSvCLbXIzelI0B4LyOQo/wAT&#10;72dgdi/Db42xh2jkwXWO1wouUgqN2btrGZyq/TVW7n3HUk8f5uFif0x8BP8AUvrr+k5/YP8AYHUo&#10;f4vs22D/AH3En+9Mf8rN01Ey08HAWSsqJOAT6XqpueT6j4oFHP5EUf8Ah71it77wznYO79yb33LV&#10;NW57dOYrs1lKgk6TU107TNHErFjHT06sI4kvZI1VRwPYsjRYkSNB2gU6i+eaS4mknlNZHJJ/Pp1p&#10;4UgiSNLnSCCx+rsSS8jfjVI92P8AifaW936a6z+/e/de69797917r3v3v3Xuve/e/de69797917r&#10;3v3v3Xuve/e/de69797917r3v3v3Xuve7MOsf+3YvyN/8Sttb/3peovZTL/yVrX/AEh/wN0J7X/l&#10;Vty/5rL/AIY+sLf55P8Agp/6K9//1vn/APv3Xut/j3737r3Xvfvfuvde9+9+691030P+sfd1/wDM&#10;C+Pvcvce6+psv1nsHMbvxuI6zpMZkqvGy45IqSvfIT1S00grK2lfyGnlV+ARY/W9/ZBtt1BAkyzS&#10;hSX6G/MO33t5LZva27OoiAJFONfmekxTVK0VfVSzQ1jRVNBilhkpqCtrEZoBWCVS1JBOI2Tyrw1r&#10;g8X91+/7I78sP+fKbp/86MF/9d/Zl+8LL/lIX+f+boPfuLdv+UF/5f5+nL+NUf8Axxyn/nkzH/1D&#10;79/sjvyw/wCfKbp/86MF/wDXf3794WX/ACkL/P8Azde/cW7f8oL/AMv8/Xv41R/8ccp/55Mx/wDU&#10;Pv3+yO/LD/nym6f/ADowX/139+/eFl/ykL/P/N179xbt/wAoL/y/z9e/jVH/AMccp/55Mx/9Q+/f&#10;7I78sP8Anym6f/OjBf8A139+/eFl/wApC/z/AM3Xv3Fu3/KC/wDL/P17+NUf/HHKf+eTMf8A1D79&#10;/sjvyw/58pun/wA6MF/9d/fv3hZf8pC/z/zde/cW7f8AKC/8v8/Xv41R/wDHHKf+eTMf/UPv3+yO&#10;/LD/AJ8pun/zowX/ANd/fv3hZf8AKQv8/wDN179xbt/ygv8Ay/z9e/jVH/xxyn/nkzH/ANQ+/f7I&#10;78sP+fKbp/8AOjBf/Xf3794WX/KQv8/83Xv3Fu3/ACgv/L/P17+NUf8Axxyn/nkzH/1D79/sjvyw&#10;/wCfKbp/86MF/wDXf3794WX/ACkL/P8Azde/cW7f8oL/AMv8/Xv41R/8ccp/55Mx/wDUPv3+yO/L&#10;D/nym6f/ADowX/139+/eFl/ykL/P/N179xbt/wAoL/y/z9e/jVH/AMccp/55Mx/9Q+/f7I78sP8A&#10;nym6f/OjBf8A139+/eFl/wApC/z/AM3Xv3Fu3/KC/wDL/P17+NUf/HHKf+eTMf8A1D79/sjvyw/5&#10;8pun/wA6MF/9d/fv3hZf8pC/z/zde/cW7f8AKC/8v8/Xv41R/wDHHKf+eTMf/UPv3+yO/LD/AJ8p&#10;un/zowX/ANd/fv3hZf8AKQv8/wDN179xbt/ygv8Ay/z9e/jVH/xxyn/nkzH/ANQ+/f7I78sP+fKb&#10;p/8AOjBf/Xf3794WX/KQv8/83Xv3Fu3/ACgv/L/P17+NUf8Axxyn/nkzH/1D79/sjvyw/wCfKbp/&#10;86MF/wDXf3794WX/ACkL/P8Azde/cW7f8oL/AMv8/Xv41R/8ccp/55Mx/wDUPv3+yO/LD/nym6f/&#10;ADowX/139+/eFl/ykL/P/N179xbt/wAoL/y/z9e/jVH/AMccp/55Mx/9Q+/f7I78sP8Anym6f/Oj&#10;Bf8A139+/eFl/wApC/z/AM3Xv3Fu3/KC/wDL/P17+NUf/HHKf+eTMf8A1D79/sjvyw/58pun/wA6&#10;MF/9d/fv3hZf8pC/z/zde/cW7f8AKC/8v8/Xv41R/wDHHKf+eTMf/UPv3+yO/LD/AJ8pun/zowX/&#10;ANd/fv3hZf8AKQv8/wDN179xbt/ygv8Ay/z9e/jVH/xxyn/nkzH/ANQ+/f7I78sP+fKbp/8AOjBf&#10;/Xf3794WX/KQv8/83Xv3Fu3/ACgv/L/P17+NUf8Axxyn/nkzH/1D79/sjvyw/wCfKbp/86MF/wDX&#10;f3794WX/ACkL/P8Azde/cW7f8oL/AMv8/Xv41R/8ccp/55Mx/wDUPv3+yO/LD/nym6f/ADowX/13&#10;9+/eFl/ykL/P/N179xbt/wAoL/y/z9e/jVH/AMccp/55Mx/9Q+/f7I78sP8Anym6f/OjBf8A139+&#10;/eFl/wApC/z/AM3Xv3Fu3/KC/wDL/P17+NUf/HHKf+eTMf8A1D79/sjvyw/58pun/wA6MF/9d/fv&#10;3hZf8pC/z/zde/cW7f8AKC/8v8/Xv41R/wDHHKf+eTMf/UPv3+yO/LD/AJ8pun/zowX/ANd/fv3h&#10;Zf8AKQv8/wDN179xbt/ygv8Ay/z9e/jVH/xxyn/nkzH/ANQ+/f7I78sP+fKbp/8AOjBf/Xf3794W&#10;X/KQv8/83Xv3Fu3/ACgv/L/P17+NUf8Axxyn/nkzH/1D79/sjvyw/wCfKbp/86MF/wDXf3794WX/&#10;ACkL/P8Azde/cW7f8oL/AMv8/Xv41R/8ccp/55Mx/wDUPv3+yO/LD/nym6f/ADowX/139+/eFl/y&#10;kL/P/N179xbt/wAoL/y/z9e/jVH/AMccp/55Mx/9Q+/f7I78sP8Anym6f/OjBf8A139+/eFl/wAp&#10;C/z/AM3Xv3Fu3/KC/wDL/P17+NUf/HHKf+eTMf8A1D79/sjvyw/58pun/wA6MF/9d/fv3hZf8pC/&#10;z/zde/cW7f8AKC/8v8/Xv41R/wDHHKf+eTMf/UPv3+yO/LD/AJ8pun/zowX/ANd/fv3hZf8AKQv8&#10;/wDN179xbt/ygv8Ay/z9e/jVH/xxyn/nkzH/ANQ+/f7I78sP+fKbp/8AOjBf/Xf3794WX/KQv8/8&#10;3Xv3Fu3/ACgv/L/P17+NUf8Axxyn/nkzH/1D79/sjvyw/wCfKbp/86MF/wDXf3794WX/ACkL/P8A&#10;zde/cW7f8oL/AMv8/Xv41R/8ccp/55Mx/wDUPv3+yO/LD/nym6f/ADowX/139+/eFl/ykL/P/N17&#10;9xbt/wAoL/y/z9e/jVH/AMccp/55Mx/9Q+/f7I78sP8Anym6f/OjBf8A139+/eFl/wApC/z/AM3X&#10;v3Fu3/KC/wDL/P17+NUf/HHKf+eTMf8A1D79/sjvyw/58pun/wA6MF/9d/fv3hZf8pC/z/zde/cW&#10;7f8AKC/8v8/Xv41R/wDHHKf+eTMf/UPv3+yO/LD/AJ8pun/zowX/ANd/fv3hZf8AKQv8/wDN179x&#10;bt/ygv8Ay/z9e/jVH/xxyn/nkzH/ANQ+/f7I78sP+fKbp/8AOjBf/Xf3794WX/KQv8/83Xv3Fu3/&#10;ACgv/L/P17+NUf8Axxyn/nkzH/1D79/sjvyw/wCfKbp/86MF/wDXf3794WX/ACkL/P8Azde/cW7f&#10;8oL/AMv8/Xv41R/8ccp/55Mx/wDUPv3+yO/LD/nym6f/ADowX/139+/eFl/ykL/P/N179xbt/wAo&#10;L/y/z9e/jVH/AMccp/55Mx/9Q+/f7I78sP8Anym6f/OjBf8A139+/eFl/wApC/z/AM3Xv3Fu3/KC&#10;/wDL/P17+NUf/HHKf+eTMf8A1D79/sjvyw/58pun/wA6MF/9d/fv3hZf8pC/z/zde/cW7f8AKC/8&#10;v8/Xv41R/wDHHKf+eTMf/UPv3+yO/LD/AJ8pun/zowX/ANd/fv3hZf8AKQv8/wDN179xbt/ygv8A&#10;y/z9e/jVH/xxyn/nkzH/ANQ+/f7I78sP+fKbp/8AOjBf/Xf3794WX/KQv8/83Xv3Fu3/ACgv/L/P&#10;17+NUf8Axxyn/nkzH/1D79/sjvyw/wCfKbp/86MF/wDXf3794WX/ACkL/P8Azde/cW7f8oL/AMv8&#10;/Xv41R/8ccp/55Mx/wDUPv3+yO/LD/nym6f/ADowX/139+/eFl/ykL/P/N179xbt/wAoL/y/z9e/&#10;jVH/AMccp/55Mx/9Q+/f7I78sP8Anym6f/OjBf8A139+/eFl/wApC/z/AM3Xv3Fu3/KC/wDL/P17&#10;+M0Z/wB05T/zyZj/AOofdwvwMpvkDsbZdX1P3X15uPb+M2yrVuwdzZKTHVNMMbPOGrNp1TUtfVyo&#10;aOomM9GWXR4nkjuAkYJJuJtpJBNbygk8QP8AD0MtgG4QQG0vbZlVcoxpw814+XEfn1Dhq4pKt4oI&#10;a7w1CyTE1GNr6aKGUAeRS9VTQx6Km97XPrvx6vdbP8wH4wSdNdgP2HtLHGPrLsKvqKqGOmj/AMm2&#10;ruqXVU5PAOFGmnoa0lqmh+i+MvEP8zya7bd+PH4Tn9VR+0ev+foM8wbWbK4NxCv+KyH/AHlvMfZ5&#10;j9nl1Po5DC/2chOlUZqVm5LwqVvETckvTagObXQqeSGPuvP2Z9B3pz9+9+69173737r3Xvcugoar&#10;J11FjaCF6muyFXT0NHTxi8lRVVcyU9PCg/LyzSBR/ifeiQASeA62ql2VVFWJoOscsqQxySyHSkaN&#10;I7f0RFLMT/gAPdhO0P5ZXyLy27KXD7wpdv7L24ksZyu6GzuLzvgpiC0q47EY2sNdX16kaRHJ9ugY&#10;+qRRz7LH3a1CFoyWbyFCP59CKHljcnmCTKqR+bVB/YAak/s6bjXTOdEdFVLJaM6qlUggUSLqa8qu&#10;zO0V7MqgksLfTkAV8guodw/EztRNnYPsqXK5T+B4/Px5vbDZTbGRoabJTVa0dHkI4ax5Kev8NMJS&#10;sc8iGORGvzYKbadb2HW0VFrShz0g3Gzk2i78GO6q+kGq1UivAHPHz49dwhK5Z4a6jpnMDLEzemeK&#10;QyQB3CCWNZUsktiCPo1gTz7cNqfOD5TbQWGGg7dz+UpodAWl3RBjd1IyqxbQ02doq6ssxax0ygkc&#10;X4Hur7fZvxgAPyx/g6vDvu6w0C3jEf0qN/hBPXJ8fDciKSqgLAsTFVTW5m8zkRyGWMMxuCdN9B0g&#10;gezUYL+Yf8vaChiyOZ6swO5MSEE7ZSXr7deKimp7BzJ9/ia+nx6x6ASHWMC3PPtI22WRNFmIb01A&#10;/wCHo1j5i3hVDPaKyeuhh/MGnUEyweTxJnKcSCQ1Lxy/YyN9pbUY0EYgKQqvIkbU1vqT7faT+bTv&#10;SPjJdLbSqGBIb7Pc+dx/PItpqKTJFSD9eT7qdlj8p2/YOnBzdOPisUP+2I/z9TBBWtOWWppPtTys&#10;Zopmn0leCagV6xH1f82v+K+5/wDw7dnv+fF4L/0O8n/9jnvX7lX/AJSD+z/Z63/W+T/lAX/ej/m6&#10;zmnl/wCO0f4/3S39f+W/uHJ/NW7PyYlG3ej9qlkBuXye6M14idWgyLRJjuBcfW17H6X49+54R8Vw&#10;f5DrR5sumr4din7WP+CnTezS0zP99k8bCjq4gPgNK6tcFWY1WQmSYIp5AVb3B4+nsIs//M++SuQ8&#10;sONpevdrWMiE4/ak1bVxHlbF8/k8pGJIj/zbBv8AW/t9dotBklm/P/NTpHJzTubVCrGn2L/nJ6zp&#10;SSyomrIzOfDIrvTx00KTFz6J0PileJ4/oul9J/IPsu27/l98l98xywZ7uPeQpJgRJRYSvTbFGyMu&#10;hkan23Dio3Rl4Ia9/wA+1SWVpH8MC1+ef8PRdNvG5z1El69PQHT/AIKdZzjaRx+8slRcHUtRNNMh&#10;LRpE/wCyzmEBggJAULquwAJJ9nH6m+C21ajril76+V/Z+R2jt3L0FFnIsYlalPk1x2U9eMm3Dnsr&#10;Bkqn+IZhJkeGipaaWpIcXbUSgQTbi/im3s4dTDH7PQD09ejm02GI2w3DdropGwBpXNDwqTXJ8gBX&#10;pvNQV0mnMNHSyTGKLTT+SoqpPJIX8MCBVRXKsb6ZGIuxAH1FuL4NfE/vnrzM5340b7zRzmKM9JS1&#10;tVlqrKYxs3FStUU2J3HiMvisflsbHkQV0Tx6AoOtVkCsvtn943ltKFu4xpPy8vkQc9LBsW0X9s8m&#10;2Tt4g86kivowIBFfXruCWriV5Gq6qoMSB5KWup6OCTQEkI0mmhpxG0tuGJdPTbjn3SpWUs9DV1VD&#10;VIYqmjqJ6WojP1jnp5WhlQ/4pIhHs+BBAI4dAhgVJU8QenqGaOeKOaJg8csaSxuPo0cih0Yf4Mpv&#10;7j+99a6ye/e/de69797917r3u8/+W38YJtpYb/T7vfHeHcG5qCSk68x9XGBNittVa6azcrxuNUNZ&#10;uCP9qlPDLRa3+k4sHt1uw7fTRntU5+30/L/D0O+WtrMKfvCdf1GFEHovm32ny+X29M7MKuoEoN6a&#10;mZli4Fp6lbo84POqOAEohvy5Y/2VPtu+fOzPk/3rufGbG686o3ZW9XbOkFYMlDNiYKbd256iALNl&#10;lhnykU7Y7E08ppqTyIpLNNJazr73tslpbo0ksyiZvtwP9nz6rzBDul/KkFvaObVM1x3N68eA4D8z&#10;1ESup1q5ZJ4cheEvTwLHictKoW4Es4kio2iczutlKkjxgcnUfdd3+yO/LD/nym6f/OjBf/Xf2Z/v&#10;Cy/5SF/n/m6Dn7i3b/lBf+X+fqb/ABqj/wCOOU/88mY/+offv9kd+WH/AD5TdP8A50YL/wCu/v37&#10;wsv+Uhf5/wCbr37i3b/lBf8Al/n69/GqP/jjlP8AzyZj/wCoffv9kd+WH/PlN0/+dGC/+u/v37ws&#10;v+Uhf5/5uvfuLdv+UF/5f5+vfxqj/wCOOU/88mY/+offv9kd+WH/AD5TdP8A50YL/wCu/v37wsv+&#10;Uhf5/wCbr37i3b/lBf8Al/n69/GqP/jjlP8AzyZj/wCoffv9kd+WH/PlN0/+dGC/+u/v37wsv+Uh&#10;f5/5uvfuLdv+UF/5f5+vfxqj/wCOOU/88mY/+offv9kd+WH/AD5TdP8A50YL/wCu/v37wsv+Uhf5&#10;/wCbr37i3b/lBf8Al/n69/GqP/jjlP8AzyZj/wCoffv9kd+WH/PlN0/+dGC/+u/v37wsv+Uhf5/5&#10;uvfuLdv+UF/5f5+vfxqj/wCOOU/88mY/+offv9kd+WH/AD5TdP8A50YL/wCu/v37wsv+Uhf5/wCb&#10;r37i3b/lBf8Al/n69/GqP/jjlP8AzyZj/wCoffv9kd+WH/PlN0/+dGC/+u/v37wsv+Uhf5/5uvfu&#10;Ldv+UF/5f5+vfxqj/wCOOU/88mY/+offv9kd+WH/AD5TdP8A50YL/wCu/v37wsv+Uhf5/wCbr37i&#10;3b/lBf8Al/n69/GqP/jjlP8AzyZj/wCoffv9kd+WH/PlN0/+dGC/+u/v37wsv+Uhf5/5uvfuLdv+&#10;UF/5f5+vfxqj/wCOOU/88mY/+ofZ79g/HLu7FfAjvDqfI9d5qk7E3N2Lt7L4Da0kuNNfk8ZSZzrW&#10;rqayndK9qQRQ0+GqmOuRWtC3H0uXSXVudxt5hKPCCmp/Jv8AP0f2+23ycv39o1swuXlBC4qRVM8f&#10;kf2dchkIHU1QjrRHEQjK2OyCVBJsAY6VqYVMq+scqhA554Nv/9f5/wD7917rf49+9+69173737r3&#10;XvfvfuvdePPB+h9mfi+aXynhiigi7u3qkUEUcESCpo7JFCixxIL0RNkRQB/re0n0Fn/yjr0afvrd&#10;RQfXP/q/LqKtFTqqqqOFUBVHmn4AFgOZL8D3k/2db5V/8/w3r/500X/1F719BZ/8o69e/fe6/wDK&#10;c/8Aq/Lrv7SD/Uv/ANTpv+vnv3+zrfKv/n+G9f8Azpov/qL376Cz/wCUdevfvvdf+U5/9X5de+0g&#10;/wBS/wD1Om/6+e/f7Ot8q/8An+G9f/Omi/8AqL376Cz/AOUdevfvvdf+U5/9X5de+0g/1L/9Tpv+&#10;vnv3+zrfKv8A5/hvX/zpov8A6i9++gs/+Udevfvvdf8AlOf/AFfl177SD/Uv/wBTpv8Ar579/s63&#10;yr/5/hvX/wA6aL/6i9++gs/+Udevfvvdf+U5/wDV+XXvtIP9S/8A1Om/6+e/f7Ot8q/+f4b1/wDO&#10;mi/+ovfvoLP/AJR169++91/5Tn/1fl177SD/AFL/APU6b/r579/s63yr/wCf4b1/86aL/wCovfvo&#10;LP8A5R169++91/5Tn/1fl177SD/Uv/1Om/6+e/f7Ot8q/wDn+G9f/Omi/wDqL376Cz/5R169++91&#10;/wCU5/8AV+XXvtIP9S//AFOm/wCvnv3+zrfKv/n+G9f/ADpov/qL376Cz/5R169++91/5Tn/ANX5&#10;de+0g/1L/wDU6b/r579/s63yr/5/hvX/AM6aL/6i9++gs/8AlHXr3773X/lOf/V+XXvtIP8AUv8A&#10;9Tpv+vnv3+zrfKv/AJ/hvX/zpov/AKi9++gs/wDlHXr3773X/lOf/V+XXvtIP9S//U6b/r579/s6&#10;3yr/AOf4b1/86aL/AOovfvoLP/lHXr3773X/AJTn/wBX5de+0g/1L/8AU6b/AK+e/f7Ot8q/+f4b&#10;1/8AOmi/+ovfvoLP/lHXr3773X/lOf8A1fl177SD/Uv/ANTpv+vnv3+zrfKv/n+G9f8Azpov/qL3&#10;76Cz/wCUdevfvvdf+U5/9X5de+0g/wBS/wD1Om/6+e/f7Ot8q/8An+G9f/Omi/8AqL376Cz/AOUd&#10;evfvvdf+U5/9X5de+0g/1L/9Tpv+vnv3+zrfKv8A5/hvX/zpov8A6i9++gs/+Udevfvvdf8AlOf/&#10;AFfl177SD/Uv/wBTpv8Ar579/s63yr/5/hvX/wA6aL/6i9++gs/+Udevfvvdf+U5/wDV+XXvtIP9&#10;S/8A1Om/6+e/f7Ot8q/+f4b1/wDOmi/+ovfvoLP/AJR169++91/5Tn/1fl177SD/AFL/APU6b/r5&#10;79/s63yr/wCf4b1/86aL/wCovfvoLP8A5R169++91/5Tn/1fl177SD/Uv/1Om/6+e/f7Ot8q/wDn&#10;+G9f/Omi/wDqL376Cz/5R169++91/wCU5/8AV+XXvtIP9S//AFOm/wCvnv3+zrfKv/n+G9f/ADpo&#10;v/qL376Cz/5R169++91/5Tn/ANX5de+0g/1L/wDU6b/r579/s63yr/5/hvX/AM6aL/6i9++gs/8A&#10;lHXr3773X/lOf/V+XXvtIP8AUv8A9Tpv+vnv3+zrfKv/AJ/hvX/zpov/AKi9++gs/wDlHXr3773X&#10;/lOf/V+XXvtIP9S//U6b/r579/s63yr/AOf4b1/86aL/AOovfvoLP/lHXr3773X/AJTn/wBX5de+&#10;0g/1L/8AU6b/AK+e/f7Ot8q/+f4b1/8AOmi/+ovfvoLP/lHXr3773X/lOf8A1fl177SD/Uv/ANTp&#10;v+vnv3+zrfKv/n+G9f8Azpov/qL376Cz/wCUdevfvvdf+U5/9X5de+0g/wBS/wD1Om/6+e/f7Ot8&#10;q/8An+G9f/Omi/8AqL376Cz/AOUdevfvvdf+U5/9X5de+0g/1L/9Tpv+vnv3+zrfKv8A5/hvX/zp&#10;ov8A6i9++gs/+Udevfvvdf8AlOf/AFfl177SD/Uv/wBTpv8Ar579/s63yr/5/hvX/wA6aL/6i9++&#10;gs/+Udevfvvdf+U5/wDV+XXvtIP9S/8A1Om/6+e/f7Ot8q/+f4b1/wDOmi/+ovfvoLP/AJR169++&#10;91/5Tn/1fl177SD/AFL/APU6b/r579/s63yr/wCf4b1/86aL/wCovfvoLP8A5R169++91/5Tn/1f&#10;l177SD/Uv/1Om/6+e/f7Ot8q/wDn+G9f/Omi/wDqL376Cz/5R169++91/wCU5/8AV+XXvtIP9S//&#10;AFOm/wCvnv3+zrfKv/n+G9f/ADpov/qL376Cz/5R169++91/5Tn/ANX5de+0g/1L/wDU6b/r579/&#10;s63yr/5/hvX/AM6aL/6i9++gs/8AlHXr3773X/lOf/V+XXvtIP8AUv8A9Tpv+vnv3+zrfKv/AJ/h&#10;vX/zpov/AKi9++gs/wDlHXr3773X/lOf/V+XXvtIP9S//U6b/r579/s63yr/AOf4b1/86aL/AOov&#10;fvoLP/lHXr3773X/AJTn/wBX5de+0g/1L/8AU6b/AK+e/f7Ot8q/+f4b1/8AOmi/+ovfvoLP/lHX&#10;r3773X/lOf8A1fl177SD/Uv/ANTpv+vnv3+zrfKv/n+G9f8Azpov/qL376Cz/wCUdevfvvdf+U5/&#10;9X5de+0g/wBS/wD1Om/6+e/f7Ot8q/8An+G9f/Omi/8AqL376Cz/AOUdevfvvdf+U5/9X5de+0g/&#10;1L/9Tpv+vnv3+zrfKv8A5/hvX/zpov8A6i9++gs/+Udevfvvdf8AlOf/AFfl177SD/Uv/wBTpv8A&#10;r579/s63yr/5/hvX/wA6aL/6i9++gs/+Udevfvvdf+U5/wDV+XXvtIP9S/8A1Om/6+e/f7Ot8q/+&#10;f4b1/wDOmi/+ovfvoLP/AJR169++91/5Tn/1fl177SD/AFL/APU6b/r579/s63yr/wCf4b1/86aL&#10;/wCovfvoLP8A5R169++91/5Tn/1fl177SD/Uv/1Om/6+e/f7Ot8q/wDn+G9f/Omi/wDqL376Cz/5&#10;R169++91/wCU5/8AV+XXvtIP9S//AFOm/wCvnv3+zrfKv/n+G9f/ADpov/qL376Cz/5R169++91/&#10;5Tn/ANX5de+0g/1L/wDU6b/r579/s63yr/5/hvX/AM6aL/6i9++gs/8AlHXr3773X/lOf/V+XXvt&#10;IP8AUv8A9Tpv+vnvtfmv8q1ZWHd+9CVIYBp6B1JBuAyPQsjr/UEEH8+/fQWf/KOvXv33uv8AynP/&#10;AC/zdeNJDbgODxY+ab/o/wB3I/HzvHrv5wdO53rXsmgoTvCLDRUO+tsqUp2yMUelKPfe0y2p4JIa&#10;tFlbx3egqwAQYnQsR3VvLt86yxMdFcH/ACH/AFZ6Gm3X1tvtlJbXKjxtNGX19GX/AFYPy6bjHKxa&#10;nqeGjkElLUxuwLhCTFIy6gy1EX0dSdEgN/oxUUtfJj417x+N2+Jtv5qObJ7Wyck1Ts3d8VOyUOex&#10;oclYpmAMVLm6JCFqqYm6N6lvGysT60u47qPUuHHEen+x6dAnc9sm22cxuKxH4W8iP848x1KpKtpG&#10;aGoURVcSkvEp1JLGCAtVTGwZoH/IPqjY6W/BJb/arot6cPfvfuvde95YJ56WeGppppaepp5Y56eo&#10;gkeGeCeFxJFNDLGVkilikUMrKQVIuPfiARQ8OtgkEEGhHXF0SRWR1V0YFWVgGVlP1VlNwVI+o/Pu&#10;/X+Whurtre2wt97m7H39uHc208ZlsftralNuSsOSegnoKNsnuHILlKxZcpJDDS1dLHpeZol9RC3F&#10;wG92SGOSNIogHIqafy6kDliW7nt7iW5uGeEEKuo1pQVJqc+nn0zBIKapqPCWjpoKdWmj8rtEsj3k&#10;1LE7FYWSGIk2tq1g2/Jpx+RvZUnbvd3ZG/vK0tFmty10eFuxKx7fxjLisDGikkIv8KoomIHGpifq&#10;b+zy1i8C3ii8wM/bxP8APoGblc/WX1zcV7WY0+wYH8h1Ox6FaVGcWkmLVEotYh52MpQj63jDBeeb&#10;L7N7/LF6+2NvXuTdGV3dQ43MZPZW1Ic3tPD5SKKqpzk5svS0dRm1op1eKqnwkDjx6lYRvOJALoCE&#10;W7SSJAioSAzUP7OH59HHK9vBPeyvMoZkSqg+teP5f5esFd66ilp30mGVKl3Qhv3XiEWiNiBoZCkj&#10;sUP6tF7EBvZpeyf5gXcGxvktX9R0vV+Oq9pY3dtPtSDDTUmb/vnuKhmq4qSLNYmrhrfsLZKNjNRx&#10;rSSQvEyhmPLBHFtsEloJjMdemvlQfI/5c9GtzzDeQbm1mtoDCH00zqYeozTPlinUMGQwS1DVVPFF&#10;F5lNE8UX26aJdIjna7SichSPSdF24VrAkMf5p/VGw9tT9e9kbfxePwO6d15PO4TcVNjYKeiiz0ON&#10;paKrpc3U0dOqRHI0r1BhmnVQZhImsllB9u7PNIwliYkoACPl8ukvNdpbxG2uY1CyuSGpitKEH7fI&#10;+vWaltT5BaaGMrDUUs1S6AnxU8sElNCvjQDTF9yk5uBpUmIm1yT7rk+PPWtL3B3Z1t1tXzTU+N3V&#10;ualo8pLTnTU/wqmjmyOUjpm/sVM2Po5EjbnS7A2NrezW6lMFvLKBlR0G9utheX1tbMaK7Z+zif5D&#10;pwrXlSmcw/51miiRvQfGZpUiMtnIVvCrl7c302sfp7ux+Qnyy2F8LM1tDqDYHUeJrAuFoczlcdQV&#10;Me2aPD4OqnnpaGOKaDGVlRls5WpRvK8tQTxpLs7OdJBbWUl+rzyzHjT1qf8AN0N9x3e32R4bO3sw&#10;e0EgdoA8vI1JpxPTP9oxcxU1PSaYmiM0+QhkqZap3UFwsmuNml0W1SszAMbaePYZ/PnrHrXsr47Y&#10;T5NbSwdJhdwiDZucbJU9FBjq3P7W3kaamShz8MCxxVeSxlXkoXSZg0oCyLqZGFnttlliumtHaq5H&#10;2EenSXmC1trrbk3SKMLJRTWlCVamD6kVGeuVPU08ZoqiACKCvqGpWiVG0tOUnIZUUBI5ElpWDNYB&#10;hz9be6NfYg6AvT8RqUD+tr/jgjm3+v72GdktsH+YH8YcPs3KR7v2bX7Ofa9HlMlSY0/w+i3btvDt&#10;jUlxFbUf7i9wY6tx07vJTF0np1nXVoYIzBmTxdtu2kGlg1f2E+fp1IkH0/MO1pC4dGTSCaYDKKYP&#10;Agjy4ivSeSKWIR0iMsNRjUHhmkUz0stOYpKeHzEukyOYhd11K+pbgsp9rn429Z9HdKYXenU/TPdO&#10;3NwdpbgSoqstkqrM7fz2bosjjaSppKOph2ji8lBGaPAGqkkNOJWdnYmWQqLBu6luLhkmntyIRwwQ&#10;P2/PpRtlrY2KTWlleq103E1BIIB/CD5f8X15gZ0eRayD7uqiWliqVgYU6orkyxU6mS8pY67EuxvY&#10;2IFjRR8kOjN4fH/s3JbM3hXU+amrYE3BiNy0ccsVJuPFZKefTkkhmvJTVP3cMsc8LFjFMjC7LpYi&#10;G1uEuYRIgpTBHoegHuVhNt900EzBiRUMPMHz/wA46daCRDG1OsS07UmiAwqwZEjVB4GiNgTA8VtN&#10;wCLEEXB9gJ7U9F/U73737r3XvdkfwX+GNV3JmKPs/sjGz0/VGErFlxmOqY2ibsLK0k3/AABhDaXO&#10;2qOZLVkwGmdh4EJPkMZVuF+IFMMR/WI/3n/Z9OhLsWym9cXVyv8AiinA/jPp/pR5nz4evTZUTGod&#10;6WCV49GkVE0aqdNzc08btcLM6/qNiUU/hiLHI+cvzYTqink6g6ay0FP2Kv28W5dw4tKZ6fYOPhWN&#10;ocHjR43pF3DURKquoUrQ0/psJGHjQ7ft/jHx5x+l5D+L5/Z/h6Ot93wWgNnZP/jP4iPwD0Hz/wAA&#10;+fWKJVqmEcDNFSwOFZ4QqpM0d1alhYciKJgBIVtyNIP6rVb/AOzrfKv/AJ/hvX/zpov/AKi9m/0F&#10;n/yjr0FP33uv/Kc/+r8up/2kH+pf/qdN/wBfPfv9nW+Vf/P8N6/+dNF/9Re/fQWf/KOvXv33uv8A&#10;ynP/AKvy699pB/qX/wCp03/Xz37/AGdb5V/8/wAN6/8AnTRf/UXv30Fn/wAo69e/fe6/8pz/AOr8&#10;uvfaQf6l/wDqdN/189+/2db5V/8AP8N6/wDnTRf/AFF799BZ/wDKOvXv33uv/Kc/+r8uvfaQf6l/&#10;+p03/Xz37/Z1vlX/AM/w3r/500X/ANRe/fQWf/KOvXv33uv/ACnP/q/Lr32kH+pf/qdN/wBfPfv9&#10;nW+Vf/P8N6/+dNF/9Re/fQWf/KOvXv33uv8AynP/AKvy699pB/qX/wCp03/Xz37/AGdb5V/8/wAN&#10;6/8AnTRf/UXv30Fn/wAo69e/fe6/8pz/AOr8uvfaQf6l/wDqdN/189+/2db5V/8AP8N6/wDnTRf/&#10;AFF799BZ/wDKOvXv33uv/Kc/+r8uvfaQf6l/+p03/Xz37/Z1vlX/AM/w3r/500X/ANRe/fQWf/KO&#10;vXv33uv/ACnP/q/Lr32kH+pf/qdN/wBfPfv9nW+Vf/P8N6/+dNF/9Re/fQWf/KOvXv33uv8AynP/&#10;AKvy699pB/qX/wCp03/Xz37/AGdb5V/8/wAN6/8AnTRf/UXv30Fn/wAo69e/fe6/8pz/AOr8uvfa&#10;Qf6l/wDqdN/189+/2db5V/8AP8N6/wDnTRf/AFF799BZ/wDKOvXv33uv/Kc/+r8uvfaQf6l/+p03&#10;/Xz37/Z1vlX/AM/w3r/500X/ANRe/fQWf/KOvXv33uv/ACnP/L/N177SD/Uv/wBTpv8Ar57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ap2XvXdXXe5sTvHZebrtvbkwlSKnHZSgk8c0T2KvHIpDRVFNPGSks&#10;UitHKhKspBI90kjSVDHItVPTsE8ttKk0DlZVOCOsUsSyoUPAb6lSVYcEaldfUri/BHI93v8ATHyP&#10;6X+b+wpOnO6cPiMbvyrgRJ8DPMtFS57IQwsItydeZGR/Pjs5B6nNGGM0fqC+aEsAHZ7W42+Tx4GJ&#10;j9fT5N8uh7ZblY77b/R3yKLg+XCp/iQ+R+X+EdMsieN4I6wkyRPekySqsYMrExiN9PEM8kZsyn9q&#10;b8WPpFaHyh+EnYvx7rKzPYyKr3t1a0rPS7uoaQmqwkTuRFRbuoINbYypjBCipUfaTkXVkY+MGtnu&#10;EVyArds3p6/Z/qr0Gd12O525mkUF7X+IeXyYeX28D/LqZDWNGyxVto5W0okoBFNUPYf5ssx8MpP+&#10;63Nz/ZLD2Sb2YdEfTn799eB7917r3vYP3AjfE7+XimNCtjt2ZXZUGMdeIqpd6dqM02TfnS5mw+Mr&#10;5gPyFpF/pb2Gl/xzc68UDV/Jf8/+XqQ5P91HLujhMUp/tpOP7AT+zpOKpmgjFiDlKsO3IUilJ12F&#10;jf8A4AU6qbXN2+v1PvXw9iXqPOlHa3A4Hu3f+WJ0btzNndPfm4qrIfd7KzLbe2vS0WQrsfT01RHh&#10;48pnctkhj54ZcnCtBXRRR0shaBryF0f0AEm7XDrotlAowqf24HQw5XsI38XcJCao1FoSPKpJpxwe&#10;HDj0y1bJVVUlOxYx4+Onq5EQMsjzSGZ4CsgAYKi07cIwLFrHjgipQ/zSeu8j2VS42q6orYtoNlEx&#10;NFvt8nRVG5aWklq/to8ucM+IRoaIxP5Gp46zyqhIBZvSWTtEoiJE3fStPL9v+x0qXmq2a5CtaHwa&#10;01VFftpTh8q9deOsN6mSCi8IQS+PS/3iEBSbyk+BnRBwLAahbVYX9hd/NS6vrMfl9h9tpunN5bGZ&#10;+Wt2m23cpWipxm3aqjpY8nTS7ZgWOL7Kgy1OJHqIyHbzxhi5DBVe2eYFZIdABGa+Z+37OkvNdqyv&#10;BeeKxVqrQ8FoK9voD5/PrLRKEqZGUmVKuL7lZzpZlVCgSDXcEwBZ9UQA4u1/xepChr67GVcFfja2&#10;rx1dTMXpq2hqJqSrp3KlC8FTTvHNExRiLqQbG3s6IBFCKjoIKzIQysQw8x04zRQzxPFPHHNC4s8c&#10;qLJG4uCAyMCrC4/p7se+Inwv3F31U0fbXcldk6HquiYzUv8AFK6oGZ3zFjXZpYqesrJC+N2rTMji&#10;orWYagrJDzqkQrvb5LYGCADxvlwH+z0Jdn2WTcCLy9Yi0HqctT5ngvqf2evUCpkkbVFTssEataoq&#10;CApijVRrSD6KJTwNZ9MfP1YW9rP57/LnZe89u0vx86dNJW7NwtZi23JuLHII8JV/3cXxYbbG2U0g&#10;T4jFyxpJJUrZJHhjWLUgLs3ttlJGxuZ8OeA888Sfn09v+8QTxjbrKhhUirDhjgq/Iev7OsNLE8sk&#10;DovioqeMNTK2vyTu8QVZnWT1pFCjkKGBd3bUbWF6o/Zz0E+nkcAD/D3f58JZMV2t8ItwdT7R3DBt&#10;zedNQdg7WzNXTOVyGFyW66jIVeG3DURUxSsaiq6OtjhMyeq0DorakA9hvcNUN+szrWPBHzpxHUg7&#10;Hou9jktIZNM1HU+oLVofszSvy6Y5ws8lbSIBDOZYKmwb1VMKmmJdtSH9uUwmCQAHSv8AwYewN+Mv&#10;8vLujr3ufafYW/c1tnAYHYeZTOq23862VyedeiEoipIBBTxRY/G1gNqmSpaNvt2ZPGSx0qLvc7eW&#10;3eKNSWYUyOH+r5dINr5dvbe9hubh1WONq4NSaeXyB86+XWStaSqhSERtTxGSCWepeWKMwrTzRzFE&#10;KNJqdtGm5sgUnn8ECv5k/cG0Oz+48DhNm5CjzdD11tyfb+TzmPlSooazO1uUqK/IUVFVR6oqqnxK&#10;mOIyIzIZjIFJAuVG1QPDAzSChc1p8v8AZ6QczXkN1exxwsGWNaEjgSTU0+z/AA16z0LGaSoqQHWJ&#10;/HDDq1qsiwtKWnSNrWV3lIVretVB5Fvddscck0kcMMbyyyukcUUaM8kkjsFSONFBZ3diAAASSfZp&#10;0HACTQcenBnVAWYhVAJLEgAAWuSSQABf3bF8TP5deX3NLjexe/6GpwG1YhFksT19OzUmc3BEgE6V&#10;G6OUl2/gvGAzQkrVzLcMIU5YmvdzVNUVsav5t5D7PU/y6F20cuPKVudwUrFxCeZ/03oPlxPy6apa&#10;p6pGMDtT0agtLVkaHkjQqziASCyQOlwZj9B+kf2gLXyz+fm39i4yp6h+ONRjJcrRUhwWR3thYYE2&#10;9tCjgi+1/hOx0p1FHWZGniGj7tAaaltaLySeuNiy21pCJ7oGnGh4n5npXu/MEcCmz20jWBQsOC/J&#10;fKvz4Dy66iRqr0opioirqXGuKWclrXgKkMkDC58n6nvdbD1GkaoqKirqJ6urnmqqqpmkqKmpqJXm&#10;qKieZ2kmnnmkZpJZpZGLMzEsxJJN/Z+AAAAMdAcksSSak9OqIsaKioiIgCoiKFVFUWVVA4AAH494&#10;fe+tdc/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mp6iopJ4aqknmpaqml&#10;jnp6mnleGeCeJg8U0M0bLJFLG6gqykEEXHvRAIoRjrYJBBBoR1xdEkVkdVdHUq6soZWUixVlYEMC&#10;Pwfdqfx0/mU5/bNLS7J+QFBU772u0KY5N5U8MFTumhoWUQNDuCgqNNJu6hEJs7OUqygOppydPsnu&#10;tqViZLY6X9PL8vToV7bzNJEBBuCmSLhq/EB8x+Ifz+3pqlo5YUZYQtVTMCGo52F1UnlYJZbqyAfS&#10;OTj+jKLD2Pe9/hT8avlBiKnsP43b3wm1ctVj7ippMFev2i1XIodocztUmHN7NrHPDCJEiUkkU7fU&#10;p47+7s2EV1GWHz4/keB6MJ9k2zdUNztk6o58hlfzXiv+rHUeGWRCY6SctosXx9drSWJRxaKQhp40&#10;/oWEsZ/BA91mds/Dj5CdOSVE+4thZHMYKBjp3Vs9Jdy4B4xciWaegiatxq2FyKuCnI/p7NYb61np&#10;pkAb0OD0F7vZtxsqmS3LRj8S9w/lkfmB04DIQABagPSseLVAVY2NwtlnDNTtcmwGq/8Ah7CDPdrd&#10;mbl2rQbE3NvjdGe2ph8mMtjcDm8tWZKkx+SSmmolnplrZJpoPHTTyIqBhGoc2UE+31hiRzIkYDkU&#10;qOkcl3dSxLbyzu0KmoBNaHh59coaOlST7iKNFezgFGbRZyrOVRX8IZiOSFBPsPfbvSfqb7sA+D3z&#10;CxvxxrNw7T3xjchkeu93VtLlJqrEQw1OU27naeAUTZFKGaSFclj62hCR1EQdZF8SMgYhlYt3CxN0&#10;FeMgSr6+Y6EOxbym2tJFOpNs5rjiD608wRx6bqmAiRp4oxK0kaRTwXjQSxoXKuC6hWkRZGFmYKVN&#10;uPZuqVv5Wa7qi7Vhz9FDkI687hXbEsW/Rhlyi1BqQ/8AdB8K6WWoGpaQSfa/QCPTx7Qn976PB0ml&#10;KVxWn21/n0bj+qvi/ViQaq1099K/6Wn8uHUJYpUiuGyX2samD+HskDswWXTfWytVPHp4A8tjF/j7&#10;KL86fl1h/kbl9uba2LSZCn6/2ZUV9fBkMrAKSv3JnchHHTS5M0AZ2oMfSUcXjp43PlbySO4XUFVd&#10;t9k1qrPIR4rfyHRRv28JuTxxQAi3Qk1PFifOnkB5fn1OpoJGlFVKGiPiaGOAsrFEZw7u5QlDJIY0&#10;4BIUL9bk+yY9dY/beW39svGbyyUWH2lXbpwVNufKTvJHFQYCXJUy5eqeSJJJUEVAZDqVSQebH2ul&#10;LLHIUFX0mn2+XRJbLE9xAszaYS41H0Fc/wAusmQmkgoqmWGOaWRIiUSnQyT3JA1xRhXMjxg6gtjq&#10;ta3vYN7A+Svwd3RsWTrXO9qUP9xvtKLFvt3Z6b7xUU2HxaRx0mEeo29h6adsMIo0V4FlWOYKA2oX&#10;HsNRWm4JJ4qwnxPU0OT55PHqQ7jc9ilgNrJdjwKAUXWMDywOHy6Z6qGJ6SmEceVWKJ0khFDEY6oF&#10;QyK00NVGDwW1+tbhrN9fZKuwdwfywoNgbzx2xMJVPvOo2pn6PamRXEdm1MlLuObGzrhasz5yuShA&#10;jyPjJeRGVRf029r413fxIzI36eoVyvDz4dElxJyuLeZbdD42g6TR/ipjiacepDpUSUtKF/ierzU7&#10;hzLTw1cYSZdRq1MsMckTIDrWzXU8AkD3Ur7Ougj0+DkA/wBf9h/vHtWbN33vTrzLpn9i7pz20syi&#10;eP8AiOAydXjKl4iQxgnelljFRTswuY5AyE/Ue6SRxyrpkQMvz6ehuJ7Z/EglZH9QadYJ6aCpULNG&#10;r2JKtyroTa5R0KuhIHNiLj2J25PkL8i+1IY9tZ7s/sTddPW/5OMBT5TIvFkdZI8EuMxQhXIai1tL&#10;o9/p7ZW2tYe9YlB9f+L6Uy7juV2PCkupHB8qnP5Dj1GqKeiQipqFiJRQoadh4lCliCI5W8IkBY+q&#10;2rm1/Y69P/y8PkD2c9JXZ7DxdXbanKO2V3oksGXkp3AbXQbVh/3MTSEHgVApYz/qx7Tz7nbQ1CnW&#10;/oP8/DpfZ8u7hdUaRPCi9W4/kvH9tOuJrvL/AMA4ZJr8eZ709PyD6g7jyTW/2hGF/wAj3Ynhuu/h&#10;v8CKCDPbxzVNuftCKnM9HVZWGkzm+ZpiCAdr7Rpnaj2tTsW0rVTlHCn1VJ+nssaW+3E6Y1pD8sD8&#10;z5/6sdCNLbZuXwJJpNd188t/tV4L9p/b1BkYTSBJmbIzowP2sCgUtO1wVaUMxjRlI/VMzP8AlV/H&#10;uvH5LfPns3vSOv2ttpZuu+t6lnimwuOrHkz+4afUf+PnzcQhaaCUAFqOnEdP9Q/l/V7MrTbYrejv&#10;3y+vkPsH+XoO7nzBdXwaKL9O2PkDk/6Y/wCQY+3qdHRtMVkq2SUhtQgTV9ujAggsGsaiQWHqYWB5&#10;Cj2Qv2ZdEHTl797917r3v3v3Xuve/e/de69797917r3v3v3Xuve/e/de69797917r3v3v3Xuve/e&#10;/de69797917r3v3v3Xuve/e/de69797917r3v3v3Xuve/wD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ptpb03dsLMU+4Nlblze1s1TMphyWCyNVjaoBWDeOSSlkj80DEeqN9SMO&#10;CCPdHjSRdMiAr8+nYZ5rdxJBKyOPMGnWCemhqFCzRq6i9ibh1J/McilXjb/FSD7sS6w/mj9z7Uhp&#10;6DsLb+3uy6SFUibJnVtXczxggO01fioJsTVSFPy9CGY8sx59lk20QPUxMUP7R/n/AJ9CO15qvYgF&#10;uI1lX1+Fv2jH8uojUdQlxDVa0IsYqyPzAgkAqJUaOUgpcevyc2/xuYCT5W/y/wDvO57f6nG1s1VK&#10;UqMtlNoxTTh31l3XdWxJYs44uL6pYVN2/wBc+0v0W5W/9hNVfQH/ACHHRgd25ev/APcy00OfMr/z&#10;8mf5dQft2ibV9jLCeGaTGVJCMbh2LQK9KWF4/wAoxIaw5ZveE/Dz4EdrnydXd4rt+rkGpMfQ78wO&#10;S0Ek+lsLu+CkzoGqRVAMwPA+pufe/rtyh/treo+w/wCEY61+5tgu/wDcS+0n0Dg/ybP8+uvvGhAL&#10;ZJogqlmGTpRD6YYwZC0umhVR5J01P6lFtK83ISOb/lK52RZKjZvdODydOQTAmb2rX0QZr8K1diMn&#10;moCNP9oRj/W9uLvS8JICD8j/AJ6dNPyi5qYb5SPmpH8wT1IWqrgrlUoatkWEftVMsJM/HnDhoakQ&#10;xhTdBqdjfm319g/lf5WvyNopGXHZbrPMxgEq8G5slQSNxexiymBpApJ4/Vb/AB9vLu9qeKuPy/2e&#10;kT8q7kvwvEw/0xH+EdSxVyiWRXo5UjVAyzCWnYSsbXRIhKJVP+LBQbfX6e0RVfy3/lbTtaPZ2360&#10;XtqpN77X02tfV/lORpmtfj6Xv7cG62Z/Gf2Hpg8tbsP9BU/7Zf8AP1wpsgahmWShraQKLh6kUulu&#10;baV+2qqhr/nkAW9xP+G6Pll/zwGL/wDQ22d/9e/e/wB6Wf8Avw/sP+brX9XN3/5Rx/vS/wCfqZ5k&#10;uRzYcfQ2PAPH9Rz7daD+Wv8AKisZVn23tTGBrXfIb2wRVL3vrFBPXP6bc2B+vHup3WzH42P5Hqy8&#10;s7s1KxIPtYf5K9QjkCJ/B9hWlNWn7kCj+3sBcPzVifT/AMgX/wAPYgYX+VX35XEfxjdfWWEW63VM&#10;tncvOFN9TBKHb4hJX+nkF/6+223i2Hwo5/ID/L0pTlTcG+OWJfzJ/wAA681XVkVHjoCTEwFO0tVC&#10;kVQCQC2qIVEkFh/q0BPsZcP/ACnsTi0+77C70Sko49TzDDbYp8ZEsKrct/E9w5xYk0HliYCoHtht&#10;5Y4it8/M/wCYdLU5SRO65v6L8lp/Mn/J1hmrJ42cyzY+ljVhITLM5f7XTpd3V2pkidZmADXdCPry&#10;RZ+X4/8A8tjpweXfXZtDvbI0h/cpMjvp87M8segOpwPXFLDJ+o30SFlsSDe3un1O6z/2cRUfZT+b&#10;dX/d/LVlm4uQ7D1av8k6jeaSUFWrqyoIJjkWhpWgjV000037gikeO0rh7ebUvJuUB9+n+fnxN6Zp&#10;Zsf0H0tNW1AQiOuxuBw+xKCd7rY1OWqY8nuiqBIuTJAGNhc/03+7b2c1uZ/5k/7HWzzBtNkCu32V&#10;T6gBB+3Lfy65pBK7eVKFInNm81fP5p1DFJOEjaqYaWkbjyKAUAHGkgona/8AMf8AkJ2JFU47btbj&#10;OrsLUq0bw7PjmOekicEMs258g8+RjYqbaqUUp9rYdrtoqFwXb58P2dE93zLuNzVYmESH+Hj/AL0c&#10;/sp1NFA8l/uql5gSf2ogaaGxPAbQ5nkAHHqkIP5H4BC6/IV+VrKnI5Stq8lkKyVp6uvr6masrKqZ&#10;/wBU1TVVDyTzyt+WZiT7MQAoAUUHQfZmdizMSx8zx6mxRRwoI4kSNF/SkahFF/rZVAAJJPuJ731r&#10;rJ797917r3v3v3Xuve/e/de69797917r3v3v3Xuve/e/de69797917r3v3v3Xuve/e/de6979791&#10;7r3v3v3Xuve/e/de69797917r3v3v3Xuve/e/de697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rX4PI9qvB783xtgodt7y3Vt8xnVGcJu&#10;HL4rQTa5X7Grg0k6Rf8A1vdGjjf441P2gdOpcTxf2czr9hI/wdRZKKkkZXemp2dJjUK5hjLLPp0+&#10;ZWK3EukW1fW359i9iPlv8mcHGkWP7v7EEUf6I6zcFVlEHAFiuUNYGFl+huP9ufbDWVo3G3X9nS1N&#10;33SP4b6T8zX/AA16wfwqj8LQKs8UbSGVvt6urp5C5JJPmhnSYA35GrT/AIe1tTfPX5aU1gO4MnOA&#10;pW1VgNo1F7m92aTb5dmH4JJPts7dZH/QB+0/5+nhv+7j/iYf2L/m6ySUKSRLEs9VCFIPkgnkWYgA&#10;jS0rmR2U35v9fcv/AIcA+Wn/AD9ab/0F9nf/AGP+9fu2y/3z/M/5+rf1h3f/AJS/+Mr/AJuo38JH&#10;/Oyy3/nc3/Rntuq/nf8ALOsV1fuTNQq5vajxG1qMr/gklNgopUX/AADe7DbrIf6AP2n/AD9VO/bu&#10;f+JrfkFH+TqQ1BE8CwPLVMAADIKqoiqGtY3aenkhkLG3PIv7QOZ+UvyOz66Mp3b2VKl76KfdmWx6&#10;fW/CY6opFHP+HtxbO1X4bdP2DpO+67lJ8V9L/vRH+DroY2lDQOyO70ylYXkmnkdVYEMHeSV2lJv9&#10;X1H2D+X3NuTcEhmz24M3m5SSxly+Vr8lIWP1JetqJmJP559vqiL8KgfYOkbyyyZkkZj8yT/h6ywU&#10;dLThFhpqeIRqyRiKGOPQjv5HRNIGlGfkgWBPPtk926b6le/e/de69797917r3v3v3Xuve/e/de69&#10;797917r3v3v3Xuve/e/de69797917r3v3v3Xuve/e/de69797917r3v3v3Xuve/e/de69797917r&#10;3v3v3Xuve/e/de69797917r3v3v3Xuve/e/de697/9lQSwMECgAAAAAAAAAhAPiK2G1jDAAAYwwA&#10;ABQAAABkcnMvbWVkaWEvaW1hZ2UyLnBuZ4lQTkcNChoKAAAADUlIRFIAAACLAAAAiwgDAAABEcCq&#10;WwAAAAFzUkdCAK7OHOkAAAAEZ0FNQQAAsY8L/GEFAAACylBMVEUAAADwmw3wmw7vkQD+/fr+/fv+&#10;/fz62qb88Nv88Nz88N388N7zskXwlQDxpSX2wGnxpSf98d341pv41p30s0f0s0j41p70s0nulADy&#10;pifypijypir9+vX516DwmQf0vF30vF7wmQjwmQn77df++/X++/b++/f1vV/1vWH1vWLylgD87tbz&#10;sEH2vmLxoyDxoyHxoyL41JX41Jf41Jj2x3f2x3j9+O79+O/9+PDwlwLwlwPwlwT3yHr++fD++fH+&#10;+fP1u1zwoBn87NH87NL87NP30ZHzrjz637P1xHHxoRvxoRz40pL40pP66Mj2xXX99ur0uFL99uzt&#10;lQD76cn76cr76cvyqzPyqzX53Kr1uVX53KzwnhPwnhTzrDfzrDj63a31wmvxnxbxnxjwlQDztUzv&#10;lgD2w3D99Ob0tk70tk/0tlDriQD758b3xHDyqS72zITyqTLwnA/wnBD86Mj3zYj+/v3+/v7xnRH1&#10;wGj88d3zs0jzs0n////2wWr98t/98uD98uH415/75cHypyrypyv9+/j52KPwmgvwmgz3y4H+/Pf+&#10;/Pj+/Pn+/Pr1vmH+/Pv1vmX879rzsUL64rnxpCH64rvlfwDxpCX98NvwlgD41Zn41Zv0skb747zy&#10;pSbwmATwmAX0u1vwmAbwmAj3yXz++vT++vX537P1vF3537TwoRv1vGD87dTzrz3zrz7zrz/64LXx&#10;oh364Lf405TulQD2xnb2xnfwlgDwlgH0uVf0uVjwlgLwlgP76szGcQD++PD53az53a353a/wnxbw&#10;nxfwnxjvlQD869D1w271w2/xoBrxoBz40ZH2xHD2xHH2xHL99ej99er76Mf0mAD76MjyqjL526jw&#10;nRL86cr3zoj3zor63KzxnhT88uH88uLztEv65cH2wmzxpyr0tUz0tU375sL75sP75sT2y4HyqCzy&#10;qC3yqC752aL0vmKquF9VAAAA1HRSTlMA//8x////////////aP/////////////+////////////&#10;//////////9k////////////////////////////////////////////////////aP//////////&#10;///////////0/2T//////w3/////////////////////////////////////////////////////&#10;//8K//8R///////////////////////////////////4////////////Cf/////////0////////&#10;////////GcaeKcsAAAAJcEhZcwAAIdUAACHVAQSctJ0AAAhCSURBVGhD7ZuHoxxVFcZXSLB3VAQV&#10;I4IV1IgioGJFbNixRezio6ghvqfIlfciCEqzIIgNMcizYzTiiaDYW+wkRtEo9u7/4Pm+c+6dO7N3&#10;y9vdvIU4P3buKffMN2fuljc7bDolpEEzFXSrpYKctuOz9ZQx1VQAajUFB260nc42RC9R/2ImUhVA&#10;yqoYyndFLjcvl490LxgXsYFPVVhmYZGGa9qsWdOV6a5ZngxWjQtii4rlSRmLMOKBzJ1R4xkU2cJu&#10;xqRTOFYzVVqyJrWaBVnUI15vQZA3Y5hVdwidRs1KOdJOxc7oGfN0l65TZlepCRdjCHK8LxVq4PLV&#10;gAG+eSGsZEm9RsKJ9F3H9ujdT1URdaCBZ4uScvyeGCt66WTwjTkQL+7NMDWNdrR5G9ZbZBR0WGiO&#10;sXWIYzVqLgjh4br7SR4aBZ3w0Kpm/mgdRjhWkbamPzeGGryL4wjKNRyjYzXYg7vy4Qp4ILIaunil&#10;o/SWqYZjqoFjNRhtH8sS1pyjTqkmBH44NPpJNfvCtWKrKaEl97MSr7latyhCmRpWgyy2r8SgxnCf&#10;G4OLBn9KfWlwyWCgMQEZpafMgshqvSL6IYO4eBWMMJwFp/fiLGzcKIsb92Dp9TWZOd1exsuElBpu&#10;jYdg686XuaPbUwNOJH5cx1M5TbdvxmCobqwYMv4XGpm93X0yhmU4qSXQyvSmlenN/7OM/mUjdbdi&#10;JBmRFR5EhpfBBb+7mXGiDNQxkVnLviObjjnDZgyXSdJwNuuAOtvF03k3yls9ckoyGPgwa2mTMWmm&#10;5F6rzAKXuRD7YL6ycphboLn62oRwik+Raok3hN+614e4px8sUck0OYjjTThmnAGB8zxI5DJs1o0d&#10;yg/4T5EPzja+mdVJMtblj6KAW4ye6SvT85JiSfA6aWwdijhbR8J3nhTe18jsNRGVST1Jk7peG6Si&#10;l1h3d1e+wFFfh2fK/rTkUt2uGbGXuyUV0kNFL2S5NYhXa0pUoe3byxxq7uABfHus9kjkEMFtswEq&#10;Q3OjVTmSY1r098k2/74xjgrhKi9J5f0cXWV+ngLnY+ijgqcVm7p/tYyiZ5B6OUdu594UVrcnrUqZ&#10;VqVMq1KmVSnTqpRpVcospwq++4DKza7wlFFV/JuTM4qKXO1+YmgV99zV8TEWk9FVnmoxcZWVmtZp&#10;G5UQNnH0nZkPYSHlbEyYCmuiSnhaVy3TScWwGYMqn6yqRfbHwKrnplruVlexCYcqKUkbwi1Ya4Pn&#10;015IVpHjKvSTSvg0K6vy6Hyxcmu4yn0ZqMNh7vYQoE7Mp12TeyczpHhG+riAySpP592VmyyhClIg&#10;s5exLITPx3ma5IY5Txmmgjmk3aiNm5W6xQCXRTZjuIrItXm2F3u4pUxGUhmKy6wlfTfyzn8iqsSb&#10;9pFfcVzLMQdddHedeoG4TWOse2GtPCf+DqaIqdhO2b41867wLPn3ECp2K0o5VDfsfh2/9R5r0So8&#10;IUOoyByPHGTfMEsVPX8fg2f6q6SFGYNXT+qmx/gyEBlb5tamMp6Ma5AP+F2vJeJ7T2R1x2B378Lw&#10;5BR5pXdyQ+hFuSH1svQbmQszMzNfPltkUe3B/OiY++ldz/6B2qCZmZnKvmfTlrewAHOvuWTxKFgP&#10;q6rPPGDLMbFqqW9pXDNAzH4yGOTptPLhdJxo/2MGfM3MVZjjLHphqskIvXxM1wX2JyJ/h1Ueb39g&#10;rtWjgGdq6lXhOJv7uhk5kR3c03oB+JneJeFcTpJR1sV6OVm3FzCSd1ZnWjvjb2B4El35mc+dy16Y&#10;anLCyL2I/EG3sN8Vsy+GZUbtx4HaX8jzU+5mV8y+AtbDWHWyrF4hMos/gaT3/7lZfnaJXr4Tv0z8&#10;7UEY9Q2a2OdAIN+26EBhqAnjhZpK0RufaJaM2MsnOD7CXwKH6Cvg+/SI/87DbilbSXZjGT/7AEGe&#10;Ys4xZkbtJb4q/+KWnxwxKSc9UvnT4F7uYs5rzYzaywa3kQfziGs8Xf9JI6/k2MvpGGLLH01eOodR&#10;Xy/hcNkBkRVbZAOsCdqYetFPs1PPpGfrotMvfzs9RZ/Yexwh8vvHejzGa3cn0PZSpu2lTNtLmbaX&#10;Mm0vZdpeyrS9lGl7KdP2UqbtpUzbS5m2lzK7ai+8C5dRyO6wXJll7gVYusAUeglPsIkuJt9L/H14&#10;xLK532tllrcXD+Jt4QZdvXzLym8O39xwFSfAzxG6LwfkAUDcv5eH5UEX9V6s1KmFV2bzdGVN5htM&#10;VPjNYAvUudI8xSa6yHvxys+pu507IBL5M7MUMM+0zH0gfcMyiVovGV0/649kvbDQfSMl4hRtCK+r&#10;3HwHz0TKvViySNXLv1Dp//rPqfaFpy6NYh73sHmCcMBrty9VLw/p3qXKwAuyiSOGf+h2eTZPEE6m&#10;Fz9eTkp8CN5tvGI3GszYmGA262UfjpalSyy+j0c53a9d8/fezRNqzmL+OIvflNXBZP98h+mqF1ey&#10;rPka1OMaeS8ya3XGqihjYD63v3F7UyQMhP16ua15Nhao9aKwkOTB4dVkdGJcVCW/bE6xXHmRx02a&#10;vUySr9Yajc9OeJQnutiZvSh+eOMNiH2iRKOX8LuXojysW7eO1pKe2C7y3/Dr54WjmZVPhbc9LvyR&#10;c3wW/Tj6Xq+zdvu6j+S/iupJrZdHn+IOVedfn/Vi1uIYOXTmfuzTYc++P3HpR62XsBmDnh+X9L3x&#10;eDoysdljM+67c6tFlul/E+pFwsEY7ASPxYDt3gf48ZRwqMilHoTD8I//bG69220yRi+dTmd3d6cO&#10;fkSwl/tTBq10Ot/zaKpYK4rH0+PZ3giZ6hPlPWRc5DPLy/396J1O539YkeXkRT6QLgAAAABJRU5E&#10;rkJgglBLAwQKAAAAAAAAACEAYsL20LnWAQC51gEAFAAAAGRycy9tZWRpYS9pbWFnZTMucG5niVBO&#10;Rw0KGgoAAAANSUhEUgAABNgAAALFCAYAAAARLl4DAAAACXBIWXMAAC4jAAAuIwF4pT92AAAAGXRF&#10;WHRTb2Z0d2FyZQBBZG9iZSBJbWFnZVJlYWR5ccllPAAB1kZJREFUeNrsnQl4VdXV/nfQ1lZG68Ck&#10;AnHAVqaKtkxWGbTSOgIBtVqVhIr4VUhQ/Bc+gYQPFCpJoFWwJCgVERJQwFawDEEJiFaRyQFkCCiT&#10;1AHBWcn/vAdPernc4ex99pnufX/Psx5Ics883f2ed62VIYSoFoQQQgghhBBC0o3DRnwb8TP+/5kR&#10;VRG/w/+3fv/ZfUa8U11dvY67jhBCjiVDUGAjhBBCCCGEECIPBDkIb18Z8Yk4KsAhNomjohzFOEJI&#10;2kCBjRBCCCGEEEKI20CAOyi+d8GJowJcpRHrqqurP+HuIYSEHQpshBBCCCGEEEL85j9GfCiOim+I&#10;xYLiGyEkRFBgI4QQQgghhBASVJCGut+IPUa8ZcRcIzZVV1dXcdcQQoIEBTZCCCGEEEIIIWFktxHb&#10;jNhoxNzq6uoV3CWEEL+gwEYIIYQQQgghJFX43Ij3jFgjjrrdKplmSgjxAgpshBBCCCGEEEJSGXQ6&#10;rTLiRUGnGyHEJSiwEUIIIYQQQghJN9BUAS43S3Sr4i4hhDiBAhshhBBCCCGEkHTHcrmhe+lT1dXV&#10;67hLCCEyUGAjhBBCCCGEEEKO5RsjNgsKboQQm1BgI4QQQgghhBBCEgPBbZMRswRTSgkhMaDARggh&#10;hBBCCCGEyIGU0n8bUWrEP9mplBBCgY0QQgghhBBCCHHGNiOeFUwnJSRtocBGCCGEEEIIIYTow3K3&#10;Ta6urp7P3UFIekCBjRBCCCGEEEIIcY83xNHabSVMJSUkdaHARgghhBBCCCGEeMMecbRu23Q2SiAk&#10;taDARgghhBBCCCGEeA/FNkJSCApshBBCCCGEEEKIv1BsIyTkUGAjhBBCCCGEEEKCA8U2QkIIBTZC&#10;CCGEEEIIISSYoEFCiRGz2CCBkGBDgY0QQgghhBBCCAk+FUZMrq6uns9dQUjwyCgtLaHARgghhBBC&#10;SAoxa9YssWzZcu4IQlKTQ0Y8Z8QIppASEhwyjAuSAhshhBBCCCEh54MPPhD/+MdzFNcCSPfu3USL&#10;5i1qfu7YqeMxf69Xt544v2XLmNOec845onbt2lrWY/v27eLw4cMx//baa/8+5ufd7+8Wu3btqvl5&#10;ecVyY/odPJjBA/XaxgqmkBLiOxTYCCGEEEIICTEvLF4slixZIiYWFnJneEif3r1FgwYNRP369cXP&#10;LvyZ+bsLWl4g6tSta/5fpzAWNCDm7tu3z/z/3j17xO49u83/v7z6ZfPfHVU7KPJ6z9fiaArp/zOG&#10;+Ou4OwjxHgpshBBCCCGEhAwIHE/PmiUm/2UyXUUukJnZQnTr2q1GPIt0mLVp04Y7yCafffaZ2LZt&#10;mzh86JB4Z/M75u8gwn3yySdi7rx53EHuQVcbIT5AgY0QQgghhJCQsHrVKvH444+LktJS7gyHWCLa&#10;2WefLZqe2bTGfUYBzTssAc5ywb315lti586dFN/0YbnaBrJWGyHuQ4GNEEIIIYSQAAMRYs6c2ayt&#10;poglpLVq1Uo0bdrUdKKlcvpmqmCloaI2nFUPjsKyIzaLox1IH+WuIMQdKLARQgghhBASQFCQ/qmZ&#10;M8XIUaO4M2yCumhwoMGRdvHFl1BIS9HrYt/evWbKKdJNWe9NGnQgnW7EaKaPEqIXCmyEEEIIIYQE&#10;CDQtmDt3Lt06SbDEtJ/+9KemK42pnemLlWoKtxvSTNetX0fRzebtRjB9lBBtUGAjhBBCCCEkAALB&#10;ouefF1Mfm0phIAbdu3cT7dq2Ex06dKCYRmxfU+vXratxulGwTgjSRyG0reCuIEQdCmyEEEIIIYT4&#10;BLuBxgbutC5duohLLrlEnHveeeKMM87gTiGOQXrp2tdfF2+//bZ48aUXKWYfz0EjhrNOGyFqUGAj&#10;hBBCCCHEh4E+66v9l5zsbNGxU0fWTSOeAoH7jbVrxauvvkrB7VggtD0hWKeNECkosBFCCCGEEOIR&#10;GzZsEH+ZPDnt09Ush1rXbt2Y7kkCAwW34/jaiCmCQhshtqDARgghhBBCiMuku7CGGmqX/eoy49/u&#10;om27dmnpUDt8+LBZiD8WW7ZsFocOHTru959++qnYtHFTzGlatW4l6tWrJ+rWrSvOP7+laNu2LS80&#10;zUBwe+nFF8WaNWvEs/OfTfc07ueMuIcNEQiJDwU2QgghhBBCXAIdQf/88J/T0gkzNC/PbErwq8su&#10;S/kaahDPhgwebP6/dPp039YjLzdX9OrVS3Tu0sXzZe/fv98UTuvUqZOyxxlCecXy5aKyslLMnTcv&#10;bW9rgp1HCYkJBTZCCCGEEEJ0j0DTUFiDS+2aq68xGxN06tw5tNthOc1ef/010bRJU/Hrq66yN7DK&#10;yAjMNmT37y/GjhsnGjZs6Nkyu3XrKioqVpj/792rl2jQoEGNy67l+S1Fnbp1zfp6qSLAWemkS5Ys&#10;SVd3G4U2QqKfAxTYCCGEEEII0TTiTDNhDbXU+vXrJy5q315kZmaGbv3hutr67rti85bNYvWq1WLZ&#10;8mWiqmpnzd8hVNlN6w2SwAaaN28mli5dZopaXpz3V/Xsafvz0QJc+/YXhz7FdfWqVcZ1vywda7dR&#10;aCPEeg5QYCOEEEIIIcThCDONhLWwpn4mE9PiYXe4FDSBDXglskW611To2vVysXx5RcpcI+gS/NzC&#10;heK5fzyXTmIbhTaS9lBgI4QQQgghRBHUZMrLy035QTREtSuuuEJ0ufTSUDQoUBXTYrF161ZbAlUQ&#10;BTYAt5ib9cJk3Wvx2Ldvn6cprV6RhmIbhTaStlBgI4QQQgghRJJ06AoaFlFNp5gWi8WLFtmqwxZU&#10;gU1mG2RBvbprr73GkXvN7XUMEmkmtk0yYnR1dfUnfGKQdIECGyGEEEIIITZJdWHNqqnW8ze/CaSo&#10;5raYFouiokIxZEhu8oFVgAU2t1Iwp08vFdnZOZ7u51QhTcS2r42YIii0kTSBAhshhBBCCCFJQMfA&#10;x6ZOFSNHjUq5bUP3z4F3DgxcTTU/xLRY2G10kJOdLUqnTw/scbab6moXuNdat26l7Zi4ncpaXl4m&#10;pkyZIq699lrRtWu3QDVVgHC/YP588cSMJ1K1G+lXRuRVV1c/yqcJSWUosBFCCCGEEBKHzz77TJRM&#10;myaG5KaWsyYzs4W4/bbbxe9uuSUQ3T+DIqbFw86QyYnABodZZov4x0HH/igrmyOysvpq2yc63WsW&#10;hw4dEnXq1HHlGCLlubCoqOZnNIC44/Y7xC9/+UvRuUsX15YrC2raLVmyREwsLEzFW+pBI243rqf5&#10;fLqQVIQCGyGEEEIIIVFAWJszZ7YYO3ZsSjlKrLpqQah1BSGhvLw8cGJaLOy4v1QFtnXr1tlyU61f&#10;v16MKSgQ8555Rmkb8keP1ubA1O1es6hcudIUu1wZ+CZJ4YVT8ddX/Vr86leXBaLZAlyzL734opj6&#10;2NRUTCHdLI42QljBpw1JJWpxFxBCCCGEEPJfIPxcd921pjsnFcQ1pICWlpaYLrGHJ04MTCH5t995&#10;2xSkgi6uAbjr/AYi3BMzZpjOKxV27dqlbV3ghnPjuP37tX+7su9WVVYm/QzOxb59+4lGjRqJbt26&#10;iuLiIlPU9Auka/fJyhJLly4T27ZtEwX5+abzNEVoaURFRkbGYiOa86lDUgUKbIQQQgghhIijdZAG&#10;5OSIq3r2TAnHCAbkEAgwQO/fPztQ9dXATy/4aWj2JcRAt9iyZbPtzyKNcfDgwb7uCwi1ulNDLTZt&#10;3OTKfJctWyb1eXRFzc3NE+3atRMtWjQ3ryUI73Du+QHSuB8YOdK4R200u62iGUmK8GsjNmdkZBQb&#10;0YBPIRJ2TuQuIIQQQggh6UwqNTCAW+3mm28W/frdGMguoJGce955gd+fKLzfpk0bV8VA1B2TAQX6&#10;/QTXilvAReZGh94VL65QnhZOvVGjR9f8bKWSXnRRe61NI+yAaxoOVAS6kD41c2Yq3Ld+aARU49sz&#10;MjKGsxECCTMU2AghhBBCSNqCQu2pUGcN9b/uuOMO0alz59Css9fiRDJqxLSf/VScf35L6S6T9evX&#10;92Q9Kyr8c1fCvRYpNrkBXJc6O3wivRKONF1ABLRq7aE5BbqSXnLxJa7VjouH5WrLGzpULHr++VSo&#10;1YYL6JGMjIxBxr+3VFdXr+MTioQNCmyEEEIIISTtQDpoXl5uqAekqMd0zx/vETfdfHPg0j/tAjeQ&#10;audNJzgV02JxYasLPVn3ypWVStN16tzJ8bJV3GtFRYVmuqVdXn/9Na0C24sO3GvJgHBniXdWV9Lr&#10;rr9e6/onA6421GpDrF61Sjz++OOuuAA9BBfSGxkZGbOMf++urq7+hE8sEhYosBFCCCGEkLQB6aAj&#10;hg8P9QAUaaAD7xwoev7mN56ngaIGFRxBFigI76TjYqvWrTzff0jJRC2zMFJeXqbcRbTl+S0dLRvH&#10;Xda9lpebK53SunrVarNmoC6e/+fznhwbK5UUAWfbXXfdJXr2/I2n5xocrIix48aZYugTM54Iszv3&#10;ZiN6Z2Rk5DFtlIQFNjkghBBCCCFpAdJBO3bsEFpxDWmg6IaIpgVwq7gtrkFMQ2F3FHhHUXVjoCvq&#10;1q1rFn63AgIbfo91g/gjWwTej0YHkQJhWMA6Yx+jy6UKcFc5TWF8cNw46Wl+f9tt0qnAOh2NSGlV&#10;FSSdAFcbjlXr1q3M+47XzRHgaLWaIqCDMET5kHKSOJo2usmIdnyKkaBDBxshhBBCCElpwp4OCoEL&#10;aWdIaXQbCAGLFj0v5syeIyVMWHWpIOQ88MADth1IThodYFlwDcmiOwXRKe+/975Zd+zwoUNic1RH&#10;Ubi5li1fprSdkeCYOAHrJyt8IQ3X2s+yx0pXHbZ1b7zh67HFNqPj6syZM8W0aSW+NEXAtYiAWP7n&#10;h/8c1vuglTb6uPFvHtNGSVChwEYIIYQQQlKSzz77TIwaOVJMLCwM3bqjvtrtt90u7hw40JP6ahA0&#10;/j5jhigsKtIiKCAt7wljfsnS4+wKDqjVhnRSON4gymG6oXl5Suv75qY3A3WsrbRCt4C4pep8s/jL&#10;5MnS0wwYMKDm/927dZcS6LZs2axFYPvXv/4ViGMMR9u5554rFi9aZHYA9QOr+yheOOB4htTJe4cR&#10;vTIyMm6vrq6ez6ccCRonDsjJ4V4ghBBCCCEpx/KK5aGrPwRhbcSIEaJfvxs9qa8GV8v4CeO1dlkE&#10;lvvNjsgW3egglpgWC9WmAm+seyOtroP58xc4qgOm4l5DDbJIIUm21t6al9eIrKy+jrfdqWCsm6t6&#10;9hTr1q3z1UEJJ+y0khLxx3vuEQvmzxcjR40K2ymNbqPPZmRkrBJHu41W8WlHgkQ1g8FgMBgMBoPB&#10;8C8yM1tUl5aWVB8+fLjaC4xBfnXvXr1c3y4s49ChQwnXpXLlyurFixZVb926VXobVNcr2TqpgO0I&#10;2nmF/eoUlfME53IkWA+Z6Zs3b+br8Sgrm1O9b98+89/s/v21HpOuXS935fxTZf/+/dUF+flhvXd+&#10;ZcSfjM0QDEYQggIbg8FgMBgMBoPhU3Tv3q26vKzMM2ENA/uiokJPtxHLc2tbVNcJ4pwbomVQzisI&#10;VBCYnCIrjFnLjhaQVPaNrOAaTf7o0cr7D+Ja9LmGfYF5YvucHp9oAZJCm+PYZERzCjwMCmwMBoPB&#10;YDAYDEYaCms63EUyQDTwwrXmlaAF4AYKisARFIEtLzf3OIHIy/0LESoWKi4yP84NTJdM2MW1qzp/&#10;O8ug0KYcD1HkYVBgYzAYDAaDwWAwKKy5BtxAOpw3qoE0OzeAmKQqQqWSwAbBBk5BXcKaqnstlvtL&#10;VfCKJ9TZPd/ddlxCaHMiWDt16FFoixu7jGhHsYfhR9RiCTpCCCGEEELcBc0LSktLxNKlyzzvInj4&#10;8GExYECO2eHTD1DwPisry5V5s9HBUX7e7udmU4iGDRtqmyeaX8iSl5sbdx2wjjKseHGF8rq/6GDa&#10;rl272focGkegiQe6tKqwdu3rgT6n0L34gZEjxf79+0VBfn6YLoezcIlnZGQU88lD/IBvExkMBoPB&#10;YDAYjBRoXhALJ0XaMa0VQsEl5lZqaBAbHQQhRRQuMR37HOesyvITLVtlnqqOPFVnmUpzBdXrK4h1&#10;2FLQ0bZD0M3GYIoog8FgMBgMBoNBYc2PND+INJguWoCy0yABAoXuVMWwNDpwkpaIdUHgnNFRJ89J&#10;GjL2qUo6MdZbd1dPle1wck6opKWqpimHTWCz2LZtW3VOdnbY7snsNMqgwMZgMBgMBoPBYIQt4PKA&#10;2yMIuFH3CsXn7YpyQdxGNwUO1XNGV/0zoaHGl6p7LZkYpiJAqgheTvadrKCH8z1I55+XrF+/PmxC&#10;GzuNMliDjRBCCCGEkDBgDDbNekWoW4T6RX6zqrJSVFSssP353r16iZGjRiX9XFZWX7PWFsju319U&#10;rlwpli+vMGvLoS6V18jW9rJ4c9ObgT2XsC/LyuY4mkePHt3Ftm3bpKZBvb4xY8YoLW/3nt3mObd+&#10;/XpzPtGcc8450vNUqcP2r3/9S3mfYVpsQ6z1j0VJyTSpayySunXrhvp+16ZNGzGtpEQsXrRIdO/e&#10;LQyrjIKNmzMyMgbxaUXchG8aGQwGg8FgMBgMxYCLA26OoAH3j8x2yHTWhHPHqzRQtxxXcB4F1cGm&#10;o36esJG2qWtfJlo+tgHzRai4vWRdkbq65eJ6gFsz1nmOdYrl5JQJt+sTek15WZmZGh+S+3alEQ3o&#10;uGLojozvTzBCCCGEEEKIBHBt3Hfvfa51BYWLBi6m9u0vFm3btpWevk/v3mLeM8/Y/jy6nPbvnx26&#10;4wDHVLt27ZSmPXTokFbXXUZGhtJ0Vu2eaOCIbNSokaN1sntcdSzLDeCQ7Nyli63Pwn3W5dJLta8D&#10;OoV279b9v/t0+nTH89uxoyrl7omfffaZKJk2TQz53uEacL4y4irj2lvBpxnR9gwQFNgIIYQQQgix&#10;TWZmCzFixAjRr9+Nonbt2trnbwlrSNWrqtpppmGWlJbKf9GXFHsw6F+6dFnSVD4IMfv27TP/v2XL&#10;ZlOkikXTJk1Fo8aNlcRB2f2lmm63bt06reunKrAlWo/p00tFdnaO8jrhuK5Z84po2LBhws8V5OeL&#10;UaNHB+56KyoqFEOG2BNsiouLRG5uXuDvIfnGfraTjh1WPvjgAzFi+HCl+5YPPF5dXd2fTzaiC1r7&#10;GQwGg8FgMBgMnxsYIO0MaXSxUtxU0slUtg/LttL5rECqKdL8VIu5IzC9m00QVNcNaX5BSBFNdHyd&#10;FNIXNpsFIA0yqNecTJqr0/3kVaRaemiiRgjdu3cLwzHZJdgAgcEuogwGg8FgMBgMhvvRp3dv1+qs&#10;JRLWIgUqr8QeNwPbKNup0Q6ol+WG8CQLxCA3BJfKlStd7SoqW6/P67AjzKp0KfUjVK5l1mfzJJAy&#10;OogiEYMCG4PBYDAYDAaD4UJgUIjBoV/CmhPXS5DdPBB0dLrZVIvzyzYBSIZqUwI7x9Zpw4N4wk4Y&#10;hCk7+8dp0wGvBOagNAfxmsOHD5sO4BDc9xcKNkBgUGBjMBgMBoPBYDD0poNiUOi3sKbqfFF1dQUx&#10;9S8ZEGBU1yMsApuONE444XQLd14Erhe33INehhvuzTCmjcIRHPBjtduIdhSMGBTYGAwGg8FgMBiM&#10;gKaDQuCQFdZUXWwYzAd9XxcVFWoTLYNQD8tNgQ1gfznZ33A16hImg5RW6eT4Y5944fakuBa6tNGv&#10;mTLKoMDGYDAYDAaDwWAopoPacco4wakLScbFBtHBiZgXpPS/sDQ6UBXY7IovOo5p5DkeBveaHaeh&#10;EzHZ2vc4D91wwWGeierfpTNoGDM0L48powwKbAwGg8FgMBgMRqoEBnludQfVXVBeRpBSrU0WxlTR&#10;IDQ6UBWsZIRdp85ECHQQ6py41yxRCsIR5gOREtuAY4B94Iawm+i8d5IOHVkLEP/XJbJhPmFyreFY&#10;Yn1xHOGUxHFEWN2E4b51q35cCLqNsssogwIbg8FgMBgMBoORzLW2qrLS04Gs1y62MNSm0uFiC0Kj&#10;Ay8ENh3OMwgoqucFxDMZ0SaWAKd7H6kKerGOvez1CeekJUK5LUTpBscGArPM/sP2YhqdqdVWE4Ti&#10;oqIg36fQZfR3FJEYFNgYDAaDwWAwGIyowGDOjSYGQXOxQeQIeqqoDhdZEBodqIp8sgKbn50/daRR&#10;6xSWIWipbku89GBZR5xOF6RXwpqO9GCIbdiHOjsCb9u2LehNEIopJDEosDEYDAaDwWAwGEYgFcmt&#10;JgZBdLFZgowXhdydDNRTodGBVwKbDpFWR0qlKiruuXjOOSeNH+LVRlNJww2DyIZj50Z3YRwb3fUr&#10;A57evo512RgU2BgMBoPBYDAYdK355FrTKQyoiEIYXPslyngl3Pjd6MBLgc2PJha6RCRVkSeWIKZ6&#10;zBOJuqoOQZ0NM9xwrbl9vmCfwlGYJm62j4xoR1GJERknCkIIIYQQQlKc7t27icLCItGmTZvArFNO&#10;zgAxadIkUVW1U2n6v0yeLEpKS21/vk6dOmLkqFHizoEDxdNPzxILFy4UFRUrlJZtDKRFZovMmp8/&#10;+eQTMe+ZZxztD2MwLdq2betoHj9v93OlbXr7rbdDd07jeE6dMlWUl5fH/PvZZ58tzjzrzON+/+mn&#10;n4pTTjlF7DTOu3r164lNGzeZvy+dPj3pMn93yy1a1v3CVhcqTbd27evinHPOOeacUT2Hr7322rh/&#10;i1yGDFOmTBFZWX0Dd668sHixuKpnT9eXg2PR5dJLRV5ursgvKDDPUSdkZmaK8rlzxfTppSI7Oydo&#10;u/UUI17JyMjIra6ufpRPWQIyxFH1lRBCCCGEkJSkuKhI5AwYIGrXrh24dXM6cFy3bp0jUWr//v1i&#10;3759YsuWzeLQoUNxP9fy/JaiTt26olGjRqJhw4YxP3P48GFRVjZHeXucbouT/dm7Vy8xd948rccz&#10;u3//mJ+JJXw1bdJU/PqqqwJxTq5fv9789/XXXzP/Xb1qdc3fZATdZMto166d9HQQbiYWFtb8XF5e&#10;Jvr27ae0DpUrV4rOXbrE/XtOdrYt0TGaxYsWBeZYAq/EtWiaN28m5s9f4Piatti+fbu4f9gwLdep&#10;C0yqrq4ewqctAUwXYDAYDAaDwWCw1ppPNZGcpG3J1mLzApX6VUJTHbQgNDog7tUgjK7Dplqo304n&#10;VNV03yBdk6rXos7QnTYb4NpslYJ12ViDjV++GAwGg8FgMBipFgX5+YGpteb2gFFXgX6dqBSx17Ed&#10;QWh0QNzrJIqAOOf0WKMGXDKcdCe11tFPgtQ9WHcDiADXZtsF8x6FpvSNWjTwEUIIIYSQVCEzs4VY&#10;VVkpHhg5UltKKFIfkdKG9L/osNLpnIAUN6RTqYJabEHjN7/9jfQ0OlLJUPMJ9eFUQJos8Q6kUpaW&#10;lpiptPHSaWOx7o03zH9xnaty5ZVXJv3Mueedpzz/l1560dd9i3vWgAE5yvUddTNq9GhRkJ+v8T6f&#10;KZ6YMcNM/w8YZxmxOSMjox2v8PSFbzkZDAaDwWAwGKGPnOxsra41pFfZTUGDI8aJAypoLja4g7BO&#10;quldst1KE3V0dKtDJY4tOrniOMfqTkn863aJwPmHwHGKvA4tN5STjrh2HWaqDjDdji2vurS6HSrd&#10;cpOBMgCZmS2CuL2D6OhiiiiDwWAwGAwGgxG6KC8r0yosqQ6sIQSoiF1BqcUG4QHiQOS6yKa7qWwL&#10;hC43U24ppqUO1vFTvV6QvmwX1RpvMstwQ6AM8r0aqbe6wYuVoXl5QdzeYopOFNgYDAaDwWAwGIxQ&#10;BOrwoB6PLscanFQ61gtiDoSmsLjYMG08MQFigcy2qDiLdIpemBfFtNQH5ySOMdxaMmKbjIvKyTXp&#10;F7ruYdinuI4giFmuQuxvJ85Ba76y90a74EVLAN1sCyk8UWBjMBgMBoPBYDDSopEBRBhVp0oyF4vM&#10;QNJrF5slUNgZkEPESLYt+LvK4DuInVBJ+IAQBEEo2fksI7o6cYP5Ie7q6rCZ7AWB5XRVnb+dJhOq&#10;BLQBApofsMMoBTYGg8FgMBgMBiNYAYfCqsrKQA1IdQhsXrnYMDhWSYOFcAFBTtf8/BQiSGqDcxL1&#10;A6OFc9laf046lca6Vtx29DntGorpZdYboqbqMt3s2osXL8VFRUF7du02oh1FKApsDAaDwWAwGAxG&#10;YFJC9+/fr8W1BgEsSOKaFy42XYKiVXjeaTqaztprhCRyasJxpVJkX/Uc9/rc1nFtq4heuJeqLMuL&#10;RhB4EROwlNGvKLJRYGMwGAwGg8FgMHwPOBJ0gMG2U6dHsoGjkxpDbrrY3HTsMTWUpCKqHTm9Pr+d&#10;3tOcOO7gFlRZplu12CLBC5mApYxCZPsdxajUjIzvDzIhhBBCCCGBJDOzhXjy70+KTp07O55XQX6+&#10;GDV6tGvrmm/Me+SoUY7mcfjwYdG6dStRVbVTafrevXqJufPmuTJvXWAdn5gxQ9SpU4cneAw+++wz&#10;sW3btvjnyKFD4p3N78T9e7269cT5LVsmXEabNm24o20wfXqpyM7OkZ6uefNmYseOKk/W8YXFi8VV&#10;PXsqT5+XmysmFhY6Wodu3bqKiooVUtMsXrRI/PqqqzzZR2MKChzfmzVzd3V19aO8wlILCmyEEEII&#10;ISSw9OndW4yfMEFkZmY6mg+EpSGDB4vS6dNdW1cd4prTQb2dgeuqykrR5dJLfTumGMznG4PddBDX&#10;IoWyvXv2iN17dpv/3/3+brFr166az5WUlvq+rt27dxMtmreo+blVq1aibr265v8vaHmBqFO3rnnM&#10;nF6LYWP9+vWiXbt2StPu27dPNGzY0PV1HJqXJwqLipSmhRC4ceMmx9djcXGRyM3Nk74XOBX2ZIAQ&#10;OejuQWL79h1BOb3GVFdXj+STPnWgwEYIIYQQQgIJ3GZ5Q4eK2rVrO5oPxLXbb7tNzHvmGdfW1a64&#10;hgFe5y5dkg5mnTrNuna9XCxfXpFw37rp5ItHaWmJ6N8/O2XO0Q0bNpj/vvbav81/X179svnv8orl&#10;QRrEuwLE7wYNGoizzz5bND2zqWjapKlo3KSJaNSokTjjjDNSa9CckaE0XeXKleb1HtT107mOKkJk&#10;svuUG2zfvl3cP2xYXJevDzxXXV19LZ/4qQNrejAYDAaDwWAwAhU6O/C52cxA2CzWja6GVkdDu8XP&#10;ndZLS7QPUfvI7f0ioupRhbVb6LZt28xi6TgeBfn51TnZ2UErnB7I6N69m7mvUDuxvKysev369Voa&#10;lPjZlVS2HptKUwVZUHNRBKAOoup6+AG6jA7NywvS9bKQ9cvY5IDBYDAYDAaDwdAaEC4gaOgC4pfT&#10;dYIQFU+MsiOuYWAeXYDcTrc+px1F0f0w2fzdFtkwgFfpTOi3kIbBd8AKo6dUQHiDWIl9DeENgkeY&#10;upJWrlxpXvvJrk8IckHuHqrz2lQV2PwU3oPU9MWIV4xoQJGKAhuDwWAwGAwGg+E4IGjoHGjDweVE&#10;GMIgOtY8IVzZEdciXWuxxC87HfTcdLFZYoEOETKWsBBkYQ1iGvYN3FUQe3j9BUNcx7HAOQ+hMyxu&#10;NwhEcKXGEquTidyp1OUU90u/RT4VcK4FyJG6iyIbBTYGg8FgMBgMBsNRwM2i22Wi4v7CNLGEtVhC&#10;W7K/J1u+nVRRt11skYNjSzh04vSDW8+OcOglEGoopoVfdAuD0y1WKqnb10M8ET9Z2LnPyYD7mR8C&#10;G/a5DsE9QI5VimwU2BgMBoPBYDAYDP/rrTlJDYVA5HSwhsG0jKPEzuDSbRdb5LpDHLArtOFz2M+Y&#10;v45Brk53Gmp+Ic2TtdJS0+kKQR7nXZBdblYqqdvXhorABtFeN6oCvZMUUSst1W5dyxDVZaPIFtJg&#10;F1FCCCGEEOILmZktxLPPzhdt2rTROl9j0G12MpTBGHCKjRs3Je3umYhVlZXilltvker8iS56Cxc+&#10;l3C5bncUjcW2bdvE1nffFbv37D7m93Xr1hXnn99SnHPOOY72lU7QyRNdPNHBs6S0lBdWmtG9ezdx&#10;2a8uE7/4xS/Ezy+6KOU6mCYjJztblE6fLjVNXm6umFhYqG0dVDqIWliuH5X7fIcOv6y5L2Kb8gsK&#10;HN+Xpk8vFdnZOUE4tP8x4groiLzKwwXfhDAYDAaDwWAwPHehuOU+UXF8OUmXknWtCYVGCV652MLS&#10;jIAONUa8QPdSy+EWpuYJXjrYdHc3Vb3/qdaoi9egBb/T0TQB505A7i1fGdGOzjCmiDIYDAaDwWAw&#10;GDEDNZXcHPjKpio5KfYNYc5JjTS7Ap9XtdiCCM4VFCKHaALxhNcQQ1bMR/091HCjwKa/sYBq91Ah&#10;1LusJhL0cJ/UsX0Q8imyMSiwMRgMBoPBYDDSpplBrI5+Xri7nLrWYg0KkxVDTycXG9yNcKmxKQFD&#10;Z0AwSTV3m8p9SGeDA9UmCwjUfHTLoazjfof7UECaH1Bko8DGYDAYDAaDwWB4K/BgwCa7XrIpRXBH&#10;6HCtybo5Ut3FBscInEZ0qTG8dNNCyA1yswQ30sd1pYjinu5k/8s2gJBdnp30+xA1P6DIRoGNwWAw&#10;GAwGg0HXSAszxc8LVLqHyrjW0K3OzX2VzFmSai42K/WTtdQYQUglDaPYppKiiVplTnEq+MuuA16E&#10;qCwPy0nmDrYD7lMU2RgU2BgMBoPBYDAYvoprcCYFuR6RXWIV1dYdyVJFU8HFRlGNQbFNLyr3BKd1&#10;ypymyMukh+q47+lofoBzgiIbgwIbg8FgMBgMBsOXQarXA1QVgc3uwEsl/dSNVFEnLjY4/HS4OZj+&#10;yaDYFhxUnLtOXGxOnbR2ak7qfrmBZeqoPec0LZYiGwU2BoPBYDAYDAZDelDqRxFxFYFNJm3SSUFv&#10;XamiKm4ODMBl6x3pKBCOgThFNUaqBGpxBbFBgmonT5UaZToEJpkacCriodv15wLSYZQiGwU2BoPB&#10;YDAYDEaqB9L//BqAqghgyRxjkUCksituoV4bUpNU3RaJBDG7bjqvhTUcdwzA2f2Tkeqp77jPrV+/&#10;PjAim6r4j+nsusl0iGsy7jW3XMM6nLwU2RgU2BgMBoPBYDAYrotrYRxkyohQyQaZENWs+kaqzhI7&#10;NYoSiXdeC2sYbLKuGiMdAw7NIKSQItXdiegFZ1c80Qn3Eqc112QdZHDxunnckHbq9B6JFwpwa1Nk&#10;Y1BgYzAYDAaDwWAEKvUGwpXTjm+qAhvcZjoKfGM+0euv2nk02eAvltDnpbCGwSWEBaaAMhj/TSH1&#10;qmNyLHR0Oca9DfdyK3QJa9bLBzc7hqoIi06bHwREZDtkRAMKXBTYGAwGg8FgMBgpEDJ1zJKJRTIp&#10;mzqLb8sIU9F10CJda7E+61ZtJMvF5qWwRrcag2HP1eZHqrwX3Y5Vw07nUtwvvd4Gp88vHGeIqz7v&#10;390U2SiwMRgMBoPBYDAorikLTDrTimSFPWtZsVxrTusW2RmIWimoXglrrK3GYKilzUOU9go/BCqd&#10;LmGvGsk4dTHHAsfa5/28iyIbBTYGg8FgMBgMRggDDian6VCJxCcVkU3FLRYZibp3xktlsusysxsY&#10;YAYFODPYCZTBcB4Qp52+jAiryGY39V93x1DZkGn4QJGNQYGNwWAwGAwGg6FNXHPqyrDTIU5FZHMy&#10;sJTpcOdWyqpd95qboGB7AAaKDAbTR0Mustmtc6ajQ6mVru9EqMM+c1qXLQD3zncodlFgYzAYDAaD&#10;wWCkibgmMwCSFdnsCHdeOMhUuvr57V5bv34900AZDI/uo8VFRa52H4XI5rcrzI5Y5aQDajwxz4lg&#10;h/k4fdEBEdXnc2whBS8KbAwGg8FgMBgMimuO6rw5TRN1UgMuch1kU0PtDkbdAKm+FNYYDP/qtLkp&#10;tOGlgxddOVXu26ghqWvdolP8IZI5mTf2m1slECiyUWBjMBgMBoPBYFBc81xcUxG8dLg2VEU21dQs&#10;HUW2VQaArK/GYARHaHOrIQKELK8aCEDUslPPUmcaK9Lx4223k2U4fdkSAJFtKoUvCmwMBoPBYDAY&#10;DIprygMcDKp0bLfsslUdE7prv1FYYzDCG3CTIl3brWtfxV3rRg0zXemrye7TuLeiS7STbXJyfw6A&#10;yDaI4hcFNgaDwWAwGAxGCohrTgY3TtwDcITp2H64PiDYJdtGJ8vzqrEBhTUGg0Ib7ldwfOlOG8U9&#10;0K4QpdIAxqn45eQejeWE3MlGkY0CG4PBYDAYDAYj7OKaanqO05RJLFvnABJiH9KeLLEN/+Jn/N7J&#10;cuKlNlFYYzAYbgttOhxtuAcmewnhltgk2/UTy5a9X9vthBpwke1bI9pRBKPAxmAwGAwGg8FIM3FN&#10;pqlBIiCABXkfO63vQ2GNwUivGm1uNUOAgISXGnbv2XD2ogmAbOoklqPbOSfb9VN2HXQ9jwIgsn1F&#10;kY0CG4PBYDAYDAaD4prntd/CLK7B7cKuoAwGhTZVIFghcD+GyxYvK/CzEyeXandluyHT9dPuM8qN&#10;5jM+i2wHjGhAMcydyPh+JxNCCCGEEGKSmdlCLFmy1Pg3U2n6w4cPi9tvu03Me+YZ6WmNgYf49VVX&#10;JZ1/4cSJIm/oUFGnTh1X18ct8kePFiNHjdI+3+3bt4sHx40TJaWlPJFDRq8bbhANGjSo+fnss88W&#10;jZs0TjjNRT+/6Ljf7du/T+zZs8f8v+WoiOaVNa8c83PVzipRUbGCByFklJaWiH79bhS1a9cOxfr2&#10;6d3b9fuwzL3VepaMMqaJRV5urphYWOjKer6weLG4qmdPvw7Fe0a0Me4Pn/Aq0gsFNkIIIYQQUoNT&#10;cW3btm1iwIAcpcG6XXHNEst69+olnpgxw5bIhvXq0aO7qKra6fs+LioqFEOG5Gqd5wcffCAemzrV&#10;FdGOqNP/jjvMfyPFsosuam/+i/M2s0UL2/NSHbTFE9ni8dlnn5lCrXW9bdmy2fz/O2+/Iw4ePCi2&#10;79guXnzxJR7cAN2zR4wYIfr3zw70ehbk58cVsnQj82wA5eVlom/ffo7moYLPIluFcW/oxitILxTY&#10;CCGEEEJIzUDNqbimImI1b95MzHxypujcpUvCz+3fv1/cPWjQMQ4IGbeC3yIbtnPqlKlJRUQZIIbM&#10;mTNbjB07VmzfvoMnscd07Xq5aNG8hfjZhT8T9erVqxHPWrduDWVL+/K8EtnsfB6iLq7J/fv2id17&#10;dou9e/aK9957Tzz+xBM8MXyge/duoiC/QHTq3Dlw6xZLwPLi2pw2rUScc845tj6/qrJS3HLrLebz&#10;AffqNWteEQ0bNnR9PX0W2WYZ1/rvePXogwIbIYQQQgjxVVxbunRZ0kFQovmHQWSDG2L8hAm2B3t2&#10;B2aD7h5EYc0DkL4JFxqEtPPPO180bNTI/rWiWWjzQmSrdrjOn3/+uXmtbd36rtize4948803xYoX&#10;VwTCQZrq5GRniz8NH658L9fN+vXrRbt27XxZtuxLDZyz9w8bJh4YOVK0bdvWs/X0WWS727jeH+WV&#10;owcKbIQQQgghaU6YxTWLIItsSAnNyRmgLdVow4YNYkxBgZg7bx5PXhdAWieEtAtaXiAaNW581I3m&#10;lDQU2WLNxxLe3nhjrdj8zmbxxro3mG7qEkjJRJ1KP+uz6bzXlpXNEcOGDVOaF2rVBT2FFvd0H1P8&#10;rzGu03/wqnEOBTZCCCGEkDQHgyBVcQ3uhOuvv85Xcc1Ctri1240PkKJUVFSszQmBdFAU5GadNX3A&#10;mdamTRtx8cUXi3POPddd108ARDY3UkWdzqdGdFu7VrzzzjtiwcIFdLppAi9Pxj80XvTJyvJ82Trv&#10;sRDXsrL61jjMVOaJhgX5BQWu1lRzio8i29dG/BLNY3nVOIMCGyGEEEJIGmOnsUA8VNNa3BDXLGQb&#10;CEyfXirGjBmjdUCP7XvggQe0OibmlpeL+//f/UwHdQjcaR06djBrpUFM88Xdo1FoSxWRLfrvBw4c&#10;EBvWrxevvfaa2LRpk3h2/nyevA5A906kPUJM9gqkqpZOn+54PtEvTiDcjTK2pbCoSHpeSNV/5NFH&#10;PamtpoqPItt+Iy5gZ1FnUGAjhBBCCElT/BDX7HZmiyw47fY2oVA7OnA67XBnCWso5s100GAQKahp&#10;SfXURRqKbDICWzRwuUFwW7t2rfjn8/9kWqkiXqWNFhcXidzcPMfzwfMi3r1PdRl2X/D4yb3GMZpY&#10;WOjHot8wrsOLeKWoQ4GNEEIIISQNCbK4pjp/J9sEILQ9/fQssXDhQlFRscL2dEg9uvLKK7V3By2Z&#10;Nk0Myc3lySoBUj47de4kLm5/sejYqVOwVzZEIpsfLrZEf7Mcbq+//rp4cuaTTCmVAGmjjz7yqNb7&#10;lY77dzRIsV+48LmEzwvVZVWuXJm0a7Wf4P6P9FqfXqyws6gDKLARQgghhKQZcDEgXcjLwVPQxbVo&#10;kJ66du3rYvfu3WLTxk3H/K1+/friwlYXivbtLzZdELpr+qxetUrc+vtbmQ5qA7hRrr/uetGjRw/R&#10;tl07ccYZZ4RrAyiySS0j3t+rqqrEypUviSX/WsJ0UpsghXPsuHHar5mheXlK6ZvR17Vdl5lsKYEw&#10;NDwAPots7CyqCAU2QgghhJA0wom4hnpl2dk5StPaEdiCIq75OaBCbSGfUoNCA5wtv/3tb8PhUrND&#10;molsulxs8UA66erVq8SKihVi0uTJvGASADfbiBEjtAtOTlNEZe/pdhsqyDTCCcoz4brrrhXLli33&#10;etHfGXExmx7IQ4GNEEIIISRNgGNhWkmJ0rQQ5pzWKEMqZTzxSEVcU6mlg66nurp66oRNDBJjiWq/&#10;/e3V7nb69Atd7jClRYerHluiv3311Vfm3+E8PfLdd+Lrb74RO7ZvF6+88ooonzvX/D05HjRBGD9h&#10;gtZrC/f0gXcNlE7fVXWYQWRDl+V4zym7Luqgsd04f6+4oocfz4bDRpzFpgdyUGAjhBBCCEmTARQG&#10;FyrFrcvLy8zC/TqI5SBQEe9UxDVrOUFyvH3wwQdixPDhoqS0lCdpFCkvqkWjUWQ7cuSI+Pbbb7+f&#10;7VHBKVKYqlWrlvjyyy+jFn/07yeccII48cQTa36PeX3z9dfHfLZ2nTriBz/4wTHTASzzs8OHRa3v&#10;54H7TYMGDcy/4fNYbvQ0sXdFYoEN8c0335jXDxxrWNaPfvSjpPN4Y+1aim0J0J0+KZu+megljF1i&#10;Oa3xvNi4cVPoxDULH0W2zcZ1dAGvDPtQYCOEEEIISXG6d+8mFixYqNw5zm76jV0iRTavxTWLIIhs&#10;dK0dT9qJatFIiGxHjM9C0Pr444/NVDK4t0466STx4x//2MHiq7X/LRKs41lnnWWKeLIi29dff202&#10;IsG/sbYx1vyifxf587o33jDuI0tF6fTpvPAi0O1ms/v80Okwi+5CvXXr1kB3DbWDruYRCrDpgQQU&#10;2AghhBBCUhjU2FmyZKnjwZIbIhvwQ1yz8EtkgxgyZPBgutYiGD1qlLj88stTo6aaU6JEIUtIg5Ns&#10;z5495v/h2Dr55JOjJvMvdTPZdBDF4JiDm61hw4a2psN2Hjp0yHSpQTi0HHMy62dHdPvi88/F62tf&#10;F88Y97ZFixbz/PsenW62ZOmbuK+vWfPKMeeGU+CeGzAgR9w/7P6UqNEJfBTZ2PTAJhTYCCGEEEJS&#10;GAwyvHYiuAXcTdOmldgW17C+aBqQqKOd1yIbO4T+l1433GAM4PuLTp07K7srg8zBgwdNcQhuqx/+&#10;8IemsArRCD+jcyN+B6x0xy+++EJ8+OGH4rvvvjMDTp7IVM1k+N3lM/JvSNts2rSp6VRLJIxFTmOm&#10;on6f9ol9Eelksrttsi62aD4y9v/zzz8v/rXkX+Lf/34t7a9RuNkeefRRbZ1G45UbSAWHmVeMKSjw&#10;o1ED8s0vYdOD5FBgI4QQQghJUdwQj5Ci1aHDL6ULVztFNn1IRgz0YnDHDqFHgVPlf/7nf0S/fjdq&#10;G7QHDYhj77//vu00xmSEtcsntt+qvxa9f/7zn/+YAiQEx+i0VlWXXLzP2RHdYv39jTfWimVLl4np&#10;jz+e1tcsXNDjHxov+mRlaZlfdPpmqnSB9pJ7hw7141my34gL2PQgMRTYCCGEEEJSEN3FqiORLVzt&#10;FDfFNaCSdirDhg0bRF5erli2bHnano/977hD9DKO4xVXXpmy2whR5sCBA7Y+pzJvNz4rMw+4y3Bt&#10;IYW1wSmn2JoOTrZTTz3VFNAgzmMekamtMmKaVy626M/A1fbSSy+JZ+c/m9autqF5eSK/oECL2xTP&#10;kPuHDRNt2rTxw40VevDCBs+4ufPmeb3oCuO66MYjEB8KbIQQQgghKQZqjj0wcqSry/BKZHNbXLNw&#10;S2SL1dEuXcA+vf2220W/G29M+YYFcGLt3bvXdGPZIZ7AUyNifQ9SROvWrZtwGrvzlgXz+fTTT826&#10;WLj+kO4ZCWqqoROn01pwMmKajDCW6Heq84GrbcH8BaKsvDwtr2m42Z59dr4pjDkF53lYu3oGAYhs&#10;bdq09qPcwBjj2hjJIxAbCmyEEEIIISkEauaUz53rybLcFtm8EteAboENdaRGDB+elo0MUCvvpptu&#10;En36ZKVkbbVY7NixQ2pbca6iRhnqsGVkZCT8LFKYvRLZ4DhDLTR0+rRqxCUDDQzee++9GqFNh8AW&#10;7/d+udiif4arba5xn500eXJaPmfcdEgT+2zfvl1ccUUPP0S2n7MeW2wosBFCCCGEpAjdu3cTCxYs&#10;9FTUcEtky8vNNdOR7IprVse4iooV0svSLa6layMDq2lBKqeBxgMOtl27diU9X9EV0654BTEHXUMj&#10;Gx3oThWF0AdnWpMmTcxmBLVq1ZKeh/W5Tz75xHS1ya5nvM8H0cUWKwX2Xy+8IP76yCOmgzGd0N0A&#10;gajhU2fRQ0aczXpsx0OBjRBCCCEkBUDqzpIlS31JxUPR6i6XXqptfhDXZAo4OxH5dItrk4qLxRBj&#10;/dMJ1FcbdPfdonXr1ml/HaKAP4SWr776ynSdQYDB70477TRRr169pG41Cwh2SL/80Y9+dNzfnIps&#10;EPmwLlin6LRPu/OIBdJbITLCyRZEF5vqvJLNx/p59epVYtq0aWlVpw3PnSf//qTZCZj4h0+lCF41&#10;zv1fcu8fCwU2QgghhJAUwO9ObDrfosuIXkER15ASevegQX4UnfaN0aNGieycHDpYNINzyUknz1if&#10;g6iG4xRP5EOaZ1VVlSnoRbvr8LfIunBRCxA/POmk4+qwyaxjos8HOU003s+rVlWKpUuWepaqHwSK&#10;i4rE4CFDePH6yJiCAj8aRrAeWxQU2AghhBBCQk5Q6uF4LbI5EddQ3w3pTSjg7hR0Cb3hhuvTJiWU&#10;wpo7wOn2/vvvx3StxSKROITmBBC9cIx++IMfHD9txP8hoH300UfKy3KSyqk6Hy9dbMmmiTf9li2b&#10;xdOznk4boS0nO1sUT5qUNnUXg4ZPnUW/M+Ji1mP7LxTYCCGEEEJCzNC8PPHwxImBWR+vRDan4ppM&#10;84REpFOXUApr7oH6ZXCZ2W0sAKKFHYhqlkutlo1UVGtqFEqP5UBLtCwdf7P7+TC62CJJJ6HNz1IF&#10;YWD//v3ipZdeNK/1Nze9KQ4ePCg6de5kppNfdFF7x25quF87duzg9cue/UZcwHpsR6HARgghhBAS&#10;UlBkGkJR0BwDbotsTuavS1yDW2DUyJFSteLCCoU190CtNjQywDWs0vkT7jOIcmY9tagGBcnA0iIb&#10;EyT9fIq62NwW2Ky/v7tli3j66fQQ2srLykSfrCxe4BHPLNTnS9bhGh2Y77rrLtGz52+Un1FwVLdt&#10;29brTZxnnON9eKQpsBFCCCGEhBIdTgHrbfoLi18wB9r48g8BqkGDBuZb9csuu1z5jXpxcZHIzc3T&#10;sq0YdCxc+Jw54AiCuAbHz/3DhqV8vTUKa+4AUQxOEzQyiHaO2RWNIPCeeuqpon69ekrrcMRYznvv&#10;vefIMafjb3Y/77eLTTVNNNbf00VoK8jPF3lDh6Z1yiiesSOGDxel06dLTYcXS1OnTFWuqzq3vFxk&#10;9e3r9ebeYpznT6X7/Z0CGyGEEEJICEHnTtXObfjS/9jUqWLU6NFJP5vdv7/44z33KL0RxwDLzjLs&#10;AHGs3439RN++/ZSn1yGurV61Stz6+1tTut4auoLmFxRQWEsARDKI0kjxOvvss8VJJ52U8PP4HES1&#10;H//4x0lFrURiDVLLsLxj5iEpYH135IjpmjvxxBOltzuMLrYgpIlG/x3/R9fRv/1tmli7dm3KXidB&#10;dVl7gZMyBpHPX9S1U3lu+dD04Bsjzkj3VFEKbIQQQgghIcNJUwMIc7fceov0l/780aNNN4LsF32d&#10;IpsqWHcdAw2fXAGeAWFt0N13i9atW7u+LAgM33zzjdi9e7eoVavWMWmKJ5xwgllHDE7KWGIUnF8Q&#10;iSM7W6IxQOPGjaUcWU6wBLbIn7/44gtz3Zs2bWp26sQ27t271xSyZNcrUoz5/PPPTYHi9NNPj9kB&#10;9PsJbM8b7rUDBw6Y+w+NFRCRwFUXb32t9cI6Ib01eh10dBRN5TTRWD9DaMvPLzDPlVQkHeuy6RDX&#10;LODgnjatRNpN7lPTg23GeX1uOn8/o8BGCCGEEBIi0KltWkmJ0rROa6Opdt70U2TTJa754AbwDAzg&#10;huYNFVdceaUny9u5c6fp5JIB4hVINh2EtnqKaZOyQBz8QYwOnTqwBEgUP69fv76dCZwtT3Ldkv0d&#10;4iOaLlhCXTo0O1AV2AAEZtyfH50yJWWFtsWLFimnPIYJCNfXXnuNqKhYoW2edrpqxwLlDK64oofX&#10;jusxxrk9Ml2/o1FgI4QQQggJCXACbNiwUSndRlfjAXzRX7PmlVCIbDrENZ9cAJ6AYzl8+HBx2223&#10;K88DbrIjR44c8zs40hKlHyJV0i0g6px7rjcGiq1bt7oi5lmNCxI61mLhQGSTndKOGIVzA6molghJ&#10;F1tiQQ4/f/zRR2Keca/5y1//mpLPsOKiIjF4yJCUfk671VlaVWRDWYPOXbp4uQtgib3YOJ/XpeP3&#10;NApshBBCCCEhAWknKmk2Ort6AtV6ZqjHk6yLmi50iGt4+/+HPwwQy5YtT7lzCQ0M7hk8OKlYi0E/&#10;RKuPjIG/lU6I427XuRWrjpus8wvuNYg1tb7vkol1gJMt3jy8qh2H/YKaaLpcbBBzf/KTn5iinZSw&#10;duwBU16+WyIb0lHtfj7Z/N0U2OzMy6000ej/oxHC7NmzU1LYT/XmBy1aNNeSGhoL1Rdck4qLxZDc&#10;XC93w37jfG6Ujt/TKLARQgghhISA8rIy0ScrS3o61Fzrcuml2tenqKhQDBki94UdqTNwg7ktsjmp&#10;UWexYcMGccMN16dcMwPUWbtv2LCEQi0ErA8//NCssxWrnpYdIBadddZZMZ1s1d93sEQ6ZzyQHgkw&#10;kIznhsN64pyC+AdQ+8xurTMrBVPm86g5hmYGdsSv6NpmSJmMrBkXCdahUaNGSk0HYqyos8mlFmXv&#10;09h2K8XXTxdb0NNEY/0M91HBmDEplzaaqs0P3HreRqL6giurTx+vBdvHjPN5YLp9V6PARgghhBAS&#10;cIbm5YmHJ06Unk5noeVY7Nu3T/pNutsim446P7odf0EAzoe//uWvCeusITVx165djtIeIazZFbrQ&#10;WRPupkghyotmBVbqIkBHzkRYYiPEODjVUCurSZMmtsWweEIbBsdo4oCmCAitBMzFZm03RLagu9jc&#10;ThNVmfbwoUPipZdeEn8aPjyl7kndu3czu6imUvMDt9JDo8nLzRUTCwulpkFqfseOHbx+afQr45xe&#10;mU7f1yiwEUIIIYQEfBCyYMFC6Tf9bhRajkbVKeaWyKZDXPNqgOQlDz/8Z/M4xTuH7DjKkiEjrDkF&#10;QiAGi1hWrHTQRB1KTznllGM+Gy+dFKLY+++/H7OpAuYd7ayzuopCRMLysK/t7gvsO3z+1FNP1Se2&#10;eSSyyQhb2D/YN05dbH43O3C7DlvkeRbpAt1ZVSWKiorEkzNnpsy9KdU6jKIJUen06Z4sS+X560M9&#10;tv8Y5/Tp6fSdjQIbIYQQQkiAUa27BtdboTEYcxOkqqimnOgW2XSIa6nWKbTXDTeI4SNGiNatWyf8&#10;nEpXz0gRAJ0u3Sj2bzVQsIQrq/6bBQQsuMAigSsO55adumiYP9xokUAog9iIbUq0zRDukEILQUTn&#10;tkNsw7pD+HMkVgbMxYbPIPbv38800STT4vyCEBx9blt/X7hwgRg1arR5nqYKqdJhVFVgQyfnzBaZ&#10;5r1O5pm4bt060bZtW6ll+VCPbYZx3t6eLt/ZKLARQgghhAQUVYdYeXmZ6Nu3nyfrWO1gIK8rhdXp&#10;4AyixqiRI6VTboKKTHdQKwXSDhj4W3XEIAJB7ILwBdcV3GuRtckiUyPxGatOGgQzCFuRRLvK4oFl&#10;Y3oIWrHcXhDXUCfNLdDUACmlGAR7BZooANR+g+iG/W67AULAXGwQ13D8mCYa/7PfGtdY0zPPjNt5&#10;1foZ19T4hx4Sf33kkZR53gVVZENdtUaNG9vq3qkisEWne2J5t9x6i63nIoS5hQufC0M9trRJFaXA&#10;RgghhBASQPBFfVpJifR069evF+3atfNsPbdu3Wpr4BEPJyIbhKT58xdIv8GPBOIanHSp0q0PTQzy&#10;Cwpsd9KM516DkwvpfKeffrqZvhhdcwy12iJTSiF+QYCT6TBqFzh5krm5INqhJqDOFFUIatjGaDeZ&#10;E8efUyCw4JyFwFi/fn07E6gtR2G9krFjx46acybsLja30kRxvUFMtbuu/371VTHuwXFi5crKlLh/&#10;FRcVicFDhgRmfaymBXjWLF26LOmzTkVgi/UMlXkuqryI86EeW9qkitbi11dCCCGEkGCBujTFkyZJ&#10;TweR4/rrr/N0XeN1RrQLBhYYuGAAI4M14KG49t/98fSsWWLK1Km2xTWIaJFCEfYHBvcQb84880xx&#10;7rnnmiJOtLgGMSu6XhuENTjRdItrcOrYEc10imsQFrEPsP3YD9Hz9Utcs4DgiXXcvn37cW5AXWRo&#10;nl+sc8b2umRkBO56i14nJ+toTYvrLFJcs8Mlv/iFeOqpWWLc2LEp8exD6iJS9YMARC44yQCErvuH&#10;DUv6vOvUuZPUMuBAiyXa4XdTp0y1NQ/UDIU7VAY8Ix595FEvd+dpxnn+RDp8f6PARgghhBASMJ78&#10;+5PSTQ3MwcngwdJOsOz+/c1aan4iK7LZdRMkAuLEddddmxLiGlxrcLD06t1barr//Oc/poAF5xkE&#10;pRYtWpiCWrJC+xACnAqrdrErZkEIg9MNIiGcZx9//HFNIM0SYiL+johsehAJPgOQBppoH2D+fhEp&#10;5OAegfM4sktpjAk8Xy83Pu/nunqxDFyHjRo1UlrWySefLP5w553ipRdfFJde2kWEHdTB9Ftkw/0N&#10;glrk8xS10fBCJtG9r2mTplLLQROiePNDuiyez3Z4bOpU6W3E/Avy873crbcZ18Wlqf79jSmihBBC&#10;CCEBQjVFRrb7Jeq+DLv/frMbIsDbegwoZJsOwDlkzcMpdtJidIlrV1zRw8v0GFfAvnhw3IPSwpoO&#10;vEqThPiH+m66QGpULCCuQeCIduvJzMMrotMGsY9Qly5us4WA1GKrqqpKmv4oO+9USBP9xjj3Iuuu&#10;OVkvNN6Y8uij4sGHHgr9sxCNepDurvKyySmJnqcQvUpKS2P+DU4yWaG0rGyOyMrqG/NvLyxeLK7q&#10;2dPWfPAiQbYWG15I4EXTsmXLvdq1+43zt5FIYSiwEUIIIYQEhD69e4snZsyQHlBYdWLskj96dMxu&#10;mRgcdOjwS9suOAg8O3ZUad0HiQYUFNf+CzqETpo82XY6qE7cbiYQCRxoLVu2dDQPCBJwnWG946Up&#10;yiwHYpyXjQ7ibVM0OCZnnXVWbPeUB7XY7AhKENlU6rDF+3wqCGxwoCVq9KGyja++8oq4c+DA0Hca&#10;VX0mOsGOSBbvGQq6detqOtPsgjTR5csrYv4N7rZEHY0jSSTUJWLDhg2OSi0o8Jhx/g5M1e9xTBEl&#10;hBBCCAkI4ydMkB5IYDBg1YmxA5xr8QYGcKJNMNbBLr1uOD61FC40NFpAyNaFAUhbQTe5aJDGunHj&#10;JoprBn/722Pi6dmzfRHXAMQor4DwsHv37pr0TRUg6kB8SlQDTMb5obvOnC7gDsO+SpgyKolMomOy&#10;tEj8Hem3cNzZ+byb6Fi20zpsOCfR1MBuF10ZUJutsrJS3D1oUKjvdUjhR1omnFZe8fTTs5J+ZtTo&#10;0aK4uCjm3y6/7HKp5UGMw4slp/elObPnKG1vmzZtzEYJHpJjXCvNU/V7HB1shBBCCCEBQKUTGMAb&#10;frtpnXhTvnDhcwm/tMukuFSuXCnq1K0r/j5jhigsKor7OYhjzZo1Exe2ulC0PL+lOPe885KmlUY6&#10;2TA9XAyy6S+RpIK4huP32GN/M+uDYXBuFbi3iqNDcIP446ZwAfHmww8/9G0fwImGVEgIE3a3E6Kv&#10;HRfIT37yE1spotb55OR81EE8FxMELNSkizGB2nI0rFMkOG/hrILgGaQ0UZX5qLrYcP2i5qHqtsus&#10;18KFC8To0fmhdrN56WRr0aK5bRc3XgbhpVAkKp2847nYZN3pKmmiFll9+nhZk3SncY42T8XvchTY&#10;CCGEEEJ8Jic7W0wrkX+DjALFeJNul61btyZ1gMkMDlCLpnT6dOXtxvStWrcya2ydf35Lc90iBwcQ&#10;2aZNm0ZxzeC+e+81C5nb6cSItCIMsN0Q3YKQHmmtR7SIBPEN241GDSrrHGuecUeHHtWgS0Q8kQX7&#10;4bzzzos1gfqyNKxXJEeOHBG7du0yz1GnIlvY0kQtcc26JnWJgYmmgYvz/8aMEQsWLgztPdALkU1W&#10;0AKxRDbZNFGwbt2641I1UYcu0csrO/MI8HPyPuMcfTjVvs9RYCOEEEII8ZHMzBbi5ZfXSKf7yRQ/&#10;jjcI0DFf3eBNfmaLTNGpcyclR18ABg1aQU2tBx8cJy6TTDuKBq4mdCqE+w2CJv5N1i00HpYDScdA&#10;F0XZIQTAGWelNkK4wrpGOvPQWMBy7WG94WKLvGasunCxRDK7rjt0F41bwyyGeHHgwIGYf8N6NGnS&#10;pGbZ8aZHOqclgtits5RMeAEQYaNFxogJ1JbjcJ3ifQ4im0zKrU6BLdbnnApZ0T9H/y1aXFNdhp3p&#10;ov+ONMunZs4UI/73f0P7vHRbZJNtFmQR/fJKZT7RzRN0iX0yzC0vF1l9+3p1OGHBPt04Tz8RKQQF&#10;NkIIIYQQHykvKxN9srKkprHTbTOSRAWZo1F58+4GTgcKIOzi2tVX/1b86U/DzbpVbgARC4IVRKUf&#10;/vCH0tPv2bPHdkplPGRSPeMR2XQhXpqn3c6fECLhAAQQ8iBWNW7c+DgxMpHA1qBBA+n9aTVigBAo&#10;49aMJaJkZmYmmkB5P7uRKirrBPQ6TVSnwPa1cY42jxLXVJdhZ7p46/XvV18VA++6K7Qpo26KbHCT&#10;q7iyUdt0YmFhzc8q3URBpAOtRQv7qaoWqqUmIhmQkxO3S6oLVBjnZbdU+k7HJgeEEEIIIT6BL/Oy&#10;4hoG//cPG2b7izccYXlDh9r6LNxrQRDXIAimu7iGlNDCwiLXxDUAYQPOKaRPwkkk20jAcmmh6QHE&#10;OlkwjVNxDetsiWtww8US12RSEOGmQtF5BFxyEMp27Dj+HIIYphPsB7jOII7BtWf3WETvP7gTk0zg&#10;+bmMbYkMnC/vvvuuKVCig6bMOeB2YwTVxgU4lw8a15EZBw/WBARPnJ8QgzLPOUfUqlVLy3o5mQca&#10;ILzwwgvimmuuDuW90c3GByrp76gRml9QcMzvUGM0X6J8g8WC+fNr/i/TcKjm+m/S1PE+GDtunOms&#10;94iuxnkZzhMx3nUm6GAjhBBCCPEc1dRQ2bprwM5bbQh31157je8CW7o3NNCVEqoKxJ246YUKQNyy&#10;0lMxeEXtLct5gt8nFYQSAAcUnCJWimE89xqW66QLaeQ+wXz27t2b0HWFgb9MAftYyNS6ixQQsWzs&#10;UwiDcUUZD1xsWCccG7uOsLDUYcP+hZsR5xrEwWRORTfX1ek0EKSnTpkiHho/PpTPUDecbCpCZrza&#10;pqoutn379tU0AZJ93jupwRaJx6mi/zHOy9NT5bsdHWyEEEIIIT4w/qHx0uJaeXmZtLgGUAsGbjkr&#10;9S0Wo0aO9F1ca968mRg/YULaimsdO3YQs2fP9k1cA3DbIHXM6lCqY8BqdT2FoBY5GE7WSTaZcIC0&#10;z8j6XdHiGkQq1DlTFdewD5DuCXENy8K8IHolS2mE+OIUmRTTSFEA+xfriPXFAB+Df+tfuMZM550H&#10;Ljbs8+pq73wcqg4vO9PhvMU5jPP1/PPPN8UUlTTgoGyzBQTC3Lw8457zdCifoW442fCCRwa41OI1&#10;DsL5grpqsvzzn/+o+T9KO8g44ZI1MbILnPX4zuARpxnn8tRU+W5HBxshhBBCiMeodA1F3bVzzz3X&#10;0XKRLjptWslxX8Ih3PXt28/3/VK5cqXo3KWL8vRhFtcG3nmnmcrrd2fKaGEBoizqkMF5BiAeRa5j&#10;IpHBErjiOUwgumEQmqzhgtWk4NChQ+bPcPnB5RHZUfXUU08154G0PKQeIr3TCVg3q1kCBEc73Vut&#10;fQbXimoDiWjs1iizK2bhmCC19wTFVMVqiWsx1nonWs+guNgif8bxRJq2St00mfXyug5b9M+7jPNs&#10;SO4QsWrV6tDdO3U62WRrsCXrzC3TlTvyOb18eUXNz7gHQ0ic98wzCaeLrgPnFIj0eOnj0fMUb3TO&#10;M87HqrB/v6PARgghhBDiISqpobrTN8vK5oisrL7KAwA3KCoqFEOG5CpPH2ZxbeLEhwMhcDohsjkA&#10;gAtRpjtk5LmOeUHQwr+Yhx2ByaoBp0OghLgGEQ/IFOHHOiA902njh0hUU0WTbZ9Z28/FjqJvvfWW&#10;WcdOZj2DliaK4w5B2en6hkFgs87f/x0xQsx86qnQ3X+G5uWJhydOdDwf2e6fdo4bBMBk4lg00S+b&#10;7IhsOhoDReNxqugqY392ESGHKaKEEEIIIR6ikhqqO30TYg5quyB17Prrr/N9nyAtx4m4hjftYRTX&#10;IOLMf/bZ0ItrILI5AEJFXAMQ5jA9xA240OyKW/icLvefauqqbnENwCGo0kAiEagpp1LMPV348ssv&#10;zXNAR6qvXeyke+psdBDvGoIDCk10wgbWe0xUowEV2re/WPu6DRgwQHqaZcuWHXdffOTRR80yCvGe&#10;obrFNeBxqmjnVGh4QAcbIYQQQohHqKaG9ujR3XbX0LCBAcOaNa8oixqov4M3+6jHEyaQevPwwxNd&#10;7RJK1ICg1axZM1vuMThL4GKBWOpGTS64zZDyanfeMq6q008/XSlV1M4S3n77bbNOmcw6OnWwxfq9&#10;zP5A0X8cRwiQdpan08Fmd366Gx3Em0dFxXJx4403he7axYujB0aOdDSPbt262n6hZWf/4x6Bbs2y&#10;z8UdO6psfx/Q1dwgFnCH66rtZoPQNzygg40QQgghxCP+NHy49DT4Yrt06TLp4sthYf78BWknrl19&#10;9W/FjBl/p7gWUODkserHAQhuCAhGkQGBKjMz07xGdYlrGLCjjhwG0lg+/m9n3qhPh3WGSGQHOJms&#10;mnayOPVRxXNRyTi07H422eewz6xagKhxGUtcEy5tb5Dn3bVrN1FRUVGTKh0W0BRgUnGxo3nccsst&#10;tj+7qrIy6WfgPpN9fkNAwz0g1vcBPDMjQZdwt8Q1gHscluERaHjw5zA/PyiwEUIIIYR4AL6g4ouq&#10;CvhSjSLO+QodRHWAwQHW3wqsh0p3tFj7xMnAIIzi2n333iumTJkaqGYG5Hggbp122mmmkAY3GwJC&#10;V2ToFDfQyAH13uBWg+ADx4tMmi0+37hxY9GiRQtznROJZxCmUeMunsMs1bHqBSIFFMe1efPm2ppS&#10;2CXDg06uTvnZz34m5hn312uuCVfW3pDcXPHC4sXK0yNlP14qZjSPP/64rc+1adNGej22vvtuzN/j&#10;mYl6awDP4v795VI4ce6jZp0MWEb37t08O4TG9RHamxNTRAkhhBBCXAZfTOFC0wEGDlf17OnJemOQ&#10;MfPJmQk7e6KOGzo6btmy2RQlNm3cJJYtX5Y0pRUCXUlpqfK6od4O3AphwhwMeVfPhigCtxo6iOoW&#10;XSCiwaEWWacNP0NUg5PKqQsOolqkWIR5Q0yKJGbHVheaHSBFFLX0ZNNB3Wh0YLrUvvxS1G/QwBTV&#10;LOHSjZRUJ+sahEYHsYAgO3jwPeK55/4RquvYSdF/mWYHkU2D4iHbnRTgBVQi8QzuOZWu29a2yXbt&#10;3rBhg6tOuSj+YZyX14Tx+UGBjRBCCCHEZdCpU+UNdjyQOjJgQI7Wxgex2Lp1q3LtFbwlx3ru27tX&#10;7N6zW6xetVps37HdXGcIdxs3bjJTZ1QIo7g2c+aT4rLLLufFEGAgRjVq1MgUoNA44+OPPzb/D7cX&#10;3GEqgtu3335rOtMwj0hHmtUtVbXbajwgJmGeUu40HwS2o4vVL1pZv4fYePLJJ5vHM17jiWrJ7Q5r&#10;HbZky7E7fVFhoRg/YUKormk8g1Sc47g+W7duZav2KZ5neIEW71kpM69InL6ESrYuXbteLpYvrwjy&#10;s7eFce5Vhe05QoGNEEIIIcRFkIrx8MSJ2ueLL8roLlpYVOTKervx5d4CrjfVumteOvh0gBpGf5k8&#10;WbS/+GJeDAEFKZlNmjQxBTSICe+9954piEUj62yz0yTBLbCuEAVtu+IURDa/BbbIz2J7kXaJbY4+&#10;djqWE+/zqdDoQEagK5k2TfzvAw+E5trOzGwhlixZqiSywSHW5dJLbX0WIhtqo8VyeKHxwiiF8g5u&#10;PIOj18WO+y4SuBnbtGntVcfunca51zxszxMKbIQQQgghLn6537Bho6hdu7ZryygvLzNrxrgBvuAX&#10;T5qk7DTTTRjFtdmzZ7OZQUD58ssvTadXvXr1zJ+Rwok051jiWjRnnHFG0s/APSPbPVAXVnooBEGb&#10;E6gtJ87vd+zYUVNn0M00URxDbGM8l5qu5cT7vJM006B3Eo33t4rly8VNN98cmuscJRoWLFio9BzG&#10;CzKZl1h4Zt5xxx2ijnHdw71dXl4unRoaOS+dAhtebMHRGYmKm9zj5/A1xvkXqtxkNjkghBBCCHGJ&#10;8Q+Nd1VcA3j7vG7dOttFmWXAwADpJEhx9Zvt27eLQXcPCs2xR6dQimvBBeITBFBLXAPxnGux2LVr&#10;l7RAk04kErx0AHcgRE40dVBNsdXRaMDJPHQ1OnC7YUL0/C/v2lU8PWtWaM7FZcuWmw1x4L6SJb+g&#10;QOrZimcmXG/t2rUzRShVcQ20Mp69Onls6tTjfodU0ZKSaVLzQV27HO9qic4I272PDjZCCCGEEBfo&#10;07u3KJ8717PlIWV0yODBjr7QJ0I2lUQnqIfVsWMHr9JSHANxrbCwiJ1CAwgG2RDWogUgpHJCtJEB&#10;7inMK57AYTniUIcNaaVIX4QYFP15lVRSrD/mm4iDBw+K8847z/5MNaaJYps++uij72erN00U+zWW&#10;M09lXmx0ID+99X/UFszKyjKF6TCgWq4BL5ggmHmNzmduLPdaJGhUJFO2AS+8VOuzKnCfcc49HJZn&#10;DB1shBBCCCEu8MDIkZ4uDykeSCcpKip0Zf5IQ8UABUKe14LI3YMGUVwjjvj000/NdFA4nmK5qzAA&#10;jQQONwSmOf30081/Eaj1ZXXmhNsN840HRDU4GFH/qVmzZmY9tFhiHH5vzdsuqG+W7PP169f3bX+7&#10;5WCDcGc77fV7wuIUCxs4p5ECCZE5DEwsLBSTioulp0NdNXT09JqLLmqvbV6x3GuRTBg/Xmp+uKcV&#10;u1T/NQZjjGuvQViuCzrY0hjUhenWtZto1aqVqFvv+PoQhz49JDZt2iSWVywPzZdaQgghJAigkLDX&#10;AlskKM58y623SHctswM6j02bVuLZ2+t7hw41B0ZhYOCdd4o8Y30prgWDzz//3OwkeeqppyZtTGDV&#10;S4OAA8ELolo8QcWqbwZsNxGwCVxnaLqQDGubrHWByzPSgYe/SwtsmuuwbdmypSYFV0cdNqumXK1a&#10;taTmpbJ8mfmEsZOoDgebxc6qKpHVt29onGyLFy0y0xxVnusqzQpU6N2rl5g7b56WeSVzr1mg1ESs&#10;Jg3x8LjhwQzjvLs9DOcXBbY0A0UeB945UFzUvr1UNxXYQFesqBCzZs0y89idgrztjp06+rYfsrNz&#10;ku6nmzUW77TESrCjaoeWfejHm5RkJDo/ZNZ39/u7bbeA1n2sdG2z7Dkuc23hAd/0zKa+bK+dY6Pr&#10;mLz15lvmQEPndUOIF3jR2MDul2o4v+Y980ygBikywG0wJDc3FMf9vnvvFfcMHswLwEcgwMDVBVHH&#10;jqgWCdItkdIoO50b2BHZsJ1wx2l1VWkW2LAdlstOh8CGfdK8efMEq0+BTXUaJwId/r9r504xdtxY&#10;8dxz4ahHD0FdtrMo3Nuo5ebWMzWSypUrRecuXbTMy64wqCLqedjwAPnwpxvn2idBP7cosKUJGOz/&#10;8Z57RJs2bRzPCxfSnx/+s6PBLsSW/v2z/Tvxk3wZwf6aVuKugLVhwwazC8/kv0xWUv6DWFh3QE5O&#10;3G43MuuLfWP3DYoXx0plm2XP8UT7LhrUgtBxLauet8mOjZvHBGL/u1u2iFdffVU8MeMJumtJICkv&#10;KxN9srICsz5uvnXPN+YLx5YbXUbD1DGU4po/QFBDHbTTTjvNPAf9FsYARCWr9hhEdqR+xqq7lgyk&#10;nn788cfHuSEPHTpk/gu3XSKXnTIa67ABq5uoDvELTQ0SHWPVWmtO67ClYyfRWOIcxNQhQwaHQmTD&#10;i7CXX15jqxtwJF6IbDq7h9p1r1movDiTGcM4ZIlxrl0Z9HOLNdhSHNw88EUfg11dA3JcdEuXLguk&#10;gypM4HgMHjJEbNu23TxGOFaEkGT3tEzzHoTUO1w7+CIAxxwhQQHnY5DENQDXKa4VN7qMQrjDYANu&#10;AJ1ATKe4RuKB1CQIV02bNjVTlZEKGQRxbc+ePabLCsKa5WBF84IDBw6YzQ42b95sFoaHCJdMEIEL&#10;DzWuTjrpJPNnbC/EAGwvAv8PQ00wHCMdYL8mO8Z+7Y906CRqZ9kQUouLJ5l1KIMOXtDC4S3bWRRC&#10;/hMzZphuLzfAc7p40iRt80tWey2a8RPGS9dZhYnHI64wzrXmQT+3KLCl9EC0hViyZKlrX/ThzkGN&#10;FwpDzsExQjoRikcTQuwDsW3BgoWmQ4eQIIDi9kG9VvByzI1BAd7k9+jR3XSc6QADniuu6BGK401x&#10;zVtQU81qVKC79plTIKAlKuwPFxsaE0CEgFgE0W3r1q1JO5dCPISYFrTtjSSRtIP1xjY7FYCcFtJn&#10;owNvtjtMIhvSIQsVuopaIlu+Zmc4xDU8p3U5wuFek3WvV1SsMLuXygDTiIffw2cG/byiwJaiWOKa&#10;bG65LJ06dzaXQ5yDN51oHU2hgBD5aweONjh0CPETpEf7lb5tB7he3BgUADRTgOOsuNi5wAhHXBjS&#10;vymueYfVUAD1t4IoNEEkg4AmC1xqcLjB1RaY0h8uCEgQCSG8JBMT4w5Ya9UKhEOR2AONRcIissHh&#10;Pbe8XHo6iGCYFmKUDnc4Xn6tWfOK1uZBsu41i5kz5TWsOwcO9Mp00znoLjYKbCnKs8/Od11cs8By&#10;OLDVB4QCDNIIIXLAoeNhy3BCjmPsuHGBX8fIQYEb5ObmOXpRNKagQFvnNDehuOYNlrDWpEkT6VpJ&#10;XvL+++87mh7iEzowBrG+ri4gsqEDKGrmyfDdd9+Jhg0bptV5b8ctFnQnXZhENnRARY1hpWmz+prC&#10;WJ5iMx6Icyi7hOeezvNcxb1mcf+w+6Wnwf15xIgRXh2y+UE+nyiwpSC4SL1+g46BLdMb9Q7SmHpL&#10;iDyoa0iBmvgBxN0gCwCxBgVIT+va9XKt88VgAU0PVECKqd0O0n5Ccc0b4FRD/a6g1xr74IMPtKR0&#10;/ehHPzJFtlQGLjSk91rNGZDyC+IdX6TSQpQj4SRMItsNN1xvXssqQBibWFgo9u3bZzrE7Tja8OzF&#10;mH3jxk2uNP5Tda/BSafaHbxfvxu9qovc1rhnXBrUc4kCW4oBUQYntx8Mu/9+HgBNePwWgJCUIgwu&#10;IpJ6z96cAQNCt95IRVm48DmzY5ku5s9foCQ2oKnBoLsHBX6fUVzzBohrqLUWdL799lvltMdYQGRD&#10;A4QwIiOBQmiDKIEsGPwLB5/VHdUC4hqaPHiy7qyr5hoQ2YqKigMvsllND5yAcxkviXbsqBLr1q0z&#10;neIQ0SIDWV94ubV8eYUprLnRgduJew2ZVKqgZMt9997n1SF7Mqjn0ol8hKcW9/zxnpquRV4DUQgu&#10;Nij4xDlXX30NdwIhivciuImGKNr1CZEFL0T8evY6BV/uS0pLRafOnUR2do6jeWHw0LZtW+np0NTg&#10;D38YEPi6axTXvAEphGFwgyKdE6mhEBB08tFHH5nplImwOpNiQI86btqB8OJRuipEHmwvAvvUSgtW&#10;qWlnzc+PVFu7y/Vr/XQvW2ZeuEbGjh0n1q/fEGiXJtI0JxUXm9kQTsGzUOV5qANV9xrSXJ2uM9xv&#10;fXr39qLUQzPjHLzaOAf/EbTziA62FOOaa69Vmg5vjqdPL60J/KxCL5daFqerSMC0W0LUuOnmm7kT&#10;iCcgHcIv57hO8CYdb9xVizXDBaea5jJq5EixbNnyQO+fm2+6ieKaRyQTl4LC3r17tYtrIJmwhG6l&#10;cM1hP0GM/PTTT1Pm2EO0gXvRrUYWQXWqpYOD7rTTThNlc+Y47gbrNng5u3rVqtDuZyfuNV3ZaE5c&#10;cJL8NYjHgAJbCoEUFdnGBnhrPCAnx0wTwZtrK/Azfo+/y9C2XTseCI106NCBO4EQBSBQ4w0aIW6D&#10;dIiwuteOe4a3bWvWg+kt+bIMtWSKJ01SWia6twXd+Y7UptHs8O0JEIzCILDt2bNHnHiiO4lAjRs3&#10;jvs3iGvRAhwENqSqEu9IVaHO7e06u1mzUIhst/7+VuV6bH4zYfx4pengQNfVZAG14D2qh2y62IJ2&#10;DCiwpRDdusoVFYR4dvttt5mpIbHA7/F3GZENgww3BrUQ+3DT1xW6gesv1nKy+vQxO6Kpdqa5qH37&#10;hA9BmcA+1LFNiSLeuRQkVLYr7Nusc3vdsLsnur579OhuXkMqX3T69evHBwNxFbjXVIsBBxWkjCK1&#10;o6jIvug1bVqJct01dG8LMhDXCguLzBpRxH0aNWoU+HXE88gtcQ2gPlksYolrAG4v/C1MpEKXTGL/&#10;eEX+DSLbnICLbDrqsfnB+vXrRWFRkfR0cK737av3O/Ofhg/3arMD52KjwJZCdOzUUerzc+bMTpof&#10;jb8vev55qfl26dKFByNi/6HYJUSJexW6qsk6EglJNZA2hmuoY8cO0qnr57dsyR1IXAXCS6oyZEiu&#10;qFy5MmnKKIo4w/Uui1V3LchgAEhxzVvcSg3UxXfffefavOFCi1V7DnWudu3alTB1FOcomgL4DSWx&#10;1EaX6Hn22WeLhx56MPBjONRjCxN/mTxZabqpU6Zqb7aAMWyBN87vwLnYKLClEE2bNJX6/KxZs2x9&#10;7oUXXpCa7wUXXMCDEQOkwKjcqJnmRsjRt4myg3FY1AlxC6Q/pPo51rlLF7FmzStxU0bzR48WWVlq&#10;DrTCiRMDXXcN4trs2bMprnlM0OuJRXe61MUXX3whmjRpctzvUWsNReHRXTQZ2l1sdJCR70Hqtu40&#10;5Msuu1w89dTMQG93mOqxwb1WOn269HSon+qWE//OgQO92vxAudgosKUQjWM8mOMPVrfb/mIrmwIn&#10;sx7pBm7UsnXtwtCmnhAvwD3rhcWLpaahQE3c4o/33JMW24maLE/MmGGKaZFAdMtTcGYDXMdwpgYV&#10;S1yDy4J4y+HDh33rsGgHN5oaAAi5O3fuFJs3bxZbt241/4/v6ugWakdcA0F3/wWdoKWk+p1GC7cm&#10;nJPbt20TH+zfL/bs3i12Geelzm2DyDZx4sOBPi9Qj0127OYHqu41N7/LwJHroYstMG88KbClEDLW&#10;zne3bJGat8yNRbfFNNVYv26d1Of5BZ+Q//Lqq6/KPXGbNeNOI9pJB/da9HMdgtjiRYvMlFHE+AkT&#10;lJ73qF816O5g17Z58MFxfPb6BGqbwbEVZJHNLSCynXLKKaJevXrm/2Wvr1jppekK67epceTIEfHx&#10;xx+Lze+8U+OIPDEqNRmim07Qhfu+e+8N7D5BBsWQgHeQVnWv4cWZG7WVI4GLDY0YPeDvQTkeFNhS&#10;CJl6Xbv3yNnIt23b5sp6pCPvbH5H6vNNz2zKnUbI97z40otSn//ZhT/jTiPaSRf3WjRII1m6dJmY&#10;+eRMpbprYMTw4eaAJaigEQ5cFcQ/4NiCyOZmvbNUA6mkiWq0EZIIq85f1Y4dpov05CSdsdFFVyf3&#10;DB4sbr7ppsDuH2RzoeN1UFFxr+FFmRcpnBD+R4wY4cVuaJuRkdE8CMeDAhshHvPWm29xJxCiiGzN&#10;pnp163GnEa0MzctL6/p+ENY6KzYzgngV5M7Ljz8+XVxxxZU8yQMARLa9e/eajscgudmC2q0T6aF0&#10;bdnDzf1kd95BO1YQs7FOJ8YTaaPW94vPP9e+DqPz882uzUEFHa9lm215gap77YEHHjBLQHgBXIoe&#10;udgCUdSPAhshHnPw4EHuBEIcIPMFh51EiW6G3X8/d4LidZudnRPY9Xtw3DjRo8cVPFABwqopduDA&#10;AbMuWRC+PwVRxPr888+ZHkocndNIzf7m669tfR7NDpo1b659PZAW/X//N9asgRlU7h82LHDrpOJe&#10;69r1ctG3bz/P1rF27dpeudg6B8HFdiJvK6mB24W89+7Zw458hJBAgPQFQvwAxXo5kJUHdVyDODCx&#10;yB0yRPTt148HKsCgLtlXX31lprGh+RN+9hq4fNxqcpBKQIK04zmEsJPMnWjnM75tp+Z183tbIZxF&#10;OtjirU/9+vVNQc4NTj31VLPBTOfOnQN5zOfOm2c6sfv3z/Z9XdAsaPyE8aKiYoX0tJktMkVZ2Zxj&#10;fte0SVPRqHHjhNPBwa5aax0utrFjx3pRIqLYiOv9PDYU2FIEtztNytZsI4SQINCoUSPuBKIND1vO&#10;pxQl06aZA5Mg0rlzJ3FH//7swBgSkDr65Zdfik8//VQ0NgaDJ5xwgmfL/vDDDwO5TyD6oduoK2MB&#10;OPbSsOFEKhNPOPvm229Fsn61uPbOcrkBDBrMIF3/jjv6B3L/wYl98cWX+GY8QUooXGsqaaEWmNbJ&#10;9AA13DZu3GRbcLNcbB442a8xzvEGxjn+iV/nCFNECSGEhIq9EsV16TYiuqB7TY0NGzaIIbm5gV2/&#10;v/71EbNzIwkXEEQheKEJ19c2U9ucAEHim2++Cez+gLP70KFDPDGIMk2aNEmaAh19rbmVMn3euecF&#10;unNnXl6u6cz2kv3795vfQ9q1a+dYHNNBVdVOUVIyTWoaj2qxQd8q9nPfUGBLU9wutO92yiohJH2h&#10;o5b4Ad1r8mAAgoFIUFlVWSlOO+00HqgQU7duXdO9hWYIqPO3efNms14bAv9HQIRD+psTkJoa5C6d&#10;EBy/+OILsXPnTnZfTXNURS+8aEjmRkJqttNryQ5NzzxTXHvddeJ3N98cyH2MhltwZnsBxHOkpSIj&#10;Y9To0YHaD7m5eabwZxcPa7H5WvOBAlua4nahWLdTVtOJQ5/yjSQhhPgJOofSvSYPBiCynX+9AilI&#10;ZzdrxoOUQkAcgEgAEQCB/yMgwu3bt8/WPCBOwaUDsQr/QrirqqoyC7CHAawnnH0QG/Fdv5rpnUQC&#10;XC/JhOSdxvVw5MgRV9cDNd4gxtx+xx2iR4/ugdxXcGbDoe0m5eVlonXrVoFuEDRh/Hipz3vkYvtR&#10;RkbGSL/2CWuwERJwNm3axJ1ACCE+8vvbbtM2L9RPef3118waUps2Hnt/b2V8kYYw0L79xY6KCQeB&#10;IKeGoqkBO4amF42TFO+GEAWXWiwhLYyNDXDvQFOI3bt3m+62008/PZAdUIm3oIZa1Y4d4uTatWtq&#10;631h/K76yBGzBtsJtWqJ0884wxSXcc6gJMeJUYIbzqft27aJTOMZVauWe16dhg0bmh1yc3JyzFpf&#10;Mk4pr4BDe+nSZdrni+8JublDlBoYeE1hUZH5Halt27a2Pu9hLbb7jCjwY59QYCO2mDVrlnh59cu2&#10;P7+8Yjl3Whw6durInUCIh+RkZ4uS0lLuCKJ8/jgtZowvywvmzxePP/G4WbfELr179RJdLu0irrnm&#10;WlNwCxNjCgoCuV5oanBPgGv7EHdI1AwB4tp7770XGpeaDFbzDoiHKB5PkS09gbCGcwBNQkxxLYIf&#10;G7+D1IazH2IyOnn+5Cc/Mf/W4JRTYnZu/+FJJ9WIbG6dU7hmv/v2W9GkSVMxbNh9YujQewO3X+HQ&#10;1tlVFOnsD44bF4gaa7LPe5lGRldffY0Xq1XHODdvNO7vs73eHxTYiO0bCNED2iDLQGGAEEL844/3&#10;3KM8Ld64jxg+XPnL8rxnnjEDdU66dr1c3HXXXaJnz98E3tmGAUdQu4aiqQHSj0j6CAtnnXVWws/s&#10;2bPHFB5SGYiHcLOdeeaZPCnSDDTnOHDggK1zHOJaJJbQ9vHHH4sfRN03IbIhfbpp06audWE+9bTT&#10;zOYdl1zyC7PpQfGkSYHbv3BiXX55V5GZmenou8JjU6cGrsaazHeVFxYvFr++6ipbn0fJDTRsGDlq&#10;lNurhh3qucDGGmyEeMzPL7rI9mdRQ4MQQog/OHGv4ctmhw6/1PYmGqkiffv2M+ux4ItpENNlrOdW&#10;UOvFrKioYFODNKN+/fp0bX0PRBAvOq4GBR73/8/eeYBHVaVv/AREytLRFRJKEgKhhN57Cb13lEWp&#10;CoJKVQQWFFx0UQRFXVG6IoogIKCgSJOu1D81ASlKKKKixKWp5D/vgZudzNw7c87tM/l+zzMSZ26v&#10;57zn+97vDkpRAr3HAyKbljiHwQoz+ire24Zr9MKFC7xQyU8//cSUX7p07coSE5u68hiPeeYZXfMp&#10;BQzQVghVcU1h6stTVaMdtbCpcFS859qqaPexIIGNIGzurMkYZe/bu5cOGkEQhEP069dP13wQwFq1&#10;bi2VDioKlomGOCqKuVFoQ3qLG3n77f+wknFxdFFnIhC9BoEtmPjg5uqgZoOiDVRlVJtwFOUQuWiU&#10;QCnWZoD78OKFCyzp+HHu+3br5k12j2edObJnzzDdU08+xb3Z3AYitpctXapr3kWLFlnSVrAbDAJ+&#10;/PES4emVKDYb+I/dx4IEtjAhWAOCcAdjx42Tmn7JkiV00AiCIBwAI+V169WTng8NRrtGorEejHxj&#10;BNwVnQxPB8ONtga9HnqItWzZii7qTIZIStwvv/ySqY4JotjOnTtHF0cmwjftMxAojKFGoLR6+LYl&#10;JyXxNNJA+IqXENUQqYZ5UzzXJCLXgt2zqHL673+/5MrjPObZMVzAlgF2D2OeGRM219oLL7wgFcX2&#10;j9697disOp5rL7+dx4EEtjChXPlydBBcDMoRb9+2TSo/HxXY3OphQxAEEe48Pfpp6XmWLv3Y9jQP&#10;jHwjJbNp0ybcINkp/vvf//IOhivP5TPPZKooJUJcWEA138xGOBZzILTJn1+/tvDbb7+xkydO8Gqe&#10;gcjhuabglYbCB/gEipK8ffs2O3v2LI+sg6iWXdL/sGRsSe7H5jZOnTrNXp46VXo++JahoFE4gPbI&#10;9Fdflegfx/LsLouB3vUvO48DubwSIUG3bt1Mqb6Jaqh2FGyAoNa0SVMeWdi8eXNWv0EDXpZYhjdm&#10;zqQTbwHVq9dgc+fOMbwcVNUNlQIUZuwvcKuvEkGYDaLXRM16FSBuwSPNKZCeERcXx1M0unfvYfv6&#10;0ahGB8NtvPvuO6xcuXLs9OnT0u9hIrQJltaG6qF58+bNdMfl+vXrdHFkImTSXpV7RqmsC+71SdMM&#10;KCzcHcg4e+YMKxEd7XcPIm37h++/l1qmGl26dGGHDh9yXRG+V6dPZ4/06SPt3Tph4kReKMAsUBQJ&#10;kXFox6CKuUJychIXQsG5H87xyrLg1OlTvA1hBhhkRGSaaOVzFJKyoT8Fv48n7LoOSGAjQgLZjo4W&#10;EEWsAOWZzSrRDJDuQ9VDrQEvPb2m5b6Eyjky69okgY3ILPTq1Ut6Hr0mx2YDkW/S88fsqM6VDiKu&#10;7Vyf8LOvXz/Wp09f/jcq3f366690cWciIBIEEhcyW/QaooXy5Mkj5QVMhD6oIip6vyAVFBFmKFyA&#10;dGJ8p0tgyJaNp4B6C2w///wzF3eMimsKTz7xJDt8+IjrfEhHjhzBvvpqg9Q8lSpVYiNHjGDTZ8ww&#10;tO7o6BJswoQJvB2gVBvHsr3XEwykeCrR8L97zldSclL6bzu270j/e8PGDZrecfBiFe0joU+GQU2L&#10;xdJcnnfBg57r2ZaKoiSwEYTLQOU5EjIIgiCcARHIPXs+KDUPBkXMHH02ipKmapfo9cLkya47j+ho&#10;TPLaLnQWkcZKUWyZB/g7RUZGav6O9LcckulpoQrENRRGCeSlRbgPCMR6RS6Fcz/8kB5ZpgW815SI&#10;oyxZsrC/UHnU88zUy59//JEhLR8RbWYDP7anR49mo59+2lXnDEIR2gSyg9vPjBljSGCb5Hnvjxw1&#10;Kl1Y0wvm9xbi6tWvn/631j5BkFO811CsIuV8Cv9/0W2BJYcN0YhoGNkisJEHG0G4iNdfe41XniMI&#10;giCcoW+fvlIiDBqRMPZ1GxDZMGBjNShs4Ea/0AXzF/hF6qDjSGQeICadP39e9Tf4P4WzuAbxUEkF&#10;A4gmInEt8wEvNBFxrUSJEhmiPbMavFZy5sqV/rz9/qx1FTJr1KjBHnrwQdcd9ylTpkgXPEB11Bkz&#10;pkuva0D//uzkyZN8QM2ouKYXiLMQ5fBB1hmEOJltwTwY3LSYeM81Hm3H8aCWBkG4hEcHDmTDR4yg&#10;A0EQBOEggwYPlpoenmdaaRJOM/jxwZYWPnBrYQMYYNepW9fv+6JFi9IFnsmAqASfIQhOiASC4ABx&#10;LVyLXkAsuf/++1mpUqUyXO9FihShiyETAmHVG3igeW4Efo3c//e/s2LFi7M4z7Xiez/cDlCkQAQM&#10;biDV9PSpU5bvY58+fVhCQnlXHXe9BQ8GDnyUR1+LAJ+1AwcO8FRMUb8zNzN+/Hg7VvOaHSshgY0g&#10;XMLsOXO4Gb0NCj5BEASh1rgdMEDKn8it0WsKEP7ghWIVc2bPdl1hA3Q6lNRYpMXho3Qy4QeU3ST/&#10;HyJ0QKQahKfLly9zH6hwFdfgtVWsWLH0SCTviCQZo3vCPRhND0VqPERlFLZARFHp0qVZ8RIl+D0R&#10;KILztoH13rxxg4vYENeCFRox6/4e4cIABRQ8gD+pDDhH8FALBAS4dWvXso0bNwl5qoUKstYcOmlp&#10;x0pIYCMIF4GQ2vXrv2Ldunalg0EQBGEzqGYlw9q1n7s2ek1h7rx5lqSKwgTbjVHXr7wyjYtoSA1E&#10;UQN8fvnlF55CA6EN1b1z5szpF9lBEHaDIguIAsUH6ZyKh5EeIKCgkAdBeANhNTo6mgtr8CwTFggC&#10;CLLXrl1jV3/7Lf3jS/a7wp2dQnbJ2JJsmOT72w70+JOiL4iBItX3+dw57NChw6YV/3MTsOaYPGmS&#10;1avJ4bknHrN6JSSwEYTLiI2NZQsWLiSRjSAIwkZQxUq2wvDbb78tvR4YEUPsQWSC8rl48SIfkcZv&#10;oukhMsyePdv0ZVoZGaeXadNeYRUqVODH09dvKm/evNwTB8cblRSRMidaXY8gzARiWKFChVhcXByL&#10;iYnhH6R4of2HCNqCBQuy/Pnz+30QjakIchDjlA8EZXho+WI0+onIvNzyejaiYMENzzV73/33s6ii&#10;RVl8mTIswfOcVT7FixfnBTRu3bzp6Da3bt3adami8CfVM8D1wuQX/NoNeK/JepuFGv/o3duO1Vju&#10;a0ECG0G4EKj4U19+mQ4EQRCETQweJOe9hkbzpk2bhaeHcAa/FKQv+vqlwNwYI9L4DaPTENtgXGwW&#10;qHBqphcb0l7g++ImMOKvVDiDeKYWoQbRDWmCAJEdiPiBcEFCG2EHirAGMSxQ6hyuU6T2+X7gqaYI&#10;chDjlA+iMtXwLvBAYhuhBzwboz3XW+n4eJYrVy7V6xbP2nPnzrF7HU6/d2uq6JChQ7goLgMqd6IN&#10;gI/SbkA7IdzB8wxWHVavxupiBySwEYSLHzKvGSjXTBAEQYg+b2NY6zZtpOZZunSp1PRffbVByC8F&#10;o9MQ2yBgoWFtltC2evUq047XyJHuTA1Vqr+iEwiR7aZKRAXSm7yBcJEZOi6Ec4gKa2YBz62zZ89m&#10;qIYMsY1ENkKUe7Nl49cLBoO0qi9DWMPADa4tt1SojY0tyZ568klXHUv4lC5Z8pH0fK+9/jpvB4ST&#10;z5oI3bp1s2M1lhY7oHrNREgArxcj3hQK8GKxAozm79nzbYbvoiKjWJHISOmUI28e6tWLKouaDFKE&#10;EGZtlJRzKSGzz7ImqwSR2ejbp2+GzmgwDh48yL3NREGlUT1VvtCwRgMb3nBvzJwptU5fDh86bMqx&#10;QuTehg0bXXX+lNRQbxChBsN3VI+EvxWENIAoDAgQ3kIHOodXrlyR8igiiGBAWEPUmR2imgJ83XC9&#10;w2fQGzzfIIQgPRrp0oQ6JELeoVTp0pq/QVhDWxr/ZrsrxLmJNm3asI2bNrLDh4+4ZpumTJnC2rVr&#10;L1VEyc2poGgD7d27x6/fW7lKFcMDVhhgxKCnxQWUmlu5cBLYiJAAXi9uS0fxBuLagAEDVX/DQwKl&#10;h1EdRaYDB/Aghi+Q2zozocyaNas1z1W4ktlGvwhCFlnfj09XrhSetmuXLqx79x6G72G8A/v168d6&#10;P9xbV2EFiHNG36NIc0G6i5vwTg1VA+lzePdeunQp3XQblSS9OzroKJK4RpgJrilfXzQIu/igwqI3&#10;8FyD6GWk0idEDghouMa1zOXx/Y0bN7gAlxkKIpBYZg63b9/m0cC4bv+4dYs/T918ZLPfTRV1U1sf&#10;YtE7s2axCRMnhux1gHco9mH+gvkB2yB4J495ZoyhQgzoN1t8/nJ5nrcPep4RH1mxcEoRJQgbHqp4&#10;SPTt00fX/JUrVaaDSBAEYRHw+0BKvkwj87nnnxee3swGNXxZdu3azUU7vQ1kIyDNxeJRZWm8U0O1&#10;QITa/fffn/7/MItXPojEMHpcCMIXCBLwpTp9+jRP1/z++++5sItMClyv3h9M+5tKNUZRINph+aJV&#10;GzEdrnuCCHYNHz92jF/H8K5E2qhsoIBTuDFVFD5qoXrfzZs3lxeyQNsn2AAfvGlbtW7NmjZtwiPd&#10;9IBoPxt41qoFk8AWJqReTZWaXssQlbAOVJLBA0qWcuXL0cEjCIKwCFm/D4zgioKRXLMjSJF+gUrT&#10;WLYsRtLjEb2GNBc3MXzYML/UUC2QIqr4r+FvCB2KbYSoMEEQokCIwHWGf5GuCQN2NSDyAhTb0AMi&#10;5S5cuOCXEhoMRHcp6yYItXcFxKBcISKoqV3fqCrqNn/N8ePGhdyxnDxpkq5oMghtlStXZkuXfiw9&#10;LyLMR40cafWuVYiIiMhvxYJJYAsTDh+W81Yh0cYZFi9eTAeBIAjCJSCFXyaNAV6gSI8QBWkSVgBv&#10;lhkzXrP1WM2ZPdtV0WuoyoqIABkQ6UMQbgEebSjGIePL5Hs9QwhR/AVlQWQSQfgSLqm1SBX95z/H&#10;u2qbYNMQSr7IENdkIvbV6NGjJ1+OLF10RupLAB3sKasWTBCETcBLDQUbCIIgCOd56km5thWKFYj6&#10;n0EAMuJBEgxExsmmiiLFQw+IZHBbwZ2XXnxJOl3JLZXuCELxaDNSAAGRa3rFNYD7B9tBhBdmCGR4&#10;VxhKB3WJSFe+fAJr376dq84PChY5hYwdAiLPjIprCliObCRb3Xr1uA+5xVhiKksCG0HYzInkZDoI&#10;BEEQLqB9hw5S0y9atEh4WghxGLW10t+rTds2UtPrTZeRSYu1g/79+rEuXbtKzYPqirJpdARhFffd&#10;d5/hZZghjsHAniDUQPENCG23bt4M6f3o17efq7bHiSi27du2cU800Xc5ovWfeeYZU7cBkWyynmy9&#10;evWy+tA8EBEREW32QklgIwibSTmfQgeBIAjCYbp17SpV3OCLdeu4p4gMGLVFBwWFFPSa/ZrFgP79&#10;dc2H6DXZVEyreVqy4Y+IDnQYCMItKP5/RoiOjubFO+Dfpnzw/0g5Vfvgt+zZs3M/xT/++IP/S/6D&#10;RCAQIRlXqhS/dhQPy1AD98UYk8Uio9gVxYb3Htof9Rs04O0XtElEBv3Wrv1cV7XyYIwYMVzqXWxT&#10;sYMXzV4gCWyEEHPnzuENVNEPbmZCnaNHjtJBIAiCcJiBA+VMe2fPnq3/HTpvHjf7xQgyhDqzQFSW&#10;KAkVEnStw23Ra9OmvSIljKJN8sMPP1B6KOE6IF4HSudDEQJUIT158iT/F55pvj6CERERXARRPvh/&#10;LfAbipzFxMSwokWL8vso0PR3byDp/TIzOdDNfmCh6lWmZ7sR/VumbFkWGRUlHTlp9DiZcZQbNWrE&#10;EhLKu+Yc2BHF9t1337EKnvc+2h+y7/QlHy2xZJsg8sFqQxQMDNigKXQ0e4EksBGEzRgpxU4QBEEY&#10;B8UNMKIrCqLPPlm+3JTGJcrXx8RE86rSRqOqtm3dJjxt2TJldQkAbopeg69d//7ijW1FXNOq4EgQ&#10;TnP+/HmWkpKSXtETAhraiRDUEOUGH6y8efOmVyWF71q4EC5m+qF+PGTWi4GKmNhYlidPnpA6tngH&#10;PPbYY67aJiuj2CCuNWuWqBqFhkJNgdoe+M2M9o4WqEgqY50hW+ldB7kiIiIamLlAEtgIgiCIsGbj&#10;po10EIgM9O3TV8rA+b2FC01dPxq9aGSik6LXpw3zyDSCK1epIr0Ot0WvvfnGm8LnDVEWZ8+eJXGN&#10;cDVI0cQHYhoE7Z9//pndvHlT9TpHWqfeiqPE/7BSyMosomGBAgXYtf/+N6TOYfly5V1V8MCqKLZA&#10;4prS/ggURYb5rUambYHBUAyKWswEMxdGAhtBEAQR1pw6dZoOApGBjp06CU8LIWv6jBmWbYvi0zZq&#10;5Egpn7bPPlsjPC2qjcoWOHBb9FqXzp1Z8xYthKaFuIbzlitXLrrYibDgxo0b/DlhpGoo4R7CQYhz&#10;WwVakSOKwTU3YXYUG6LP4DcXzD8tUMGm5OQky/db1AsOYLDBhvPWyMyFkcBGEARBEESmAWXfK1as&#10;KDy9XVFcEPHg04biCyI+bTIVTXs+2FN6e9wWvTZu/HjhTh8a7mTeToQL169fZ8WKFWNZs2alg0G4&#10;hpw+Axi6RUOLxEZfv0KAggdPPvGEa46h2VFsc+bMFopsh12FVjsjNTXVln2XGSSUGRTVyb0RERFt&#10;zFoYCWwEQRBESFG9eg06CIRu2ktUpcJoMEZa7QSNY/i0oSCClk+bbEXThg3lBmfdFr02fNgwVqFC&#10;BaEOFYlrRDiBtNASJUoEL0ZAZECP2BOKUWVObrNbn7M3b9zggnRcXBzLny+fX6Rdq1ateFVUt2BW&#10;FBvefSNGjBSefurLU03bB6ScKoUOt23dyqPmgyEzSIhBUQyOWswYsxZEAhtBEAQRtvzXQY8Qwp08&#10;1KuX8LQHDxxwbDshoMGnDVXAfH3aZCqaTnr+een0ULdFr40aPVpoOpjFk7hGhMu7C9E2UVFRzm0E&#10;FSFwFDcLfkhZduu+FytePL1qdP4CBVjxEiUyiGzZs2dnQ4cMcc2xNCuKTfa9jTaGjC2FFiNHjGDd&#10;u/dI//969euzqS+/LLT+7dvECzX1kmi76aS2WQsigS1MgDmqm8DDgiAIwmnsMGslQgekX8qYhKOh&#10;ePHiRTZ37hxewdIJ4KWi+LRBaFu69GOp4gb/6N1bumO/YOEC15yzd999R+icQVyjggaEXaAQAQQw&#10;XJv44G98h4gzNZDmefXqVX5/wUcN/+KD7xClivmU37GsmJiYkPRbI0mOcFufGPcRRDbvlNH6nnd7&#10;QkJ512yzGVFsqA7qxHpbqHijlixZks2YMT3ovBs2bBBeTzuJ7AOdmJYmSgJbmLDsk0/oIBAEkSnA&#10;i5sg9NCzp7wXGaK/+vcfwA4dOszTIJo0aezY9kNo69FDfB8G9O8vfb8sWfKRawqDQNTs1q170OkQ&#10;nUCRa4RdIAIGKWjeAhj+xneIOIPghhS0QoUKpQtwSPNEyhqEM0VAwwffxcbG8vmU3zNDIQORCKU0&#10;iqBz7Xn75ZdfbDtHEK5xDxUpUoTfG1oitgKqm966dSvDd5gv2nNvec/7cO+HXXNcEZgCawa9IBIt&#10;WGEDNebOm2d4IDp37tyq3z/0UPCIMxlRENcABkktxpQ0URLYCIIgiJACFYVE+d0ms1YiNGjYSH+h&#10;KDQikQaxceMmtm7tWi5euZ1+/fpJTY/omSlTprhm+8eNGyd0v//www90cROWg845xLF8+fIFnRae&#10;aVSUgAhHIF5dv3bN0DJEhDlEnEUVLcri4+N5RWiIZEUiI/2EMl/uyZaNnT51yu973I+lSpdm+e5G&#10;m1arVo21a9fWNcfViDWDkcqfH0h4oamRpLFuDE4GG5CEKCiTJqpnkFQSU9JESWAjhMibJy8dBIIg&#10;HGfggAFS0x9POk4HjeCMGjlSKj00EC1bteIjzgcOHOAeZ24EDVukuMoAc2K3RK9h+/v06Rt0OkSv&#10;yYjuBKEHdOjRYcwM0WXhjFkRV26NrtPaLjwn4Zum9pHZL9wHGNDIZuJ9cO36dV65Eh9sZ568ebmP&#10;Wsm4uHQvNW/wXVypUgHvxXuzZ2fnU1JUfytYsCArU7YsK1ykiB2+XsKgsJDeKDa9lT8xUDho8GDL&#10;9ik2JjboNN/u+VZ4eUYGSQUxJU30HnrUhg8YeRZtZEZFypmmlo6PpwNMEITjJCQkyDU6rlIEG3GH&#10;5s2bm77MSpUq8Q8aqB9+uJi9/vrrutI0rGDMM/KZDq9Me8U152vUyFFC08F7LWfOnHSBE5YBEQIp&#10;nJkqIo3SM3UcsjRH5g0GRKsfvv+eZfUWq7zWl6axHRm2yetvo+n4iAZHJGiWLFkM7Tui2b4/e1Zz&#10;/pu3bvFoOy0hDu+NWrVqswd79mQfLVniimtozZrV3JLCDuAtq7YuWY1gx/Ydhrb58KHDwtNikBSD&#10;pa9On27loUHj6XMjC6AItjBCJocaDyXZh6EoZlRCIQiCUKNGjRpyL+7Dh+mgEZz6DRpYtmxEtgwf&#10;PoL7tKHR6qRPG4B3mWz02hfr1rENGza64lzh+DVXMU5WQy3CgSDMpHjx4pTuKYBbJDm3e7fZvX0/&#10;/fQTT5t0GkS/5cmTh3sTKuKa4XuzRImA6aJIFb19+3bAZTz8sHu82GDRgIAZq4GfrJYohsg+GQIV&#10;Wjx1+lTQ+eEDJ4MVg6U+1DS6ABLYMikVK1YUnjY2NoYbsBIEQThJYmJTVrdePal5Nm7aSAeO4COe&#10;dqQRYjAKjVbFp61rly6O7O+ECROkBsbAsmXLXHS+xKLXEJ1AxQ0IK4BHk1KkgDAXNwpg4VxQAVVq&#10;neaPP//kaZ9IzzSb2JIlNUU2FCQ5eeIE+/XKFc3548uU4VFsbgAWDWs//9zSdSAtFH6ygdoxMmhV&#10;NUfhhU2bNgst49KlS8Lrs3Kw9C45IiIiDK2EBLYwYo9EDjOYPGmS0HR9BTxQjGwHQRBE0AZUbAx7&#10;993ZUvPAy8ItflKEs9gw4ukHfNpQ4Rs+bSNHjLB13TKVRu806k9xTzk3IBO9duHCBbq4CVO5du0a&#10;T19DRVCKWnOOzF5B1Mwqq/dmy2bv8VRZF9IxrfIvVIoXYPlIh/Xbf8/3V65cYUnHj7PkpCR+j/ti&#10;pQ+ZLLPekS92EF9a3MrpyaeeCvi7bOVx4CuQIauuU6eOwvNfvHhReFoMlmLQ1GJGGZmZBLYwIuVc&#10;itT0eJig0xqsUyv70Dl65CidDIIgTAOFDdav/0o6knb/vn108AiODSOemsCjDX4haECiIALSN60E&#10;65AdgTZaRczUVu1I8Xatr0E3QehF8WqKjo6mQgbkvxZWREZFOXgppfHotcKFC1u+LvgkxsXFsbx5&#10;87JbN2/6/Y5oNtzblzzv4hPJydy/E5VKAQT1EcOHu+J8waphx/btUvPIpHWiTRIMWZsLb4EMkWvN&#10;miVa6kdrw6BpYyMzk3FFGCHrfYawd3RamzdvphrlAXENv8uGx69YucL0fevWrRurU7eOacsbMGAg&#10;XTBEpgGeUGYBIR+Vjqy+v8vEl2G58+ThI2l6U/u++eYbOvmEbemhwYBPG+6dkaNGcf+TF154wZIG&#10;qOygGPxezL6n9SITvQYKFChAFzhhmExZxCATEu4VRDU7+/fcw/77++/sbyoDL3bsCZ7T3p5rosdP&#10;s+BCEJCGis/169e5B5taERwcE6SBn/ruO5YrVy4uUPV88EE247XXXHHO5s+fL2WJIhp1hvRQEVD9&#10;UzS9E/x+t4opItkqV65s+fGxYdA0X0RERLTnujuj656jx234gFQUmUqi/AaKjWU7d+5iHy5ezM3A&#10;kSKCaBFU6hv46KPSnRKkmViRkoVUGzMhgY3ITJhZkQhCvtmdcbPvb4UFCxfQySccSQ8NhOLThg8K&#10;C0x9eapUQzZY4xlCngxLlnzkmmMjE72mRB4QhBGQUoYiBoQxqMCBu4mIiHDkuMMbDV6GTpyXHDly&#10;sLLlyvF7/MdLl3gf2bcoTlYvoa1AwYLs0YED2ew5cxw/X+iPT3nxRakgF7z/gxUMECk6oIek5CRe&#10;WAntDwyUmdWm0QL6BPQKi60tkIf6lJ4ZKUU0zNi2dav0PLh5hw0fzh8oeADiX/y/nhH/1atW0Ukg&#10;CMJxIFyQ/xoBZEY6X3ttBvcnxfVjhzE0xGUURIBPm+jIciCCeauosXjxYlecJ9noNRLYCKMgZSwy&#10;MpIOhI2Y6S1m5zZZuQw7IuuyCERnCp0bie3BMzomNtZx0ROiWhHPfR5XqhTLmy+fakEERK9e/e03&#10;1kLiHWQ1H0q+m+vWqxt0GghfVrdtxjwzRnoePSnELVu2tPoUdNI7IwlsYYbTVcBmvjGTTgJBEI7z&#10;yrRX6CAQrFvXrlKDRa+//jp77vnnWavWrVmePHn4/BDdtm/bZul2whMFI7GKT5seIFCJeKt4A58X&#10;+L24gZHWmxYTBAcdbKSQ5fN0tgkfKALM4sNr//FFqiSiuWTOsREhFBFjf3/gAS6uBUu71nM8jBxD&#10;3Pel4+PZA4ULq/q04ZkwyiXvIvSpEXUnSqNGjYWms7o9g4FDGa9ZTCsbeQ8aNmpk9SkopndGEtjC&#10;DDTQZb3YzGLevLkUMUIQhOMsW7rUNaIB4Sw9e4pX00TVK19PNJSfHzFiJI+CQ4oNUhIQ3WYVik8b&#10;hDZ4J8o0UvWMGi/37J8bgDjYorlc5AAMqglC733mmypGEOHKDz/8YGwBgoLWX3/+ye+t2JIlMwp6&#10;LgS+a2XKlmVZvFJnFeGudu3arthG9KllMtPgwyZSnGCpp41sNju278jw/xMmTBCet1/ffrrWiQw8&#10;DIJaiafdp6sEPAlsYcjIkSOkFG8z+PHHH9mUKVPo4BME4XCD5BQb8+wYOhAER2aEc9++vUGngb/J&#10;l19+aYsAAI+2Q4cOs3Vr1wZtNEOIk/UyxHsb1U3d0W4ZKdWRIwi9IC2UxDVzCYW7NpS82cxMo71y&#10;5Yqqyb/ZoApviehofn+FEthmhZu3brJ8+fOzylWqsJ49erhi++ZI+sF16NBBqB2DSp9aIIU0mJdb&#10;MHr0EB/c7NhJdyam1CCqTnRtHAlsYQgiN4YPG2bb+iDmDR0yhKLXLALVFAmCCA7ENa2qyETmAyOb&#10;MgbBX6z7Qmi62nXsG91GQQTFpw0j2Vo+bTKjxQpr1qx2xXmCOFivXn26YAnLQeef0kIDYLEIlRbi&#10;y7drHWby66+/Wr7NN65f50XzvCuFOnP5GtvP6OgYnkIKOnfp7IrzhwKGaNuK0r59B6HpOnXqyKP2&#10;1Xhu4kRT2i4idhdo08haW3hTtVo1q0+BrgYfCWxhClJFX5g82fJINiy/b58+/AFAiJ8bqYdUnjx0&#10;0AgiCEiNJ3GN8KZ+fTnRRnTEtmrVao7sDyp04f1x8uTJDA1XCFQyo8UKbiluMHbsWPa3XLnogiUs&#10;hcS10CCzFTiwkhs3btgSrYl1hGr1VhwjhWvXrmV4z9eqVdMV2yhTQFA0TRR2GM2aJWYo6HTp0iVe&#10;5Gn6jBmmbPegwYODv//HjTO0Dgi7iYlNrTz890ZERFSUnYkEtjAGPi4Qv5AGYgVQ1Elcs56KFSt6&#10;HiAxdCAIQgU83zCYgBEwEtcIb9p36CA8baB0CW/QcEUDVg00Tps2bWJ5FVKsX/FpmzFjOo9ew2ix&#10;DG4qbtC9ew/f3qpYAzYLNWGJ4KCgQf78+UlcswhK6pY4VirPNjsqiFrNPdmyCXtiim6n93RW7Zvv&#10;cq/88kuG7wcNGuSK60a2gKCoHytENqWgEzxmUcnzOZ1FltQqmMLqYuQIbQsz2F9otaek2nrt2lt9&#10;CqTTAql1EuZA/KpTpzYvQGBWNBuWg+XhpiBxTR+yhSj69ulLB40gvJ5BEAggrCmm8AThDQYlMLIp&#10;yqZNYmJT4wBVug7s3+9ZzmbbqpDi2h8+fAT3apPFLcUNnvfcu3qj17wjDwgCoGKw73WB++Tee++l&#10;gxNcbbB48STF2U2w6z7NxHP7x61brjrvZgh09es3YFFRUY6fRwweyxRXQrS7TIEkK3mkTx/V7yGu&#10;yfrGalGjRg2rd6O57Azk8pkJwI05YMBAXoRg/PjxrF279lK+NAqIFPlw8WKupBuNFEk5l+JYtVMR&#10;4Fkgs33YHxk2bZSLHChbtqzr9ykYMutOTkoKmf0y6xrHflhxfMxGZN2y5yQYe/Z8y/89euQoO3v2&#10;LAn7RFBkByW2bRUTwGrVqqX52+7du/2+QxXST7zELPiNBLMJQCTcZ5+tYdWqVTfkTaIFBGq3FDcY&#10;MHAgXayEKVy9epW3bVEd8PLly/z/s2XLRgUNQggjYkygecOtwIEoiPK9fv16xoqeGssXKqwQ4LdI&#10;HUKUnedFEd6914mU0B8971ulMEOuv/3Nb74nnhjKxo4d5/h1sX79emFBChHtiGxH398u0F5RA22Y&#10;rl26pLeDIPwten8RFwHNom69elbvXjHZGSIYRfdmSpCvjJDKMmXKsCKRkfxm9B7tR/on0lsunD/P&#10;jh8/zrZt20adWoIgCCIkkBkdxbsuj6DXZWpqqmY6JtJDEcEWCDQ0g71Lly79ON1TDY3RLp278MIK&#10;8IQxI51i2dKlrLsLKqT179ePvf322wFaqBEB509KSmIFChSgi53gQDiOiSE7Dd3oEDvSpBZvXmVM&#10;2XnTDIhKZi5HJEVU73HSmg8DnhCb1c5zmsb8fsu6+/+BpkekqFoF0UD7J3rOjMzz3cmTGewE0nz3&#10;5e7///XXXyzmbqEG7+X8/NNPrE7duq64RTH4Jhogg3ZNhQoJPA3UDgK1jRB9h6h+pIs+M2YMv1bM&#10;ZvSoUVYPHD7kuS4+Ep2YhnUyKfBecYv/CkEQBEGYSf0GDYSnPXjggNB0EMe0GpCoxhVMXLuzXcFH&#10;bXft3JX+NxrH3HD4rucwPOCQpopIuspVquhqqC5ZssQV5+iRRx6hC5Ug3AClbxo4dO4+dvAfhLdY&#10;Vr2RnAL7d+vWLVVxzQ0UKFiQ/XT5Mo9m1TpXf/75J4uOiVH19Sx0331s+LBh7LXXX3d8X77esoV1&#10;695daFq0VWa9PYsLW1YTqG0EMNh5wNPOsiIiX6F2bcuru/f1fIQFNvJgIwiCIAgibIDv2d9UUj20&#10;2LBhg9B0gcSxffv2Ci2jRvXgXiHLV2j7o3l7vI3XUX0L0eluiEaHUFinTh1DHTtK/SO8uX37Nh0E&#10;l+KkCOUWAczJAgcloqO5iGQmN65f56IVBnni4uJce40VLFiQxZYsyYud+ALfOGRxlSpdOuD7JLFZ&#10;oiuuoVnvzJKaHsIWbCms5tFHHw06jZXiGmjYqJHVuyml4FHrhCAIgiCIsKF1G7kR281bNgtNF0gc&#10;8446C0Qw3xFEwommdCRUSJA+NqtXrXLFOXrs0ccML4OqiBKheD0glRX3ud/3v//OkpIDe5yeTznP&#10;vv/+e9O2pXjx4iwyKjLgNKVLx7PcKgMWEC1kBjKCYVV6KHHn3kD6NESmCxcucLEtm84BCghrxUuU&#10;yBCxpidFFoI4fNHOp6TwCDikaAaaPj21M0OK652/c+XMpRmBBrJmzcpKxsXxdFEIaTdv3uSplohu&#10;EyE+vgxr3boVW7t2naPnEZlnGCSTKeA05cUX2YaNGyxLFcVgmVnFCoyA8wn7Kwuz8/JFRETk91x/&#10;QobZJLARBEEQBBE2VK8uXlEKniYiqZ0gkDgWKOpMQWQkeYug2HenYdtU+tisXrPaFefIDQ1yIryA&#10;2IOOuh0VQxWfYnDx4gV2/vz59N+OHT3Gfvvtt/T/37R5k20+SE5SrFgx1izxf5E++fLlY2XKlkn/&#10;/9KlSrPcd70u0Rm2wodJBrP81+zeJj3bocyDiDOIqhC3Tn33HbtXIq0TohTSJTG/Hk80gPXCEw6F&#10;BXKierTnd99CJGlqHnFB/Njw39Oee7Lk3Ug6tWkgviFSLdByAu1Pt27dHBfY+Dt81So2bPhw4elx&#10;n3311QbLogxnzHjNNc8geMtbbH/Vj6UbdgSGBDaCIAiCIMKC2NgYVrFiReHpD+zfLzRdIHHs4MGD&#10;Qh3olq1aBp1mx/Ydwtsum3IBUcAN3qvPP/cc+xs6V2I9Q81iB2ZGzxDhQUpKiu5CBz/++CO7ePEi&#10;/1tJ+faOGDt1+hTbsuVrOsga/PDDD2z+ggXS8zVq1JDFRN85Z+XLl2e589zxckJRF0UgEDV2t5tQ&#10;jZyL8DxTIUZduXKFDzLl8noe//nHH6xY8eJc9EKEGSIu8btSiVR2nyF6//zzz7zQApaB+XOKPv8l&#10;jr1aCqiZoEpmVFQUf8Y4CQbJZAQ2gOJIKPxkth8blmll6ifaVr+npgpXHK1Ro4bVh78TI4GNIAiC&#10;IIjMROdOnaWm//LLL4Wmq1tPu4rY3r17hJahdBi1QETM3HnzhJalx1flg0WLXHGO2rZrZ8pyYN6N&#10;aAiCCIaSlumdhqmkdWeWCDO3AtFSRLhEhFxi0ztRu7Vq1+L/Iirub7lz85Q5NcE9M/ivGQFVmPHB&#10;tiBCDdGfEV4DGhDEFFFMBohqF86fZzc8y8yRPTuPMFMEOq8DEPiYCR5HhXye94GV5MyZk3Xv1s3x&#10;YgcYJPu///s/qYFEgKjxkydPsmbNEk153n388RJTI9HxfD554gTbvXs3379Pli+XvlcqVa5s9eEX&#10;VhNJYCMIgiAIIiyQrSQlktoJGjVqrPmbSNRZdHQJPoocCNFqpncayy2lj82ChQscPz/wa6lYoYJs&#10;71Q1ig2+OgSh8P3Zs+zatWs8zTo1NZUdOXyEp2ouX7GCDk4YgAi5BQsX3n2WLVSdplPHjlx4R5Vl&#10;UKVKFS7A6Y1qDAXMEuqMVgGFhxqiQFPvRqqBHJLL1JX+evffQoUKWX6s27dv74pqop+uXCktsAG0&#10;QQ4dOsyemzjxTnVyne9wpIUaiVzDYCLaO9/u+ZYd9mxPsIFFiG/B2k8AIvvAAQPYnLlzrTr0wj5s&#10;JLARBEEQBBEWVK1WTXha0YICgcQx0aizLp27BJ0GjU3h/axaTeq47Ni+nZ06ddrx82NGcQMFCGzX&#10;r1/nkQVE5uCnn35iP12+zA7+H1KHfmfJycnsu1Pfsd27v6GDQ7CVn37K/1UT4Bo0qM9iY2JZuXLl&#10;WGRkJPek+rtg+qlb/NesXC8i2M6eOcNTLfPkycMKFynCI9qCbRfmg7idHaKaZ1q/SDUb9vHmjRu2&#10;eC8WLVbMFcUOMFg2YeJEXfPmzp2bvTp9OnukTx/2xsyZwlHzENZ69+7NevToyZdhBKQl12/QQHh6&#10;RLaJCGygTt06VgpsQMiHjQQ2giAIgiBCHlSQkqmupfgsBSOQOCYaddaiRYug02zbuk1oWSLRcL5s&#10;2LDBFedId0qJRhQbquER4Ye3kHbxwkVeRGDxhx/SgSF0s9XzfN2q8Yzt88gjPAUVFVUrV64i5Pvm&#10;hCBmpMBBoGXAZxCpofBGy3H3d/gRYgAjb968PCrQVzhDtCjmwwBH9kCimgX75Cdm3GOfnOGGYgcY&#10;LMOgWd169XQvAxFoEKJQZRRetEjNVKtQDHsMRPDLtjkCgWWhHSOaqnrs+DHhtoNMkSudCPmwkcBG&#10;EARBEETI06hhI6npv1j3hdB0tetop52KRp1VrlIl4O8Y0fX2HAmESDScL25IDx0+bFgGM20zQKeY&#10;fNhCF95JP3uWR6GdPHGShDTZZ16jhjwqSwRKl9Vm4XvvqX6vCG+lS5dmcaVKsYSEBOllu9V/TdkO&#10;VBPNphH9lTNHDvbHrVvs8o8/ZhDKlO3H8zx9X6zaJ4HlFixYUPXYah1n2Qqi3t/LRo9bBQbNjAhs&#10;ChCTIV7ZXdk7sWmicPQcBh+HDx8hNK2e1FlJyolMRAIbQRAEQRAhT82aNaWmF23cNQwg3IlEnSG1&#10;Ao3YQIhWMwUi0XDewDDYDemhHTt1Mt7R8oliQ1oQKt0FSksi3IEipiEq7UTyCXbg4IFMkdqJSI0m&#10;jZuk/3/x4sV5pJRC3jx5uXjjC6I8LKuUG0C0OHX6NK/c583v//0vS05OyiA07N6122ue8Kywqia8&#10;IdW0cqXKrEzZMjzaDf5uTlU0NiLUBRPXMkwruX6rBUTf5ec0eeAmEIjYw2CR015sW77ewiaE8L2F&#10;yDjRNpjo4KOCxT5s94lMRAIbQRAEQRAhT5WqVYWnRfl3EQKJY6JRZ40DFEhI76zu3i287cGi4XzZ&#10;tHGjK0SGOnXqpHfWIkxcduHChSmKzWWEu5jmLZopEa7eQlnuu5UtXUkQ8SNWoyBAXc/96z1n3779&#10;VKdTKrYCCHXJJ5L538ePHef3KSLpVqxcGbLnXi3VVBHd4svEsyqVq7AEyUIuTkS0oWjEvajwqRXB&#10;ZaV4pqOCaCCyZMli67FTimg4CaqJnjp1yr3PmSDEl46Xmh5tNtHCClb7sEVERAz03AdzAk1DAhtB&#10;EARBECEN/NdEzKoVNm0SE50CiWOiUWeJiYlBp9m8ZbPQskSi4XxZvWa14+enzyN9zBMHVKLYYMyd&#10;LVs2uhEcAmIaopgOHjjI/XI+++zzkN6ffn378n8V8UxJC7M0qszliIoeOD4VvASmOnXrak6L6Fpw&#10;4kQyr/x64fwF7gO1YeNGLgCFCmqiW8cOHXhKadWqVVms57oxWsnUDP+19Pv1rueaq66vYKKbWqqt&#10;1zvATjCYFxUVxVJSUhw9ZqtXrWLDhg8PyeeJWtRuIBBBKyqw2eDD1s7zIYGNIAiCIIjwBdEDMogW&#10;FAg0Ui0adVapcuBtQ7THpk2bhZYlEg3nDUa4MdLtNA8+9JBfx8jM7h06O/DvstPsOjNz/Nix9Oi0&#10;NZ995nhHUw8Q0ZR0TURT/C137vAX0Fzi/XVnU9LShbgKGhFfeH6hUvP+/ftY6tVUdvToUe7Xt1Xw&#10;+e0kn65axT8K8HKD6KZEuZXX4edmxjGHcOmEuOZmLzo9+9C3Tx9eIMBJMHgWqgIbBgoxYCja9jl2&#10;9Jjwsm3wYQuaLkEtEYIgCIIgQpratWsLT4sOm6inR7369TV/m79gftD5u3bpErSkvWg1UyASDefN&#10;5s2bHD83aEQbjd7wEwlUOoiRkZEkslmEIqjt27svpIoQKKmc5RPKs6jIKB41kZmj0HTfcjpFCKMo&#10;6W++HWas4/Tp0+zihQvsxIkT7Pjx4+zs2bNs5aefuvYYQth68623Mnz3yMMPsxo1a/ABIlnBTfY4&#10;3759m505c8aa56NWOqlNx/bKL7+wAl6FDuygcZMmjgtsoZ4mCqFZVGBTol1FsdiHLSrYBNQKIQiC&#10;IAgipKlaTbyy18EDB4SnrVAhgVftRGEBeJ8p6ZmIOhMpMV+/Qf2g0+zauUt4e4JFw/my9vO1jp+b&#10;tm3bana+zI6jgMiG9CcqemCMUBTUlIi0MmXKkJCmesO5K3rNKBDt8fFNQYXgcOniRS687dq1i23c&#10;tMm16abvvf8+/yg83Ls3q1mrJqtXtx6LNmlQAsLaRc/xQDGYbPfco1oNNOC5kjyHpkalCS7rt6tX&#10;+XYWKFBAavtkK4h6U7RoUVajRnX27bd7HL2G9u3dG7ICGwY+RMGgKAZHgw1YKljsw5YlIiKioufa&#10;0FT9Iph9AjNBEARBEISpxMbGsO++OyU8/eRJk9hzzz+va12IxlLSNEWWceDAgaC+ITEx0UJiHaLh&#10;ln3yifC2/vjjj9J+bVZw7NgxzQg2QwKbRpqTkgZFIps4P/30E9u9exfbv29/SKR8QkxD5yw+Pp7F&#10;xZUK2Q6mbRipNim1mjRTp9Mzv9pvKLyAipn7D+znxRbwr9vTTJWU0mrVq7Hatev4eYwGO4bwpbx8&#10;+TIX1u7JmlX1fIoUOJCeXmBeZXq15aVpXLdpavP4LP/WzZuseIkS/NlvhcDm+/ei9993PIqtW9eu&#10;bOmyZSH5WELhgsoSg4Yi7SmFHdu3B8xAMIGpnmvgWa0fKYKNIAiCIIiQpWmTplLTixYUUAPpDKIp&#10;DSBYYxANTBFxDYhEw3mzf98+x89NsPRQK6LY4C+UL18+dtPT2SLUQZXPo0ePsO3btrOt27a6usJn&#10;l86duUdX9RrVSUwjpMU1gEhGVPb0ru6JewBpZyiwsHvXbtdFuvmmlNarV5e1bdOWValShdUMUsXy&#10;1q1b7Ny5czwdlKeEusnrzMRiDb6/oyoq0ob//PNPfgxQ/CAy6k42H4rgmJ0e64Y0UQy6QUAOxWhd&#10;RBnLsHfvHmGBTTbaX8/pD/QjCWwEEQRER3Tu1JmVK1/O77ejR46yFStXsFOnTtOBIsIGeBeg+lWe&#10;vHkyfJ9yLoVt+XqLK0zTCUIBqQCiXLp0SUogM8KA/v2FGoyiNJEUEtevX+/4udFKDzWto6YRxYbO&#10;BglsGfGOUnvn3Xddu52ITkP1TlTupDRPZwSN9FmlVmNP9JpZ5MqVi3t34vPww4/w75Be+t13J3lq&#10;NNo6bopy2759B/8oDB0yhFWtVpXVrVuP3X///RmmhdeaWgRvmmOXYJrp10SgOSCkZb0btYd0Yd/o&#10;uNTUq3eugZy5+LRFIiODVqFWi2RzS5rotq1bWctWrULu0YR0T0Tmi3riHjl8RHjZeG8guk8m6l+S&#10;+EA/ksAWZiz9+GNWOj7jOX9h8uSAFxguwAkTJ2r+PnLkCF0daozM+5KclMS69+ghNY9ZBDsOaiJD&#10;v379WN169QJON+3VV3ko6vz583Xne6udNxkunD/PTV5RUUav+BFsG4KdO6PXhpFzpXX+nnzqKUv2&#10;xcrr1JdPV65kE597Tuh8aU0rQmJiU/b06KdZ/QYNAnZoJrA7qWcfLl7Mho8YoWtdSNHr2KmT6m+/&#10;p6bqCuvWeo6ZcS0R7kamJPuB/ftt264NGzewUSNH+vm3ebPDq8MUDNGRWwUM/jhN27bthDpKuqPY&#10;NEQ2rUgFGQ+XcOD7s2e50Prtnm/ZZ5997rrtK1KkCOvRvTsXOXCPUHQaYbYQIzMfrj98mjVrzp4Z&#10;M4a3df7v/w562ozJ3M/NTUUU3vrPf9L/bt++HWvu2Wb40eGeyiCuWe2VprPAgSVCq+Ay8+T+3+Ax&#10;POpSzp3j/8L3LkuWLFKrbNG8heMC2zfffBOSAhtAARNRgQ2p3bLLtrD9nz/QjySwhRnocPtW28mf&#10;P3/gK8Tze6CStr169dIl2ugpk2tlad1gx8FbaJg+fYbUtkCEwweCTufOnaQj2tTOm+xxw8MV5ZoR&#10;8q5HVAi2DbKhvFpA+Aq2r6LnKhAtW7bUXA++R2Si3shDG0pAp7PH0zESPV9a0wZj7tw5rH//AcLT&#10;wwsE19pDnmfD+HHjpIXlqKJRAY+hnlEnreeYGdcS4W5knk1ffvmlbduF1M/pM2bwD0C6ZIcOHViN&#10;6jXS0xfmzpsntKyRkmI23gNOR1abXj1UEl8x7erVqywuLo799ttvLDU1lacPhSMoULB9+3a2dt1a&#10;V6Z+9nroIdawUUNWIaECjxyJiopihEVkoug1K5aNtg7ENnyGDB3KI6APeZ6te/fuZV9v/do1EW6r&#10;V6/hn/T+QIsWrGHDhp62VlFDxy4UChwYuS68f4O1wInkZBYTG5v+bhDZn8aNGzueJrpg4YKAgTJu&#10;BcEKeB+LguwD3IOi3rI1a9a0dPs910wbzzWiOnJFAhsRlHbt2meafUXHfsHChbpTEvBi+7//O8T6&#10;9unjWNQMtgGGlxDZ9EYzqWFWuK1MOpcRGjZqFPB3pP2+On16pr63ITKuWLFSt2CIxufsOXN45TYz&#10;r7WBAwdS1Bkh/MyWeV4vX7HcsW319W+DACUKUuak1rXR+TRu+AXJdObNjmKDybc3SsoQ/NlwzcDj&#10;KFzSDzG4Aj+1Dz/6yHUFCtq2bcNF5Xr16rEyZctm+I0GQCzEJnEt8xzONN7mSWzWjH+UCLcdO7az&#10;Pd/uYW+8+aYrthODK/i8Mm0aN5Bv7tlWLraJCtl2iGc6rzurhVwIa+c87wW8K4oWKyYUzYbpmjVL&#10;ZF99tcGxc47BNKQ3uzkCGJXXT544wY4dP8YOHzosPLjoC5YhKrCVKl3a6t1C2CAJbIQ+8EJBmku4&#10;ixFGxTUFzI/lACdFAmU0w0zho3Wb1ob3qUx8Gcv3HVGIvhWXfGnevHmmF9jWr//KlBey2dca0lSN&#10;RBgSmQcZcRgNPNGCAnYg4wUHPyoZtm1zPrKijZX+a2qdwojAEp13BxMppIiugxE2Ku0F899xI0r6&#10;JwY53CSq4Ti385x7FOVISKjA7rvvvoAdWiK0cWvlUL3rlZke7cxOnTrzz7+mTGG7du5k+/bvY2vW&#10;rMngl+YUqLqIjyK2NUtMlIpss+Q5LXm8zfJvS5NYxl9//cVOnjzBChYsFPD5BfAOqVK5iqMCG9i3&#10;d69rBDZEmUEIS0pO4jYYsMswq+2FZYrayNhwPDRD5EhgI4To0qVL2IsRU19+WVNc+2LdOt6QPXDw&#10;AE+XhYDTqGEj7iOl1sHDcrA8p6NwIHxgJMus7ZDxOtLChsourL1A1CVEnMwMPNy0Xj6Kxxo66bh2&#10;IHahUmO3bt00fR7MvNZw//Tt09dUcZgIT8r6RMQEbIDu2xuS+xgdXUIqDRYVxZx+92CbIWCh4xIR&#10;IRabZkVF0WBA4EEHKVQENhQqgNem29I/a9WqyVq3au15v1cSbidcuXIl6EAYYZ6QITwrHT3d1K5T&#10;h9WqXZs9/viQ9Oi2FctXsE9XrXJ82xSxDb7RENs6dezIo0oLFCxo/uWX4VKUF9XccI1muycbS716&#10;lV32nEd4sym+dr7bDt/gEp73ndN88cUXrFv37ravF1YMGLxEwSYUIUCWgJUDmRDsZCxtYEuk1x9d&#10;AE3jchLYCCHgLwZRyYnqgei06/WW8ub0Ge1oGHhQqYkN6KgMHzbM7+bEccAHAgCi+yZNnuwnzmF5&#10;WO6AAQN1be+8eXM158UDAyDVBebArdu00RQHzRT6jHqPyaZz6aVGjRqq15H39htJeX10oPg5RXSB&#10;34tw3Tq2bNkyw9etXnAva72IsW2tWrfO8N2d8PO5/D7AvO++O1v1fjHzWvtH794ksBFBkSkO88W6&#10;L0JyH/v17Sc1/UFPJ8pp+jzSR3fHyexUUYVQjZa6du0a27RpI1u9erWrChUoohqiwYuXkO9gKim7&#10;hNnqRpqNq3I+es3K9RpZjnd0G0QIRLdt3ryZvfnWW45fIorYBpo3b8bat2/PKleuwnLmzJnhWRz0&#10;WKhU1nT9dS8Z7Zg9e3ZeSA5Vqf/+wAOsQIECGX6/9OMlVsLz/EMlV0RDOwXa52r9DbOBb1pychI7&#10;dvQY27xls21V2dP73xvlIgUTEhKs3BxNjwMS2AhhEBXkhMAGcU2vSCUConN69nxQ9Tc1cc0XRPad&#10;PXuW+575guVOmTLF9FQ3323CPvznrf+oRhdBCDEzxdfIaEB9HdUh9ZxP38qvENfgSeQrEPbs2VOX&#10;ICSz/2ovvJTzKVaOqAQF1ULVBQh/cc3v5eZ5BqBBppZeiv9HhVAzhDEsy+IS20QYICP66/X8cF7I&#10;qCXXAN2wwfFtbtS4cYZOi2gUmymdLI11/fnnn5rVRd0I2j7r1q5j77z7rmu2qVGjhrwzjuqwyvMf&#10;EYDXr19nv/zyC0+tQiddJCKQBDb3EYrRa2YKO1YJgRjQVbzbnh071lViG9py+IDHBw9m1apXY5Uq&#10;VrLsGAs/x112bWCA5tcrV9hPly/ziqP3//3v7LbneXdvtns9900aa+3pf733/vuOnkvfQAKjePum&#10;bdu6Tbjap5UgOg7bJRrVX6aMtbZEWoUOsjCCEAQVA8MRpKKpRVUtW7pUWASBCICIM7WX6lNPPmX5&#10;PkDAgzACgUQNpPiahZEiBWqRZWaD4gVqHRU1T6Kq1apluvsYEWhqQizSGYYMHSJ8vY155hnV3xB5&#10;ZhYDBw5kBKEFBFgZTp48yT7+eIl0RU6nqVylitT0W77e4vg2V6pUyfFOvm+kAQQgNUSMrO0CKaBL&#10;lnzEunXryjp37uIKcQ2i2rRpr7Bjx46xL79cz570tGm8B1fQ8UQ0PVKCUaUVHmwF76adIXKHCD1h&#10;wkzxIjNGrwWaH/2CpomJbPILL/BCK+hrPDF0qCsun7dnzfK0ux5lAzxtrzWrV7Nffv7ZtmvT7gIH&#10;es8rBmkwgACxzbsCZqlSpRw/f0ayveCbtt3TT0JfFoEUGBTD8xx9yxEjRrpCXEtvy504ITytDYUO&#10;Gqq2K+htRIiCcGclNTGc0BIEZr0zS2o5iFRTo32HDrbtCwQSpLX64hvRJQqq0vhixIfNDv81pKv4&#10;snPHTi6CQkTyBp0ECE6ZCS1/unc8DSuZSEscT4yW+WLmMVWKHRCEGrIjtRjx7N69B4/mReMaKTJI&#10;4+9q4gCE2aDSqGjFLIBnnBOR5t7069uX5cqVy5LOrkxHDik7iFpTuHHjhurkvtVGneoY/cvT4a5S&#10;pQobPfppx/3V4KH33MSJ7Ntvv1UV1UQ6oWgz2ha5SBgW1yh6zf4j4C22HT9+nM2fP491tLHPoAXa&#10;dtgmiCtvzJzJTpxItuSYurHAgeg++c4n4wdrFejryABRDRlOMTHRrHDhwrzNjYwxt0f7I6JOFBsK&#10;HaiWeCeBjZASV2ByHk6g86528+3Yvl26kwJxAvNZKTiIbMPaz9U9WvSIo6hKY7RTm37tqPivqQk0&#10;RqlStarfd0ok4v59+/x+EymIEE40aap+LS5YuEB6WTDbVkPvMfV95ijFDghCDaMNWkRZwSwXYnFq&#10;airbtnUrmzFjOhe13EIHyc6W2jPObpq3aG68s2uC2ABxByKPIqDBpNo74sDJjjWAt9pnn61xVbRa&#10;r4ceYu+//x5LSkpm48aPN5xuVDCAgTrSSQmTsFlcc3v0mjOnIE33dwDPqo4dO7H5CxbwtveLU6aw&#10;YsWKOb5f7y9axHr3fpg9+uijbOPGDezG9esBr7k0q68JG+8TmW3NniM7a9CgvqPnStZ6BoN302fM&#10;cFV1dREOHzosNb3FwUHl1b4kgY3QZPPmTX4RP0gtC6eIEq3Ou14PG4z2qoGKo3axa9cu1e+RwiHL&#10;1dSrqiKYnoeVmv+aGcUrvIGI51uVzHv7v/nGPyrAjrRVN6HWYYIwrMcnUCsVTUvEC8YHnoacL2am&#10;nBLhhUyBg2Dkzp2bl34fPnyEpxOxiV28eJGtW7uWTXr+eR7N4xQ1JCOGEQXhNDDLNqNjZYbIhkgq&#10;RLIpqAls3sbedoA00Ndfe4019TwnBw9+3PFotapVq7KXp05l+/fv54VqatWqbdqyAx1bEthCE7eI&#10;XmmSZvWhtK8loqPZoMGDeZQ1bA0edkE7CG3psWPHsZ4PPsjmz5uXIeXejQUO0iwU0zK+p/43X7Wq&#10;1VxxnmRwcwS/FrIRdhYXOiig9iUJbERA1qxZ7fedHZ5idqEVAaHXw0bN5wvUrFnTtn1CwQU1ypUv&#10;p2t5aiKYHh82NSFLNpw5GMFEPLXzivTZzJKGqCWMagnDwUCUp68ID0TNR335/vvv/aLYlGIHBOGL&#10;mWa+vmBkFwNKKNhx+vQZx/zbZNPqtd5BdoHoP3hxuanDCo+wK1eu8L8RxQZTfm+KFCliy3YcP3aM&#10;e1ciDXTaq6+ylJQUR88VUnk3b9rEdu7cyYYNH87KlSvHxcgSJUrQwyWUcGlqaChFr9m1Lj3rSUxs&#10;xl57/XXugYioNngcOgnSChFt26ZtW/bmm2+yEydPGL5G04JM67T/muj0sSVjHX8cyAYu1Hc46k4v&#10;qGYqisWFDrJGRET4VRMlgY0IyOLFi/2+C6diB2oREPAw0+tho1XxsEhkpG37ZHbVRTURTI8Pm29H&#10;0Yr0ULXIqbWfr03/W0sQUiuMEI5ojeIcPnxY9zLVzEZ5xaxE86LYqNgB4d/psNc7Uc2/DemkVo7+&#10;YtmIrBMF7y6nq+42bNDQ3A6pSeIDhDUFGItnaB1nzWqpDxuyAQYPHsSat2jBFn/4oaPnB9GYKFiA&#10;YzDrnXdYnbp1M/xOnmkhRpimhhpZvhPRa2kmRFAFWz7E78cGDeLCwkee50jLli0cv/wWffABe/jh&#10;R9jUqVPZ7t27pfbfDf5rZr+sYqJjMkRMO4Fs4ELZMs57x+khOTlJeFob+uB9fb8ggY0ICAQJXyEk&#10;nIodqEXaoPyvEdS866yMtBDteKac0zdajpx+38IJsvuj5r+2aaO5RtyIQvPdLrUO59db/KPY1Aoj&#10;hCNaI58bN+k/F8eT1FPS0NDQA7zgfK83GK8ShDeVK1V2dP3wb0M6qbd/G9JJzfRva9O2jdT0Bw8c&#10;cPy8VK9e3fTOtxkim/c68+TJ47cNeDZeV7yFTALCGvzV0AH97LPPHT0vqAS6evUqtm/ffl6wwNdK&#10;wSogXhJWdejTwnjX0sJyXUa3B2nV6GOUKVuW/fvfU3nF4aFDhji+zSs//ZQNHzGCp7Xu3r3LsmOd&#10;5vC51ypwkOFZ27Cho+dCtj0f54Lqp3o4dlS80IENfXC/NDUS2IigqBmZh0uxA1/RByQnJRlaptNl&#10;6bWEDaTf6UWt4yYjsqqlbpqdyqTmp6e23WoedZlFwNHyrNLjv6Zw9MhR1e+LFy+ua3nYFogVvvfp&#10;5EmT6GFMpKM35d0KFP82pJN6+7chndSIf1u1atWlptcSu+2kYqVK1nQ6Dcz74+XLflVNL3u+U3tm&#10;ofCAUbyFNaf91ZQ0UFQCbdGipWqbx0oCCWzeUYWEtDJg+z2VmaLX3HhcEGWLdjxS3tPbdKXj2cBH&#10;H2VfrV/Phjz+uFTFaStAQMaIESPZ4CBCmyP3gk2ebKUcFqzQhlYL9NBCr6WL08hmQVlsNeOXG0wC&#10;GxEUdBp8I0rCodiB1s0GY38jaOW/25XSpOWPZiRKSc2jS8aHzdd/zYpUJjWfO7XtXrFyhd936HRk&#10;Vp8vo6m6aqbhIKqofp+QZcuW+X3XsVMnehgT6ZSJL+PabVP825BO6u3fNqB/f6nlVJIUq8z2tJQF&#10;UVKi6TF2doQRYaiGr8k+0iOLFi3q59EmituENbz/1NJA3YLdxSUIr/tPWsPIXBFlTvnHaaWa4gPP&#10;xmzZsqlOV7BQIS60LV++nD3v6bO5QWgbOXIUe/zxx4MKbcH81+w4/mYUOFCIcUHfGFVoZZBtm5gJ&#10;BiGx/rlz50h53H7iudZlAlos9hb1i14ggY0QwjeiBIR6sYP8+fOrN8avplqyPr0pc7K0a9fe7zuM&#10;ZhiJUlKLNpPxYfMNQbYilUktCk1tu7VGd3r27Bn297EVYdK//vqr6ctEWrKvVx623W7fLcK9FBY0&#10;pkcDDJ41Moa4ZqP4t+G6FvVv01NMAct3Etlq2XalikI0U+Pnn3/2+w5VR2V874CbhLXnJk5M91ez&#10;05pCL3rFzEyNS4saGBEqzFi+nnWnhUCaLbbx9OnT/NkUbB8gWnfo0IEt/+QTVwltgwYPYru/2S18&#10;3L1/F/W3c7TAQdr/pi38QGHHfdhQEEOGuvXsG4SBmIb2D6L8Ee2PQUi0Xfr3H8Ae6dNHalkylk4W&#10;Zz3k9WtL0JuKEGq4z5nDR+S9QbGD4TZXVLMDI4bvwCqBToRRI0eqequoGcfLgGgzCB7ey0bjHVGM&#10;wYQ7iCK+26S3aqUWah5vgaLk0CFCdUpvqlarlinv7d9TUw1fG1bw4eLFvLKdN4MHDdZdgIQIL3zv&#10;30ANsMo+BVYgbGGABSmBRYsV5Z5cSLUBlSxKcfQG61A83LgAeOCA57rewDZv2cw2bdrMp6ldp7bU&#10;MmVSQqxC8V9DJ8Mqs3z0Y2SXnP3ee9mff/7p10G9evWq6vsS1waqcQeLsMJ7BFX0nBbVAIQ1RLDY&#10;5a0mA7zttI4lBmjcuM0uVlscEXjCcV1mbIPZ4o/afOfOnWPZs2eXWoYitDVr1ox99dVX7O1Zs3j1&#10;T+f6VUe40JaQUJ4NHTJUs+BWsGe/mfNY4b+mAB82JwsOyWamxJeOt2Q70NZCX7FsubKsatVqQdNR&#10;ZdNV9+7dI9xmszjrwS9gjQQ2QrgTjQa8d6cGjSIIG05XLdNLvnz5LHqRHHZkf3AuJk2e7Pc9hDGk&#10;+Rpl/759fiIrqm8iDSrwi8Y/qsFs/7XWbVr7r0Ml6lIBqVQYLfHtsEMMzGwCjht8m9RYvWa1n8DW&#10;uk0bRhAy6dxqAjJSC9zSwVP827iHG3uOd4IO7N/PKlepIrWcE8nJjp8XPf5resQ4PSIbBmDQSUWa&#10;FQRV3iLOop3Egag3tQg3/sw8dozNnz/f8YqgYPiwYWzU6NGuFqm0Im+Ar/0IEfBmMb4IHfenFdPq&#10;2/3wjl5T2x5E+OA5labDZwx/5cyVi7V3mdD2+JAhrKNnmzp17sTiSsbZc0/YlDLq/f5wus8ugxmF&#10;DlDgqUrlKqx8QnnuH6tnsBLtISxHGWgMxhHP9SSKaNaDXjztmIGe62ZO+nuP3liEcId31Sq/Du/A&#10;gQMtF9iQ8mg0vQeFC7r36JHhOzeZZBsFBvAjR41SNTB+eepUU9bxzTff+AlstWsHj7Lw9UaD4Gf2&#10;NdO4cRPV7dUC4ciz58zx+76951qjCCl3gPOwY/t2VrdevQydZFzrZgjGROgi46WRJFHK3cwKoHpR&#10;/NtkOX7cWaEc/mveIo+McGZlxJtCvrx3MjhKxsayW3/8wd9DaMzDh03NiF/tu59++onNevtt9s67&#10;7zp+ncBjbcjQoSGRBlq4cGF24cKFDObshEVCQqBFWLp5aa5Yhp3bYHVxA0R3+vpE+i5PdNk5cuZk&#10;7dq3Z4mJiTxa2mmh7VNPfxIfFEtr79muAgULql7jdginZvqvKYhG2FsJothE3w9od8AL7cyZs0LT&#10;Y9rEpok8tRTRb5UqV5a2VtDszzUSF9j2H9gvvFwbzkmGg00CGyHMzDdm+gls8L0SSRM0AhrtmTGF&#10;AB5nMH0MNg1CarUqgy1bujRohJkoW77ewib4fCeSVlmlatWMD8R9+0w9Tog6U3twYnsD4SveAN9i&#10;DISzwLDX9xyh2AEJbJkbqwZHYmNiQ/aYOBU5raAWqWylyKYnik3h3mzZuPcXBJ/z58+zYsWKabY9&#10;ULXv9u3bbPXqVWz06KcdP88QMqdNezUkhDUFiJWIGkSxCW+RDWm7WseeyHBzGF+ErtWmuegQhEb0&#10;mlnLxb1x5cqV9KIGZoGItrbt2rG6deuyFStWcKHNSTDYrQhtjRs35qmtMv5sssfdLvHNYkN9IVBw&#10;T+Y90aVzFzZ9xgzV3+CbllAhgZUtU5ZH11vp7Yd0UlEgxEEoFt0ei7PuSGAj9AER7Yt16zKMrkPY&#10;6dunL3V4rbhTPQ9GvY1opF1Mf/VVU88LIop804TxdyCBVc1/LVBkmVkdO0QnBItEgw+cr3iD/7da&#10;MCbEgTiMtGdvAVkpdkCRhpkXGS+NHdt3CE9rlW2AXR0VJ4kvE2/7Oo2IbErHCWmjqISsde7PnDnD&#10;/vnP8Y77rEVFRbHRo0exIUOGhuT1ieOLCAek3aJ9UrBgQW4EbnXkYsgTAuIaRa+Zv254QOLZpHdd&#10;weZAxFj/AQNYi5Yt2HsL32MrVq507LhfvnyZvfTvf3NbEFQdTSifYM41bOeLSOU8tW7diq1du86x&#10;43r0yFGp6ZHaCWR908ymtKQf3MkTJ4QFNq3ihiaRYYSWqogSUqxfv97vu3/07k0HxiVAAHv9tdc8&#10;D8cKloieaqWf4cOmhZr4FSyyTBaEvPsiEiWn5QMXaH8I+1n7+ed+36HYAZF5yX3XQ8tslAZmKD73&#10;naZy5SqOdFr1dqIgWCncvHmTi2zeYJBm8KBBrHnz5o6La6gGuHHjRjZw4KMhfd8ikg0DbjExMVxw&#10;I3Et6A3h0GrdJa6FcvSannUhnVoR1wItz2/ZGusKtA1Fo4qycePGsTlzZjseFQt/tqFDn2CzZs3i&#10;0Xum3R+S5yXQeZQ5n8WKOhudC5FWhh49evL9Q4QX+o+ofG63uAZkvdtkbEDq1K1j5aZnaJiSwEZI&#10;gYgSNDy9QRSTjOk0YR04F0jj3blzF68oaja7du3y+y6QD5ua/5rZkUeVfCoEApEoObxE1AyW0aEi&#10;3MOsd/xTGKjYQeZGpiOwYeOGsD8ebihwANHEqQ677Bw/Xr7MK4h6A5ENaVlgwYL5rEGD+mz+ggWO&#10;HtO2bduw7du2sQEDB3IxijzMMhEmiUBpIX8Y0sJqPcHW/ccff6j6rlm9nxUrVmJvvvEGmzhhguPn&#10;/MOPPmKPPvYY27x5s+Xn0Qr/NWWZTohTvn0cGczyUDMDRNGJIpOlkDdPXis3O0N4HAlshDRr1qz2&#10;+w7FDqxi3ry5vHFp5KOnmkkog1Hiaa++ypZ+/LGpy12xcoXfd4F82Kz2X4Nvg5r/nGiU3MEDB/y+&#10;g68g4R6U1GRvlGIHROYDKdwyiJr2AqtK1VuN0wUOYLgfSp3dQoUKaTTUt7OHHnyQDRo0WOq6MRtE&#10;182a9bbn8w4rXqIEF/6KFy9ON39mwUFxLZRSQ52KXhONVNOzLqSkG95HndeZUghh+fJPWOdOnRy9&#10;BZA2+tzzz7NXp7/Krvx6Rf7Ym3DujV4rhYsUdvxRgkIHoUj9BvXF+wgSg6il461t40VERKSLbCSw&#10;EdIsXrxYVZSQ7fg4Tcq5FFdvXzBh8dGBA9noUaN4IQOtUvfdunc3NZIN3mS+Yofiw+aLmv+aWoqx&#10;EVq2bKmyjaeEo+RQTckXiDcUkekuPli0SOX6SqQDkwlp2qSp8LS///671LKtSj21GqcLHJQrF7zo&#10;hNWimczSs2bJwiNFvFmy5CPWvEULtnzFCkeP5aDHHmNr1qxhbdu2S//uvvvuo3TKzEImEtfcsA47&#10;1xNs3UgNhcm/yLRmpIdqERVVlD07dix76aUXLTWzF2H16jXssccGsa+3bHHn+U7TXma+vPk0B3Ps&#10;IjkpiYUiKKYgCgbDRCvi2hBV2Ff5gwQ2QhqIF76quFLsIJRAdTArsMsoG6bWSNnt3qMH91xDAQo1&#10;nhkzxtT1bt68ye87Nd8yNf81tQg4I6hFz6n5xGmhFenWs2dPutFdxIKFC/xEZBSkgIhLZC5kInm+&#10;++47qWUXLlw4JI/Jxk3OFvyIFxwVdlOqaFRkJPc5Qqd28OBBjlcIRdTaihXL2T8nTOCCmgJSVyk1&#10;NJOQycQ1il77H4hSvXHjhiXHOdjytNbStGkiWzB/vmui2aZPf5X9qnizGfBf03t+9ZyPmjVrOHrs&#10;UlLcHUiiRVypUsLTRkeXEB5MVct4Mpn0PFsS2AhdfKpScYaKHdyhXHn10Xwrq7whsqxV69Z+/ngA&#10;UWRmRmTt3LHT7zs1HzZf/zVElplZnRPiindFU4WGjRqxgwcPCn2mT1cvSR0o7TXciIqMcv024rrZ&#10;tnWr3/e9evWiB04mI6qodder06P1eoDw7HTV41iJUWE3iWy7d+1iXT3vxs8++9zR49froYd41Fr1&#10;6v6dscjISLrpwx1c5yEirpm3y/YWNnDTvquBAf9s2bLp207vyDaZay7IevA3qo2OefZZ9tKLLzp+&#10;jBDNNmjwYHb48CHN7bXj3Iv4rymULlXa0WPmdHS7XgJFmg3o35/NnTuH9wkuXrzITp8+IxWZZnGG&#10;UjPlj3vozUboARVGRo4alUENVoodyBoruo1Q9jp5Z9YsNmHiRL/vW7dpbdp5gVA4e86cDN+pCVKl&#10;Smd8schElonQvl171e8hKPqmpkp3GD3XMgQ8swsyOA0EWN9jU8RgBw4+eGqoCbFGWLZsGWvZqlWG&#10;79ppXANE+FImvozwtHv37hGeFqOgoYhslJ4VqA10mNkBlk2PRBcn0Bz/vXaNV9ueNHmy48cOXmve&#10;6aDeoBCD0XcZ4XLMFIts2dzQTA3Vs8zDh/4n5Ow/sD/9b5jBx5WMu/PeiInxi4oJtq5XXn7Z0+4q&#10;wipXqszKJySwX3/9VSpKVXRfzDyOTZo0YZ942mBve55XX33lXOEgRLM99dQw1r9fP9atWzfVaqtu&#10;8F9T5i9SpIijjxeno9uNACEN9wb82JAyiqg2M1I88+fPb+Vm51D+IIGN0A3UY98OL1LrQkVgO31G&#10;fdTfaISExVVKAoJUOjWBzewoJZhBI0XPu4MFHzYlkgJ/+3a61CqQGqFGDWtDryHghZvAhtGeUO2w&#10;Qdid8uKLGbYff8NjEKnSRObAKp+0xKah6enntMeKngIHsqKZmSLbqdOn2bixY9kKlSh8O6lVqyab&#10;/up0XsRAsy2RN2/I3qdIebt9+3b6/1Oaq+qFbd6iDAoBdogOZizHzNRQ7+9RXODAgf1sz7d72IGD&#10;B9jWrduEl1+vXl1uidKmTRsumAUCEUUv/fvf/O+ZM19n5cqXZ7/8/DO710cocjo9VO06RRr7+PH/&#10;ZBUSKrAZr73m6K0zb/583ofr378/iywSafs17H3wAi3T6UIH6JMhyt2G1EhL2vxWUKduHSszytL9&#10;MihFlNB/8ftEMYHWnhdMqKAlnhgVyNSqlNhVyUWtCAEoYnKaybfffuv3nbcPm5onm9n+a94CnxVY&#10;LeC5BaMjQloRn1oCthE+VCmw0kWinDeRua7XI4ePhP3xcNpjRaTAgeUdHUHR4csvv2QtWrRwXFxD&#10;IYP33ns/oLgGLB5pN53ffvuNnTx5kl+Tv/zyC48+UD6InsYnKSmJR11i2r/++ivzPshIXHPsuaCA&#10;6/Ht//yHtWvXllWqVIn16dOXvfHmm1LiGti+fQd78aWXeLG3p5580vPeUU/Lg9Axduyz6f+fdDyJ&#10;nTt3zk9ckzomFqaHqpHDs609evRgr82Ywe6//35Hb6FNmzazkSNHsSNHjqhvr8P+a8AuT+5AuCHK&#10;PRNxj98fBCELItUg5nhHKkElnzxpEk8hDQXUUuaMlvFF+Lgvv6em2rZPspXz9LBt2zY2bPjwDN95&#10;+7D5erJBYDTTJ8jMyqhaQMDzjsoLB/bs+ZZVrFgxw3dGR7a0Ij6tiP5bvWa133VHxQ4yFzLXKzrx&#10;okAoxrNT7fntZpz2WImM0j94IxOZpieKTel0Yq433niDjX76acfPV6CUULNB+8yO9gDWcf3atYAe&#10;Ut7c5+mYo3gDPtc88xUsWFAqWs+OAUs8ByxLfQ4xcc0tmBW9hnb//HnzeES82by/aBH/jH32Wda3&#10;Xz8uQkFY27VzJ7fV+eGHHzK8n6Qjcx1ID1WjVq1a7D9vvcXeefcd51NGhw1jT48ezVq2bCl8LOzw&#10;X1No1aolW7fuC8eOEaLcfdv9mRk1r1MzXx3KHySwEcY6vKtW+XV4O3bqFDICm1rKnNGIHrVG2fGk&#10;444+TM1+uEJc9Q079vZh8/Vkg7BjJmpFFUCzZom6hB2MxvlexwCReOGUfphyTj3aBT5qekOm1Tyx&#10;1IptmAHOrW96MkCxA7M93wj3IWtOe+r0KeFpUaUMH9CkSWMWGxPLR5/LJ5Tn31WrVj39/eAmEc5p&#10;j5W4uFKG5rdaZMN76oXJk9lrr7/u6HFCehUq8pUpW1Z4HkR+GUnpf3nqVDZ/wQLX3cfTpr3CevZ8&#10;kP+dK1cuXj0RIh38ikTOrx3R5Uh9nvXOO7rnHzxokGXH/p13ZrG+ffqmd/Vz5MgRcHpUgUQ0JJ5n&#10;ZcqW4Sl1JePihAVEN0SvmbENeBYs9JyTZ8eOFZ6nWLFirEnjxqxo0aJ8MOF8ynkedfbdqe945JoW&#10;SANVUkG1WPTBB+zpZ56x7HgHW55MeqjqM81zTMaNHcce+PsD7AOV7AI7eWXaNF4oovfDvT33Q05L&#10;r1PR+RUxrljRYo4em6upV6nx6AAksBGGmPnGTD9hAmJOqESUaEX06DW41+oAHj1yNOwepr4efEph&#10;gNOnT/s13MwWP1ApVE3U0Rs1pRaRB5o3bx5WApvWyH9CEN+QgB1slXLaJ0+csGwfli9f7iewodgB&#10;CWzhj2zKHFJI9ID5gs2LogiKb1vdenX5v/Gl47lHXOHChW2rSOp0hK0ZpsOynRdRke3SpUts+LBh&#10;jqeEtm3bhv3rX1PYfffdJzVfampqWBY5+OOPP/w7I/fcw86ePcuFDPxNBLkPJKYNdP337dOH1a5T&#10;mzVo0FBVcAvl1FDvZaJd+tzEiWzlp58Gna9Bg/ps4MCBrG7devz+04qAgmCHQghff/01TxHVw/Xr&#10;11nOnDmF9sFvOzTSQ0VTSoXXozbN3X9zeLZ9yNChPFLP6UGMJR9/zC5eushGjx7NcmTPYfgaC5ge&#10;mia+TEToOgnaxv37D6CHppdGYSWe9slAz3Uxh95ihOHG/Rfr1vkVOxg8aHBIbL+W8AXDUj1iTf36&#10;9VW/h2lquPHNN9/4nXccN1RG8sVMQ0mIeGqdjq+3bNG9TLWIPH4+GzQIq3OmVYBEb0QAUmjVzoWV&#10;EZsQPFH9z/tcYRu00gOI8EGmwrPVqXFnzpxlc+fN438r//riLcIlVEjgaXAoOFO4SBEeBWdUnLLL&#10;21ML7B8ikMzoCJtd9ADpkXgmeKdkOQHEtenTZ+g6TnpSYkMBdDgLFSrEzp8/n6EKII4RvNuUZzoR&#10;XHQxyoKFC/mHt98aNWQPPfQQa9WqNR8gcENRAzPmRxo9CrAFexYgWu1f/3qBdfLyEA6UXog2SK3a&#10;tfnn8SFD2MqVK9jLL78i9cw555m2VOnSlpxbK5anRfcePVjxEsW5J5qTbNnyNU8bHTNmjGbxAzNT&#10;RkXmd7rQgRV+yERAeIoDCWyEYdavX+8ntIRKsQMY70979VW/7xMTE3WluaoJFUYiq9zMlq+3sAk+&#10;39WsWZOPulvZCUR1TzWMVilVq4qLBhSiEkOlMq4IaimWev3mkKaihtXRZGs//5x16949JJ85hH5k&#10;Kjy7wdjXW4QLBMrR37kP60qNNNvp7alG40aNdXujqXVQzBLZ3CKujR41SjUyWriVnju3oeOLFEdE&#10;l4B9+/ayY0ePsZWfruTXpdVArMH1UaZMmfQoZ0R2egtnEDTgQwUvNl+Q7oXUR4hxvhFtmF7xl0O0&#10;9PHjx9nmLZt551ovEIv7PNInfXtDybMIKbbeHPK0uWB/gmJUaKeJHhdMp0w7ccIE1n/AAFuETitS&#10;Q5X5dnvahc1btAg6fccOHXhfQO/+oq34j3/0Zi1atGT/euEF7sMmAsQgb4FNeN8NFjcwmh6qRq2a&#10;tdjbb/+HTZz4HN8vpzjqec6NHv00T0UvUriIedeiTsfDwg84K7CFY//TKBb362riP1RFlDAMIkp8&#10;PZdCpSQwBAU1AUgRHGTA9GqVLffv22frPqVeTdXcPrMf2r7nvUrVqn7+a5s2mvtwb9K0qeZ1aARE&#10;5KmBkc9wQq0CLNASywIBIdoXRAJaWAKbs2TJEtUGLhHeGK3w7FYgwuGzI4Cnjxp2enuqUb58eds6&#10;2qLT79ixIyzENQW1dEoZIBTh07dvPzb15ZfZvn37uYeXVUCoWr16Ffvyy/Vs3PjxrIunI6Nsg5p4&#10;AV8wiGh//vlnhu8VXzFEtCkVSFGhVJkO6YxYJpaP9WB9eLfBO03P9iYlJWfYXqM8M2YMP874YJsg&#10;JtpFBc/2Q1TC/nzxxZds44YNPBVUhskvvOA5NtHs3y+9xAtRWHVPW5kairRQiITBgLj29qxZften&#10;aKST93dIlXx95kw2f/48oW0VFaKsLG6gNz1UbfqKFSqyt9560/EKoziuENkuXLxg/nWWFvxa8Bbj&#10;sufI7ngbwypfZCfA4OnBgwfTP9u3bWPz5s3lf4ticYVuHjpJAhthCmvWrA7Zbf9Uw59ivKdxIoPW&#10;9IjwsxOtqnJNm5jvi+eblokGiq+PB/zNzAIioVrj14woOYz0quErGIY68E1UY9BgubRupOqqCcqI&#10;BLQapYIxkbmQqfCcnJwUcvsHsUEGraIldpE7T27TOy9GRLb1X37JmjZtGjbimhUdIwxEQGzbvGmT&#10;6fsNsWrt2nU8ikcGRKihwAEIJCgixRqRWVevqvvMom2AqD3sG7YlGF06d+aCo+z2Brkg+Sc2JoYP&#10;WuEza9Ys3vlbvPgDW4U25f6oU7cuF5A++GCR9PohtFWpUoUdOnTI9HvZSvENA31PPDFUKC3U13LC&#10;jGdax46d2Lq1a4Meb+9I61BND/VTF4pEsjfffMN1IpvWMQkolJmUOopKok6C56bTeIti+MBeCsKY&#10;92fUyJG86JryQaQZIri9P3Fxcaxy5crpH1j5DBgwkO3du0d4W2TsRnTAR4coRZQwhcWLF4esieKC&#10;hQt4+WzfFyz2Z+3na4XCSCE2KFWxfF/y4WSS7wvSMn1T9Xz338ww3M5e3hjemBElh4g8iDa+AqFS&#10;vCFcwqy1fBMhjs6dO4e/qESAr5Aay5Yts2U/Pli0iE2YOJEevoQqqQ6nT+pBqVgqCtLonKRKlaoZ&#10;OhJmeYbpSRf9av161r5DB8fPoZniGvCN7DKDW7du8SqS2FY1iwy9jB07VrgypS8434qhPAQ0dI4h&#10;qPly+/btoH52EJQg9JUNUrF1yosvmhf5HKQj/jfPNnft0pXfMy1atLBFBPYVB7p41l+5chVPZ7+V&#10;1Poxba1atdiqTz9lzZo3t0XcMZoa+uKUKWzr1uCDu2PGPMNiYmJ0b1Og7azpOWYYwA80SKvlFaqn&#10;uIHo9Zkmsn8Cxz/Q9PAahcj2xBNPOpouqohsr7zysnS6aIZ9ZcbSmAsVLOToeyk5KUlXZC6uT1+7&#10;jYsXLrCU8xkH93yj71HBXW+RKTuQsRvRAR8Jpgg2whQgPjhtuGxEcFiy5CPV32D+qlUZ9H8CTAx7&#10;993Zqg01reWGC/CwC8TBA+YWd2iu0bgzK0pu3969qt9r+b6FKq9Me0X1e4jKkydNCjo/Rma1Igmt&#10;Tg/93725gB68mQyZBuK5H86F/fFw2rwYHmFmdqr1LgsDI+EorgGISWYe17/++iu9w/uP3r1N3dbu&#10;3XsYXgaENkRyIkoBhRDAlStX0qPWEBEUqMoojpXi6QYvLC1QXVavGBhIvAgGItv++c/xll+LWtcM&#10;9nndunW6Iuk6dOzIhWy7729ZkMXxxptvCk0L0dHKbYv2nO+lH3+s+fu27dtNW6fR9FCRadIkpkUk&#10;2xtvzHRFJNuoUaMzRLJZcU2qpYcqKM8yp7iaelVqekSY4VmcJ0+eDNFi+LRq3ZoPxHt/FJsL5eOE&#10;uKYV2ewUJLARpvFpgFLgbmfKlCmqqRgQzSCyIbLH18MM/w8xYufOXaoNNSxPNBooVIE4GShVT8vv&#10;Sy/weFM7zmZFyWkVStBbZdOtQBBftnSp6m+ICoOngZqwjJBtvHh9o98U3pg509ZrD5F4BKGG09Fd&#10;eqhWrbr0fewkopEfVnYY8f5ppfE8shMrxDXvDqJZpKSksGzZsvG/77vvPlarVk1TlgufMbN9MLNm&#10;zcqj2uLj47nghr+1Ihshqp04cYIfKxROgPiL6PqoKPVIhYaNGhoXNe6mg8pihhBp5L5Be/UTnW0m&#10;iGxIxTayfqtSQ5X5EJUmwpNPPCF8zRqpPNk0MZHNnPm66m+XLl1i169fF1+uoNilFV1md9IoItnc&#10;ILL9/PPPqiKbdHpomr5rtECBAo7u/9EjR8O+zXf40GHhaatXt7RPx0OsSWAjTAMRJUgJDEXQWR86&#10;ZIjq9uMFjMie7747xV+GEBgQMov/hxihZtyL5WB5biIhIcGS5W7erO3lYqb/GgQftWNtZhEJrXRe&#10;PUUv3A7KqmuJo9jfpcuW8fBwxS8BDYrZc+ZoRhHBP8Gu6DUFu9JRCeeRvf9+/fXXsD4eTr9rUSXS&#10;zM6xvvf2Kel0NyuAb4xV4hrwrRKpF4hrSvEAhcqVKpuy7Np1ajty7DHAdubMGS6q+XoYou32oEaR&#10;otx/y83FOIhySJmVQqewlr5duXJJF2MQ3zSx7apQoQKvFKqHjp06abYdnE4NRdVQkdRQ3smuUd22&#10;5xcqjD6sETF69OgRw8fD1OIGWoUOtNYXZN0Q2V5+earj70yIbEgXNbNtIFQB1/NP/gL5Hd13PB9l&#10;QMVnQjf34j8ksBEmNnZP22Jwblln/ZNPeKWlQB0XCDwQGAKlFmB+LMfCEsAB2bhJPapBq/qmUXbu&#10;2Kl5HMw8Bq3btFb9Xqv6p160Up21/N9CmebNmwWMQEQHRakAF/DeWbrUkWhNCHrhVB2J0Ea2SMsn&#10;y5eH3D6WLFlSeFpfXxS7iYmOMb2TLLMsvF/+OX684+JaG897afiIEZauA6KY0U4h5lci17wpVbqU&#10;KdsYGRnpTE/m3nsDerLVq19P9fuy5crxfyHK4dgIed0ZFNa8sUKQlL3vnho2TPe6Jvzzn7rWb7UA&#10;v2jRIuFp40rG6T6ueoQvVHVVS831vvacShU1Y1lagl0af7fFsWka1iR2ApHtrf+8xa7fEI8aTDMh&#10;7u+BBx5wdL9l7SSc3l6r8bW3sAIS2AhzO7xz5oT09kMQ6tixg24/OYgVToprd7bhtKroAJFku4kR&#10;Zd4ihxpmi62NGzdR/d5sLy6tggnNBc19QwlcK+jUI/pMD+jkIjUK0XBOEcoVjAnC7kafWQSrwmV1&#10;Jw/PnRUO21Igim/hwvf8UrysAFFWekQ2zHf69Gn5KC1JChswEAfwhsM2ou2Cv0UJVvDg7/f/XWg5&#10;iq8b1o1oD7Tl0j19TBTWrELP/YZjpzeKDfeed6qoGeKa0eg1XDsL33vP1mMoAwboJ0163u/7C+cv&#10;iG2PRcUNtKY3m5o1a7FhTz3l+L2CCMfFHywOeMxl00MD+a+BHNlzOLrP4VKkzSxM89/UICIioiJV&#10;EQ0zUCnEl2CNMvyuJiilnEuRXj+EpR3bt7PcefIIb583Zm2H0QdRpUqVuN/Uk56XgYixNrYbHnQT&#10;n3vOtPNmZL8/XLxYNWJN67wY3QZEMJWOj8/w3XoBM1yta0/tmkW6ou+0F86f5yKRmSCtVe3Y5Qlw&#10;7Jy4ps28ZhB9hkrAT49+mpe8DuZLgoYshC14F+o5/thO0fMeDGx3ID+FcE8VzCzIlFVHSnOoER1d&#10;Qmr6PXu+dXR7ixQJLqhYVVn0zTfe4N6oToJIlFmz3mF5Pe8FfK6mpvLKtWpRYmahCFAw/UdUGypq&#10;qgGRCB8Ittges73RzATb6Zu6euHCBR6ZpmYJAa81/KZcC8Ge7yWio1W/V1JK4Q2FZSGKCNuRM2fO&#10;O20lz7HD+cyr871vJ0bSA3v07MkmBygGEYhpr05jzVu0MGUbjYprYMfdggFmHkOzotcUOnToyOrV&#10;m8u2e1VdVAbEzTgGerZNZN/1poemZVwg69q1K9/fDz9ytgAcLFDwDLdq4FztmNapU5t7djsFBsTd&#10;/C4w3HffuMFNm9M0gtnveUgQIQW8f5AeWK58Ob/fYByJSppmizwE4SQQl+vUreP3vSKMORmhSWRO&#10;UGgGXpgiQGBDtStRBvTvzytfOQm2QcbDEFGnThbRwYBSYrNmQgKaWSIb2LVzJzcNd5rVq1axFj7i&#10;wm1PpwrikJUim9nAQ/Xhhx8xvBwUNJKp8uvdEUVBEkXYUvjjjz9UCxScP3+eC4tKWl2gCDYIkhDk&#10;ypXzb7splUYVzp07x4U7b/D/+X183cwCkfeDBg3WNe+sWW+zvn37SQkqgTr/KCKhN9UaFTuDFTux&#10;SlzznRdFC2Qi2JDRkVChguY2GBHXAs2/ceMG1qPH/7wBu3bpwv2cA4peASLRRLzUdM0jIbClCcyn&#10;TIuI31GjR3munSOOP/+QtlqubDm/bVeNSEtTn0Ztem//NYV3Z7/L1q37wrF9RbtI5hlt5nvbLmTu&#10;z5IlY63su4+gCDaCCAJuQC3ze4IIR9DRt7tgAUGYxcULF3Rf7yhkc/HiRfZ7aipLSr4TJbrjbrQB&#10;RkjPnDnrin10uirYA3dNkEWi1MyKZEPkQx+LzOFleM7TGW6hErmTxbOPUZGRPJoN6YW+go0bKfyA&#10;s2bWuC5KlCjBI9kgckFoQwdcq+oevIEwHQo/+KZUQ1BDpDsETlRIVaLTREBEJsRRJZUWy7ZKXJPt&#10;CJq5DLV5unTuzF7XWQH8888+Y0OfeMIVnWm96aFWpIYGEueaNk1k9erVTY9i22ZB5J3oPDLRaHqm&#10;VwPRquPHjWcP9erl+PPvpZf+zWa/+y7fpsDVW4Of10BebZimUMFCIdWOcsPAo5XA1/fUKcv6OblJ&#10;YCMIgiAIwtXkzZNXeNqU8+Kp0oge8O3AKwa/9erX5//6Rs4pIhzYu3cP//fI4SN3vJtOn2KbNm2W&#10;3r+6ng6XDLJVwUxvPXqJG2amggbi+eeec7yoAXzXglUMRVohUnEUwcjNIFLMDWTNmpULbWZNJ6k4&#10;sKxZsrCiKhFzZpNm2ianmTZPmbJldG/Hjh07AgpsdqSGAkTSybL/wH5WPiFBeLvMFOKGDRuWLrDh&#10;fRJY3BHzUbPK9zLNjPl8tg1FUZ4dM4b9e6qz1UVR9GDO3DnsiaFPWHIcvSlYsKCj+wpbGT1RxoQu&#10;mpHARhAEQRCEq/H1eAxEujm5APnz55feFm8RDn6daiCSRqn0qYhw5344x9Ph4BsVilVOvYnW8LYK&#10;1PEyIsItX/6J475r4O23ZwU11gcQbEoUL85Szp93dcrozVs3M+cDxYGiBWmO7q722qtWraZ7uSs/&#10;/VTXOkV+l5nv4sUL0stZ/+V61rv3w6ZtV6D5fb9DFBveIRDXQHJyEitdOl5q/UZFOTOi0WSPl/e0&#10;rVq1YkeOHmGrV69x9FHw+edrWZXKVVjdunV97tc0Xfuslh4KvH0mneBq6lUW7qDd5ZZiUSSwEQRB&#10;EAQRNhw+JB7NIFM8QQY08v6fvauAt6L4v/On4UeoiJLyHiIgIaHkQyWlu1S6lJJSWrpBWkLpVBqk&#10;WxoUkW55gISIKIKF1P+ehX3et3d278zubNz75vi5ct/e3dmZ2Zo5e77nq5JveiQcoCZkSJuWL1TP&#10;ayHcdoaKIjS0R4+errfxk5EjY7KPqXOnYK1RQ0btToBgehKQQE4DbL82PHBt2glkqdX6sNnpu0bD&#10;tWv8BNvKr75S7i20ZBpm68vTrnfefpuMHTcuWIFM55HI+olIbsCKZs2auU6wAVM++4y8nPNl8vRT&#10;T3NdwKzhocozPl1aImEv8FLTaLzlj9w66lVRiCcPh4SEhISEhERcRMZMGV3dPwaD+KiKuFBAjerV&#10;hUzeWOGV0NCmvskgbe4VrEUIGVWzrqoeX15B/Hjxw/sCf+QuveW2ao3lesvzxOjfLKAa4bnGH9mg&#10;lrpz+46p8sZrCC47QkNp2yNRR9WqVWP+PnXyFNe+RISUijrHqN8Zr0EQWt26dnX9NoFQ0RXLV7Ap&#10;00IUe/fs5VrfrpePXkGKlLZmiH5OEmwSEhISEhISngaPwovHmDdFihSyczmRysD8XTTJhqyhXggN&#10;7du3n+KrptumINsjAcJzadIo3kOJEydm9tADIQfTf4Qyq8b/Ikm6UMp4yjHr/+/jVhWId0NCQ3W/&#10;RmWfOGEu6cunEyeSLZs321Y/vToji+0zqVOTt94qq/z9559/2t7nbic30Nt/iRIlSO7cuVy/bSxZ&#10;upREX4h+cv2KDQ8FzNhRuAmnXz6WLFlCyRa/ft06cujQoVgfLA8xpJMEm4SEhISEhISnwRLGYwaq&#10;700o4ciRI56un0iSrW+/vq63p2mTJgH+PNQ2ETaiLVXKlOSlrFkVwg2kGQhLqIDUDwg0TMZS+ybg&#10;MN6Hl1uihAlJwgQJYkg6USRbqKsyYib8HiDVWM8BL1x/Xr/uTZEaJlGrdm2FZLM7sYE/rl69qvwb&#10;VSxK+RehbQH7MqNEs6heszu5Ae16SZI0KWnUsJEnbiWLFi0KrKCg8z1VylQkHKESY7t27oxFip07&#10;dy5GRdu/X7+g5WSJzKIklCpXvnyMsl/9hCKk+YKEhISEhIREWEBNLCBhH3LmzMk0sbDqybZp40ay&#10;c+cu19vbpk0bvknqk39Z3OYSPvFAy6LxsDICSDoQb/B2Q0KPRIkSxa0T0IOk4CPPdM0jDx+2R54t&#10;EyTbrFkzSbVq1YXVw6hu9+/dU67bAq8WePzcOn/e1L6cUK+J6PtgdS5YqBCpUqWy635seN68VfYt&#10;ki9/Pua2PiKPQuK63Lptqy3lImv61q3bDNdxSg2HZCGshFyO7DlsrYtUsElISEhISEiEBbR+QMEQ&#10;qm9H3QTCakWpVYzW+WTUJ663Feq1PK+8Ym4CSuwlXlRvN4SQhiW0yjQPKNScPsZ83fXIs/u2w3dN&#10;dHubNGlKen/8cUy4ph2JDVQ8ePDgMfGQMZPivwnFT8C573eOMV8vvNvotMPu5Aa0fVerVs0T19H8&#10;BfNNHWuj8FAV2bK95Fq7zp+PDtlHwauvvsa0HpIJsSK5zfYgkmCTkJCQkJCQCAv8ZCKbXKjh2pPw&#10;olCY0JtdJ1TVa9T2EftImPjx4pFMmTKRe/fuhd6JrEegeZBIc/KY2nUt6k+8z1s/jjbVjXVbFlUt&#10;C+DJVrRoUcu+bDyE4/r168nBgwdtO852q9eshIf6I0uWF33H8WXXr6VTp06T7w9+LzQ8VEUkh1LZ&#10;bWR32D5jy9Yt4TRMe0oSbBISEhISEhKeRYvmzZnXvXL1CvO68A4JRfC00Q6oGTGtTDSCrTNr1izX&#10;+xnZUs2q1/QmlHaQMggZzfAkeYJrWUqDkWUhRqA5fQzNd/sjy0ouXtUvb/3s2Fb7m8iMgMhYXLtO&#10;HdKhfXtyITqau468bTbrvSZSwWeneo0npLVxo8aeuK727tvLdh5yhIeGmt9lcocTQF24cDGsxq2S&#10;YJOQkJCQkJCIc4CprgQ/tBldRZNsSOKwfMUK19vZtGlTIQRG4KTMHpIGyRPCOmTURXiNWBM5Yb/+&#10;00+Wtv9f8uS21o+l3HRp0wnfz9x580iBV18lI0eMID///LPQsuPHjy/2eFsMDzVbDxHqNf8yChYs&#10;SNKkSeP6tbVu3Xpy7adrzP3PEh7qBdiVICkYSZ89BJNJWYUk2CQkJCQkJCTCAhnSZ1AyVjVv1ozU&#10;qlnTmJBIlUp2mIOTfdZ11qxe7Xp7EHZZLCoqVr1CgWhDyCiyjiILKY8fjYRzx8ip640VV69ZCzmn&#10;hb1ZrR+v79qLWbPa1tdDhw0jOXLkIJ9NmRLjz6ZXF9Z2p/Jdn9T1BavXWMJDvaJeU/fxdr16nrjG&#10;du7YaXiMjdRrem3NmCEjCUcESy5lVQ2nfamnhz279zCX+eKLL9raJzKLqISEhISEhERYACne8dHi&#10;8OHDyr/waEOIJbIvvpzjZdlhgif9VjOHArNmz3a9LUhu8L///c9U/bn7ze+7qJITJUxIXsyShTz0&#10;1RdE26+//kptj4Tx8bDjGvFCGf7Yv2+/6W2r22BMb6Z9ERER5PXXi9vq29ijZ08yafJk0qXLR6RG&#10;jZokWbJkptv33HPPkascXppeUa8xVtZSuwoVLkTIp+43Y+26daROnTpCzmX136RJk4bMfTC5jjLV&#10;TkAJR9svEoGIht3PQ6lgk5CQkJCQkAhrIFsoPiDfmjVrTjp27EQl4kIBJ46fcHX//zMYeFtVsu3d&#10;s0fxQHIbJUqUMKy/beFvgifJ8GdD6GhkRAR5+umnZfiog33v1DljFVYI7XLlypm6B5i5NwQrt2LF&#10;irb3Fe5N7dt3IMWKFSPz588jf/31l6l2x4sXL9Av0QX1mpXj88gksRds3fTp0nsi2cHNmzfJyZMn&#10;2c/L0LSV1IXdCi8aginhQgmSYJOQkJCQkJCQCBH8/vvvru4fahGzk+Rg62zfvt31/kV4aFHfBJql&#10;DXYTbSJLT5gggRI+mjp1auVv1xIieAh29LNT54gIgNC2Au1LCrfINaB27TqO9Zs/0bZy5QpTpNcL&#10;vmvR7wdzbbeoXvNaeKiKUiVLeeL6OHbsGLVNZsJD4zLcUMO5DUmwSUhISEhISHgW0ist9GCWZPNC&#10;eGgw7z5aO+ycVIkmgeDT9lyaNErYzd1/78bN85M4awbvVXz99demtx0+bJgS6iiivVbJNQB16dWz&#10;p6P9B6INiuhq1aqSrVu3cLUxQYIE5N69e9Rz02pfuKZeM5ncQLssW7Zsnrg+9n+z3/R57cXsoWdO&#10;n7an3DPG5Tqlhjsffd4zfS0JNgkJCQkJCQnPImeunLITQhC8JFt0dLQnwkMLFipour12T6ZEkm1Q&#10;tD3/fNqwOd/gN/fQA5NZr6vWVMDvyCyhDb+zJk2bcl3rZu4TvOW2bddOUaA6jd2795C6desxEW3+&#10;bVPqKtVrAYty5crliWvkzJmz5Nbvt4K3k6GboHpDlmc3cfvObVvKdSKhDhJXBcO2bV975v4qkxxI&#10;hBRaNG9OcufOTVKkjJ2R5M7tO4qUd9r06WHb9ixZIhXZdNFiRQN+27tnL9m6bSs5fz5aniQSEhIS&#10;Ep4AT+KDc2fPeqLOL72UzXKbAdHJEAInbLFhZm//Fwbn2IOHD8nly5dJkiRJFJ85JHh45NK5HirX&#10;JLB0yRJThDZIoUmTJseYhNsWJm2iXCQemDZ1qmv+miDa8ImKKkaGDB5CcvnmK0ZtgYotvu/z4P59&#10;6jVtpj9CXb2mfq9cuRJZvXqN69dLtG9elT9/fq7wUL1jlThJ4pC6t0LNvXTZMsf2ByUcvHLDAZJg&#10;k/A8QKrVrl2b6YE5dtw4smvnTrLEN3AwQ7apmebsgpkbB9rftGlTUiwqSncdSNSB8+fPk/nz5pE+&#10;fftabjekxHXq1jXVzgH9+5Nq1atztb92rVqkd58+pvv22tWrSnZAkI1WiFZaXwwcMIAsWbrU8fPF&#10;HytXrFCO69gxY0jJUqWo7S9foYKQfa1ft46kS58+YPmc2bPJqNGj5U1JQkKCa3LGQrKdOXPGE/XN&#10;/WRSLIogsJtoo052SXiQZ8Fw/eefFS85kGtAQhfItVDyXFLr+ueff5IhQ4dybw9ybe3atSQyMlJI&#10;2+3ou8JFipChQ4eQHj16utbPINneLFGCNKhfn7Ro0SKGaKO1O23atOTixYskfvz47H0Txuo1FRGZ&#10;Izxxzfz222+mz91Q92N76qmnHN2fE0o4pyAJNgnPAoqt5ctXkFdeeYV5G7xRAxGHD0ipho0acqm6&#10;ePZlN0qXLkVGjx7DVacsWbIoJNX7rVopXhSsRJPodmfImIG7TNzIrdRD3RZk4+AhQ8hnU6ZwE416&#10;faH3kHHyfDlw4Fvl31WrV5EOHTtS6wKSkkYE8gBl6JHZy1cslzcmCQkJU5OuYETT8ePHXa9njScv&#10;hkSSY04TbUYT73Ah3e4/eECuXLmiEGuJEiVSlv3zzz8xvz98+JD88ssvuokc7t69+1g9pCE1zJAI&#10;oXQNqhg8aBC3eq16tWpk9JgxMb5rdpJrZsr236Z16zbkyuUr5NOJE13t83nz5ysfPaJNvS9gjOlP&#10;LmjbH+rqNTNtefbZZz1x3Zw+c5qULFmS70YbsEp4ZhpVcft28NBTp9VwbkMSbBKeBCb58IZQJehm&#10;AMXXkSNHSZPGjS2TDqHWfgyApk6bpmQpMkMyhTrQfhCNUNHVqFE9rEJnt2zZSjasX08lwTCAs3qu&#10;owwasE8ZgiwRqkD6d3gOmcV33x2wNPg8dvSY7u916tRxLaTJ6Qm+Ecm0dds21+uoTajBQgzyTiyd&#10;Jto454LeOmcoy0Ca3bhxI0a1pgJ/g1gDQB7hbyjaaLh165byO28ClVBVpPjXe9PGjWTc+PFc2yOh&#10;ATzXMCYV0Qd2kmsqevTsqZwHK7/6yvX+V4m2Nq1bKz5xadKkiVV3nIc3f/mFJEqcOHjbPKxeY9lP&#10;0HWffE+fIb0nrh1EBv3XDvbw0LiUTdRofKPCqhouVtZdAyCyiDVaTIQoQQ+SYJPwHESQaypQBsr6&#10;7dZvCjER19qvhlzGRZINgKpr06bNpGzZMmFFDo38ZCR1Qo5lUD6aPdehGtWb6GOfEhJeBwZX+fLl&#10;C6k6F4sqxrV+9IXQvZcZEVZeSHBQuEhh3YmTaKJNZJkheS5wrItsiwjVAlmdMmVKXeIMXmzoXy35&#10;JvKYebE81v2AXKteowbz9khmMHLESJI7Tx5h9XaCXAPgxzZx0iTFMN9MOKwdmDR5svIZN3Yseefd&#10;d2P9ljkigly6eJEk0Dm3nzSWqR/cUq9xHb8g6yZJnMQTxwyJDnT7Jcw5NKczuBsp4TJmyih8f3aG&#10;wEqCTcJzGD5ihC659PPPP5PVq1cpPlv+gGdKlapVlRBJLVDW559PdSxNsBWA4MCAQK/98M2Ax9yp&#10;U6eUpA64+RUpUoS88eabsdKl+wMk25EjR0JOxSeuT7OQSRMnCfMn8wJAoO3ZvZvqy9fq/VamCbb2&#10;H7SnLod6LVQIagmJcIeb12LjRo0sq7po2+PZ7nXYoUDzgqpNWFtsKPP3338nv/76a8yYCOSaEQmQ&#10;ODG7iThC8kDC6JF1dpBgTqpatPtatmwpadiwEdO28FobMmQwqVGjptC6O0Wu+Y//u3Ttqnz3CskG&#10;wOZj85bNZOjQYTFqNoQrJ/WdjyCTmfrLYv/bqV7TqydLcgMVNB9gd+9vjyxtF4qKtly5nc3myqKE&#10;CxVIgk3CU4A5Po0kA7GEzEAdO3XS3Ra/wQCe5k+FMlG2GSUXyCnV/8pu9OrVS5coA8nRpm0bXSWW&#10;XtsBkGyhSrC11AlZ9Acyq5YoUZJ67gBQZSFZhOgssyx1U4GQXS0gPR86ZAjT9lrVysyZM6kEW4WK&#10;FRWi1oxiT/tGVQWShkhISEj4T4REkmw/X78eUm0H7CDaRJfrFB48Cc3U/f3BA+WjTDwSJCDx4sUz&#10;XB9hoD/99JOiRKO9cBQxWQWxdt133j3//POxSLZQJ9a0+wN53b9fPyUyIhhArPXs0YPUrFUrVr+H&#10;Grmm/Q0kW4ECBUinzp09oZQFVq1aTQ4e/J4sX76cZM6cWVmGhAdnz5whSZImpTXqv68G7bVbvSZk&#10;fY6Mo17AhQsXSOaIzEHbHhfDQ1nhtBrObUiCTcJTgDk/Daw+aiDZIDGlZaOs36CBKYIN5Frz5i1s&#10;bztIkXr13qb+BnItmALLqO2iDPDdAAsppq7zoW/w1H/AAOqA/IP27YUTbDzl0Qg2eEKZrRO2Q5u0&#10;iRbQdijRjMhoGtB3NHIXBLPofpOQkAh92KFkcxvZs2XnnoCKbkMokm2/37ql/9vvvytJBVQgGUGG&#10;DBl0EwwgeQEIL22Ypx2TVuwHRB5e4uLZaeTZBlIwadKkynNSTazAezyduCZVREdHk4VffkkGDhrE&#10;vP2rBQqEBLlmZl+lSpdWsrH379/fE75s6rleo0aNWCQbQkVB/JpJbMC6nhX1Gk9yA7PqNa8/9wI7&#10;Qq/9cYNoOx99Pug6Tqnhfrp2jdmDzU7Ek0NECa8ABBBtgj9jxnQuYggkGkgBLaBugj+VVwFShEYM&#10;QeXEGt6Iti9ZvJj6W7169cL+HBo1erRCxtIAIsrLx98MJugYFesp0YzQSKffJnCaIUtISMQd2JlJ&#10;0A38L3lyU22wqx1q2V6ffN6/fz8mwYA/tOQaAOIMpBbNb0cl15xqP8rF/uDFk9DA+wq/q95v8IID&#10;AXL27FmlfXp1c+q4YbyrfubMnk2GDR1Kypcvp1in8JBrwIqVK8n7772nEI6irk87yDWjPjdaHhEZ&#10;SWbOmkUmTPDOuEYl2aCSAkDeQuWpacB/X1n7RZB6jXf9cFOvsbad5TwPV2Xbtm1fCynHSOXG+vLr&#10;ytUrnugTqWCT8AyKFy9OXb5gwQJTxANNMZQvbz7PeknpkSKsIYQqunXvRmrXqROwHD5tcQEgY0HK&#10;NmvWPOC3KpWrhJWXmJ6KDUQ1T0g0iEdtGQDIXalek5CQCDbBsKpk88rE4487dyxPtOxSnXlZ2QZC&#10;4Nq1a4oyTQW8pOBzRlN7gaiCku3mzZvkmWeeISlSpFDWxXInzgUR+wDhhjbgAzV6xowZuZRtogAf&#10;XpEAyQZ89vnnikedXf3sNLnmj/r1G5CoYlGeUbOBZKtZsybZsGGD4smWLl06JeEBCXKdsxJbVtRr&#10;LMkNqNsFOQbhql4LJxItQ/oMwsqqVKkyOXToUKxlPEqz5L5nhBYREZlJ6VKlYy3jUaHbCalgk/DO&#10;hZwhA3WCb4YQ0SMFcubK6cm2g+CgqffMEBzw3oIBvhYoH2GocQF6pGzBggXDrq16CrNq1aszl9Hl&#10;oy7U5fPnzZM3JgkJCUcICy/gzNkzQvrC7v7wV3Z5pe9BjkHRBcBDDd5fwQgnqPZBUN24cUP5N1TP&#10;o+TJkythpMhiCrJE9Ztz4rqDb5poqEq2v/76y5Z7gpvkWszk/ImabfGiRbb0IS9w3nTv3u2/4/rC&#10;C4+jWhjVa5qGO3YvF6leE9UGTzwTSej7sqVNl05YWfC6BKHm/+EBEhVqn3vR0ReUObL/J0pHrOM0&#10;JMEm4Rlkyx7IOuOtoFnQwkS9CiiraFhl8s3ali1bqMtLlSwVJ84lkLK0rHS0NyChDjxQQMRqAUUa&#10;EjsEA0jX4q+/HrAc/WfGs1BCQiJ8QQvrszppDlc4SX55hXBDOCieHSCbaCGX2nqG2zkDQhHthjIP&#10;z2X/jJB2nVvfffcdmTxpknCSCCRb1y5dTNdP9H1CJLnmj9JlypA9e/aQ8ePHuU60rV69hixYMD/m&#10;b6g7n0+bNiDMWtu+UFOvsWznJSD5hFH/yOQG9iO5CfsGNyEJNomwBdjuUIGesmrXrl2myrt06RJ1&#10;+QsvvBBnjj88XkL5nOCBntKsadOmQbfV8/77bMoUeRORkPAg4FfqFpavWGF6Ym2E3HnyhO3xcoNM&#10;cprIgmKNtn8sf/rpp0nixImpJIETfeDWMcdz9ddff1VUbWILj/0n9gMPVRBtI4YPF7qr2XPmkOHD&#10;hnG3XfT9wYqqigUIhUXY6MaNG0mP7t1dvV988smoGA88AIRtFt/Y9SFrm0Igc2jQ7XzLrl676pl7&#10;eOIkibmSG4QLQGo1b9aMdO7UiUyfPi3WZ9fOnUrIp/qRiA3pwSYRtujYoUPAsugL0Z6sa9aXXqIu&#10;N5v1E6ommgddhowZ4vQ5QSOSwgFQmiEDrzbMuFhUlBJ+bBRmTfP+w+BOqtckJLwJGK67iWCea17M&#10;DsqK/fv2k8aNm9jad4Ab/UP1QRJU9nPPP6+otbTm7KqiC+bVIDGQHMAomYAdbXS7n9FeKD/h2Wb3&#10;+KZtu3aK326dOnXIjz/+KKTcQYMHK/92YyCenCbXRCdhwBjqoy5dFMJy9qxZZJhgwpIFCBX96quV&#10;5J133o11v8ALcihDQdr6X2dGSjQvZg5l2ocPf//9t6efFUaqtXAIDwUgSghnH2Y7OQGpYJPwNPRk&#10;uSzQxmXj41WDe5r/mtUQV/iw+WeXwufK5Stx+nwKpbBhXugpzvT81YAPO3emnnsLF34pbz4SEhKm&#10;J7ZmJhTVq1VzvV2qh5gT/RdOIZLx/u//FB9dhLT5h0X6k8Egmp5/QsSFY18a1QEEm13holrkyZOH&#10;HDhwQOj1BJLNSMkWrP+dJNe4SB2ddZFoAETbyZMnSfdu3Rw/l7QqNhUgqpFM4x8G8slWLzViPkkB&#10;i3oNuHrFGwo2ZOQVldxAhpB6C3ZyApJgk/AMrl0NvJli8s/iIxXK0Av3OXP6tKVyYfSoNZSUqqTw&#10;BY4tzXcO/mp6yS3wllYLDOoGP3ljLSEhIWF2ssA7mfCChUGwEFi7+jHUybZHT9oBZQ1ItPv37we0&#10;zf93q2STl/qMpR4gF6Hee/jwoSN1gZpt3vz55ONevYSVDZJt+bJltt8HWLYTQa6xlK0SbSdOnHCU&#10;aIOKbf/+fdR64VxC1Mu/d+8yK9FcV69xbKdCz+rGaTyb+lnOe6H0Y5OQBJuEh3Dq1Cnq8g/atw/r&#10;duuF+9y+c1ueFBYAk38tDhz4NqzbTFOxYaDdizLIRugorY+gXkMmWgkJCQkrk2DeSUaOl3N4ok1u&#10;Kp3DgWwDiZbuSfa5+PHjU3/3J9lYyTYv9g1PXUCMgDSwi2Sj1aV7jx5CSTa8lNu0aaMt1z/rdqLI&#10;NWpon04Zauiok0Tbzh07dX9DyGhkliwKyRasbY84+4JlW7vVa4BXLH2gzNVrB0sIaKgTbT/88IOl&#10;hINxFdKDTcIzgKF/h44dqUTJ+nXrSPkKFcKy3Xpv7eN6OKcVDOjfn7p87569Yd1uqNg6f/hhgNdc&#10;ZUqWWr3Q0QULFsgTSCKsAdNes0CITq7cucwP1tNnIGmfkA8qrFgheIlk0PMVY/Vky58vvyfac+7c&#10;WerLB7f61ahvvQrUl2Y/EDP5SJCApEiRQlFMY/KGRAihNDk1S+YkSZLksTLnkXN1AckGDBKkTK9Z&#10;sxbZtHEjKVykiNA+UgGl38aNG5Tv+fLmi5UAxU5yjQX+Hm1zZs+21aNt8pQpMVEntPrGixePZMyU&#10;6XHkAmN7eNVrmo2Nfza5H9qv8F/bvn2HJ671tOnS6lc0oC2PDBtKS77mdWTNmjXme8mSJUiWyCzK&#10;vDVjpowx4xkkQwjXJHJmIQk2Cc8Ahv54UNAGZeXKl1ceulDozJo9K6wUNnqJB7wijw5FwPBfC5xb&#10;4WzWqQIKtGbNmgcMCkE6qoM1hIwidFSLDevXe9anUCLuAsS49pzWA0LhZWiGe6SDEcmmEi968Eom&#10;0W+/+ZbUqFHTU6RWKJNteoDpPwgn+JNZJT7cOA5m10ebYVTvZH1Ek2zNmjcnq1evJpGRkUL6yX87&#10;jFe++OILsnv3HhIVVYysWbPWsExR5NojDpIKoaMffvRRDNE2d948JaxTNE4cP05ezplT93ecS/c1&#10;yUWYEhvoLPeKeu2H8z945prPnDkztR0sqjXtOv/884+rbcmR3ZpKfNu2r5WPHiIiMpPSpUrHvIjE&#10;S5Rs2bLHjM3iEmSIqISnYJRiHA/d3n36kCNHjiqKNhi0S0hogXODRtLqJQEIN8A/jWaOW79Bg5jv&#10;7T9oT82oOvKTkfIEkpCQMMRff/1lesIf7PfGjRq53r5x48fH1NWLhI/W1yyUgSyjXu5rbZ/zbqMH&#10;q5lUeeuDdZEFVNT1hQyllStXpo41RISFtmzZUvkXJNv+ffs8Ra75QyXadu/eTQYNHCj8vDt85HDQ&#10;dTKZ8a50SL32N54V//d/5Pm0aWM+IAXvPglt1Sv13Nlznrjua9aoQQwrynrueOTWljxFCr7z7/Bh&#10;rvUvXLhIps+YQUaPGUOaN29B6tatR/Lly6d88GIIH/iq4zNjxnTls3vXLmU/4RaGKhVsEp7CqNGj&#10;SdmyZRXFmh5ADOB3fPoPGEDWrV1LFi5cqCjg7ADC63hvMjTENfbeacBTbED/AaRYVFTAb+fPn48z&#10;CR6g7qSp2LJkyaI81KDie+fddwO2Q9ZZqV6TkPA+3E4GgPtp7ty5DSccRioro99Lly5NZs+Z43of&#10;792zhxQtVizWBMqryjHtBC9cFG5e7Fu7tnGq/iNGjlQy5a5YudJy2SDZWrdqpYQyYlxupd3abcuW&#10;fSvm+6RJk0ihwoUt97NdiRGwfbJkych7779PatSsSSZ++imZNHmykOP3x50/gu6bW72mp1jTU68x&#10;rK9F4kSJyHPPP6+EsWoBgg1E22+//kpuqVmbNeVu+3qbJ64f//DIYG3WJjeQSno6QMD5/6tFLd81&#10;BG9ybRgqrDTg3RkqkASbhOcArzWokIxINhV4qNeuU0f5IARwx/btwsk2qKGMvETswq1bt+TJgJvw&#10;9GlB13nttYK6njl4w/reey3jVJ9BxVav3tsBKjUkDIF0m3Y+z5w5U55sEhIhAD1bAa8RE2ZINmS/&#10;9gK2+8YSKsGmnVx5ncDSm9hJ4s16H4rexuk2gAjCi+zvDh5UCDKrAFGXKVMmS6GntHpi7NKzRw8y&#10;ZOhQsvKrr8iWzZtJ6TJlTPe1CHKNJSkCFG19+/UjFSpWIK1atbYcNnr69GnGZ0JGciE6OhbZ5th5&#10;5vcd4aqoS+LEiYNu9/Qzz5AHDx+SO3fuxFp+7adr5MSJk564hpTEO4/0z4VwJ9G+++6A4/tcSslU&#10;7A/VB04bhuo1HzhJsEl4EiDZEALatVs3ZnIL66lkG96wz583LyRUSylTpKQut0uRF2pg9V6iAdng&#10;OnfuFOeUWXoqNpCQbdq2pfZTXPCnk5CQcHaCz0uy4TlevVo1IQobKxg4aJDyQoIWSh8qRJsZgsCV&#10;iYjDpMDb9epx9ZHZvjVa185+D1Y2rrFFCxcGEMhmMeHTT5VMi63btBFaV4zlQbABnXzzgb1795pS&#10;yjlFrvkvK1SoMFm+fDmpUaOGLd5s2v1DKZbedwx+vn798W969bRRvYaMppkjIgzDn7XbpU6dWlGy&#10;qfcARb221RvqtfLlyylKKhHJDdS2ifJejMsI5gMHUQbLvBE8gZ2QHmwSngXeskEOOnDAAO4LAeFw&#10;8GtDeuHatWp5up3ZsmeXB1sgoFhDuGOd2rWVsNy4GvY4WOeNMq6NgAHyE88hCQkJCScn+zSyoVHj&#10;Rp6oO54jbhIl4X5eqB8vEJVmj6UZLzQ3rzcVSCgyadJEYftFEgWozETVFb8hgUK1qlWVv6G2GzZ0&#10;qCvXGy+5pgLm+MuCqHFE1gmqMXhsPWLc/t79+4p6DMb7+I7PP3fvkj98y+77vrMcK3XpA9/6L2bN&#10;GuOpyNOGCN9xVveHuqxZu9YT96jChQpT62ukXgumbPv1N3cJNt6M5Xt27wnbZ5Ddnm+SYJPwPKBC&#10;g+wThMmSxYsfp6RmBMiExUuWKBkUJeIG8IYTPmyzZs9W3mQgY2ZcBFRsyAoaDHElu6pE6CL6QnRY&#10;tQcvfuDrCYPfsWPHKH+HVP3P8RlQs5AQ/r8XKxalhJ25jVGjR9lCsoQjtIkXgn1YiRaruHTxIlOd&#10;zbbXrvWN8Msvvyg+albLb9iwkdCkIh06diQXLlxg7g+W3xo2bBjz/dOJE8k3+/dzHyfe/YtcLyIi&#10;gowdM8aR6w94+umnFRLlryfJJ7TqtXv37ilkFjytMK/KlTu38pIf3/HJli0byZkrlzJ3gioRhB1I&#10;r7///jtgXygHxBrWy+LbFio61uPq/x3qtWeffVZZdvz4cXLjxg3X72dQ1uXNl9d6coJH9t/jeOCG&#10;3ZHTyJ7NG6IVGSIqETJAyKQaNglVWr169cgbb77JdMOAmg0wEzIKkmLJkiW2tesPjf+AhBiAaINM&#10;uESJkqRs2TIK4RTXgKygwbwM40p2VYnQRaipUPFmFKTZT9eukStXr5DLP14mly5dIlu2blGybGlR&#10;smQprvLhOekm7vxh7pnFGjKKezcm/lZ8nURg585d5OjRoyRPnjxck1zpdcYHrVpGJGgZbwsUKOBI&#10;KKhdE2uE4IHw+O2330j69OktZSQdPmIE2bptmxA/NpTRrl1bsnDhImpoNUufaH+D7xrIdrV+Ld97&#10;j6xcsUJRPZntexFJDXhQtVo131jsE2GhosEIapwP2XPkIA8fPlQINf/fkWCAleCOHz8+eeaZZ5QP&#10;677NHvNUTz2lcFGz58z2xD2pviYRmKFqLYyTG2DMEmrgzZRqE/6VBJtESMKfbENmxNq1awclEkCy&#10;bd+xnXuyhgmSnQqfU6dPUTNfShDDyQqOu4qixYoqRBot/BHLli9fESezuOJcB0Gsd21AvRZXsqtK&#10;SIgECDQQaWfOnFbCbNRQCr3MWEaAkXAo3Z+sZgsMRrIBTZs1c51gA6ZMnkwmTppkun/iCtn2p4Vw&#10;GyMyxiqu/3zdlXPeiUk2yBJ4Ov37778kY8aMps419P0M3/i27FtvCakTSOnu3bopvmy8/aL3W9eu&#10;XcgHH7RXvoNo69+/v6JmM0Pi2em7ZtTHVatUUbKtWj3veOoPRVmwZAMi1aRWybajR4+QU6dOEy8g&#10;X/58huo1prY+oj3rD4bUfZ32QtDr8Eiig79kiKhEyAPkF5IilClTOmhIXJePuoRMu/wJJAn6cVc/&#10;zZu3UG6q8OujAeb+cbU/oWLTg1SvSUjoA2Gcu3ftignlxD2kVKmSykQ2a9asJF++fKRu3XrK/QfE&#10;mhlyLRRx7eo12ydiyMb3ca9errcVVgNHjxyx1Na4ED56+oy5ifHdu3ctKbCC4fpPgQQbqyLR7PFz&#10;+nij/6Kjo00rAYsULar4m4nCnLlzydy5c7j6xYgQe+utcrGWIavo8GHDTJVl5RhaSRJS4NUCpvoy&#10;R44cXPvnCcW3et8OlvSA97cpHhmPQr2mJDdgqT/h8GXz/Xfz5k3X2lW6NJ9SPtSsK1QgmyjbOOaq&#10;rfWQCjaJsAHUOvhgEjR23Djq2y0oeeDJFRfDBeMCoMZKmTKl4gWiBVSOcdFrzEjFNmv2LHnSSMRZ&#10;XL9+nfz0008xoZzHjx1XvI2cJsqgfuPJlsw6gLQLly9fjpk4mFVosYRTNmna1BMqtmG+yfy8+fOD&#10;1pd1cuolVZuot/1/3DGnYEPYnOjz2b+vDx4MVIw8myYNN5lghoBwAuo+kyVLptzL4IfFe36hjMZN&#10;mpA1a9coCjQRaNfuA/JS1pcU8s4s6aMuB9nerm1bRbWmAt9TpEhBunTtylWW2eNohVzDei9mMXed&#10;PZ/2eeZ68vYzz/ailG562+3cuYN8++0B1++H8F4rXaY0VX0W6iGgkRF8ftRIMnjo0KEYlb46Pjof&#10;fd4wi6ebqFWzJvuz5+oVW+siCTaJsANIlFu3bilvnmkkW43qNZQMpeEO+NT5v4UBYBYe7lk1O3bq&#10;RFq0bBlw7Iu//nqcvSb0HiSSaJYIFRw5ckRRovJCDeVEGObt27fJsaPHlOfDUpuyu5kB6sMDWii8&#10;W7CaBdJoe/irQlmDDIVuYsXKlWTzpk2kTNmyQnzWvES2gZgRAZiT8+LBgwfCyDW9Se/2HTti/Z0u&#10;XTrFUJ23HDP7duLaizWhS5BA8XpE9kre7TFeGj58BClWrJiw+mEctmXLFkOfZFZCDJ7L/gQbMPSJ&#10;ik0l2ewi15xYTw+v5HnFlnPMqdBQlt/gJ/jxx7098TyLUa8xJCfQqtc0P8b6Deve+PkGCSXg3gzr&#10;Cj37Cu0LSi+Mr7RzXhdxXxJsEmEJ+LNhMqYmN/BHzlw5Q6INqVKlsrQ92q6dkCLUKdwJNmDXzp0B&#10;ii0MIKV6UUIivAFCbeiQIboJBbwIL5F9LICXqXaiZBfJBmUNPNBEmLBbwQft25MDBw7EvLgRldDA&#10;C2RbjerVyfIVKyyVsWUr/7jCarhUMFIA2Tav+SZ//njzjTeEkSBuKln09g3PLUxwg000advnzp1b&#10;KKGNa3bQwIFk/IQJXG2gLUe2y6ioYmT3E69LFSrJ9lGXLpaPkV1JEcwCasTMERGeDg01W47/98WL&#10;FgVcp24gW7aXSNGiRU2r14L1C7KxhvKcUgso3PDRI+DUZE8AXnACVrxqWfDCCy94ZigqCTYJT4Cm&#10;tsIgQU1kYAYIf6MRbBnSZ/BU2/fu2UsNDwoVItCL+Oabb6ghkaVKliLnz0+XHSQhEabAW9dQ9ELD&#10;YJRHzePmywIacSmCZAO0ZYDQGjduLKlZs5arxwdkwayZM0nbdu2Y6m11Auok2SZiUoL+QdIclqzu&#10;ADIcwpw/UaJElgkQ/XHA/oBlyCAqkijwGlA3HAc9gi1Y3UWHisKPrVDhQqRBg4ZMdTD6rUWLFgEE&#10;G6BHstlFrjmlXnv3nXeYynUzNJR1W731frx0yRM2AEDTpk1J4iSJDZMbxLTHMAMCvc1uE2xOzylV&#10;BRyg/qvOdVW7HvjcAtowVLMvSDNmysi87pXLtoaI/iMJNglPgKa2QkiQFYINk4/z588HhNOkS58+&#10;JPokZYqUlrY3E04lCjmy53C17xAmISEhET74wzf4YgHeqIYi8KaXJ5OoF18WiAqf1G5fpkxZ0rhR&#10;IzJ7zhxX29ete3fy5ptvktwUk3zR5Jh2cmYn4ZbjZTHP68OHDjFno8RkKhi5ZpWgWLNmTcAyqLTC&#10;lVhTAW8ys/VHyPCwYcNJlMDM9vBji4oqTiIjIy0pgHAfyJQpE1XNqiXZvEauHT5ymLvfihcvLjSU&#10;k7a9m6GhwCejPvHE9VOzRg2SPXv2WOSaVrVmmMCAIZQU4ZQSseFPwIFsy54tu5IwJ3ee3Eq4Ka/f&#10;G4+Axu55oswiKhHekzILqeOdwtZt9NCKbLjZCwbUck4guc4AzynAa44GD8mHJSQkOHDq9CnmdXmM&#10;br2CnzwQIsOD48eO2UZE0DI34iUcJtduo0vXLuTPP//krr8IAsX/IxL58xcQUs5WjjBRmu+gyDYi&#10;PHTt2nWxlsF/LcfLLws5H70EWt2gEOStv7oOSMhePXsKrWO7dm0Nx+Ms9YOatUH9+rq/g2Tr2KFD&#10;0OuTZb8iyTX8feb0Ga7+Klq0CHmtYEHT9RdxL7Y7scHSpUvIunXrXb9+kNigTp067O0xoV7zAtyO&#10;3sJLRJBoixcvUuyKkJAQH7w8wgdZ2eGVjazsnTp1ViIReJMppPXd4z2CW5Jgk5BwGVDaQdKvhZXs&#10;XnrpmHnNtEMVej5zGTJmkCechESYw0NGt8zgzWiFSbDbk3orahTeiRlCDxEq6jYQOjd40CCuPrJj&#10;siWSjILaXQR5uWz5ciZyA6GhSZIksZU03EYh+96uV0/oOS7q3LajnHv37jHvh9ZOhEKLJLQR2jlX&#10;R4HK0xcIYTXC3HnzSNu2bciFCxeE9qnVsNCvVq3iqkM7TSg6rWw7Q0OtnL8sv50+fYr06NGTeAEf&#10;ffRhQGioaPUa1rl69aqr7bQ7egtJD0CgbVi/XiHQBvTvrxBokZERCoGWNWtWhUSrW7eeQqKBQBNt&#10;55E2bVrmdW2eD38tCTYJT+Aa5cYjIsSRdrEdOPCt59p/7uzZgGV4WwdvOjN48403qcv1Qm5pg2Ke&#10;G5WEhISEV1AsqljI1RneIzxIkdJdlfAP539gmkyJVLMhROwDysTTacC0ffnyZabaYSdhY4WwatK4&#10;seU6IHRvz+7dQde7fPmybccG7cZ4ZszYQDKWJUOmU8fJ7nIQ/sSjWqONP6dPmya07T169gxQvvL2&#10;BYj2hg0aGK6zatVqUq1aNbJ16xbutosm17Bs27at5MoV9hcoUK+VKFHSsGzefhNJzpn1bPPPGvre&#10;e+974rkLRWR2UdFCQQ7JX3//FfJjKxBou3ftUgi0sWPHKAQa5qkg0DBnBIFWvkIFhUDr26+fQqA5&#10;mWyKxyLEigUVCyTBJuEJ6L29h5GzWUDFRTPcvXP7jufaj1TmNMCDwVzbSwcsg6ed7mTpSaYX7UDG&#10;bP/TyFEe2b6EhISEP5wKb3cLMPblgVWPTqu44+eJZ2eYkraMnr16keq+ybPbaNiwEYmOjjbdFifC&#10;Dmmkm94+K1WuLGSfwTyVoBpQM7Ha0UZg7Zo1AVkJER766muvBS3H7mMhZh4fvBwYjEMpaKU+hYsU&#10;IY0aNhTaD926d1PGgmb7A9tUqVol+JziyhVFKdO3Tx/q2FM0uWZ0z1qzeg3XdgMGDLRcB1ZCjOV+&#10;LTo0tLvvHPBC1lAQmZUqVdKtN02h5q9IC3bOaNc1+7wQBR7RCtRorGGcXsmCXrJkCS8N6f6QBJuE&#10;J3Di+Anq8iaNm5guU0/FtWvXLs+1f/uO7dTl77z7LndZIBaLUQxqtxn4o1zTkS6b6f8PO3emLqeR&#10;eBISEhKi8eqrr4V9G+3w6OTB6VOnuSZhokg2mLD3HzDAE35sFStWVCYiIogXJz17aKRbnjx5hKjY&#10;EEK7aeNG6m+wwrh7967Q+mtx6eJF0rVbt4DlnTp2NCzL7r52AzBVv337tqVrEd6HImEUKsrSl4/H&#10;uGVIFKNKeeKkSYpycf++fYbtt0qu6ZFSUK/NX7CAuZz+/fqRnDlzWrqXOunLxvvbpIkTPeO79t57&#10;7z0ODVUqaPVCD77KuXOhMwdCVJVdYZx2IUtkFuZ1HRB8LJEEm4QncOjwIeryatWrm7vQskSS91u1&#10;og7w7JaFmgE8w2ihFVCRIY6dB10+6kJdvmq1vgfEN998Q11O68NgaKQzSD9z+rTr/ey26kNCQsJ+&#10;QL0RSsCkauy4cSFVZ5rijsWXTQTZEBERQWZMdz+DKkIi8UJJVeRYhZ2eZCxo1bq1kHKgYoOhvdoO&#10;qNYuXrxoSQnD0i9//fUXGTFyBPW3kiVLUsuzE24bnSNLK/oEIblm24wx6KefThBaL1qoKG9f1uPw&#10;04OaDQpNJECg+R3bRa7duHGDdOnSlbmcSpUqkhYtWzKVzVsXEdtbzcy6c+cOzzznen/8MUmVKpVu&#10;vUWr127/ftvV9vLaDSGTZ6iBdjz1YLfgw3fcZZIDCW8ABBMthBGS1unT+X0gJk2cRA0PXb16lWf7&#10;YObMmdTlnT/8kDlUE4P9cuXLBywHeadn/A/Mmj2LyuijD3n6H2Sgngx54cKFjvYnbSDltupDQkLC&#10;HKZxECpWEsQ4DZBrffr25SYFRXiUWsEO32TJLLEggngoVLgwWeaBl2UrVq4kXbt0iWmX0FBAh8k2&#10;qNhGDB9uuRyo2Gb5xjNQT8ELDKo1JDUw026etsMzTJs5FOjTuzd5JnVqx/qSZT9WFBSHvj/EVZf4&#10;8eMrpv9q4gNe1KxZi7z+enGhffTJJ59Y6suyZd/i3ue8+fMVddgo375Bfom4F+kRUiA2e/bswey9&#10;BnJtzJixTGVbrZuo9fXWpZUDcg2KKC+gn+95mzkis18F7d/nrd/dTTDHm/iJpnz1OnLlzuWp+kiC&#10;TcIzmDN7NnV5s2bNmUkeEFHr162jkkwY0AwePNjTE0gayQi/kk2bNgcl2fCGAqEzNOiRdyqQyXTh&#10;wi91+3/xokVB6z92zBjdcAK0y2nlIMIjJCQk4iYi/AfQAspq3qyZQobhWYRnjIjyURbItVAEjIut&#10;ZBEVQXSULlOG9Orpfia62XPmkOHDhnGTLLyTZScItyZNmwrxuEOY5saNG4ISa1aTM6iYMH48NbEB&#10;vNfqcmYPtXqMWNY78N0B0/vZsXOnYhTPQ3rgONy8eZPLbN9/DPpxr4+F9tXKr74iK1euMH2PSJMm&#10;DelOCQVmwbDhwxWi7ZORI2OINjP3Jr31UGaHDu3JakbvtcqVKynkmr83oVXfNavb8pBtwX5DxlCv&#10;kGstW7QgefPlZcoKyqxee6TZnsLYXf/puqvt5s06fuzoMeJ1YEyGD8ZRixYtJJUqsfuIXrM3o+sf&#10;+F8COQyX8ApGjR6thBfS3syD5KlcuQr5bMoURW0FQsgfIJcgGa9QsaKugS7MTrXbsQD7xkcEYBJp&#10;hM6dO/kGHV8FtCFLlizkyJGjCgm2YMGCWGo0eK4hLJRGKgJLFi9mUn/gAYjMRdiXFrXr1FG8ZnZs&#10;3042bNgQ67eixYoqx4amGARAbKJdEhISElYAVarefSaAfClVmss7pFbNmspbXjUDKXzcoCrTquEQ&#10;+gavKquZsfReBPEA5sPTXAyVPHH8OMmZK5fucw0TDqNnnjohCfZcDEbkAIOHDHH13Bz05OVdt+7d&#10;dSefVtrJMqkVUT7GHmjLdwcPKiGwVtC4cRMy2zdee+ONN20jBaEUGjd2LJmqk/Fy3LixJGnSpLYe&#10;e16lz81ffrHkQwWD+O1ff61k6+OtT7x48RSSLX369MznC8pTEx7MmTtXWL/16dNXyQxMG7OzEDrw&#10;QBxmQXE5fMQI5YNMkpWrVCZFihRlPlf0CJpVq74i/fsPYCYy333nHdKvf/+giT/sDg0VeX7748dL&#10;lzyVMbRipYqaCtt/X8C///zzj6tt5806jrB+t4GkBfBVe+GFF0jGTBlJ9mzZSfIUKZQxmVUbEL3E&#10;ioJwH/+TBJuEp1CjRvUnaq1AkgcTKyikVJXU+fPnqevRAJIJBJ7XAeJs9KhRVCUYHsD+ZB/LZBN9&#10;hKxNrOjWtSuZNXs29WGPfYFow4cHIDaNwlOdBNJIS0hIhCagSmUl2DAo0wJvO+HTgVCCDOkzkLTp&#10;0in3BNbU7vDtwD3SStYsKN+mTJ5imVzzAkA2qhMII5ItGPkTjIgLBq+TbLTJp0iyzWgibGY/kZGR&#10;ZN26daRChQpCSDaEnfKOG1hw6uRJ0n9Af7J/P91DFokN7Ex4YpZ4+PLLLy3ve+iwYSRXrlwkk+Y+&#10;x0JMgWSDJx4ShSB8lLV9H/fuLZRgw7kF0/suXbtytwEAuY9kB0icYAUIHcUHaNO6NSnwagHyyit5&#10;SebMmZn6BeG3e/fuIYsWLfL9u495v6NHjyL16r0dtHw3fdd4zmvtdkg40qBhQ09kDAW5Vqt2rdj1&#10;fBTYDjvUa8rY4by7CQ5yZM/Btb5TmUExJgPwYjNFihQkG0g0yovNEIOSYl0SbBKeAhRmZcuW0SXZ&#10;/MFDrtWpWzdk+kANGQqWvYmFXENf8qj21DBOPZKNFwMHDHCN2IQEWKuGRJ+5rfqQkJCwH0iQU7p0&#10;aeWNZ968eS2XB3KtTJnSlpRrINc2b94ibPAI9bCb97Kz584qXmj+Ewy31GyhQrLRJqN2kG0sk2Wj&#10;/Yok2XBsvt7+NWnXth3J8fLLltsEYm3OnDnkSwNfV5Br7T74wNH+ZFl//fp1QozeQVogRHro0CHk&#10;zTdLKFkReeqROHFi5SUtSHKVaEuYMKFhO9WEB+3aietXEIWIPFFD2HhDETt06GBIsFWpUpmkSpmK&#10;/H77d7Jq1eqg9Zk0eXKsvxG+ie0LFiwYi0D5484f5NSpU77zejt32C1Uax/4zs0XKASeaN813vVF&#10;hYZ6lVxzCloyzm1PM4yDWKG+OBMBO1VoVrB3z15bqQz8TxJsEp6DSrINH2btrScGD/BnCUUyBSQb&#10;srTBU80M0YWkBg0bNTQVEguS7eD3B5VEEWZVFopyrmtXVzO2YvBDq786AZMkm4REaOHAgW+Zzf1F&#10;kGoqDh8+TKpXr+Ypcs0LuHb1GnVi4ZaaLdRINr2Jqp2EG89kHNla165dq4TiWSXZkHwAn7fr1SPl&#10;K5Qnr71WkCRLloy5nvAP++ab/Up9aIkM/GEHuWaFuEAYK+5dGzdsJAsZ/Gx50KPHYw/C8uXLKSoV&#10;qHExZlTHPsEIEqz766+//je5vnOHpHnuOV1T9Bo1apIvvvjCsmrMH1M//5yMGz9et65GbShcuAjJ&#10;kCEDleSCpUqpUqVj/oZdyZYtm8mKFSuYyDZA9VGbv2CB5XaCWGvWrJmivGPJXMrq5yfyvDW7rf+6&#10;O3ZsJx9/3Nsz5Frt2rUDVGhOqtcAPZWtU+AZd4jMsBkdHU2qVq1KqlSpGlZjHxZIgk3CkwAxBNUZ&#10;/MVavd/K0FuNRu7MnzcvZM2jVUD5tXzFctKrVy9DjzN/IJkAzH6tkkfof/h7wNuuRYsWpPjrrzP1&#10;P4i9ZcuWeSIcd9XqVaSDb6CtBfrRbeWHhIREaGDD+vW6XkesgL8bVMGi39iCpHATly9f1p1sWSHR&#10;rKjZvESygZQaMXIkM5FEm6w6RbbpAUq2AwcOkPffe0/JmGoVUJ2pyjOQbdmyZVOui+eef448l+bx&#10;GOf6z9fJz9cfZwH//vvvyfYdO5gn60g2ITIc1SyxBqXarp27yPno8+Tbbw/YfpzWr9+gfFScPn3a&#10;lPoI6hIkUPjtt9/I008/HYtowzY4l3t/3NvyPdEfc33j9SpVq/jG+2W4+x/jUoR19vr44wBixZ9c&#10;U+uOiT4+COtcumSJEhpqJvEDK0D+gVir6XsGZI6I0G2TiKQGXggNBbnmlYQGWnLNKWjJOFoiDach&#10;IiLJDPBSslOnzsoH46CWLVuSqOLFXVWvAdEXou0sfrPy7CbE4TNPQsIkQPYU912YMGuEf0669OmV&#10;5XgzCEDyuXXbVlOqrVBrP95UYiCEMEiYNZ44foIcOnzIVq8z7B+eFDlz5Yy1/MrlK+TSpUuSsJKQ&#10;kLAVH3buTD4ZNcqx/XmZXAPwMsntt8L+6hcaghFEVn/XA3y/3CbZAGTk/Ozzz7lJNtH9IYQImTOH&#10;tG7TxpP3hoIFXyP9+/Un2XPksFyWCLLj4169hKvVeAAFv4i2wZwdRBu8K/3RoX17oX5sCFPds2dP&#10;rOuEta6IVkFWUH+sWb06IHxdry+gjDx86DDZt38fc+ZPI9R/912SPXt2EhUVRV7W1ItWHzOEm93k&#10;Gg85q/4NwrJ7jx6euB8gW2ilSpUe189h9Zp2/XNnzymJLNwCbHH0ksDQMGPGdFtJUqj5mzZpqth4&#10;iIw08NBztJPv2I+VBJuEhISEhISE58E7ULSCAb4Bcd9+/SyV0d+3fecPP7T1ba3bCicoZdKkSWOp&#10;jixtMNPOLZs3k5q1arl+3oI8WLNmjaIGC/VzAGTG2DFjyPgJEzxxT0iXLh3p2KEDqVS5suVsoSKI&#10;NRVzZs8mZ86ccaQO1PvXwIHC2/f7rVskcZIkCgl2//79GN80UejRvTv5qEsXU3X9ZOTIWIpaKEih&#10;2jETdnr8+HHy8/XrSlId+FGdPHmSuh7UaenSp1O+v5LnFaVfVJUaz/G1GhpqlVwLVh5LXSd++qkQ&#10;b0ER6Ne3L8mXL9/j+lGILy055v/dKsFGWxdK1imffeZaf5h5Mbl71y4lGmm0715vJ+DR1rp1a1Kh&#10;QkXHVG14hrEmtjKJN3zHf6ck2CQkJCQkJCQ8D1gGwMfMbogi15ywKahTu7arXpc7d+wguRgn2m4Q&#10;bSDZYBVg1UPMKkCyjRs3lpQt+5Yj+7ObdDt29ChZvXp1jN+c01CJtYqVKllSB5oltFi3E0WYmSVO&#10;7GijunzF8uUBoZlWsWP7dsWjTGQ9rfSHCLUZz7ZWyTUz5wkruUZbF/6C3bt3I+vWrXd9fIBEH127&#10;dFHUg0r9DMg1/2V2qtfwL7LLsnr+2YHp06eRZs2am9oWBPO6dWvJ5MmTybZtX9taz86dOimh1Agh&#10;tROwUrJTOec75srDN54csktISEhISEh4HXaGwKuDSajkrJJrGNA65QGqZ0buFGBNYDdBYIUsQKZF&#10;EEEguNwECL6aNWuRSRMnOrI/9JPeRwRy58mjhIMhTHnu3DlKKKwTqFChPJk5cwbZuHGj4rVmhlwz&#10;2xc824ns62BlGf1uF7kGIJECiE6RGPnJSOH1NNsfXifXRPxupT9+vHSJlPedA14g17Jle4kMGTKY&#10;5GAMETe8noi1a0ZbNpSQbgKWQmYBVVmdOnXJ1q3byKFDh5QXhwjxtANQy8Hvu1SpkkqY6vXr1+0Z&#10;592540i/SwWbhISEhISEREgAgy6WhC/cg64//iBNGjcmS5cts1TO+nXrTGdfNgO7/VKCoV3bttRw&#10;tKCDT4fVbMgg2LpVK7Lyq69cP4cbN2pEho8Y4ZrxtMh+9QdCb3bv3kV2bN+hEK8izP3hrZb3lbwk&#10;qngUyZkzF3n22WctTX7t3tZJxVpQosBGck3Frl07yfvvtxJ6/o0fN468W7++0HpaPY5eJNfc9F2D&#10;qumDD9p74n4Ff2iEFt+48TN5cP/B4/p6RL0GNGzYyNX+QRZ01uzrrGMlhJBOnTrV8ngpGJo3a0bq&#10;1KkjdExl85jplu+4P608R4kk2CQkJCQkJCRCAKIHiwDS0rds2cJSCATe6k6ZPMVRcg0QkYjBCqpV&#10;rUpmzpplaltRCQ54CKHJkyZ5wogbirqFCxeSPHnyhN01iqRHSZIkUbJRXrp4Ucmk+ecffypKDqNs&#10;oJiQFihQQPkOf69n06QxTajxEipWtxVJrJkhS0TUhbdMdRlULYuXLBHWdnibbd682dDbkYdEs3os&#10;rRB2rPVxOqmBdhnr9ggJBQHqlaRmgwYOJNVr1Iip3683bypZO+MniB/YLgbvNSPCjErQGZBx+A5f&#10;wB49erraR6LvTdqx06pVX5FxvnMCGUPtgpoYoX6DBpYTOw0cMMDOCIPrvv5Oq4xLiCTYJCQkJCQk&#10;JEIAixctUkLDRA4Qy5QpbWlwiMEfvOHcyOhpt58IC4JlEg0Gp9Vs+/ftI81btHDdlw0YPmwYadO2&#10;bdhcnzC/t3o+uDmZDGVizUp9rKjBLvuuI9Ekf4P69XVN8yW55o7v2qmTJ0n/Af2FKFOtAqHJI0YM&#10;J/nzFwio/927d8n58z+QhAkTuq5eO37sOBk2fLhr/eSUby2Al32LFy8m02fMsHU/yMzesmVLxavN&#10;TGIEZJi1kSDe7jv2JfBFerBJSEhISEhIhARu37ktrCyEOXiJXEPoBRR6+JcVotV8ZnDs2DHbSQUR&#10;66goXKQI2bp1q6K+cxvduncnDRs0ULzMwgF2qiWMjrsVzzMz24v0WOM5x+2oj9VQy4yZMikZQEVi&#10;3vz5ZOXKFcxtDFdyTUQZInzXZs+aRSpXqeIJcg2Jfb784guFXKPVN1GiRCRbtuzk3r17uu2h9qOR&#10;3uhR8D6ilWmk2HUCkRGRju0L6n0QV1Aqw4cWGULtAMJSQeinSJFCSUiFMRMPoi9E29kNt9QvkmCT&#10;kJCQkJCQCAmcOH5CSDl42wpDXSvkGt6kHj16jItcg4ccBoSLFy9SvEA+7NxZSawABRYGjPny5VNU&#10;dTzAW2o38cMP5ywTDlYJBl6iAT5+c+bOJZ9+OsH1c3rFypWKChHJAiTYzxUR55sZUs0NYs2I7LFK&#10;LPJca3rLkf1PdMKDPn36Kt6Jwa79cCbX7E5qEKxfEe79wQftyMBBgzxx7SMkFEmIUj8JHddT4uF5&#10;+tJL2RRFLQs5Rltm+BthOx+vXrvqan8VLVbU8X0+//zzStZSJEbYtXOnkh3ULuBcmDB+PNc2NifL&#10;+lr9kkA+qiUkJCQkJCRCAb///rvlMkBu1a1bz1IZINdmzZ5NDVFQ36h+990Bcvv2bXLs6DFy69Yt&#10;ZkNg3ixX+fLmsz3DqhHOnjkba3Jh1iSfZXt18hJsH6zrwYA6f778pHuP7mTnzl2unttt2rQlGzds&#10;JP0HDCBZsmQJyeszQYIE5N9//1VUJCLgdNIAu+vAU6Zd4aBG25ollpImS0b69u1DWrVqLayPrly5&#10;QkYMH0769e8vtK7B1vcqueZkUgN4ra1ZvdoTfpVAuXJvkU4dOylqSVbEixdPIdkQ2po4cWIm9Rq1&#10;T0yq17Ddpk2bXe033gyiePG4f/9+Xz9nJBnSZyBp06UjadOmVUgzM0AYJz54piExxuTJky153dKQ&#10;O09u5nUdUIqfiXkWyuG6hISEhISERCgAIQhTp00zvT1CCvDW0wrwRhaKDYSYXrl6hVz+8bLypn/L&#10;1i1CjH5PnzmtDEpZkTNXTlePyfHjx6mTDrNEG8v2Iom23HnykIULF5HZs2e5bkgNNRs+kyZN9J1j&#10;tTybaVQP6Gez5JpbRJbX6uMGsWb0G+v+ihd/XcnouGTpUmH9NXHSJFKxYkVSqHBhoXXVW1c0uSaq&#10;LBFJDVh/ByHVr38/T4SDAgg/hrm9URv0voNkg7KS5gtpVhVpRMb5e779fONn1/suLaeqdOPGjWT0&#10;mDHU32CHUbpUaZIqVSqSK3cuRXGPUFy8ZAym4sc6derUVT5Q6M+fN4/MnDVTyHgpZcqUzOvy2G+Y&#10;vL+ujXkWEpnkQEJCQkJCQiJEgEGSGeJBBLnmBJCVjyfL1Z7du7kIOTuAhAHJkiWjEi5WITLJQbD1&#10;jh096gk1G/D668XJ8OEjQi7T6MOHD5XzIWnSpJbJCJOTHFe2FVFuqJJrMfeBS5dIhYoVhfYdsopu&#10;2rQpJquoF8k11jKdINfMlgHV2vRp03STSzgNI9UaC7nmj+PHj5HEiRIzJTaI9Z2WeTRI5lB1u+++&#10;+871vuS9fmFXYSVJQfNmzZR/i0UVU/599dXXlH9BwGnV/hjH4SXl1KlTmdX9NCAMlXX8A1uO5s1b&#10;2NXdD3z9HSNckx5sEhISEhISEiEDXo8yDOSgrAgFcg2AGo4HWV96yfU6R0dH6w7wncjsyDMJNlpX&#10;VbN5wZsNJF+xYsVIzx49FO8+OzzA7ICqGtEmILCr/lbLtrNfWcsNtp6dXmt6xJAZfzqQId27dRPa&#10;hwgVHTJ4sOF1HlfINTN1YSkT4XtvvfWWZ8i1wYMGkVGjRnOFhBohUcJEls6PmN8Y1WvA1avu+q+B&#10;LOPF+WhrIZQg5/ABiYUPPGXxgdoNL7cwDkO9xo4dQxYtWqhs07tPH3Lo0CEyZsxoRSXHi+S+sllx&#10;5/YdO7s8VuEyRFRCQkJCQkIiZHDm9Gnm7Jkg15o0bmzpDanT4B3kwrA/S5ZIcv58tGt1PnToe5Ir&#10;Vy7DSYtVbzZARNhosHWhjoQ3G0LeRo8apSRDcBMTPv1U+Uyc+GlM2ChtgidCLSgKCBNFFr+ECRMK&#10;L1sEEWY3SekFxVpQssAmD7Oavkn0xk2byMGDB4X1J7KKlixVklSpUlVoXUX0g5PkmmjfNa+FgyJD&#10;6Aft25PUqVMzHRcW9ZpWacaqRqOp13iOx8HvD7ral7lz5+beRrQ/mhbBxmHIPMobNgqPOFZYzXge&#10;BLEqLhVsEhISEhISEiGD23duM68LtVsokWtmB7mlSrqbSfTbb761VYXDUwbPfozUS5GRkQqxtWzp&#10;UpJJkJLCCtq2bUcKFSpENm/eFLQtXlC7ZcyYUQk7swpR7XGiT7ygWAu2vSjVmh7BkCRJEtKxQwfh&#10;fYusohcuXGAiN1jrarUfQpVcQygvlLGVKlf2BLlWoEABMm/eXCWhhRlyzdQ1wumQxRoaCtz99y45&#10;d+4HV/s0Rw6+BAdQSYfi2IcnAcPWbbYmg/rJ/w9JsElISEhISEiEDPbu2cu8bt68eUOyjbxhsEWL&#10;FXW1vl9v3256ImgXkWE2zE2L0mXKKJnVvBA2Cm8zqNgqVapI9u/bx9UuN8g3kGzIKsp7DETV0am2&#10;eoVYC3Z9iVKt6W2jLsuXP7+iHBYJhIoOHDjAVH1FZvfk2V7UeScqqcHNmzfJpxMmkBIlS5KFixa5&#10;fj9DKDnCQT///HOSP38Boeci6/FgUa/xknE/XvrR9b59KVs2rvV/+umnkBsnQfHGA5tV/rGMWyXB&#10;JiEhISEhIREyiL7AN0gy4+vhNnizXeXInsPV+oL4uXjxoqNEAms5Iog2NWz07Nmz5IN27Vw/P+DP&#10;Vvatt5S6WAl7MSLfRBBzCBFNoeORYwfh5zSBKIpYM0sssO4j2G8i9qNd1qRJEy51CQtWrVpNPv/s&#10;M+76ml1mpUyzKjgRGUO1y/7++2+FWIMCdszYsZ54xrX/4AOyaOFCUr1GDcOEKLQ28YSGAuk02TQN&#10;CbNHwetgpF5TxijR0a73b5YsWbjW/+natZAbJ2WJZG/jkSNH7K7Odv8/JMEmISEhISEhETLYsoVP&#10;5o/U8qGG777jC9vxQqKDw4cPcU9anVJ4+BMDVsJH4Xc3aPBgJftZo4YNXe/z2XPmKIkQrBJtZvqb&#10;9ZMqVSry559/2kZ+OR0Oy7M/Owhg3u3NkG5mytLi6WeeIV26fCS8/z/u3Zt8881+0/UNJ3ItWJkI&#10;0V68aBEpW7asZ4g1+Kxt3LCBtGrdmjyTOjX3+WWmTxIkTMiuXtP+RvivkZOnTrrax2YSHFy5eiXk&#10;xkkvvPAC87rXbE464TvuO/3/lgSbhISEhISEREiB520kJvjhDhA/pUu768N28LuDpgkAp9RsZvep&#10;XR/ZRuHPBqLt9deLu3783SLaWCHSw84tjznR55cT4aBOhIQakRNly76lZA4UjVatWpMbN26Yqq/Z&#10;vmBV7jlJrultc/OXX8ismTMVYq1b9+7kmgfUSSDWli9fRvoPGEDNDmpXaCi+I+nKgwcPHv9tkAnU&#10;qnoNf8N/zW1fOzMJDi7/eDnkxj0ZM2VkXvfUqVN2ViUg5EASbBISErpQ0imPGUOmT58W8xnQv78t&#10;AyYJCQkJVvC8jcyVO1fItW/P7j3c2+TLm8/VOq/86ivTZIAowsEOIoS2vroNiLbVq9coiRC8RLS1&#10;a9tWNxmCG0iQIAG5e/eu6WPpVtIGM2o1p4g1J1VrVrJvtm3XTnioKPzYunfvxlxf3jaYbStPn/L8&#10;zVoGiLUJ48eTgoUKkQEDB3qCWEMCgxXLlyv1ye5nZWCm73lDQ/1x7/495vW16jWec8cLRFXBggW5&#10;t7l06VLIjZP07AdosPnF058Bzzw5TA8tHD582HiAu2IF6dO3r+X9gEDp3aeP4ToizKNB1lSrXt3W&#10;thjt48CBb0nz5i2E9c/AAQPIEt9A2wpAaiFNNQ1nTp8mderWtfUcw/6bNm1KikVFGd9N/vyT7Nq5&#10;kyxZsoRMmz5d+LERAb3jwXJ+Y5Bitl2sx5PlmLLU1QqM9o/QgmzZs1N/mzN7Nhk1erSwY067nxjt&#10;38l+kPAe8DayXPnyTOtmSJ8h5NpnRnVXpEgRV+sMHzZk+YuIiAg6Wfq///s/w3WMfjcziQ1WHku9&#10;jMpHIgR8tmzeTMaMHaN4pLmJOXPnKh+Qfp06diJFihZVfORY+8MOQMUGYgS+bCLJCtEQFTZpR/us&#10;hFzbaR5vtPyZJ6GiH33URehxArE99fPPScv33mMiS0QfNy8p106eOEE2bdrkmTBQAMRa69atSPHi&#10;rwfUmbXNVkND/beJjIgkV69djbXcKLEB87mg2c4L/mtmLCNy58mt+NVeuHAxZMZJ2bKxzw9sziAa&#10;II+TBFuI4ZVXXjH8/Y87d4SQUsWLFw+6LxHARFtvP8mTJxfSlgwZM+ju48UXXySDBw/mzizy1FNP&#10;UcvEcqsoV66cYX3tAsKLRo8ew3zcMVjHBBcfEEidO3fi9kYyOjYioHc89I6f9jiIINiMjqeVc82R&#10;h1f27Lr7btO2rSmCjeeYG+1fIm6D521kWo3BsVfQvFkzhUiDwg5vYjFYTJs2rWm1h1NktBGOHDls&#10;SLD5T1SCkWwiiSDW8nhIOdp2pUqX9hTRhv3jA3ILip+33iqnhBPzTlZFHAeUgVCthw8fevJ69DKx&#10;ZmriL4iYsLJcBUJFa9XcS5YuWyb0mMGPLW++vKRQocJhQa7xlrFjx3aybu068uXChZ65jurWqUOq&#10;16gekxXUrfNT+z2Zb87y4P4DEj9BfLZ9mFCvAW77r2Euh3s8Lzp27KR8gOvXrytZRZH4AN5sUOVB&#10;4Xbr1i3h17AVgCdgAQQhNmcQDUjpLQm2MEPefGJCRMzIS3mRJUuk4eQZGVCwjp0XBUiiJo2bCCHy&#10;ROGNN980rO+HnTubIjaMAJXUrNmzY73h5gGO48qVX5G+ffoIr5tbKPDqq54qx2vA9YnzxqpiU0LC&#10;DHjeRtr5YsIISCGPLFcw4oVXSPZs2UnyFCmU+rAODHnvw24DPmxVq1bjmiR5kWizsm9sB6INn/37&#10;9pH58+crajI3AXVh27aPs5/26tmTVKxUicunRxRJ9Oyzzxqq2JyG10k1lrLsDl8UtR+Eiu7avVuZ&#10;vIsE/NiW+sYhWmI/FMk1lmONxAVrVq8mS5ctJfv3f+OZZzKItfr16wd90cOqShMVGhprHfKISb1G&#10;S2zAol775+4/rvuvvfnGm5bLwEs+fPQi1ZDl/IcfflBEPafPnCa3b98mx44+fuk5fcYMx9rKOrZD&#10;XW1GQIYnSbCFGUCQiJj0iiLqjABii2Udu8mv+g0aeIZgY3nzIDoMCPu0Qq75n3ufjBqlfA8Hkk0E&#10;wYvteVNlhxJatGghCTYJV4Dr8ueff2Z6U2sHmaWiVs2aisq0WFQx5e9XX31N2Z9bpB5C0kUob80C&#10;Pmz9+vc3NaH3OtFmZv+Ffc9rfN577z2ycOFCJTGC2xg8ZIjyqVa1KmncuHFA+KidUFVsboWDiiad&#10;RJVvpizRqiAz5AVPvyBUdPjwYaRJk6ZCjykI20GDBpJx48bHnMfhSK6pYaCjx4zx1LO4Q/v2pFSp&#10;UrrEmpkwT15yjXX7TBkzxYSJ/rdC8HKMEhv4wwv+ay+//LLt+8AYRyXfoorH9h5Vxx+qpZWaEf34&#10;sePk999/J1u2bhEShopwVlbADsrm58qX2mWSYAtDVKhYwdKkFwSdE4OtQoUKMZA/pW0nv7ykxKlS&#10;uUrQdYwUbmbw+edTDY/3nt27yanTp8iJ4ydIzlw5FT+j4q+/rrsNMgQdOnyIO1zUi6hRvYYlshDb&#10;hzNwHtitMpWQ0ANCGFhDIUCEmQltwCCudKnSMaGcuP8h5NQuFZpVFC1W1FWCDUqpE8eP+54V/Ikl&#10;WLzX7CLaWMs0S7YhGQI+sFNAdr+58+YpfeUmQIbig/DRRg0bkrr16jGF91pFmjRpHFWx2U2qWdmH&#10;mbJCiVjTrpsvX37Stk0bMnHSJKHHGH5sIE/69utnKZkBT5udINegVvv6621k9uzZnlKrpfM9A5s1&#10;baooYUGcsrTdjO+amWOmu0/fd8xbkE00Xrx4umU8IuZUrdjO5kyVTPBK1IxKwOmp4BQF3B9/BISh&#10;no8+T7Zt+zo4P+Abl7HiyuUrdjb1D9pCSbCFIV57zVp4Z/HizmTCwuTcH+fPn1ckqf7EjRNKOsAr&#10;ShxaaC76xV8FhQmlKEIQhvN6Civs9733WlKJMpAqkyZOopqM4/jBy81KEowZM8RMEKMvWCN+rKoF&#10;7TQdP3LkiJC3MlYePHaHWCNJBauvYY+ePanncssWbElM4C0hEVrA+c8aFml0HqmhnDD5TZkypaJC&#10;MxoYhvPzXwR27dplimDzn6w4TbSZKdMM2Ybnd9du3ZRwuU2bNpKpU6eS3SYyxooEiD5V1YakCBgP&#10;FSsWZcrHhwVOqNhCjVRjKc8OYs0M0WG1jxA1snvPHnLo0CGh/Td5yhSSPn160qJlS6H1FZl9lLWs&#10;A99+SzZu3Eg+990fvISCBV8j77//PilQ4FWSLFky230BRYWG+iNF8hTkz7+eJH18FPy4GKnXtNsd&#10;/P6gq8cnlKJmVJW/3jhL9YHThqGqPnA8iaAwX7IRP9MWSoItDGHVhyVHjhy215Gmkjv43XfKw9E/&#10;e6VdnmNaeEGJg/1rM3eqJIr2hgkSVATB9n6rVro3I6PJJfqpfIUKZP26dVSSDeeglVAlM5ld7YBV&#10;taCdb5LMZsAVDTtDrHnOcb1MrW6qeSTsBVS1rKhTp47QhALh+vwXgf3798dk9jNLgIUS0aadaLFs&#10;h7FN9eo1lI9XfNoANSmCck9t146ULFlSSdogGlCxXb58WSHaRB4zJ7Z1mlgTRVawbieKyNAjLZIm&#10;TUoGDhxAqlSpKvy8Qsb1F7O+6DtvS3HX2W1yDeodJEcBqXbt2jVPPVeQkKdatWqmE+m4HRpK/L7j&#10;uY+oHJqC1mxiA2x348YNcu7cD64ep3CKmlF94IAoi8IfmwU0Z2kL48khengC5IZZ5C9QwPb6IYxV&#10;i32+Qea33wYqcuxUAfkPdlk84Zy+MYJE2btnb8DyKlWtD0ygXqO9oUa2lRo1qjOVAZJN781A7dq1&#10;Q/46Qv/Ao84Mwt1/7b92Pg6xlpBwGghFZwVeBOBFTbNmzUmdOnWVFwjhRq6JeP6LAMIOMdlQJyVW&#10;yQ9WAsIO4sNMubzbwaNt/IQJ5MyZM2To0CFKyKYXAL+4mr57O5IhjBg+nOzbu1dY2SAhQXRbPS5m&#10;jzvvtlb2ZeWcNVrHatt5iBBeoopGLvkvy5gxE5k40R4/wnffrU8uXrgQEuTaL7/8QhYvWkTq1atL&#10;3njjDcVixSvkGtRqQ4cMIXv27FFUt1pyzUyCAtZzTCghpykrXvz4itWDkXrNsB462/146UfXj5no&#10;+TJ81BYvXqREFWk/+E10whI7YLN6DVhPWygJtjAFfFjMwGx6X16UKFEyYNnyFcuV0BItRHuO6QFK&#10;HDdRtmzZgGUg16DAAemlJTVA4FgB/O1oWLjwSy4l34Tx46nLnSBqRUPbz4DZjDylSpZiKj8sJvQt&#10;WhAJCaeB8PVwvabceP6LxNGjR0xP0K2QCXYQbVYIFp7tMPZq3bqNr++OkqVLlpB2bdt64nxSQ0hB&#10;Uosk2xC2/c8//3D1oQiy1k1SjfUctYNYC0Zu2BUSqresaNFipE3r1racs7Vq11ZINrPHwk5yDaTa&#10;mjWrSZs2rclrr71GunTt6il/NajVvvziCzJv3nyFYE+dOjWX/5xo3zWhhNyTf1P57j337t3T/BZb&#10;vcaa2EDd7viJ464fOxFRMxvWr1cix/ASJF++fKRu3XpKtIz2g9/OnT3r+fHQmdOn7d7FCtpCSbCF&#10;AeCVpYVZHxYamUAr3wpoyh7sA6QOZJzIDKcddNqhkNGy2m4rcWiEVEw2FopXhRXFHS0cVSWABg8e&#10;zFUW6qg9ZupxM6v+cgu0fmZJxsE6yT0s2HPEDeC60ZIaaoi1hITTcCD9esjBCz5sO7bvEEoM8JZh&#10;F9FmhXjhIYoQljnI9yyGqm3WrJkk6kmWWrchmmzz90akKdNEEWpuk2qs56SdxJoZ1ZrdKrDmLVqQ&#10;ypUrCe9rJNEYPGSwkiTACnHDTeDoEEqXLl5UlGqtW7cir776KmnTpi1Zu3adZ54ZFSqUJ+PHjVN8&#10;8bp17x5rPmI3ucZTBvcx8C9Lsw4U7CISGwB3794lmzdvcfUYYr5lJWpm965dpFSpkkpkEmumWqd8&#10;0q3g5MmTdhb/wHcuXKD9IAm2MAAyzGhh1oeFRibAG00kaMSQ/z6+PxhoEmlH4oWVKwJJZ7eUOCD2&#10;tMpBfwKQFjqrp0BjgV6c/q6dO0350O3Yvp26PDIitEgXWj+bVeJpJ7kgpeD7EA5Yt3ZtrL+9EGIt&#10;ETdhd/r1UIQXfNiMsgSGC9FmlZBhIYAwLoBP25o1a8n3339Pevbo4ZkQUi3Z9nGvXoqHFI+qFL6I&#10;f//9t5BjZJaYc4JUc4tYMyIpRKrWzJBr/969q/gujx8/gRQtKt4KBplFO3bsQD0fnSDXkE155owZ&#10;pG7dOuT1N94gH3Xp4ilSDSGg6jU7btx4hVjRJi4wS66Z/Y2VXDMTGqpdB16Aer+xqtdUnD3jvpLL&#10;bLQNAMsgvChnyd6pApnZvZhJXQubQ0R/0ftBEmxhAtoJZMaHRUsmQFl2+85toXWlEUMbNmyI+f7N&#10;N4FSaRGeY1rMmj2LqsRxAzQCcdvW/7J30kJnrbw5yJkrJ3U5re9ZoHeO8GR58QKOHTtGVVCaUeJp&#10;J7kgL8MFCxcuDFhWrXp1IiHhNHgSHTgN+JMg3AKDVzyPIyMjlLAL/w9eriAcAz4nIv1MUKbb+Gb/&#10;flMTfzMEhqj1nCBTzBJEkZGRihcSQkhxXoFs8wpAtqmebSBNGjVsSObOnUOio6ODtpc1UzRvf9l5&#10;rJw6L+3yL7RbtRbMg+3B/fskc0QEiRcvnvKCbuzYcSRDhgzCjwNIts8/+4y57Wb7H+tBLbf966/J&#10;4EGDSNGiRRXCqp/v3u+l8M906dKRjh06kC+//ILMn7+ANGrcmGR64QWm9tqRYdc23zXtNpRlSLLy&#10;+De+xAZa9Rr+PnnqpOvH1my0DcYnffv145+3vl6ceB2Y49uc4EA3LEkSbGEC2lt8Xh8Wmv8aTR1n&#10;FTRiyD/T3/YdgWooEZ5jWkCppSU98KDHzcZplCwVSOD4k2q00Fk1w6oZ6IUQ0freCvSIPC+DpqDk&#10;fTNEI7fNkpdeBM5Hbeg4CMVQCwmWCH3Au9NLAEkGsgzEGbKVYZKFwev0GTPIhQsXA9ZHunmEY8Dn&#10;BOvj3gHzYKtwIjlQMOz0PV9ZCAQ3iDavk200Asm/LCRGANmGUDgv+bWpQKKLdu0+UHx6oG4bPmwY&#10;2bxpE/njjz8C2oIXcU54sTlx7HnUanZdF2bVcE6o1lSkTZdOIddUREREkFGffGLLMRnpK3fM6NGG&#10;9TNLrp08cYJMnzZNCf3MkSMHadioEfns88+V69Ir8CfVtm/fTtr47hUFCrwatL1mCTWnfNeCVOi/&#10;r5TtEdL5+DfG4x4kIcLu3XtcP85mom3MkmvAyzle9vz40AELkV16P0iCLUxAyzTJ68NCIxFo5VoB&#10;Jg8ghvyhVd/BuJrm+2ZHCNo034NRC6eVOCAOtWonGutOI37MTqIwkdMC+0Tfmz3/aFlmRJ8/ToBG&#10;hPG+GaKR26LJS7cxf968gGWt3m8lb8YSjgIvSmgekE4P4saOHRNDqoEsA3FmBiDiQErgWWlF0eZU&#10;ciDDe8SCBcyEgdNEm8h92k0MGZWFkC7Vr82rZBvUbUOGDlWM56FSatyoEZk8eRLZv29fTBSBHV5s&#10;IvuddT9Wzze3iDU7VGt66+KcTZQoUcDyEiVLkjFjRttyjPxJNrNtAZA4YfXqVWTQwIFKqPZb5cop&#10;KjWEcHsJ/qTajh07SNt27aikGusx9qLvGktoKI1cu3/vnm/c8AO1LN7EBljnh3M/kN9++83V402z&#10;GQoGeK6ZJdeAfPnze3586ICFyDy9HxLI4Xl4AAqwsePGxSKveH1YaCQCyhWZkayc72HEcgHAk01r&#10;1ojQ0j59+wrtN1UZ5n9jUpU4ZskmXtCIQ5oZPogfeJ2ImETRbsRWmH6cJ/4qxFAGiLDemmW8b4a0&#10;5DbOMZxP7777btjccxBi3btPn1jLKlSsKG/GEo4DLx+090a7gfvlqlVfka+++orLt4QVINq2bN1C&#10;pkyeYqptami7U88xPWLlW99zq6Df2AITEoTGBps0Ga3DM/liKcd/UmV1v7wTQxH7U8sDcVHKN07C&#10;Z+CgQUqILhQrc+fNU46FVwB1Gz4qqlWtSooULaKElubJ84rSDqv96gTMenPZUW9b1UBBtuFRfz18&#10;+JA8/fTTuuu/88675NrVa2TEyJHCjxdItnz585ESJUpy11tF9IVoJdOvFwFPtahiUcqcTUum8ZyD&#10;Ie27xrDt2XNnSYL4CQxDQ43K0KreTp1y31uZ16ccSuIGDRuY3l/JkiWUJBEs+wGRt3HjRnLx4sWY&#10;F4/YPn++/Mp9/4033mQqywxsthDRTXAASAVbGIFGyvD4sGlJBDuMAWkphGkqp3379gUssytbyRd+&#10;b9lVOKnEoRGbNLN9mgLKTIZVvTC+P+7ckRcRoSsoeX3YtOQ2TX0Y6oByCD5A/nArxFoibsOpAS5C&#10;N6FUQ6atrFmzkk6dOttCrqlASClCTKEGNgMrpseisJPiPWm3ksdKOU6p2rT7s0NpVahwYdKla1dl&#10;LAc7jKFDhngmG6k/QLb16NGTNG7chBTwjUNhTD93zhyya9dOcvPmTea+c/p4WT2X7E72ISoc1Kgs&#10;HpIKySy0Pmu0ct9v1cqWzKJA/foNFOsbsyGhIOdwbnoFyP7Z++OPydatW8kXX3xJ2n3wgWvkmitq&#10;tcAV//tK+fnK5csKuca8j0fBz/PNW7a4fh7QbIaMMHrUKKplBStKvFki6DoYt+TJkzsmK6m/qh/j&#10;Jn9rDMwbRHrQqrDZQuQXox8lwRZGoJEyrOozmv+aaGmlXgphmvKJdlFY8RwzwvgJ4wMfWg4qcWiJ&#10;FWhJDUD80EKheN9c6GX2DJcMlyJAy5zLOlkNd/81fyxZsiRgmUx2IOE0aPdLUcDbVwz+IiMjlNBN&#10;u0k1Gpo3bxFAZrM9c0u7fmzmU15g8RAMook23vBRp1VR2n2L2n+u3LlJq9atFdP3M2fOkFmzZnou&#10;lFTF+vUblOykLVq0JFFRUaRkyZJk5IgRZNnSpeT0qVPkrz//dI0EFbGu28SaGXKNtRzdsn3LEVLp&#10;77umty4UjMhqaUdmUUAl2cySQ2+WKEH6CY6mYQVCPzHGnDlzBtm/fz+ZMOFT0rhJE/LCk0QFvKSX&#10;iPBOnm1FKy15Q0ORiOLx73yJDf4rN/Z2XggPpdkMGQFElpXQUKBw4cKG5UP4gXELK4mH+hQpUtjU&#10;OEcPmC9DCGAjDhn9KAm2MJ9ksPqwOeG/VqVylYBle3bvpq6Li4Lmw2aHcTP2pa2HU0oc3IS0nnRG&#10;WU92bA9UsdmRYTWug6agZPVho5HaCKcMR4Ac15K+MtmBhNMQnSXKn1TDCxAM/qy87RUBvAXmTX5Q&#10;LCrK9WOD0ESEKlolHEQSKmZVbW6Qbdr9i6hHmjRpSLVq1ZUwUkwO169b51l1G3Dt2jUlZLpnr17K&#10;CxxEQtSvX18h3ZYvW0bOnD5N/n4ycbajz0WdU24Sa2auIV7VGt0c/pHygXotceLEQcv1D3ceM3qM&#10;LZlFgQYNGsaQbGZUVM2aN3csU3PFihVIn969yZrVq5V5Xo+ePZWwutSpUxseFzvJNS/7rumtr2Y0&#10;FpXYAPBCeGiN6jW41v9syhTL+8z60kvU5bDOAFFmxoNWVeyLItkciBxaYvSjJNjCbJJBm+yy4OWX&#10;Xw4geUR7ahUsGEj20VR3KmgZTO0ybl5GuRk4ocSp4HtwarGLElJjRPzYkWE1roOmoGT1YdOS2iCK&#10;bX6L4ipg+KuFTHYg4TSsWBrAJwSDOkyYIiO9Q6pp0alTR6WuPHBqEmgE9eWfVWWPaKLLTHluk220&#10;elitEzKS+qvblixeTHr26KEojryKg77J04yZMwNIt759+iik28GD35EfL12y9XwQmdyAdV8sxIOI&#10;/YtSranIpKOwMiojc0SEci7aBZBs27ZtNdUf+Lt9hw623F8LFy5EOnXsqKjUjh07FqNSy+E3TwtG&#10;atn5wkJESKmdvmu0X6Be0yvbTGIDFV4IDy1btizXWMeqei0iIjN58cUXA5aDXCtTprTlcZMoks2B&#10;yCFDgk0mOQgz0Mye8QAYNdo4M4/WG43m52YVtLfpRqE9UNA1axY73E71HBOtWED/IOW908kOVLNV&#10;1psCiJ9PRo0KWI5ECawJIFQpOa2/vQJepQYNK1esMJ0UA4QYJuz+BDWrabiW1KaFm4pA5cpVLPcT&#10;3vzXqVvXUhkLFiwIuE5lsgMJpwFLA54wCX/zXXiBhAIQmrpo0cKA6y3Y4DvY899uIEy0k99ENFgC&#10;gmCJEFjKMDtp5CnP6eQIZokRnjpC3YaspPjAvw2qjyNHDpMD3x5QvNK8lCxBC5Bu+CzSkDLly5cj&#10;6dOlV3wTM/smh2meTROU8LFKTIgkgc3+LiqJgd5yFmIN+Puff5SsodzheL7fQLItWDCfvPtufVvO&#10;mYYNG5G5c+dQx+IsJBJItqtXr5IvvvzSdB1AqBUrWozkzZeX5MqZizyjUabx1MfMOeNExlA3fNf8&#10;t1HvW7yhoXqJDRRCyQPhoQDNZkgP69ZZz3Zbs0bNwL4QRK6paNW6Fdm3b7+l5Ac033KB+MN3btwy&#10;WkESbGEGWqbJYGGVUD9pvdGMlGVmQHvLYxQKCUBBN3XatMCbSfHiwgk2AOGXtevUiX2Rv9/KNoKN&#10;1u/Bbgpq6KyVDKsZMmbw/HnMmwFXb8ItesKOUGqj84Hmv0ZTHYoACD/etNx2AP2BEGt/Al0Nse7j&#10;kk+JRNwD7YWMHkCs8QxKvYSBAwcqxsDJkydnWp83A7IdoGUT9Z+80IgfVsLLLqKNt0wvkm1WCBe1&#10;DZGRkcpHDSn1J9y+P/Q92b17j+evGXi60YCECi/6xlIvvfSS8szKmSsn+V+y/5GMFOWeJNYY90FZ&#10;/uD+fUtlg/xyg2RjJWEwzvn99u9k7dp1TPsDoYZsn6/kfUUh1FI/+6zp4+4WuWb2N+FebQzkGr7/&#10;9fdfJGHChGz7YUhsgH9x/3MbmHNobYaMMHnyZO59NG/WLDanoPFGxMvKbl27ClX8oyyEspqdQ4Bf&#10;sDmD+g/BVpAEW5gB5Exv7SCCkrnTH7T4bdGm0TSSj0Ulp524A/Ac69ipk/C+m/LZlACCzU4lDlRn&#10;WiDEN9hNAaGzWoLNrgyr/jdx1oQZATfn5i3CZsIezIctd+7cActszmLjCWzZsiXgOkXYjiTYJJyC&#10;3gsZGvT8Q0IBGHjyqNjsUn3zYu3atQEEm/+kxUjN5k/4BJt0iSS3wplsM0u4REREKJ+qVaspf9+4&#10;cYMcPXKEnD17VnmZBJVbqEBVvNEAM/nivmcaiGwo34CXcz4O0XvhhcwkadKkzKSGiH63SnKYKZM7&#10;06aWPFEnmhpiw0wbQH6NHj2KdO78oS3ngpZk41E44VwYNWr0k/tcIMn2dr16JHv27CRPnjy+cyin&#10;4i9nJoupl8g1EYSzE75rAMJDEyVMFKBesxIaevfuXSWk3m2UK1eOnRH64QfmBE0IAx0xYgSpUKFi&#10;0Jd5yEhqxnMtGBDKiozCZlRsdkThabAj2AqSYAu7ie7WAIWT6tGl5wOlJb+CKcvMgOadxqKSwzra&#10;iXuw9ljpO21YoJ1KHFqGNxZTRhrxo2ZYtSsUCOQaT1iSP0KVYMOEfey4cbHeDgVTvWh9BsPdf00F&#10;ro/OH34Yq6+cCLGWkPCH9v6tBwzYatWsacug0Anwqtjq+SZ4bhNskyZPVkIOMbk0mhR5kWjTTq7M&#10;km121MttIKS0lG8sgw8mQ8DxY8fIocOHyOlTp0NG5aYFEissXmJosROjgAPy5s2r/Jvsf8kUAlL5&#10;njQZVQ1nhmyww1PLDtXalStXyJ9//akQFZcuXVKyNt6/fz/GYP589Hmyd+8+UrlyJTJ16jSu+r/9&#10;9jvk2tVrZOQnn9hyzEGyYRzdoWNHprb7L1NJtpQpUpL06dOTrC9lJVkis5DsOXIIIau8TK6xni9O&#10;+66p2/z7779CQ0PxG8JDvQAeX/JVq9hefmBsNHHSJCZiC9EAVj3djLBjx3ZSpw6/jY3oKDwKgppD&#10;SoItDAHPJ63CCSo1PfLFbv81TLJpoWwsKjmsQ3vY8XiO8QC+XdoJGk/4JQ9oqjMWU0Y9pYYdGVbj&#10;OnAtaEMfjdQg2mNKS9QRrkByDm14+rvvvisJNgnHwOPDVu/teiFLsEHFhoGt9noTMQi3E/v37yMl&#10;S5ZimggGI9qM1mEpxwqsKNTCnXADcuXOrXxUQOUWff48OXvuLPlm/zfk6+3bPe3lxjzW9lPABSPj&#10;AIwd/JHPN17wPx/SPJdG8YfTni8gpfWIOlHE2q83b5Ibv9wIWA6C7KIm9AtkmZpsBWUtW86v0of6&#10;Z9rUqaRFy5ZcbVC9HO0i2dR5kv+8g5WUAck2bPhwru2cINdE1MHqtlbJNcqK/30Nsv2Vq1fYrhvG&#10;0FBgy1b3x7W4n/DYxOzaGXzODeXa8BEjmMg13AMaNGxgaxs3rN9gimATHYWnwQPfebAz2EqSYAtD&#10;QKavDXXUI19oPmBbBGdFqVK5SsAyhEKyvFHHOlDUaWPM7SK9Zs2eFaDEAcEiWomjFzfPaspIC51l&#10;nUTpeRWlSpXKM+dwyxbWVW/RF6wrx2gKSj0PQDzstMfUzsQRyLKzhGFQb4Rbt24Jq8+0adMCJvyV&#10;Kde+hIRd4PFhe+MN90gnvCF+6qmnngzUt5jyLpnqm5yyEmxeCROdP39+UIJNO6GxSqLZHa5ptfy4&#10;QLhB5YZPocKFSf36jydkIN1+vn495JVuPNBef25fj26jd58+5MWsLxomGKBdL6pFjN0kG8g/reLW&#10;SmikW+Sa2cQEVra1mtTA8DcOck1hQ+4/IPETxBcSGgrcuX1HN7TcSUCZzorrvnstywvF3r17UzOE&#10;0oCMzXZnWp8+Y4YiKuGBHVF4GjA1WhJsYQhapkk9Hzaa/5rozBslSwUOqL/nuDnRlDF2eY4hnM8J&#10;JQ4tbh7hhKz7oBE/VidRMPj1CnhvqHaBpqDUhoGqAPHmZDvwVs4r/aROFrTh6Tgn7QxdlpDQXm+s&#10;PmxOhonirXDTJk1J4cKFSZTvPqEN7UQ24IEDBnDVBeti0MzqT+KFMNFVq1YrxArIFp4JNSBCrWan&#10;qk07ETO7D9okM5xJt1wa39Jjx46R6z/9RM6dO0dOnDgRNmo3CTq6dOlKlixerGQL5bkunCDZTp46&#10;qYR9qiSbJNfYthWR1MCq75o//r33L0kSPwnXcdILDVXnX14AjzL90PdsCRlgPcECjFn+n73zAJOi&#10;SP//SxJQMgqSo4CKgIonSQERAe9MRDPKrieHpxIUTz3SKiIoLHg/FYFFMKCwIAhIOBDwBAEJks50&#10;LCJJMIGCZN3/vK3Df3a2e7qqu7q7eub7eZ56YHu6q7qqY337DX5lX5d5zzH2zfv4a2tFVoLAloSw&#10;SBQfi8Yqblm8ZZtIkH0ZuE0zlx0RV8jYdeMFLy9jjvlhiWMmeLJrrxvhJyryeDGJErHEatr0CiXZ&#10;P3WCx5KviVgzbCtxN15442sw1Zg3d26+87Jz584Q2IBviMZhY7x0E42Kamxt3dJEfI+F4zdNmTrV&#10;sGrjL7aiyMQn0cVNdM7s2XTfX/8qvZ0XQpvIuk5RaZmWKqIbw4mCuLS79tozy9gigd0SWXj7Zv83&#10;tO7jdfTfTz/VwooEuINjtg1/ZjiNHTvONj5jPPyuwb/FGxSoIpqw4PF/PE7Vqld3fK2mqrgm85to&#10;23nWE2lHZN8lXEOZVR+tCvy6kXUPZbHYDs4WKhrXtV+/vr71dX/kvi8jsKn2wjPhDZGVILAlKWax&#10;aMzisMULPZ8ofmExs5Bj7rjzTiPLoAhWF7xXMcfMRBWVljjsbhrvlhudAPFXATd4lWGVLUPsrKWy&#10;siYlncAWvSZiBVerOGzxwhtfg6nGC/96IZ/A5oWLNQAyzz4rVLuJyohqZs85TqrCQcBFM32tWb1G&#10;WGDTxU30lQkTHAls8RMeVfHXvLZqs5rYuW3PauKZjMIbP3Ojwhtz5513Gf/++uuvtGbNajp16hR9&#10;9ulnRkwgtnzL2bED4luI4HhsFza48Ex8NRmxJvq+66XItnnzFnrrrbeouo3IBnHN46QGkq6hlKsu&#10;a2gUTm6gQ+IyGfdQZtvWbbbrtGjZQqiu7OwZwu8o8e9HnW/pTBc3vJgWvLfAs4+bqr3w4vgtcl4s&#10;EFkRAluSYhaLJl6QMou/JmNZJkL79u1Nl5sJTLJ4+UX+rWnTPLPEucHCGo4nQDJfJKzG1S7DqlVs&#10;siqVq+DCMcHMgjLeUtAs/tpCk3TtyQ6fdxwbDskOQFDwdScah42/irZt28bRy2IU3v7GG2+kG264&#10;UTh2iRUssj2V8ZRttuIo7KIh80zSwU2U3f2WL1tGbdq2VWLVpSr+mh9WbYkmo6ratJs8J4sAx/0s&#10;WLAgtWjR0shSWa1a9XwWUD/88AN9//139PXXX9PRX44a4huLcBDg9INdPTnzJt9HZYUcr0U2trK7&#10;+uqr6bWpU03nHU7cHkX7FqS45ua3IJMaOLlHiriG8r8cK1IHZOe/MpbxieD758CBAx1tu3Tp+2fe&#10;kaKuqKpFNtVeeGa3A9EVIbAlKWxtxF/DYyf98dZqfsRfu/Syyzzro5df5L20xLGK4aUKuwyrVvtf&#10;qXJlXDgm8DUxyOYYxsdf8yHIprYsWbIEyQ5AYFglxrGCxTFZgU2lqBYPW77JiH5s9cwupl68lHvF&#10;/PnzDYFNhfWYF1lF/RbbzCZ9frmu2hFU/2UoXLiw8XHx5MmTtGfPnjNCW/ny5alcuXJUr1590+2O&#10;HTtGu3fvMv7/6X8/Nf7NyckxJpE/H/6ZFi/+N26oPnL//b3pkksaUY0aNaTOEV4efV/3SmRj7u7Z&#10;0wjsfm+vXkJijez5rZu45vSaVCGuySY1MKncvi+SrqGc3OC99xYEfp3IuoeqxGligxkzpud5V+KP&#10;iRwWQ0RgO//884Xb+cT7DyfC6UkhsCUxHOgvNhB+vHVTvEWbTJB9XW4CXsUc4zEyy9SpwhInvk7V&#10;iGRYNZuAytzEUgk+3nZx2OIFNx+CbGoLW9QMfOwxz1ysAZB99iWCRbJ+/frbrscJEa7/8/XUunUb&#10;5aJaPDKi35dffiEssOniJvrGm2/SPx5/nM4999w8kxhVbpMqs4oGIbZZTfqCsD5zI3z5zVlnnZVH&#10;aCtevHjC9fn3qPhmJsJFtZofvv/esIZjdn6907CG43GJinHG5PvIYQhyCbi1Rw8qVKiQ8f/KlStT&#10;pcqVjP+zFXHFCr/HV6peo4blhxERKzE/RLZhGRn0xRdfGO/YZudXsoprOmQMFa4vTpArUqRI/vUk&#10;XUN5GSdg0QFZ91DR0EPstpnI+p+9U5wkNuDYbmahLFhk49/srOtk4q/xB36vX19EV4TAlsSYZZqM&#10;jcNWr37eFwqZIPsitJKMQeMEr2KOMe+8806+8XNriTOgf3/Px0Qkwyq/GMbHKQrqi0gY+M8HH1DX&#10;bt3O/B0fhy1+zHXJMhQU8+fPy/egRrID4Bcc5FZUYGOxzMpijEU1ToTAsdpkXvLcckVTcStnmThs&#10;THp6uhbWtZzsIP2++0wnSX4IbU7aC0pss5uUJmvCA6dEhbZDhw7R4cOHDQs3N5Q/91yj8PhfUK+e&#10;5XqxCS1379pFR48ePfP3d99/R99/932e9Tk7HgfwNiPoa5Tvdy1bmMdk4rGNj41crXo1Orv4/3fR&#10;ZevBsuXKnRE8zq9U6YzA5lhsEVjOIlvjJo3prrvu9mxs3p4+3Qi1MmrkKEMUTLRPOohrXrbvacbQ&#10;+O1EtjGxduPrn9dx4xqqwzUZpdP113tSL1uTrVq50jR+LM8ZO3bq5KjeBx96yPpdbVnihAT8bibD&#10;7DmzvRz6X0XjrxnnHR7FyYtZpslYq7V4gWXNmjVK22fxKx62nBLNUhIPq/Dx+ywSc8wpiSxxfvrp&#10;J0d1WiVmuPbado4s47JnzMgj/ETFHztroW/27TMNBJ6elmabzMCKZI7hxtdG/DhHrSfN4q/xtZfK&#10;TJs2LZ/AFnWxBsBrzNy6ExFrMRaUqBZLiZIlhdeVjQkjGt/NazjZwe133GGaOVC10GZXlxPhLGix&#10;TXQCnArim1X/S5cuTaVKlaJdu3ZR0aJFlY9tonWrVquW57foB23R+gYNHiy1T3t276ajx45a1l++&#10;XHkqV768VYW2goZd+5b9iiw/dfq0L+JalDZt2tLrr7/mqci2du3H1LpNG5o6dYrxrFARb81smQpx&#10;zWnsNJltnbqXKk1qYHHulitbjn748Yd8P4q6hjLsQn7w4MHA73U8txMNf+GEO++6k8a/PD5PmBdO&#10;auA07tqwoUMtLez5A4Odu+mlTS4Vbou98DxOQCHlG1sQr+LJSzQWTSzROGwspMSjUvk1S6BgCA8f&#10;fui4Tg6MbAbHHPMKtlyKhy1xnGIWA8dNUMbFixebLrfLsPr555+bLo9m6XJCMsdwM7s2om6hiL+W&#10;Hz6ft2zZkm/5DYjFBnw6//hlS5TbbrudFi1caFi78LXLFmFBiWvSz0XJ+HHRDzBBw8kO1q5ZYzuB&#10;U+WiKFpXdD1ZYcXJdn4Qv29mRWfc7j8LjJz98fjx447aVLWuirFOVEeVqlXpggvqGa6usYWXcZER&#10;13LJXFyzswLKV+8fy0+eOCHVl0TtiI4hi2zs0lalircffntG5h8vjBuXx1oR4lpASQ0s6mNXXjeu&#10;oYwuyQ2sEgcmQib8DwtebKl2zTVtDZ2gVq2aRkICJ3HXOGvo/b17W8+vBWK+N2veTLi9FSuWez38&#10;Ui9bENiSnHhBK2rx1bxF8zzLVSu/VqKXmyylVlZBHHPMK8a/Mj7fMrbEsUvXbb6f15i6YZqJeKJY&#10;WZvZBbO2Gks3CRjMLOKSBb424ifsUbfQBg0a5FmeyvHXYnl3zpz8Qsbtt2NggC/IhDxgMY2/2Dq1&#10;rlbN/m++kVpfNMZKFDcfiVTyfy/+n9DE2QuhzSuxzc12QSEiYgVVVMAiW7U4izI/zgsV/bCrw7EY&#10;FSOAxQoZuSraiFtWLeZ92UlfRMWm+HouvOgimv72256LbJljx9LAgY/Srq+/TjlxzelvXiY1iN+m&#10;eAIraRHX0L179nqdmVIInrvHJxATfb+RhT/ccWw0J8JalEGDBiVs++WXX7at47LLLhdujzPIe8wU&#10;mZUhsCU5ZoIWi19N42K8qI6/9qc//cl0uZsspWYWebFChxdYWeI4EfWsrHfcuuZyMoZ4osGsZceS&#10;xUO+icuig0WE18R/HYnGYYvPlMvxnwAZQYDjzzE+L5s2vQKDAzzHyro3DGRnZ3tav9P7vGpWrfqI&#10;Pvv0U2FRQLVo5bfYFqaEAckGuygeOXzY8XFxsq6Kc9PJ77LCWrwoIVKXndValJOnTp1JBuDUHdSp&#10;my7DMdKWLl1K11/fydPza0Fkcs+ZkRcuXCC1f2bLwiSueZkxVHgfBQQ5TnzixDWUkf2A5RVuvLVk&#10;Y5m5hdtLlDBh8uQsW+t7toATTSjlg+fQ8ci5IeWCB4EtyTETtFj8irc2Uj0ZMYvzoiJLqZmLqdcu&#10;L2aWOE4ygba9xjz+lNvA71YB9e2STFi56zq5iXP68mRn9Uer8y3jbD7xVoluRORkw+wcS2ZLR6AP&#10;bN1r9hFBdzjIsF1WLRU89OBDWvR3sklf/RbaZOt0I5hBcAuOYn+4inlxnFUdUxELL0diVAJhzQur&#10;tWjdxYsV88VqLZFwwnEeR48eQ3+NS6riBX//+4P05BNP5HEZtdo/s74nu7iW8DcTi0qZbRK5kp5z&#10;9jkm56e9a+jPP/2sTciXO+680/G2bVq38XVfMzPHJnjmZ1FaWrptHffec6+ruYZivpDdAAJbksOC&#10;Fsf4isXMxNRpYHszzIK+Myqs5KxcTO1ijrlhytQpridqbC1gJiyYWcdJixgW7p5mSSZExpJ95mWs&#10;G9hPPxVEE7NrJD6bj5t4ekk5ZpMmYRBAYITNXZu/lHOQYT/QxV37jTffpO+//96VoBCUVVv8+ioE&#10;N4hu3iGSKT0IUc1KbBH5zfZ3P4S1BK6mnH1VVnhxGgMx0TIW2Z785z/puVGjPD/POMvoddddRxs2&#10;rLfsq5OMo/F9CqO4pjRjqMX6ZlStWjXP9iKuocy2bdu0uHdxiCGzuObi27fzbV/79+t3JrEBx0Hk&#10;wokSxo7NNGK7iYhrzJVXXinc5pIlS7zu1lTZDSCwpQB2Mb5UiDyxsFWPGSqs5FjsMsMu5pgbOP6W&#10;W3X8lptvMV1ulbhBBv66Ei+iMtF4e1aYufBFX0JfevEloba5/uHPPJMy11K8O268kPzJxo244cSd&#10;mzLB5gFQSVjctY8cOWJ81W3SpImrmCeyYkOiMAJ+8vprr7kOEu+lVZvThAcq2oXo5i1euoq6rctP&#10;YS2heJGojQRCx6mTJ6lw4cLC++3UBVumH926d6dZM2d6Hpftm2++MYLDj4i8H8e/ZzsV1+z+DrW4&#10;pjCpgdk2hYsUoZOnTlqua9aPE8dP0Kx33tHiPtX7/t6utm/ZqpXhcuk13MawjIwzf48cNdJImsDX&#10;Qr9+/YWTMnE9LW28sGJRmaTRgldlN4DAlgLYxfhav36d0vaimUpj4QeMCis5s2DzfkwW3FriWGV+&#10;sbI+k8VK2LFz95w+/W3T5WzlyFn1Egl0/EVlyZKlQl+FkwUrd9wobpJ4JCvz5s7FIIBAsPogowvs&#10;DpoxbBhdcklD4a+6ZshkCYslPT1di3EY9dxzhhWbimyMXglSQWcXDWMGUJ3gsSoSmWQ7OZaqx9tt&#10;fDUvhDWVVmsMi2tV4xJLqHYHFRWZ4pdf3rQpvfXWW57HZTPmDpF5T4cOHc5Ys8kKY1bbyIydV+Ka&#10;7PGyrENxUgPT7SP/r1un7h/r27uG8r8bNmyggwcPanH/iveWcQInHfCaN15/40yyqAMHDkhnOY/C&#10;7qGiSafY8EFlkkYTfoycD4dkN4LAlgLYKbtmsaWcYmXGqtJVx8rVtJWE2i2LlZWYKPGB8BmuT5Vv&#10;v5WwY5VsIgpP6qwsjFhkW716DY3NzDSOaxQWMrOyJtG7787Nd6xVxTxSlYGM3VdVYieI+hl/jQOI&#10;qhgjrwO4vvCvF3ATBoHAL12qLbTdEhXVatWqacQqHTJ0qCurNQ4m7CRLmPHMjLSvQ7ID5v33l0pP&#10;OkVECq/FtqAEN7tnZSoiko00aFHNrbCWUHAIQFgji/o53l3Ues1VvwREn0TH1Wp59erV6fnnRxvu&#10;bF7D1mw9etxKz44YkSc2m5OMozqJa06TGuQ7p0zOI7dJDczWL1q06BmvE7N149tctlyPcC/8vmAW&#10;dkkWtiLzMtlBZuaYPFZnmz75xHFdN918s8S7g+eeCo5c2CCwpcgkw0pEUWVZFqX11eaumnaWPzJY&#10;uZraxRxzy1vTpjnajgUpMysvle6EVpYaZskm4nls4EBLYYz3++G+fWnp0vfPvAhlz5xpiDvxN3w+&#10;x6ws4pIFq+yr0f4j/pr5/YdjMAAQBCrc8N3A7p98/nMingIFCigR1WJxE7yY7+FuMpOpZMyYTDp2&#10;7Jj05NutcOGXeCIqCPkhNoVRhFPVn58OHVJ+HEX222mbfgprCcUQiTaOHT16xqpWtbDm1GrNDI7L&#10;9tDDD9PUyPtzpUqVPD+Hea7Vkb1DFi1MWXHNj4yhifatcuXKedyWrc6dT//7qddWUZ6ITYlgi7BE&#10;yQfc0KVzZ+rbN69YvXbtWkd1pfXqdSaGmwg+GDaMdrIRBLYUYcWK5abLVQeBtgqkOG/+PKUPKTPs&#10;Yo65xaklTicLM3SV7oRWIipPoOysuFg0uqdnT1fWZ9x2+/bXpsS1ZBWPT0USj2TFhwCkAHj+7BEl&#10;VlQrWbKkEYNkTGamli/fnNRGB3bv3k1z577rSvgI0qrNSghyu72f+6pzUUWhuMl1UIkyXIvCFsJa&#10;vPAgWqcbd9DYOk6eOEE1atb03B00UT2yVqVXX92a3vbJZZSt2R588CF6+OGHaPeuXUIilcjfqrd3&#10;uq1Tcc1NxlCbnc9XV+1atY2PXYms2HyI6SU4p75GaRI5Fq44/I9KWFybMjV/DoAVH6xwVN+DD4ln&#10;OPfBsOFk5JyABRuwxsoNVKVlmXHxNmmSb5kXmRXjg81H8fJrPItYVu0mok2btqbLVccHshJ4OP6D&#10;HVGRzYkbLLtgsbimy9cer7ESRu1iHaYyo8eMceViDYBT+NnjR6INjjfCmbL8ENWiyH7pNYOtlFW7&#10;0juFrdhiXagcCQ+kzvLNCxFLRR2Iv+b8WBQqVCiwhBhKsuLaWKzlSl4PKtxBY4WJ0mXKmCY2EL0u&#10;7cSdRPU4iasXpXqNGvTiiy/RYB/iVDELFy6idtdeS69NnZrvnhe0uCYskjndLoG45iRjqJ1rqFld&#10;tWrVtvxNJ+u1Rx95VHmd0RjbKoiKa/Hx0pzGX5N9p/EhxrPjGDoQ2FIEK6svVUH2GX5JN/MTt8ti&#10;6gQrYdDrVMTvSGaUYYs6s5h0POFTfQO3cp0VzbDKIlvz5s2MbHYiYgiv81RGhnEzTBVxjbEyR9bl&#10;i5euzA/AkggAL1/CoqIahwFglyiOceK1qBaLzJfeRHTt2lWL45TIis3JZFrW8s0P0cqPxAepLL75&#10;OSaqLSttKlHuCqrCHTS2ntOnTlHZsmWd9U9wG1VWa1bL77n3Xlrw3nt05ZV/8uV8fXr4cOrUqdMZ&#10;wQPimkVbEhlD49c32+8ihQvTr7/+arq9Lu/yPH8UCfPjBBbZ2BvHTWZRFsPMxDXGafy14c88I/du&#10;5/284i2nGxYgCUtLAEDqwIJp8xbNqUrlKlSpcmVj2ZHDh+nzLz6nhQsWKkvQAAAAXsJuFhxHUgUs&#10;qv3nPx/Q9Len0yzJDy4q4eDcbBmqimuvbadFDMlq1arR8uXLjfhI0i+0BQoEsp5q/Go3qP45RYVI&#10;duLECfrxxx893wcnMbYsVjJf7LBe0YDzsu2wa2jNWrXynFMqMk7a1eVVggS2KpsxfTplPPWUb+f3&#10;FVc0pUH/HET1GzQw3a8wiGt29TiKoeYwqYHdfm/atImKFiuaZz22XlP5XHUDJzcYNHiwp21wOIsx&#10;o0cbcWFFYVFu1KhR1K1bd8t1xo7NpH79+kvty4wZ0xPWGQ8bqtSpU8frZ47jhyQENgAAAAAkNSyM&#10;mSWbESEnJ4fmzZtLc+fOdZx2XiWcCWzu3HnCaexFYMtlziqtA2PGjKZbb73N8fZeCGhBi1E6i2F2&#10;+6aTRZ0TgU0XUY3IP2EtUVvxdakS12RFNFVWa4mWffH55zRk6BBat269b+do927d6I477jgjtIn0&#10;NVnEtXx/uxDk7Pr8yaZPqFixYnnWGz58uDYeOW7eWZy0ZffhkN1Be9zagzp1ut723YOt+mU+QA4b&#10;OpQGDxkitc/jxo6lvt5mAd4ROTccK3gQ2AAAAACQ1GTPmEFdIxMXmRfOt96apo2oFoW/HrM1nuov&#10;t5zkRqVg5wY3Vmz5XnKTUGzTdV90JXYCffr0afr++++ltnG7nrAQFDJhjWHBslaMuKabsCZbj9W6&#10;M7Oz6bF//MPX8/bhhx6i7j16ULly5aT6B3FNrN/xAptO1mvsQTRx0qTA2t+8OW/oMZm4aGwVx3Fo&#10;RXEirjE+WN2PjJwbji96CGwAAAAASGpk3UQ5CygnKtAJr8S1KBxT08mLrhewFVuPHrcqE5C8FNDC&#10;bF2WLMiILvv373e1vUrxLV4UyPeTw/q9FNZOnTxJJ0+dMqxrypQpIz1+dvvpuF+C68q2GYWFWXan&#10;mz5jhq/ntiG0de9O5cqXt93vZBfXErYlIa4xLLAVLVr0zN86Wa+xwKUye6ifrFq5Ujh2nKxbaBQ/&#10;3EMjlI2cR4ecbowkBwAAAABIamSzibZs1Uqr/eeAwlu3bvP0pfL+3r216W9m5lgjDpKqAPUywe5l&#10;A+PrnFwgUdD/MCRF8Gr/ZbdXnjAjmrRAMiNobBuyvzlJlMBiGmdeZTGtSpUqRmF30Hr16hnimtvx&#10;pwTiiXC/LNYXXS5ab/ny5Y0g7PPnzTPipfnFuBdeMJ5H419+mX6Isb6EuOZcXGP4vI6iU+ZQ/hgY&#10;VnGNWbd+ne06bLXGHzqciGuMD9lDf3QjrjGwYAMAAABA0jM2M5Me7ttXeP0B/fv7mhXUDLZaG//y&#10;eCPrlx/cl55umXXcb6JWbHleWhVbZHltrQYXTv345ptvhNbz01KNBCZjflmsRevL/e03qlK1quk5&#10;rNJizVXfXNTvpl7+e9GihfTMMyOEzydVsEUbZ34uf+65CfdPpi8qthUV1xJu55O4xnzx5RdGJlFG&#10;J+s1zijr1/PeC9j6/7PPP6NtW7edWVa6dGm6uOHFVL9efWrcpInrcBQ+uIdOjpxLaa7eLQgCGwAA&#10;AACSHFk30ezsGdS9e49A9pWFtUGDBhnt+xkbbcuWLVLxVryEY7EtW7bMMhZb2MQ2L/YZyLNr1y4q&#10;UqSIrXiQCCmByaELqBPBQ6RdO2GN46qxpVqs+5yjfgtsp0pYk23DjXgau4ytbBcuWGBYmfkttHXr&#10;2pVuu/02ql+/geMx9UNciz/ngsgYakZUYPtk4yf0fy++qMW9qXbtWpSTs4OANT65h9aKnE873VQA&#10;F1EAAAAAJD2ybqJXX93a933kDKEcl4TdQXv1SvM98QC7prAQqQO7d++mCa+8knDCp9K90Q/X0DC5&#10;ZyYrR3/5xfRYKD3eCVxAo+JBrou2nLiCEtm7nZ4+dcpIWhAvrql2BU0kiDi9pmSWi9Zrt4zF/85d&#10;utCiRYtoxIhnqFKlSr6dx9kzZ1Lnzl2of/9+tHLlh7Z9SzpxzcExjeWcs8+hkydO0pvTpmlzb3ry&#10;ySdxg7bBJ/fQnW4rgcAGAAAAALycxVGxYkUjNb3XcBssqm3fvp2WLVtuxCUJMqPno488qs3xeu75&#10;5+m7775TJ3xITtqdiG1OLG8guvmLrKCmUlQTEdYc/e5A0Iutj8WiGjVr5rGydHM+ygpoTq8d0eWy&#10;QqrMsuLFi1OXLl1p4cKFvgttixf/m+6/vzfdddddNGf2bDp27JjteKh0Kc13Dsadd2bbKRHXXN4n&#10;OTvrhg0b6ODBg1rck9h6LT4kAjB5h5s/z+sm5qioBC6iAAAAAEgJZF0wvHITZVGtx609DCs5FvJ0&#10;w4cYJ8L0vv9++uegQb+/tAq6WHrlium0XhX7A/dSNWz/3//o7HPOERITbHEZV02kTaGECZJtx9bJ&#10;VmtlypY14iQ5GgPB/Q3KHVSmflGLN7v62HX0Px98QK+/8TqtW7fe93P8wb//ndq2bUv16tf3VFyz&#10;cteMP/+8FNecnq8//PAD3XX33doIbFlZkwyrdWDNR6tW+ZGAqpYKCzYIbAAAAABIGTiNfIuWLYXW&#10;PXDgAJ1//vlK2uVMoB06dtBWVIuFAxV37NRJm/1ZsmQJXXjhhXlfYEMqtnmxXxDfxAQCJjZWlqPJ&#10;uYgVlMN9k/ndrbAWha1lWVwLs7Bm9ZvbuHpO64xdh903Fy9aTDOys30//y+77DK6447bqenlTalc&#10;+fIQ12KYMmUKvTJhgjb3Kn7X4Gy9wJqnMjJo8JAhXjbB7qHllTyTCQIbAAAAAFKEjGHDaNDgwcLr&#10;d+3ShWa9846jtvr360fXXXed8dU1SLdPJ+hkxXbH7bfTyFGjzF9kJcQlL4UoXa3Ukll8czLB3rdv&#10;n5OG7FdRtL9+CWtMoUKFXIv9fghrTtrx22rNar3o32wxteC992jyq6/6nhCBuadnT7qy2ZXUsmUr&#10;6ePjp7iWcDtF4hrfA7p07Rrad5JU5JdffqFGjS7xOtur6+yhZ567BIENAAAAACnEkSNH6BwLN7F4&#10;ZN1Ewyyq5XnTnJxFaWnp2uzPm2++Qa1bt0n8UhuwVZsXbfgtkAUpyPkRf05IYBMVUxT1yamoZrcP&#10;diJK5cqVHR/voIU1q9+CslozW8+qrk8+2UhLlyw1xDa/YUGVM5Be8acrqEmTS6X74ERcS7Sd3+Ia&#10;M2rUKJo9Zw7pAqzX7PHJql6Je6jxHCUIbAAAAABIIRYtXEgdOnYUfvlN5CZas2YNuveee6ldu3bU&#10;uEmTUItqsfj0xViY5s2b0dSprxnB2G1fbjWxavOyHbiFihOdkJ88edKwJDJZQaweB226WscjYY05&#10;/PPP1CDO7dpNv1y7vDrog9P6ZbZXLa7FwrHaNm7cQKs/Wh2Y2MaWbRddfJEhtqWCuLZ121b661/v&#10;1+beBOs1Me5LT6dJWVleNqHMPdR4PhMENgAAAACkEOz2mT1zpvD611zTlpYvX3Hm71hRzYegu4Gh&#10;mxXb6NHP57EmFBGZdBTbvG4vFcU3kYl3HoFNV1HNZt/cCmtRZAU2v4Q1J23pZLVmtkykLhbbPv/8&#10;M1q7Zi2tXLWKNm7c6Ov1w2IbPxejlm3JKK4dO36c+vbtS1u2bNHmvgXrNXu+/fZbP+LWjoycX/9Q&#10;9gwmCGwAAAAASDFkXmzHjs2kuXPnUpvWbZJeVItFNys2ZtOmTVS+fN4PzV65hgYhVPnZZhiEOJVu&#10;oydOnKAfzSzY4ttUvG9eimp29Vv9djRybV9Qr57yet0cN7+t1tzW68RqTbQeFoI3bFhPX0XuvUEI&#10;bj3vvpv+dOWfqH69+kaCBKvzNCziGrNgwQJ66umntbm3wXpNDJ8+9JWNnGOHlD1bCQIbAAAAAFKM&#10;sZmZ9HDfvhgIPV5uhbn9ttssEx4YL7ZJJLbp0HYycejQITp29Gi+5aqt1ITXsxOpHLaRsO2Y36pU&#10;rSq9vQ7Cmmw7qq3WzNZVKa6Z/c3C8Ne7vqavd35NOTk5tHnLFl9Ety6dO1P3Ht3pggvqBSauOT2v&#10;Yjl48CDd26uX8WFNF2C9JoYPCZd2RM6vOkqf2QSBDQAAAAApRrt219DSpe9jIGzQ0YptzuzZdHnT&#10;polfcD10DdVJ8IL4lpjYiflXX31FxYsVk574KBXVTMSDPD+5aEdUWItSqXJlKliwoND2ySKsWS33&#10;2yVUZDuRMd+ze7fhXvrpp58ay1i02b9/v/H/w0cO0+LF/7bcnt3uWrVseebvRo0aGf82uLABlS9X&#10;PjjLtfjtFFivvfjii/TGm29qc1+C9ZoY7M7buHFjr5sZEjnHMpQ+lwkCGwAAAABSkFUrV1KLmAkG&#10;MGdmdjZ1695dm/3hhAdTpkwVSnhgvOx6HIdNZ5Er2QU4mck3C2zFihVTWqcKUY3IGzdQu3bPPe88&#10;Klq0qO/CWqLtVAhrVuuHxWrNybg7Eees/k4kdsWfq2EQ13RLbMDAek2MpzIyaPCQIV428WvkHCus&#10;utLCOHQgWWHrhFo1a1HDhg2pZKmSxrK9e/bSrl27aNnyZVp9jUf/AQDAf9555x0IbAJ07dbNeKZ4&#10;7KYhzOrVa2jevLnUo8et0hNjO8FJZl2rSaBOopbMBFWH/VYZc82rdv0S1ezasvxNUFzhf/1MXuC0&#10;P2GwWhOtTzdxzXbbkItrnNjg//7vRa2ep2y9BnHNHrae91hcYzzxs4YFG0gqeALQ+/7edHXr1rY3&#10;L85KMn/+PJo2bZrQpIFviDfdfHO+5d/s20cdO3VSsv9ZWZOoadMr8i1fvmwZ9e3XT6j/jz7yKF16&#10;2WXK+89kz5hB9erX9+VYfvnFF6YWE5s3b/a0XStTZKvjL7KtLHbj/O6cOX48dABICfAlWYzFixYp&#10;e9apgi0Qq9eo4fwl2KcMo3Dj1INYCzYVFlEWK9qv4qItp9Zq8dseO3aM6l5wgXQfU0lYM1s36KQI&#10;ENck36ezs2lMZqY296DatWvRli1b6ZxzzsEN2QafLOdviJxr81VXCoENJAV8w3rpxZeoQ8eOjrbn&#10;IM7Dhw9PaNWVKF7PfenpNCkry3UfcnJ2mP7WrWtXmjlrVqD9Z1jcisZo8Borv3uvv25bTYRY/OzV&#10;Ky3htnbHSZQjR44kfPjqFnQcgDAjcm2D3/Eh2LAUdgkPVNz7Va2vensgz1c7dlBRARdR6XcNBaKa&#10;XZtOhTWz7U6dPk2VKlUy3ENF+urmvctrYc1qfS9EO1VWa6J1y24jM9apIK7t27ePukTey/G+gfcN&#10;C45GzjVPlM6COHwg7HTt0sVwF3EqLjF8s1uyZKkhVFnBFzl/wTfdBwU38CeffNJ0OQtNiUQbv/oP&#10;7GnVqpWS8xlftgDwD7biBWJkDMvQ69i99ZZhia2CqLucjDWK7DaJtg/KNRI4PJ68TrRYrRJTnJ53&#10;CfcnQftW2/GS6tWrn4m9ZifKuLFYk+2TbHuJ6nFTt9m6Kl1CnVidxYtTif4W2YeE7SeBuMaMf2W8&#10;VvcYnmOJhjVIdXju68PHvHleVQyBDYQatiqbMnWqEvee2rVr24pMzz3/nOlyFrd4X9zwl7/cYLr8&#10;Xy+8oE3/QWKuuOIK13WoEOkAAOLwS9xHq1ZhIATgeHXpaXp9fX/66eH03XffKZ2YORG+VIhlZqIb&#10;hDfvkB5jn0U1099t9iFRvb9FllepUsWwnkxWYc0Ll1CRZaJ1ye6bl8kMTLdPEnFtwYIFxpxGJ0Y+&#10;OxIf0AXhUDg+8A+vKkaSAxBqJkyYaHmz4hhj//ngA/rss8+MwP4MB/xv0KABtbrqKtPtWGR6/bXX&#10;qaWFyBG1YjOzFuPYb07VdquAl6zgJ3I99bv/IDGNmzRxXQcfHwCAv7z66qtIdiDIgw895Dokgkr2&#10;7t1Lzz/3HD07cqSjBAWyk+4gEh9YTTzhZio3dtLCkai46vI4Cv3uYtvoLxUrVnS1f47bd5GlVHR9&#10;1cKamzpV1QVxzRkHDx6kCRMnanUfYoMIThYE7OH5qw9xpvdGzrmdXlUOgQ2EFhalWBAyY9zYsQmT&#10;ArCVFn9JMLvZRb/QW00gJk2aZCqwdbr+eqNeJ9k5rYLnJ1Lwg+g/p0suU6aMUJ8ef+IJ0/3jeHUi&#10;HDp0SHj8WIhcv35d4Ocki5bs4ukmDhsnqAAA+Avf74Y/8wySHQjAcTgH9O9Po8eM0Waf2FX0qquv&#10;oj//+S+mEzavxDaZus0mkG73y25SmgoCnFILP8WCmhMRRHafLAUnk2W7d+/O917mdvx0FNZk6xcV&#10;rvyyWhOpx0txzbFI5nQ7xVa6EydONJIX6TVn1Su8gs6oCvtgw1gvK0eSAxBarDK/ySQcsAo2ye5C&#10;iay4rIL9Owk+z4JM9syZ+Zazgp/oa2OQ/RfBaoy8mFD4EfRfNDCpnbiZiESJNPzuLwCpBn+0GDR4&#10;MAZCALvnUxCw69u8efPo3HPPTfzi67HoFObkB7oIcl65xe7Zs4cKFixoOsm33SeF+++VqGa3n8eO&#10;Hj2TORTCmlqrNbP1VFitidYrs76V9ZnZ+RM2cW3FihXGB36dYKOFiZMm4cVBEB+SG5yOnHdFvGwA&#10;MdhAKGFRykxcYuFBxnWFRQqeKMRj5ypkFRfNKo5awhuvhUXXK+PHa9t/YI2bOGytr26NAQQgIKZM&#10;nUK//PILBkIAfv7wRwediLqKigZu90rE8SL5gV9x2Kza9rt4xXnnnScURy0qGIjEUxM9r2z7JxLf&#10;LVH9CfYzul2VqlWVxQiU3j8f4qypjrUmKgCpSopgt08ifUy0H/m2TzJxjbOGjh03TrvnJYdVAGJw&#10;GCYfkhss97oBCGwglHS6vpPpcifZ4KyErESBnFnEYrdEs0kHW0GIwq6aZu6mdv7nVv0fPny4L/0H&#10;1riJw/anP/0JAwhAQLB7/8oPP8RACMLZ0HRLisOuogsWvCcmaBD5IuqoEpCCEKTCjNk4FSpUKPE2&#10;5ExQcyyqRQUHF+eo1f7Gb3f82DEqVqyYq7F08ruTc9RrqzVRMUxlllA/4q3ZZRrNd97FnUdOttVF&#10;XGM4a6h+rqHDTL15gDkzTTy6POARrxuAwAZCSYP6DUwmRzscqd5stWAGpzFPhJUV2x133inc9pNP&#10;Pmm63M7/3Kr/TuK/WfW/dOnSONGEJuU78vzNcdicipPx8dfi6wYAeItVpmiQH77XvfTiS9rtF2cV&#10;/eH776WFDj9FK9UiWZBWYUHhpL8ssJ06fTqPOKDSSk10HVXWarkS21WzeaeV3QfbfXQorHlltSYj&#10;fPlptWa2jrbJDOK21Ulc0zFrKH+Aur93b7wsSMynfEigxMkNtnjdCAQ2EEpKlCyZb9n/vvzS4QVt&#10;LkpVqVol4XZWVmwcQFZUYDFzKWUXJTtLND/6f9HFF+FEE2Djhg35ljVv0Vy6Ho6/Fu/2a1Y3AMA7&#10;+CMNx6AEYrAFNocs0Al2FR00eJA7AYRIG/dMr+sPUpgLwo301MmTSq3UhM8VCVHNjRuoGScjfT7r&#10;rLOkjwk5aEs3Yc1K0FFptSazzK49iGvysGvoU08/rd3zkY0okDhJnDffeMOPZsb60QgENpA07N23&#10;1/c2rbJ83nvvvbbbstmw2Y13+vS3HVmiBdF/QLRmzZp8y5o2lY/DZhZ/zaxuAIC3vPrqqxgECXRM&#10;DPHeewsoe8YMJWKCjNDiBUFbpYUx1lqiPlSuUkXJcVYlqlkJLbFChqgbqFnbLChWF7Bek+mz0+1F&#10;t1EprKm0WjNbT6VLqMp4a6Z9SkJx7djx4zQsQ78MnfzRXCQxGvgdu9BIiuDkBs/70Z/COKQgWShV&#10;spTjbTk5QDwLFyy03Y5vBmz+Gy+UcZIAvrkmclm96eabTZc7iSPnRf+d7keqMXrMGHp+9Og8y5zE&#10;WzCLvzZ7zux8dQMAvIWtkzkLGVsjA3v4fscfjHx4OZbikUcfpYYNG1KDCy80/rbLkBk7+ZNZV2R9&#10;r7CbsOqSFTTocYiF45CdOnWKihQp4toKymJFJfXlOt027rey5coljD3nNuOp00QesnV5YbEmU6/K&#10;jKOqrdaE6khCcY2Z/vbbpt5EQTNmTCZeDiSwC42kiOV+9QcCG0gaLrv8csfbcjZNp3CSALMv+I8+&#10;8qilwMYuNWYijJvsKfXq1w+k/4CMh3v88WQ3YZlYAvHx17hOJ5aMAAD3sKuCjpZZutJ/wAAjnqdu&#10;96xhGcNo8uRXqXjx4p4KaLoIbm5ECZ3EOK+t29iqq3Dhwur2wwdRzXZ7k9+Kn322aTxdp26Qbo+P&#10;kzpVJEhwY7Fmtq4qYU20bpn1ZYQ12e11E9e2bttKr0yYoN3zcED//khsIIFIaCRF/NWvPsFFFCQN&#10;bG3AVmN+w1/t2bQ1Ho5NY5VhLT3dXNByE2Cbb+ZB9B8QrV+/Lt8ymThsZvHXzOoEAAR7XwfmcMKD&#10;kc+O1G6/Vq9eQ2MzM00nqU4CpMvEaApbggEvXUF1cx0tf+657o5brOunS1dSuyQLIm6gZCKS/Pbb&#10;b1SuXDnpc161G6jTOnVxB/UykQHENeccPHiQBg3S7yMYz/sGPvYYXgokWLhggR8f576InIs7/eoT&#10;BDaQNIIGw1ZjQcBWbGaYZQnlmy+Lb/HIWK9Z9b/3/chWE8zDIb87sUwcNrP4a6s/Wo2BBSBAfHJZ&#10;SBq6duumXcID4/k8YYLxAi8igDgR3GTXT9asnmGCBWHpYy8oqImcH65Etdh9sdju+PHjVKVq1TzL&#10;XO1vyIS16HI3davOOOqkbtk68p0jceec1fr52o87v3QT15jMsZl04MAB7e4tSGwgz/hXxvvRzFA/&#10;+wSBDYSST//7qelyFq44FozfWFk79Ohxa75lDz34kGkdM2fOdN1/nuAE0f9UZ+asWYaJcywy5uFm&#10;8dd8SFUNAEgAuyzEX9cgMSNHjdJyv/7Wpw/t2rVLasLutXgG0S04hOKvObRScyqqmQodVvuTYLtT&#10;p09T9Ro1DJdfFdZqugpr0W1k6ne67073V1WWUNXJDEQFMiI9xbXs7GxasmSpdvcV/sCExAZyuAmN&#10;JMGRyPn4tp/9gsAGQgkHlrea+HDcnM2bNxsxsPzkLZOkAPyVNF7wuu322/Otx/G2ZAQVHfuf6mze&#10;tCnfMtFjcEG9evnOBwBAsLDLAmd1BuJwqAYzl0wdeOyxgXTs2DFHQoFTqxq320F88xEJQS3+WFmu&#10;Q+KimlNrtfjtypYtawiITttzc775KazJWJjJuHWL1ilSn0j9yutQlMzAbFsdxDWOuzZG02cM4rbK&#10;4yY0kgQv+t0vCGwgtCSa+LD10MRJkwzzYX7Z9yM22Qv/esFU9OIso1E48KWZ6fC/Xngh9P1Pddat&#10;cxaHjV2G47MVLl+2DAMKgAb4FHg3qUi/7z4tnzlW8dicTOxVCGdu24b45nzM2IVSVlCLr89yHVIo&#10;qkkKRueUKGGZ1MB2v1NUWIuuK7pMlcWZCpfQRG6dRO4yhQpvG+9O6uH9SNe4aww/W5DYQA42JvDB&#10;eu10pDzrd98KkH3SGgC0JScnJ584YcWOHTto3ty5NG/+PM8u6KysSabmwfelpxsWamxZFn8D5v2q&#10;U6dOUvQ/FrO+Gjcdl5nKzB7e7J67f/9+1/vcuHFj6WMb7Q9PKJcufT/fwyNRnQyLrs+PHp1nWbeu&#10;XQ23U6v+Tp6chcyvAPjEooULTeNmgsQvznb3vqB4+aWXqNP113vzUu3y+eZlJk+dsoSqwM1EngW2&#10;H3/4QVkbuSr210XWzmOR/tSoUSOf5ZqsiKNy/FVlBXVSl2phTbROLxMiJKxDg2QGbs8nO/gcHzHi&#10;GS1dQ/n9/913556J7QjEiM6NPWZJ5Ly8zu++QWADoYatf/hmKyoyRYmKTWx1pjJzCe/Pli1b891k&#10;ebLRv3+/fAIM81RGhhHDLRn6H4ufApsfExA7gY1hi8F4C0W7/mbPmGHEzovCVpAlSpRI2F8IbAD4&#10;+/Jsdu8GiXlkwAAjnIGOsGhav0EDz0UnlfUHKZB51XZQ1ndfRd6BihYt6mp/clX1z6GwxoLDb7/+&#10;ShUqVqQyZcoIt+l2zHMd7q9OwprVuqoEMbNlntWTAuIaM2XKFCNhjY6sWrmSWrRsiYe+BD5+hKvl&#10;Z/bQKHARBaGGxSG2/mLBQQYWpB7u25dycnYYL9qq4pVZxexhoWnChIn5lrPllVNxTcf+pzqfbNyY&#10;b5nd2F52+eV5/jaL5QYACA62+OVAvECOYRkZxkcgHUlLTzfisXntZqnSnTNIF9FEbbspQe33qVOn&#10;TH9PWBcpcv+MihOCsdU4acG5551nCGmcGTRa6tatS/Xq1zfENa9dQO22Vx3TTdbt00lyEdF6Reqz&#10;W6YiZpvpPkrGTPMqU6jX1/LatWu1FdfYCwXimjxOQiM5YF0Q4hoDgQ0kBWzNc+217WhmdrZ01jd2&#10;/eF4ZfwFQsVkwCrznJmV2Svjxydd/1OZjz/+ON+yRHHYzOKvmcVyAwAEi0+BeJMKtuR+/bXXtdy3&#10;vXv30qOPPiIvjHgk+nhRZzLHaXMj4PFyPje9ENRUiWpR2EqtZs2ahrWdmfunqKjmNraaX8JadDvR&#10;urwU1pzGWlMlriWsQ2G8NSI9M4VG2bdvH/Xt10/L+xC/w/OHJCCHbGI/FwR2cCCwgaSBrQy6de9u&#10;uNex2+VHq1ZJbc9fINi90601F1uVrfzwQ9v1WAhzY72ma/9TmSlTp+Rb1rTpFZbr33LzLfmWrVy5&#10;EgMJgIbPF1ixycPPFf7CryPvvbfA8iu6LpZWfrQRlLVZUPty4sQJ8/0hMUEtft9tVpQW1eLFi9j9&#10;9UNUi63Dye9uk3iI1OUkyYjoMpVWa6oSIuQ7p0zOWzfbW60ftLjGAnOfBx7Q9vnGH5AQd00en6zX&#10;9kbO0flB9REx2EBSw18X7ul5D7Vr107KhNdt4EWRmD1+xNEKqv+MnzHYeOI7c+ZM1+OVqM8iMdgY&#10;s8QTderUNo11Zxd/zaq/iMEGgP8gFpsz+L7WqNElnsX7dMtLL71InTrJJT3QIWFAsiUt8JLY5+jO&#10;r74yLMJyHW5vs6LreszWYffQeAs2R/vnYt+8iu0m65rphbDm5th4lcjAdJlP8dZst/VJXNM1qQFj&#10;lqAM2ONj7LX7I+dpYH7FENhAyhAVm+64807bpAAqJgSJMs8FMeHwu/9+Cmx+CE6iAlu8aMZYBfuO&#10;F+NYKOzYqZMW/QUAyN3XgTVsUd2yVStt92/hggVG0gOnzygdxa5UEuBkJvz/+9//bK1OpAQEj0S1&#10;WDjraZ26dZ3vo4u2VScuSLStrsKaaJ1+JTIgSmy1ZleH7uIao3NSA6uEdsAen5IfHYmcpyWD7Cdc&#10;REHKwGIRu2RyUgC20GIV3Qq+aT755JOu2ksUs4cTIfj9Nd/v/qcqa9asybesWbNmpg/oeKHTLIYb&#10;AEAfEIvNGTq7ijLp991Hu3ftOjOBdOKCplu8Mx2TDni17zL8evq0u+MX6/Zp4ybpxpUz1l21aLFi&#10;js9NR227iL3mpF1VbckmKxAVxLyMteaFS6ibZAYJt/XpHrFgwQJtxTUGrqHO4HmnT5nFhwXdVwhs&#10;ICVhV0A2UR03dqxlUoAePW511UaimD3Tpk1L+v6nKrPnzM63LD5TKGMWf+2D/3yAAQRAYxCLzcUb&#10;b0aG4WarI5z0YOBjA43Moo6FlwTbhSXJgFfZQnXPLiqwgbCgpkpUsxNn3PTbq99lt1Mp4nmRHEFV&#10;rDWr7WzrUegSare97bY+3cM4Y+hTTz+t7T1ybGYmsoY6xKfYa0cj5+rzQfcVAhtIaTgzzT09e5r+&#10;xl8n3Ab837tvr+UkTZf+9334Ycv+d+3SBSeJJGwpGG8dyJZq8Rla463avv32W23OCwCANbBicwY/&#10;U8aMydR2/9au/ZgGDnw0n8jmREgR2TbZMnuGhUKFCokcLCVWaiLr2SZWSLAPsuedF7+LtC263O43&#10;0fVVCGsqrda8yBIqG28tDOIaZwwd8eyz2t47+AMRWzsDeXzMHJqtQ38hsIGUZ+asWUZMKzMaNmyY&#10;9P3nG55V/1tpHDNHZ9avX5dvWbzFWr369fP8/cnGjRg4AEIArNicw3E52QJAVzizaNakSdITcRUu&#10;cxDe/KFwfLKAeDFNoZWaY1Etdr8ciBwy++n0d5H2ZerUQVgzG2dZl1YndeU77ibnikyddi6hMplC&#10;/RTXOGPogQMHtL13TJgwEa6hDvHJeo39//tq8ZzBIQdhw8yq7KudX7my/mGXTbMA9iVLlUT/gTSr&#10;P1qdbzzjLdbiE0Ag/hoA4YGt2JDswBkP9+1LK1euND5u6ciYzEwqWbIk3d2zZ77JpV3iALPJqJNk&#10;A4kmtcge6o7zzz+ffvzhB1fHwMm6uWIVWf508uRJI/upq33wKBOo3fYqEyXItqEyiYGbcRayfvPR&#10;JdRuez+Ffs4YOv6V8VqLa5zozC5BHDDHR+u1NyPn7SEd+gyBDYSOsePG5fuC4Dbtr5U4VapkKfQf&#10;SMMPkvjjFBuHzUwknTJ1CgYOgJAQtWKDyOaMkaNG0cZPNvqe7EcUjhdXq3YtuuqqqxNOSEXELlWi&#10;m+jEN9UFOLvxsXIRVS2omQkcFpUJtWO23ypENdm+y2yfasKa2XqyGT7Nzh0ndUi5hMZt77e4NmLE&#10;M7RkyVJt7yn8zm5mhADESDXrNQYuoiB05OTkeFKvWVbNypUro//AEZs3bcrzd2wctuYtmuf5bceO&#10;HdpONAEA5vR5oI9lkhiQGL4fvvTiS1rv4z333Esffvgf28m0qiQIqia1YcsYqrJPIv0q8oeLqMx2&#10;UuuShPtnAnfGaDvHjx+nChUrUuHChZUlUxBdR3RMrH5LtJ1sO26XW9XtdJlIu04TGbh1CZWOtxaQ&#10;uMZMf/ttrcU1fm8f/swzeGi7mFummvUaA4ENgAR8/sXn6D9wxLp11nHYmja9Is/yjRs2YMAACBks&#10;ik+f/jYGwiFs/Tegf3+t95FFtt27djkSHVQlQvBqwqtLxtAgxMAjR45IjU3CdUm9qBZLnbp1DVHQ&#10;bTIF0XVEzxvZunUT1rSItabCpVNRvDXT3z1mypQp9MqECVo/A15/7XWqUKECHtgO6d+/nx/NaGW9&#10;xkBgA0lBiRIlXNcRHxML/Qdu4BhD8UTjsMWP9Zo1azBgAISQ4cOHw4rNBeyKyZnZdOaOO++UEtkS&#10;CQ+qkyEgIYKzcSsSl+hAdkyFBLWogGEhqv30809Gscpae07kva5K1arC/XOzjsw4Wv2mqu2wCWsq&#10;rNaI3GUJJXIfbw3iWn44IU+Lli1xI3UIh9FwEx9cAq2s1xgIbCB0fPnFF/mWuQ08afWCv3fPXvQf&#10;OIIDeH/77bd5lnEcNrP4a7PnzMaAARBC2Ipt0sSJGAiHcJxKzsymM3v37nUtsiUSHlS66qWKEOe2&#10;z+dXquRYUBO2UksgBhU/+2y66KKLjVL3ggvo7Mjfp0+fNtY5ceIEnXveeVSmTBnbvouMkYpxVvmb&#10;bFt27bit20mdMkKd6Tlicm5ZbaPCJVSXZAZR1q5dq7241rVLFyMhD3AOJ4PyAe2s1xgIbCB08Muu&#10;GW5cTW74yw2myz/4zwfoP3DMJxs35vmbhdAOHTrETdARfw2AMNO3X798YjoQh++L2TNmaP/ewSLb&#10;DwLZJ1UIGkHGZvNapNNhPxJl44wVLdxaqcX3NwoLarHLy5YrR9WqVzdirdWuUyfP/jmJu+a1tZoO&#10;wprbOGuq3EHNllmKWjq4hGogrvEzU+9nUi168SW9Y4TqzuTJWSlrvcZAYAOhw8z1juncubPjG+lt&#10;t9+ebzlPmHy6OaD/ScrHH3+cb1nXbt3y/L1ixXIMFAAh55Xx4zEILuD7YsawYVrvI4tsQ4cOoaNH&#10;j/puFaaLdZqO8dSc7C/DxzEqUjgW1BS6RhYsWNA0AYNo/1SNlexvIr/LbKNSWPPDHVSV1ZqfLqGW&#10;++kxYRDXGMRdcweHzeDwGT6gpfWacT/HaQDChpnrHcN+8k5e0DmTmdmN9K1p09B/4AoRC8DVH63G&#10;QAEQcgYPGWKaiRmI03/AAMMtR2cWLFhIjz028EzcLF3cMOEiKt9nYx2xxqQENREhqlChQo62j19X&#10;5TjKtuM2kYfocrvfRNaVcRG1qtNumUqrNTcuoab7G3C8NSYs4hrirrmHw2b45JmjpfUaA4ENhJL5&#10;8+eZLh80eLCwyMSWW4sWLjQymcXD6vsL/3oB/QeuYAtAdgFN+CDyJ301AMBj/vUC7plu4HhsI0eN&#10;Mp5NOhMvsiUSSnQStnTI6qlTVtHChQtb7aQyQS1+3ePHjxtWaiywScWA80lUExFg3CbqkKnPrbAW&#10;Xe60Xi2s1iRdQvPUoYFLKBMWcY1jJCPumjvYAMSnY62t9RoDgQ2EkrS0dEvhgkWmVStXWn4J54D+&#10;/IVi9eo1puISMyRSh85xsbj/VjF/UqH/8fTqlabVi3ssGzdssPwNFi8AJA8slnPWLOAcjsfG7jm6&#10;k0hksxNjksGaLAzuoXZwooN8YpqCbJxmfWZhjRMX1Klb14izJju+Ko+XF7+LtC263O43N/V7Iaz5&#10;YbUmWkfC7SGu2Tx7atHYcePwEHbJqJEj/WpKW+s1pjBOBRBWHhs4kKZMnWp89Y6HzXujJr6xIkad&#10;OnVM14+FJ0ijx4zRvv8P9OmT0v0PC2vWrMkXdy3K+vXrMEAAJBGcNcvqwwUQg59d/BFI90kZi2zM&#10;s8+OpOLFixv/L1CggLAoYIbo9sA9nEjg1KlTZ+KeuREjEq3P2UGr16hh2o7T9tzuk2ibbjLbqv5N&#10;dF03rqAy24tarUnXY1OH2Ta6ZQmNEhZxjVmyZKnt/AgkhuebPs0ftbZeY2DBBkILxyK7p2dPw50x&#10;EY0aNTpTRMSljp06of9AGbPnzLb8beEfEzQAQHLAbuGcPQu4g9102F1Hd1hk+8c/HrOMyeY0PlUy&#10;x0/TBRYzS5UubTrussfJdJ0/SukyZfKJa14dXxWWaF5aq+lqsSazfdBWa2FwCWXCJK5xuBy2ngbu&#10;eCojw6+msnS2XmMgsIFQwyLTTTfd6NrVjkWqRwYMCJ24lOr9DwPsamt2fHjM+fgBAJILzp5l5cIP&#10;xGF3Hd2THjDxIlsiccGtcAEBTu2YlS1blk6cOCFdl+k6ZJ6J9LvIvYDb8Op4BS2qxW4vutxJm7Jt&#10;BCmsScdai9ZlUYfZNrq6hDJhEtc4bjWszt3DBho+zWmORM7t3rqPBwQ2EHrYYqBx48Z0X3o6fbRq&#10;ldS2PAkaN3YsNWp0SWjdIlO9/2HAzBV086ZNGBgAkhAW1V8ZPx4D4ZKwJD1g7ES2ROKCn8kDkgHV&#10;fa1cpYptG6b7QeaCWjzFihc33rV+OnTIkzFw8nv8eqr3QZW1WqL1nbQtur3IMrN4fY6t1hIkMoiv&#10;R8jyDeKaEGwlzXGrgTvYYKDPA338am5YGMakgM1zAYDQwS/jt9x8C1108UXUoH4DKlGyZJ7fv/zi&#10;C9q7dy+tXLkyKS2IUr3/AACgA5s3bzZc84E7+MNRy1atQrGv11/fiUaMePZMTDbjRVtBXDXEZlPP&#10;999/T+XKlTPGds+ePWQ3wjKTJSuBo2LFigljscnWJ7uOzHpOtlcVXy3R+rLLRdf1UlgTrSvMVmtM&#10;mMQ1to62imMN5GBDDZ+O++HIOV4qDGMCgQ0AAAAAwIMX+OyZMzEQCpiZnU3duncPxb5WqVKFXn/t&#10;NaparZr1y7diwQwCXH7sxIb/ffklFS5cmMqVL0+lS5emnO3bqVixYv9/e4Vt/bESnVehgpFcQVWd&#10;uotqTtoOs7Bmtq0TYU2oHohrjmFDBE5qgLhr7tmxY4eRQM8nboic5/PDMC6FImUoTg8AAAAAAHV8&#10;+tln1PDii+miSAHu4DEsVLAgLV+xQvt9PXz4MC19/326tl27M0H0RfFDKAu7GKdKSChUqBD99uuv&#10;dPLkScPa4NChQ3SWoPglvB9x67C1DIt6bvrll6hmV4dKa7VE2/gprFku18lqLa4OHVy/V0Tuy48O&#10;HBiae8iKFR9QgwYN8GBVwMBHH6WNn3ziR1NfR871PmEZF1iwAQAAAAB4AH8p37JlK9xQFMGxRidl&#10;hSNLK1uyvTZ1KlWrXt39yzos1JTz22+/0b59+4z/n/wjCUHRGAu2eJwIavGce955Z6zkvBDKghTV&#10;nLbvt7BmtTxoYc1sO92t1pgpU6bQKxMmhOa654yhSGqgBk5s4GNyvNBYrzGwYAMAAAAA8ICDBw9R&#10;saJFqXXr1hgMBbRr186II8rWgbrDlmzvv/8+1alTm2rUqOFpWxDg8mMnPvCYfXvggBETrVDhwnks&#10;y4SFC0k3zlKlSlHBggVd7bfTdd3UA2FNTBATrc+t1ZrKY++GsIlrnDG0V1oabo4K4MQGf7nhL8Y7&#10;jg+sipzv/wjT+MCCDQAAAADAQ5DwQB2ckbF582ZGttawkJU1ia666mo9XvzhInoGzux5JDJRVCmo&#10;We3j8ePHqe4FF7juT5hFtUTbaSGsWRxjWK3l5VjkXP7XCy/Q7DlzQnPfYHENGUPV4WNig9ORckHk&#10;vN8ZpvGBwAYAAAAA4CFIeKAWDqzcvv21oRLZBv3zn3TX3Xfj4GlErJuoKQrdOMufe66RXTYoQU2k&#10;LpWJFUS38VtYs1zuobAmUldYrNZYXBsx4hkjSUCYnr/IGKr2+etjYoOpkfP+nrCNEQQ2AAAAAACP&#10;YSumXr3C5Z6Sk5NDH3ywgv677b/0008/nVneomULat26jZ8v2fn4aNUqatmqVajGs+/DD9Pf+vSB&#10;S6dGcDbR4mef/fsfHiYaqHj++YY7qsr6VdTllaiWaDuVCRL8SGAg1U6SWq0xLEb3eeABOnDgQGiu&#10;b4hr6unWtSvNnDXLj6ZO8q0zcv4fCtsYQWADAAAAAPAYTniwevUaqlChgvb7ysLaiGeeoazJkxOu&#10;17ZtG3oq46nAhC6fgywroVOnjjRixLOGNVO+l3IIb77D2UOPHD6ccB031lS//vornXfeeXR2ggm+&#10;agElSFEt0bYqrNUSbeNWWCMK2B3UrB5NxLXtOdvpkUceDZW4psMzd9XKlbRu/TratnXbmWWlS5em&#10;Zs2b0dVXt6aKFSuG6n45MzubunXv7ldzj0bO/+fD+FyBwAYAAAAA4APpaWk0cdIkrffRiWg1bOhQ&#10;GjxkSCq88CuBRbZHBjxCVatVE39hh/imlKhwcfr0aTqwf7/pbzL1mHHixAmqXadOnmPnlWCiSjRT&#10;ba2W6DdV7rKBCmsmdSaT1Rqzdu1av+JtKYPFNXZjrV27dmDP0ZGjRtLy5Stsn5339+4dCqHN5/in&#10;X0eugZphfb5AYAMAAAAA8IlFCxdSh44dtdw3NxZhQYpsT2VkBNa2U6pUqULjX36Z6tWvr+aFHgJc&#10;HmQEipzt26lo0aLK6uU1fj19mqpUrZonO6nffcxV7PIqs63XbqCO2tbRHdSsHo3EtbBlCmWCFNeO&#10;HDlihAKws/6OpWbNGvTG629oH/LgvvR0mpSV5VdzN0Sug/lhff5AYAMAAAAA8PHlf8uWrdrFhGFX&#10;llZXXeWqjhkzplO3bsFYk4VRZGM4Nl/LlnknVl6LZWEV47wSHtjt7dTJk67aNFvrrCJFqIJCyxSV&#10;FmheiGpufpNZXzdhzaw+obo0FtbCmCk0SlAfsVhcu6dnT5r1zjuh2m8RfI55ujxyLVwT5ve8QpEy&#10;FK+7AAAAAADec/DgIToRmbxc16GDVvt1zz09aefOna7qWLduHd12221UokQJ3/e/devWVKhgQVq+&#10;YkWozoe5c+dS4UKFqOkVVwhvA2s1Z1gJGGxldvTo0YTr5KtLYJ1fjv5C5cqVV76/Xq/nZFuv46s5&#10;aiMAYc1s27BZrXEyg7FjM+m9BQtCd40HKVI9O2IEvfTyy463X7lqJd1www2Re0Y5rcb0l19+oeuu&#10;a2+8u/jA6UhpOnTo0ONhftZAYAMAAAAA8JHVq1fTde3bU7Xq1bXYH3YNffrp4a7rOXToJypZogS1&#10;btMmkH6wyPbfbdvo088+C9X5sGbtWsrJ2W7sv2imSTtSTYRzI1Bwhly2PilUqJB1/WI7kedPFu6K&#10;Fism5SaqOk6aW+HGL2u1RNv4KaxZLk8Bd1Bm67atRjIDtrIOG0GKa5s3b6Zbb73V9fPzl8h96Mab&#10;btJqXJ94/HFasGChX80Nj1wTCynkwEUUAAAAAMBndHIVHdC/P43JzFRSF8eT+eqrnYH1hb+2s5vO&#10;zFmzQndOcFw2jnlUTSL5gdJJgQaiXFCCA7fLGT9379pFhUVFToF95SQKnMzCTGTzSigLSlRz2raX&#10;whqRmPum5XIBYc1s2zCKawsWLKCnnn46lM/ToN0rOYGRTNy1RGzatIkaN26sxbj67Bp6IHJNnJ8M&#10;73cF8YoLAAAAAOAvnIlryODBWuyLKnGN2bnza8rJyQmsLyxYTpk6lbp26RK6c2Lv3r3Uvn17+vfi&#10;xcbk26p4RaI2/SpeYtcuW7D99ttviSrIWwTa4Tp3ff21afsy+6pqXZE6Ev3uZFu7Nt0utzoeuZRX&#10;EJOq16TOXIE+iNTlx7kuA8dbe/HFF0Mrro2NPL+CFNc4hqMqcY1ZvnyZFuPKH6vuuvsuP5tMT5b3&#10;OwhsAAAAAAABMHrMGOMLcbLB7nZBEmaRjXno4YfplfHj6dixY7aCRhBClW6oEu9+OnSIzorNJupA&#10;UDNrh91+d371VULxTnZfVRxrUVEtkSjlVFTzU1iL1iFUr4WwliuwbRit1jjeWt++femNN98M5bWf&#10;MWwYPRzZ/yDZ/r//Ka1v29ZtWowtfwDkD4E+sTzMWUPjgcAGAAAAABAQ/IWYvxQHRZDWZl4SdpFt&#10;7Lhx9OSTT9CePXscba+jBZnu+3zw4EElgprZOgULFqSvvtohVYdsm7Jj7OZ3p+3KtKdKWDMTwkTd&#10;QR3Xp7nVGrNixQrq0rUrbdmyJZT3SBbXBmlgBf7Fl18orU+lNZxT+MMffwD0CU5s0DmZ3j8gsAEA&#10;AAAABETQrqJ16tRJ2rENu8i2cOEiuueee2jlyg99azNZ3UNF+y4yJiJjZ8ZZRc4yspX6KaiJ7Jfb&#10;352060jE81JYixXDSDyJgZAFnGbCWtQl9PEnngjtvV0XcS0ZCcA1dETkGjmUTGMIgQ0AAAAAIECS&#10;zVX0/PP1iVMcdpGN47Ldd99fafzLL9Oxo0dxsXhI2bJlpYQ/J5ZsP//8s+O6ZAhKVIvdVua3hO35&#10;JKwRuYizFq1PcByCIuwuoQzENW/x2TX068g1knQHEwIbAAAAAEDABOkq2r9fP2V1tW3bhipWrKjV&#10;2IZdZGPGvfAC3d/7ftqzezcuFkXEi1qly5ShEydPCK/vZJ3y5csL1+WmP05+j11HZduu3EB9FNZc&#10;xVnT3B2UCbtLKKOjuHb55U2V1pfWq1dgffHZNZS5ORmfLRDYAAAAAAACJkhX0euuu05ZXXfeeaeW&#10;45sMItu6deupfeRYzX7nnZRMZiCLE5fU8uXPtdxWpI1EnDp9ysgq6oWgpkJU88taLeFvNqJakMJa&#10;GN1BGXYJHTVqVKhdQhldLddUh1loeEnDQPrx7bff+u0a+krketmUjM+eQpEyFI9gAAAAAIBgWb16&#10;NTW8+GK6KFL8pG7durRt61b67LPPXNVTs2YNevHFl+iss87Scnx5v/785z/Tl198QZ+67GuQvL9s&#10;GX0XmQw1atSIihcvLrxdgQIFQn+NeC1gFC1a1BjbwoULK2//6C9H6bzzzvO876Ix3rzYD6e/WSWV&#10;yJWox7J+C8FOpA4RV1A/zkunbN22lR544O+0fsOGUF/32TNm0N/69NH2uXL4559p9Zo1SuqbOnUq&#10;lShRwvd+9H34YePZ4hOHI+XPQ4cOPZ6M73IFEtxjAAAAAACAj9SuXYuWLFka+be2r+1yNlEW2tyw&#10;aOFC6tCxo/ZjzK649/TsSTNnzQr1uVKpUiXKyBhGLVu2woUjiIgQcmD/fjp16pTw+qIcP36c6l5w&#10;gfL9FVlPVVw31b+FSlgzqVNXYY2t1qa//Ta9MmFC6K/ZMDxXNm/eTE2aNHFdD4dr8NlF02BmdjZ1&#10;697dzyZviFw785P1OQMLNgAAAAAATTh48BDt27uXuvv7skvlypWj5s2aOQ5+PWzoUEpLTw/FGEct&#10;2YoVLUrLV6wI7bly5MgRmjdvnpH8oMmllxpWV8lgpeYUVWJHsWLF6PDhw0r35/Svp6nCeRUMCzkV&#10;ffDaSk2kDtWimvGTRF0Q1szZnrOdBg8eTAsWLAj9NR2Wjzac2KdMmdK0ePFix3WwBfiM7GzfLcB3&#10;7NhBra66ys8mZ0Wun6eT+VkEgQ0AAAAAQCPYfbFsmTLUrFkzX9tlCzYW2VauWkmHDv0kvN2MGdOp&#10;T58HQjXGPIlp3bo1FSpYMNQiG/PJpk2G0Nao0SWOMrjqKMoFJWBEY20dcSiwWe13mcj1XKp0acf9&#10;VL2emzr8sFZLVJcXwpplvSFyB2WrtTmzZ9PAgY/RgQMHQv8cDIu4FqVZs+ZUMHIvXeHgecLi2tKl&#10;7/uegZutuf/+wAN+hkw4Eiltk9U1NAoENgAAAAAA3SYXixdT586dfc/IySLbbbfdRiVLlLCdKHC2&#10;s+zsbGrV6qrQjnOyiGxszfbOO+/Q8WPH6NJLL6UiRYrgIjJBRBwpGDkffvvtNzp58qSS+pgKketY&#10;RpjxU1ATqccva7VE9UFYsyZqtTbn3XdDf41ymIQVKz6gli1bhu950qaNtCUbZ96eOXOW8mQJIox8&#10;9ll68aWX/GyyV+Q6WpfszxnEYAMAAAAA0HSisWXLViMDZhCwaLNq5Urau28vfbTqI2MZZzirUqUK&#10;XX11a9/FPy8JIAaNZ3BstmHDhqZcbDbVAsihgweNa0C2/vj1zqtQwXA7VbXvOohqtr8rcgNN+BuE&#10;taSKtRZ95gURg1Q1HJPtXy+8QFmTJ1uuw1ZrgwYNou7dewSS1OCjVauoZStfnxEfR66lK1PhWQSB&#10;DQAAAABAU9LT0mjipEkYCB9YvGgRdezUKWn6061rV3rwoYeM+Hq2EwKN3ER1EjQO/vhjHpHNyf7y&#10;5Lls3DEIQlATqctPUc2uPl+FNZN6dRbWGM4QOmjQ4KRwB2XatbuGJkyYGHpxLRZOHrRx4wbau3cv&#10;bdu6japXr05Vq1Wl+vXqU+MmTQIR1phvv/2WmjdvRjt2fOVXk5w1pkLkmjqUCu8SENgAAAAAADQm&#10;e8YM6tqtGwbCB/ir/l133+XnxMNT2JqNY+zcdPPNOLgO4eyf33yzjwoXKmz8LWvJduLECansoaqF&#10;HU9Ftd9XsP5Jsk5ZAS8VhbWDBw/SxIkTafacOUlzjXXt0oWmTJ0amLV2qsEfX3zOon1n5Lp6M1XG&#10;FwIbAAAAAIDm8JfwZPqyrzOcVa19+2uTRmRjrriiKT3++ONUr159HGAbzAQWjsnG2X2dxiKrUKEC&#10;FbVwE/VbUBNZx09RLeFvChIjJIuwxnBm0AkTJyaN1RrDVtpjx42DuOYT48aOpb79+vnZ5KrItZVS&#10;8QogsAEAAAAAaA67z7z77lxMQnyCXWge6NPH76/8nvPQgw9S165dqVz58il9fJ2KKadOnqRdu3YZ&#10;WWhFRKrTp08b/z/77LPp/EqVPBNxghbViMIrrLk5H/yCkxg899zztGXLlqS6DjOGDaNBgwfjgeMT&#10;AcRd43TM1VPFNTQKBDYAAAAAgBAwoH9/en70aAyET/zyyy90T8+eSSeysdsoi4c333JLUh43PyzC&#10;vtqxgwoXLpxwvdKlS1OpSGF+PX2aCsWt70cfQyWqWbSXK7n/ySSssTvotGnT6I03k8+7DqEP/CWA&#10;uGvMDZFrbH6qjXWhSBmKUw4AAAAAQG9Wr15NDS++mC6KFOA9bKXUvXt3KlSwIC1fsSJp+sVB+5ct&#10;X07r1n1MF110IZUvf67W++uHCCLbxo8//kAFI+dFIk6ePEnFzz6bChUqZKz77YEDke1+pFKlSkkn&#10;lVAlqAnX5cAF1K5uCGvicHbQJf/+N93fuzdt2bo1qe6rnCn0rWlv0Y033YSHjI/wx6JVH33kZ5Oz&#10;ItfZ06k41rBgAwAAAAAIEZs3b6ZGjRphIHxkZnY2devePSn7xgGv09LSqErVqkl9DFWJKlzPgf37&#10;DQHN9Pe4qdXJEyepaNGiZ5b/9utvVLNWLWX76oeoRuSPtZqTdpJJWGPWrl1Lk199NencQRkW15Ys&#10;WYp4oj4TQNy1nyKlZqq5hkaBwAYAAAAAELJJypYtWxGPzWeSLcNoPA/+/e+hjM8WRFwz/m3P7t2/&#10;/19kKhW3SsmSJalsuXKO+qDMmk1EmHNYt9fCmrQ1XAiENY6z9tprrxkCVDKCTKHBsHjRIurYqZPf&#10;zV4aueY2peqYQ2ADAAAAAAjhZCV75kwMhM9whtG//vU+ev/9ZUnZP47P1udvf6MOHTtS8eLFPW8v&#10;aOHDTfs5OdupSJEiFhXbt8sJEKrXqJEvlpvTfVRhpWa3635Zq1nVJ50UIQTC2r59++iNN96g2XPm&#10;JO19k5MZ9B8wAOJaAM+rADJivxK57nqn8rgjBhsAAAAAQMj49LPPqGyZMtSsWTMMho+ULVuWunTp&#10;asTT2vjJJ0nXP47Ptnz5cpo/fz6VLFGC6jdoENq+eC2ulCtXjnJ/yzXGrFDBQtL7wnHZOIh9icg4&#10;c5w2J/uttaiWoG0v3UD9OPYq4GM/ffp0GvjYY/T5558n7T0zK2sS9e3bz4hpCfyDk/TcccfttHGj&#10;r8+pnMi1d12qjz0s2AAAAAAAQsqihQsNayPgPwHEtfGdyy67zLDYa9GiZeD7orNocvDHH+n77783&#10;Yq2J7mt0HbZkY3dRFm+VjYGHoprt74qs1RK2E1I3UONcOXiQ3n33XXplwoSkvndwKIPXX3udWrRs&#10;ScB/HhkwgEaPGeNnk6cipV7kOtyZ6mMPgQ0AAAAAIMSTGASNDg6Ob9PngT5JG5ctCgtt992XroXQ&#10;pgNWYs7x48dp965dZ4Q20e0YM5dRvwQ1kbaciGp27aZKfDUmVYQ1hkMYjBw1Cs+lgJg8OYvS0tL9&#10;bvbOyLX4JkYfAhsAAAAAQKhp1+6ayMRtLuLbBESyx2WLJdWENqfizamTJ2nP3j1UsEBB6TZKlSpF&#10;Zeys2UTjsrnsn2oX0ER1QlhLDhBvLVg4GU/LVq38bnZx5HqEKf0fQGADAAAAAAg5SHoQLBzvZsjg&#10;wX675ARGMgltKoQaqzpOnTpF+/bupQIFCgi1x1ZsHNstn8Dmk6AmtI4DUS1RvckYX41JNWGNyZ4x&#10;g7p264YHQkAElNTgQKQ0iFyXh3AEfgcCGwAAAABAEsCWA4MGD8ZABMjM7Gzq1r17yvSXs47+rXdv&#10;uq5DB1+yjjpBpSDjtC677X49fZoKFCxoJD74YwPxuhXss1NRza59VdZqqo+jl6SisMZW1BMmTIRL&#10;aIDwR56bbrrRb0vq05FyReTa3IQj8P+BwAYAAAAAkCQg6UHwpJLLaJSo0HbV1VcbFlhe47XY4qZ+&#10;R9sqFNRE98FvUc22zRC7gTLbc7bTO7Peodlz5qTU/W5A//40LCMDLqEB061rV5o5a5bfzT4RuUZH&#10;YPTzAoENAAAAACCJ2Lx5MzVq1AgDESCp5jIay98feIA6depEVapW1XYfVQk3juvRUVCz2S/lLqAJ&#10;2guTsLZ27Vp6b8F7RrKZVAMuoXrwVEYGDR4yxO9mV0Wu01YY/fxAYAMAAAAASCKQWVQfUs1lNBaO&#10;C9iuXTtq3qKFr+16Ic64qlNy21yF+6OlqJagzbAIa8eOH6fly5bRu3Pn0pYtW1Lu2oZLaMo/Y36K&#10;lJqIu2YOBDYAAAAAgCSDxY0pU6fCbUcD2GX0sYEDg3Df0QJOiHDzTTfRddddR8Uk47T5Kbi4bstp&#10;fDaF+ybcBw9ENdv2k8Babd++ffTvf/87peKrxYMsofoQUMZQxF2zAQIbAAAAAEASgsyi+sAuo5Mm&#10;TqS+/fql9Diw++jVra+mCy6o53vbSoUcD8U02X11a6Umsl+ORbUEbYfJWm3L5s0p6wYahS2jX3/t&#10;dWrRsiWB4AkoYyjzQOTafQlHwBoIbAAAAAAASQoyi+oFWxzcdfddQUyKtIKt2m6/7TZqGZmsF3OZ&#10;fdQzocZlvbke9UGFlZrI/qWyqMZErdXmvPsuHThwIKWv1/S0NBr+zDNUoUIF3MQ1gD/YNGp0SRDP&#10;kcWRaxhZlGyAwAYAAAAAkMRkZU2iXr3SMBAaTY5SNQGCGT3vvpvatG1DjRs38b9xBYJPrnSTud6s&#10;71JQs2srFUS1gwcPGkli3nr77ZSMrWYGEhno9/y4p2fPIEIO7IuUixF3zR4IbAAAAAAASc6ihQup&#10;Q0d8eNaJxYsWUZ8H+qS8NVuUSpUqUedbbqGOnTpSlSoKMpAqFnZyHe1CrrfbaCqqOe17EERdQNev&#10;X09vvPkmLsQ/4BADI0eNQiIDzXhkwIAgPs6cjJT6kWt6J46APRDYAAAAAABSALbMaNSoEQZCI779&#10;9lt68oknaFJWFgYjBnYhvbZdO+rQoQOVLVfu94U+CTZOW/FcTBMYAxUx3lJBVGO2bttKG9ZvgAuo&#10;CbB61pOnMjJo8JAhQTR9Z+TahvosCAQ2AAAAAIAUgINUc5BuWCTox8zsbHrsH4/Bms2E665rT+2v&#10;bU+XXnoplYuKbS5wO/FxKiKpFtNk+mPXtptECRDVkgdYrenL5MlZlJaWHkTTr0Su8d44AuJAYAMA&#10;AAAASBEgsukLW7ONGjkSsdkSELVsu+qqq6hKlSp5flM5oXErGjnaXqGgJrIPsFQDscBqTV84nEDH&#10;Tp2CaPrjyLV+JY6AHBDYAAAAAABSCLZSmDJ1Kp1zzjkYDA1BplExmjRpQi2aN6emVzR1lCBBlUjk&#10;uB7dBDWBfQqDsMaJCr788kvEVBMEGUL1JkBxDUkNHAKBDQAAAAAgxYDIpjecKW7M6NFBxdsJJZyN&#10;tGHDhobwVlaBK2ksroUlxWKa6D6liqi2PWc7fbLxE8NajS10gT1szTzy2ZHIEKoxO3bsoPbtrw3i&#10;YwsnNbgycu1vwlGQBwIbAAAAAEAKwiJb9syZGAiN2bJlC/Xv34/ef38ZBkOCqHXb5U0vp/r16lOx&#10;4sVtt1EiJEnWEYigZrOfYRDU9u3bZ1ip/fe//6UlS5fC9VOSAf3707CMDHxg0ZgAxTXmhsh9YD6O&#10;gjMgsAEAAAAApCgZw4bRoMGDMRCawwGuhw8fDrdRh3CihEaXNKILL7qQ6l1QT0hwS4iTjKHSTeSq&#10;Wy/kVmosqO3evZs+++wzWr1mjSE8A3natbuGxozJRDZpzQlYXHsicj8YgaPgHAhsAAAAAAApDES2&#10;cIAkCOpgwa1unbqG4NagfgMqU7as+YpOM4Y62UaloCaw7zqLauzyuWf3HlioKYLdQZ988kkkMQgB&#10;HB7gnp49aeasWUE0Py9yX7gRR8EdENgAAAAAAFIciGzhAW6j6qlUqRI1b9aMLrnkEqpeozpVq1qN&#10;ylqJbjE4nUQpF9N+X1ldXT4StU7btWsXffXVVzR7zhyckAphd9CBjz2GJAYhIGBxbXfkHlEdR8E9&#10;ENgAAAAAAABlZU2ChUOIgNuot8SKbtWqV6Py5ctTlSpVpeuREbZUCmrS9XnMsePHae/ePYZl2nff&#10;fQcxzWPgDhouAhbXfoqUmsgYqgYIbAAAAAAAwGDRwoXUoWNHDESIJmXINuovHBvp/IrnU+3atQ3h&#10;7eyzz6a6dS8wfvNMTPt9A/V1esDBgwfphx9/yCOk5ezYgbhpPoHsoOG8jwcoriFjqGIgsAEAAAAA&#10;gDNAZAsfHBR7xDPP0KSsLAxGQFSsWJFatmhhZGasVauWIbyxAFe8eHGqXLmKfIWaCmpRSzTmyy++&#10;NP7dtm0bHfnlCC1ZshQnQoCwFXKPHrciO2iICFhcY9pG7iMrcCTUAYENAAAAAADkASJbOEF8Nr1h&#10;67cS55SgEiVKGCIcU/zs4lStWrUz65QvV94y/ptXghonFYhy7Ngx2r1r95nJP1ugMbBC0xeOoXl/&#10;796IsxZCnsrICNIC+YHIPeUlHAW1QGADAAAAAAD5gMjmPZwdkS2fVLN40SJ67vnnILQlCRxHq07t&#10;2krqQtyz5CE9LY0efOghxFkLKQGLa9Nyc3PvwFFQDwQ2AAAAAABgCkQ27zhy5AjdeOMNVLtWbXr8&#10;iSeoTp06Sutn66Pp099GIgQAkoyuXboYWZ8hrIWXgMW1ebm5uTfiKHgDBDYAAAAAAGAJRDZv4Cyg&#10;aWnpZ/7OzBxD6en3Ge6DKoHQBkBywJlBH33kUdyPQ07A4tru3Nzc6jgK3gGBDQAAAAAAJAQim1rY&#10;NfT888/Pt7xmzRo0/uXxnow1hDYAwolXwlpOTo6RHKXhJQ2pb99+GGgfCFpci5RGubm5h3AkvCUX&#10;BQUFBQUFBQUFJVFZtHBhLlBDWq9eCceaf9++fbsnbR85ciQ3K2tSbu3atXBeo6BoXNq1u8aT++7h&#10;w4dzhw0dmqet/fv348bsMRnDhgV5Ph2PlDKcKAXF2wKBDQUFBQUFBQUFBSKbT6z88EPh8eZJME+G&#10;IbShoEBYUyGs8TVfs2aNfG3279cPN+fkFddOREoTiF8Q2FBQUFBQUFBQUCCyJQ08wW3bto3UePNk&#10;eMaM6Z7tE4Q2FBQ9StcuXTy7v3K9dveeTZs24Sbtwf01PS0tyPPqJMQ1CGwoKCgoKCgoKCgQ2ZIO&#10;FrKcjnmXzp09cxuNTgSzZ8wwrGdwjqOg+FdYgNm8ebMn1zWLZnzvEL3HALX3VBZNAz6/7oDo5W9B&#10;kgMAAAAAACBNVtYk6tUrDQMhiFViAxn8SjaxeNEieu755+j995fhwAHgERnDhtFNN99MjRo18qyN&#10;WrVq0s6dX2t3j0l2OKnMPT170sxZs4LcjQdyc3NfwtHwl4IYAgAAAAAAIEtaWrqREQ2I8eQTT7gb&#10;7169fJv4cjtLl75PmzdvpvQ0iKgAqKJ27Vo0NjPTENwHDR7sqbjGtLumndT6I0eNpCNHjuBAuQDi&#10;WmoDCzYAAAAAAOAYtsLgiSKwZtXKldTqqqtc1bF9+3aqU6dOIPv/7bff0ivjx9OUqVNox46vcEAB&#10;kKRdu2uo9/29qdP119M555zjW7vXXNOWli9fIbUNrJOdo4m4Ni43N7cvjkYwQGADAAAAAACugMhm&#10;DVuD3HjjDdKT3FgyM8dQ3779tJg8LlywgMa/Mh7uowAIMKB/f+rcuTO1aNkymMl+gQLS29SsWYO2&#10;bt1GJUqUwAGUYMeOHdS+/bVBf4SYl5ubeyOORnBAYAMAAAAAAK5hV8Kx48b5ap0RBiZPzjLcaZ2i&#10;62R3y5Yt9NrUqTR6zBgcZABiYDfQhx58iG67/XaqUKFCYPvB4n7JkiUdbTts6FAaPGQIDqYgENdA&#10;FAhsAAAAAABACV27dKEpU6dCZPuDMCU2cAq7j86fP4+mTZsGqzaQ0vBHhq5du2pzvXIMxSZNmjje&#10;Pki39DDBHxtuueVmiGvAAEkOAAAAAACAEjjuDMefYdEFhCuxgVPYQofjNXFSBI41x+7CAKQKHFst&#10;mrRg4qRJWl2vGzasd7X9iGeewQG2gTMuN27cGOIaOAMs2AAAAAAAgFLYRWrJkqWRf2un7BgEkdiA&#10;LVbMJtXsJlavXn1jIugHHKtt5Ycf0qRJk4IO9g2AJ7CQ3K5du8Biq4nAFsWz3nnHVR2bNm3y7b4R&#10;Nlhc69ipU9C7AXFNQ3JRUFBQUFBQUFBQVJbatWvlbt68OTcVOXz4cG7btm1cjV9m5hihtvbv3587&#10;bOjQ3Jo1awjVm9arV+6MGdON7fzgwIEDuWMzM3PbtbsG1wVKqEt6WlruooULc48cOaL9PYivbxV9&#10;5vsYyE/GsGE6nJPLI7tCKHoVCGwoKCgoKCgoKCieFZ6QphpZWZNcjRmLZSzS2Yl4LMK5aYfFNj+P&#10;T05OjiG2sfiKawMlDKVrly652TNmGEJxmHB7b0j1e3gIxLVdkVIGgpZ+BS6iAAAAAADAU7KyJhlx&#10;ulIBPxIbcHZAjnXn1v0rStu2bejOO++k7t17+Jat9KNVq+j999+nKVOnBB2/CIA8sGtljx496OrW&#10;rQPNAuoUvj9ccklD2rnzayX16ZrJ2G/Y9Z3vuxq4ve+OlEa5ubmHcLXqCb5OoKCgoKCgoKCgeFr4&#10;q38qwFZh5NKqzM5yrUvnzp4cI7acY+s7O+s51axauRJupCiwVNPQei1a+L6QyrD1LZ8jBMs1FFiw&#10;AQAAAAAAHUhPS6Ox48bROeeck5T98yOxAY9h1uTJnvaDLdqeyniKWrZq5fsY7tixg+bNnUsrI2OJ&#10;BAnASwb070/t27enSy+7LJSWambk5ORQ3bp1ldfLVmxr1qylihUrptx5wvek9u2v1cHS9stIuRKW&#10;a/qDrxYoKCgoKCgoKCi+WYqwNUAy4nViA46F5Oex6t+vn+/WbPEJEtiqaED//rh2UFwXtpBkS1q2&#10;mAxDogIneGXdyoWTqaQaft9zE5S5sA6DBRsAAAAAAAD5qF27Fs2ePYcaNWqUNH2aPDmL0tLSHW8v&#10;Eufommva0vLlK3ztV2TCTiNHjUpoVecXHLdt3bp1sG4DwrDFZ4cOHeiyyy+P3HdqB7IPbFW2ceMG&#10;+uzTz2jXrl15fitdujRd3PBiat26jetrbOzYTOrXr7+nfdm0aRM1btw4Jc6dcWPHUt9+/XTYlXm5&#10;ubk34moOD/iigYKCgoKCgoKCggyjDtm/f78Rv8zLsdi+fXtgx4n7xu3rBFu38ZixRRJit6FQjIUs&#10;x/NjK7Ug4euFLVJlrFp5Xaf3RBlLK47z6PR+ZRcjMhlg60aNrGZhuRayAoENBQUFBQUFBQUFyQ9c&#10;wK6UbsZAZNLqReDysItsENxQYgU1Hdw++Rx0m+iE3TxlrjVZ8X3Tpk2uXB9Xfvhh0oprfB/RJJkB&#10;xDUIbCgoKCgoKCgoKCjyJT0tLbQxkXiy6rb/IpNpp5N2jpsUG0eNJ8dO6+KJf5Ax2WQnytHspBpN&#10;mFFclNq1axn3Cs5ouXnzZu3uA6rjn4lYs/G9Q8YaLVbMdxozkrdL1kyhfI5BXEOBwIaCgoKCgoKC&#10;ghL6AORhTH7gdWIDN8HL2bLOChbanLiJie6vjrAoE02aACu3cAjvLJCy0KTrvYEFZ7cWrH66jrMQ&#10;qOLjwIwZ05HMAOIaCgQ2FBQUFBQUFBQUnS1UwhSXjS1p3LpdilqEeSGGyVq/RAvHnEuWWEtR0Y1d&#10;S2HpFqxlmu5imtn141ZgVyGysZWqU8HdqTWrzL1Ld/ja1+h66AORCgIbCgoKCgoKCgoKirLCE23d&#10;8SOxgduJsEhsNyeWGywsJjMs8LB7KfeTrd0gvKkV0ljQiLp5sitvGHEqTnvhRi5yL+LfzYRxN8lT&#10;wmzNqmG8NYhrENhQUFBQUFBQUFBQUjMumx+JDVS0F+sSpso6jt1VUxGekLMoxOIQFz5HIb6Zi2gs&#10;TPIYsYDLYxbWGIs6iGvRuGeJLMbsrGkTifmiFnDJZM3K56RG8dYgriVRKfDHAQUAAAAAAEArIhMg&#10;WrJkaeTf2lrtV2RyRk2aNHFVR2SSTnXq1BFef/GiRdSxUyfpdmrWrEFvvP4GtWzVynKd9LQ0ypo8&#10;Ware6Jd68Du//PIL5eTkGP9fv36d8e+n//2UfvrpJzp06BDNnDUrKfrJ5wpTvXp1qlK1CpUqWYrq&#10;1a9vLGvUqFHSH+cjR47QjTfeQMuXr/C97czMMdS3bz/L/brkkoa0c+fX+X4bNnQoDR7y/9g7++Cq&#10;yjuPP3T2j50hkf5VWEEKgYKtlqC1tQIKIbaFtqLltbXOSkmYqXamkmBjS1feHGzVmgTc6dohCTil&#10;KOGliFZox/AiCdUFNEEQQ0mIVDRhu1sxcUfdnTl7fpdc9xLuy3me83LPuffzmfmOl3juuec85znn&#10;zvO9v5cVac8p1XszUVlRoR6vro7UNdy2dauaN39+WA7nY1s3Skk8nqK5AQYbAAAAAISarY2Nau68&#10;eaE5nunTS1wtsNMtlNMtggsLC40/s7Fxi5o3L/mi0sRg0zUI4SLnz59X3d3dF69pb696s/3NT/7f&#10;ubfPqbNnz16yvR/mXNwkS+SmSTdd8u8bbvjyJ6/lOg8ePJiLZ7N61Sq1YuVKrfeUlExTs2bNir3e&#10;tWuXq2dHa2urKi4uTvr/kpnwc2bPVhufekoVFBSk3W9DQ70qKyv3/JjChJjgK5YvD5MhiLmWoxDO&#10;jBBCCCGEQi1JOQtDmlmQjQ28TOVS/WmpyT7bpFC7k9TTVMh7ZRzleFJ1R5W/y/+X7aTjaa40VoDo&#10;InNQ916XuTsQ6cBpmmKaKT078X5KVXctGfJcMG3YoJvunq26iiHrHCxO+kRSKqnBhhBCCCGEUFYk&#10;C6RsdhgMurFBskWw28+XRfTAgumpTC4vDTYZOymK7ub45dhlH+kKvgP4ha7Bne4ecVPHLd0zRD4z&#10;bq7p3icmDU+8eK75jXQJDtl3mZhrn8aMwmBDCCGEEEIo65IFUz40NvB6EZxuQSyLcR0DzGkUnmzn&#10;NvIuldkm0W1EtkGiiSsRYzIvZC7L/SaS+zbecMHNfNExxOQz/bqXZe5nek6ZmtAmZrty0IQhG0jE&#10;s0Q+h+z7ax/mGgYbQgghhBBCeZ0yGo8McSOvIq+8MqxkP6kW/pnMRCeI2RFEt0U5D4y2/EMMnfhc&#10;1ZlnYiLpRlzJvaszJ8XQ89O09ytizM1zzuk552lKqGgXBhQGG0IIIYQQQnmfMmpanyguiajxEtNI&#10;k2RmQ6rIEzGtZNE88NydROL5EbWWqd5VmBb44K/Z7cX8krnv1PTWNZ6cplDr1nVzGsXmBrm/g64v&#10;6SVu62T6pJ9hPmGwIYQQQgghFHr5bawE0dhAFvo6i1PZ1kuTLVMEWKKpkWm8gzbXTE0TiBZyXU3N&#10;n3SSpgNePwN0nkmm90uyBgpepdp6HRUbVEpoeVlZ2L6fPrJ1L8YTBhtCCCGEEEKRkSysenp6fFls&#10;BtHYIG6WyQLV6cLZS5PNaVF0+cx0RmA2zbXEc/HLfIDcjErKZAz5abCZGlpO6ryZIhG3pmOZjXTt&#10;luZmq6hodNi+lz5UdArFYEMIIYQQQiiKkgWWLLS8rvPkJmrGSTplsgW20yL+cnxumy/ommypkEig&#10;MM2HMHc2hOAjNd1EsukabLoNTUyNab9SMt10LPaimYtO1FptTU0Yv4+kU+goDCcMNoQQQgghhCIt&#10;PxogSESUSR02J4aV7DvTglXMoiAix0y7AeoWgQ9KRLKFI7VTUoxFYlTFu3xmujZBmmuZaqeZmMdB&#10;pGU6SW/NRtSg0xp0bghpIwPRPkWnUAw2hBBCCCGEcimara2tzfOoDp1Fp9PGBk73KRElYqSlWryK&#10;CedF106TCJSgjZCgovIg9b0QN81k3sWNM5k7IifzIVMapVeRmboGczJMumvqmkwmkbIyzn5i2tzF&#10;zyYMQaQMu1ADJlN+a1D/RAAAAAAAyDlqa2pU+eLFavDgwZ7ts6enR/182TJV39CQcptRoz6rXn/9&#10;uCooKMi4v6WVlaraPk4d7IW12rZ9+2V/7+joUIsXl6t9+/a7Okd7AasWLSpztO0f9+xRM2bODO0c&#10;SDVW2aatrU2dOtWuent71YnjJ9SFCxcu22bIkCHqmmuvib0eP268KigsVMXFxb4dk8yfvr6+2Ouj&#10;R4/E/vv2X99WZ8+ejb1u2tukurre8uSz0s2xbM6pZMcl4zJ27Fit/dTUVKslSyocb9/S3Kym3Hyz&#10;9vF2d3eroUOH+jIWbq5D88GDavKUKZ4eT2dnp3qgqiqM9/PHtqQo3q/51gV+5UQIIYQQQjkrSSPy&#10;OpotU9qoTv0vk8iVdAXOvajL5qTzaRwvouZkHCXdLTHqR17L37yIjvMzlU6HeDdWt2MmYyIRkjrR&#10;ebKtabSZH0oVKWla/0vmvJxffN6YRl+lmvsqgCguk2P2u9ag7vNJ5pMfKaIhjlqjmQEiRRQhhBBC&#10;COWXpBi217XZkqWN6qZYmhhsTroUuq3L5iTFVRb3QZhfsmB3YwSJaZJNpMaWm2YZmYwqJ4aGX5/v&#10;tcGmO6fk2iY7f7k3Te+BZPeXyfjppiebdO/0s5uoTnqsmIN+mH1Sa23unDlh/V45o6i3hjDYEEII&#10;IYQQ0Wz+GCi6i2qThbvThawbk82JKWUaJaQM66O5OZ9sdRX1qjZeJsnYpIs6DJvBlqp+mK6Rmsmg&#10;NTnvZHPfxPxyWofRTbODIMzjdPedfL4Ykn50NA1x1JpoF4YSwmBDCCGEEEJEs/kQzRZfIAexiNQx&#10;i9yYUukio9x2DjU1vEzTX/0uCO9XhJ/uOaYyOkwMIr+VLOrMa3NJ7kkTg3Pg/MzU7dcr88skUtPk&#10;ueOF8ZfJ1M3RqDXRvZhJCIMNIYQQQgihhGi2lubmrNflMjFhdCJjTGtaZUpFdWPYmHQq9eJ8/DYi&#10;3Hae9NNkC2M0kNsxczqPTOZqsn2bnKMYczpIRJ7fn+E2mkzGxo97SX70CHnU2n9Rbw2l06cUAAAA&#10;AEAe0tS0N9bl7v6lS9UHH3yQteOYeN112u/ZtWuX422lk+kPFv7A8+PWOYaBrHn4YeP3yvncd999&#10;Ru9tfe21QK6pdOKsqFiSlfm0fccOVVe3/rK/FxYWhu4elO6ciUhXVR0mTZ7kaLvvfe9O7WOTLsHS&#10;MTiRyooK7f3ssK+HDrfcMlX7M9o1x82E+fMXqLJFi1Rra6uqq6/3vHPpsWPH1O23z1JlZeVh/cpo&#10;s1UkPjDfnpAKDDYAAAAAyGser65WEyZ8UW3bujUrny8L1ZKSaVrv2bdvv9q6tdHx9iOuGuHpMYvx&#10;IMdggpgUbhfnJSXTjd538s2TgVzTxsYtxuPjBRUVlaqtre2Sv40bNz5U992qlSvVmDFjLvlbb2+v&#10;b/eYiTn20ksHLvn317/+de19VNfUXGbUZTrWObNna33GieMnfL9eYmyLsVZcXOzpfuXHjYdWr47t&#10;V370CCmPWJYlkWvv8Y0J6cBgAwAAAIC8p7PzjJo3f75aXF5uv+4M/PPvuece7fdUVVVdFgEU1ALc&#10;TSTYbE3zIBmmi/zjrx8P5Ho+9NBDWZ/TT6xbF9r7TSKhlq9Y4Xo/77//vuNtTcyxLc9sueTfEvFq&#10;wtNPb9bafsrNep9z4cKFSD53/7hnT+zHDS/mgk98ZKvEsqyf8i0JTsBgAwAAAADoRyI0JKpmbW1t&#10;oGmjM2d+U40a9Vmt93R1vaVuvbU0YySbRDJJFI0JqdIKX3nlFaP9yTmamhRRoaW5OXZtTJCoLknB&#10;i9fzkdfyNxMGpjgOGzYsFOMj0Zq1a9d6si8dw9Rk3km6raT7xpEoLpPrsdY+38T9ZOLLN3w5p+8R&#10;+RFDfsyYMXNm7MeNkNJl62r7PtzPNyM4BYMNAAAAAGAASyoqYpEVEmERBLJw3/TbTforwK63YrWR&#10;ysvKkh6rmG933HG78XFdf/2Xkv5d6iWZ4EctOK2F/Rn/oxObmpqM3rdn9+5YJE9idJ68lr/J/zMh&#10;McXRi5pZYo5J9Jmovr4uJp3USzFY16+vi833oJHPNEkTbWu9tOTW7XfcYXSfStqw42MNYb08L5Af&#10;LeTHC/kRQ37MCDEbLMsabauLb0PQhS5SCCGEEEIIpVB5WZnV0dERSOdJN505VUKHP5Hb/ZSUTEt5&#10;nKb79LLbofKoc6XXmHQ4Tdet1U0X0FUrVzoas/icke3lc0RyraSr5+nTp9Mel8wTp8cjHTK9Pke/&#10;O3Qm69irc85xybxI1t3Vi/ntpitvkN2Si4pGh/15/6GtaXTDRKbCYEMIIYQQQsiBamtqrL6+Pt8X&#10;omJyhOF8U5k+YhKY7lPHYEhHd3e30efPmT3b12snZpRfxovJuA80XuKmmciLa6FjiDkxgUwMMJkL&#10;fl6fZMctZpGX95Tbax1mg01+nJAfKSLwjJdQxU9jEiEMNoQQQgghhAKQRGBsbWyMRCSbG6UzfcSc&#10;8ToiThfTY/DbiDAxXgZGmaVDDMKwnK+OySnzyYkRZnJddaMiTSIMkxlgJvsRZYoINBkHp8ZdkMiP&#10;EatXrYrKs/2XmEPIC1GDDQAAAADAIfFuo/PmzjWuQ+aEJUsqVPPBg9qND7ziwQcf9LxOVtHoIs/2&#10;dfTokVDOj2/MmKG6u7tjzQmkbprUKJOi+FKzTOqXJePGG290ft6vHg3Nuf582TKt+eRFDbhktJ9q&#10;19p+9nf0u9gO7NYr94ackwkPVFVlbHjw7M6dWvscfuXwUN0HDQ31Ye8OGufvtq6jSyh4Cb9GIoQQ&#10;QgghZFifraenx7coEImUqayoCPScMqVRmkaPJatlZYpuJJcfx+Am8kvGUCKvJPLIaYqjSVqsTnSc&#10;XxGEupGLyueoRJM01GRRcm6i2NJdF5M0Vq9Sr72I4CwtnR6V5/cuRUooIkUUIYQQQgihcElSofys&#10;zyYLfJPC6rqSz8i0WDc12LxKY3NTAy5Tkf0wY1Kbz6/UQZ25KKaLX/tWBo0OTOZvqnE0rcUWN7IH&#10;povK/nRNO79MVB3a2tqiUmct3sjg+5hBCIMNIYQQQgihENdnk4W4n0abLMD9Mtpkwe9XnSwvzR43&#10;poYcexQxHXMn9b78HH+TunsmEZu65+llxJlpNGXifSdReKb3tU6TB6+R6N2llZVRek5LI4NRGEEI&#10;gw0hhBBCCKGIGG26UTvZNtrE1NBJM8tmeqaYEabnGUXEPDJJRfSyqURQ0WuCTmdS08hEL5tFmKR0&#10;eqVsNTcQYy1CDQxEH9v6GQYQwmBDCCGEEEIogpJaRH4bbRLZJNE1prWgxCzR7cJomsbnRUdLkzpk&#10;iSZivphrfqXD+h29Zhqtpzu3dNNtM+3fxBR0K7874iZDonPlXOVHhAg9i88QtYYw2BBCCCGEEMoB&#10;zZ0zJ1ajyG/EKJMosUzROWJ8iMHgJl3StPGC22LsJnXIolp/zU0qrJNaen5Hr7mJrvI7OlHXEHNi&#10;ZrmJrDRJKw2ysUFEjTXRLzF9EAYbQgghhBBCOSYpAh6E0ZYY/SQmWqK8WpSbmj9uTBc30WvZrlWl&#10;g1wjN0aiyCQq0etr7ma8TcwqnXOWbb028OS6ua3H5rQeXFDmWoSNNYlam4jhgzDYEEIIIYQQwmgL&#10;vQlkev6mhffdRAiJ8RGVlFC3Jo1fXSV1xt9tOq5EG/p53rppqE7TXd2k9GaS7NcP4zQVWxsbo2is&#10;EbWGMNgQQgghhBDCaIsWpmmiYhTommxua1z5XQvPC7yo4+WXkagbPeh2vE2iFWVeOY3s0jXYdOqd&#10;+RHJJqnfQUStScSaGGtSPzKCz9TjRK0hDDaEEEIIIYQw2iJnsJkUo080Q5zWRBNzwW3kT5D1qkzM&#10;JC8MGT/rculeAy+Ow2RMnBp7fhpsiYapm2g2ea/sI4jU5gingoo+VHQIRRhsCCGEEEIIobikGUIU&#10;Iq28LOwuqXdi3gxsuCCmghhwJt1Kvaz75jdyvb1IKfS7LpfOdfCqW6tJmqjTVE7dfZum3co8lvmt&#10;c41l/IJ6DkTcWBO1KjqEohBpUH8oMgAAAABATvHGiTfU49XVkTvu0tLp6if3/0R9Y8aM0B9rT0+P&#10;GjZsWGiPb9Soz6rXXz+uCgoKQnVcfX19qvrxx9WKlStd78tez6lFi8p8O9aOjg41duxYx9s3Nm5R&#10;8+bNz9rc2rN7d8Z7Z2llpaquqQl0jFuam1X7qXZ1qOXQJX8fOXKkGnHVCPWlL92giouLA5l/58+f&#10;V88//5xas2aN6uw8E8XH+0e2yizL+h3fdBAmBlnxODYAAAAAgBzjUEuLWr5iuWpq2hu5Yxej7c47&#10;71QLFnxXDR48OLTHuXVro5o/f0Eoj81v88kEMaweqKpS23fscLUfMQ83/XaTmjxliq/HW1tboyoq&#10;Kh1vf/r0aTVmzBhPPlvXCIuPSzpT1cS48/KcsokYa7958kn7mbgiyqex2daPLMt6j284CBufYggA&#10;AAAAIFeZNHmyevbZXTGjJWqIKVhWVq4mTPiiWltbG1schxGJVlrlQSSW18yZPTt05ppEMd16a6lr&#10;c61s0aKYieS3uSY0H2x2vK2YW14aUf98993a7+nqeksttN8nUYIDkb/96N57tfbn9Tllg2PHjqn7&#10;ly5VQ4cOjbK59ldbJZZlfR9zDcIKEWwAAAAAkBd0dnaqXzz8sKqrr4/sOaxetUp9/667VFFRUeiO&#10;zSTayC/EFHnxxaZQGSN/3LNHzZg50/V5Pfroo56kYDpBN9qrsqLC87Ts8rIyVd/QYDxW48aNj/37&#10;1Kl2VVVVFTPgdKipqVZLllRE8nkhc66urk5t2749yo9uSQddZVnWL/gWg7CDwQYAAAAAeYUsOu/9&#10;0b1RrT0UQ0yHuXPnhq5OmxiAK0IQzeakDlfUxkXMq1WrVwdaT04i7qbcfLPj7f1IyW1ra1MTJ07M&#10;ynUTk+7ll1+JRX5FhQ8++EBt2fKM2rx5cyRT4wc+rm19l4g1iAqkiAIAAABAXiHGy7Fjr6vakERb&#10;mSBReBINJemGDQ31sUV1GJD0MylyL8ZEtsg1c03GsvngwVhkWNDNGg4fOay1vRTq9xop/C/mYjZ4&#10;8MEHI2OuSYTuQ/0GrKSWR9xci6eDzsBcgyiBwQYAAAAAeYc0DbhvyZJYCpxEg0WVeJ02WVTL4lpq&#10;LWUbSV+UqB+pExYkYkTlmrkmxlJQtdaScdz+bB386igrkXtBm7Yy9mGr4ZcMicidN3duLB064s0L&#10;BEkHXWZZ1khb+/mmgqhBiigAAAAA5D1iTFVWVuRCSpWaO2eOKi8vj6X2Zbv7qKT3PbFunVENLR1K&#10;Sqap9evrcqrmmkQCBlVrLeVicdAgre39XFoGmSoq5nDt2rWBRww6RRqePL15s1r3xLpIp7oPYIOt&#10;SiLWIMpgsAEAAAAA9CPplmvWrMmJRWtR0Wi18O6FoWiK0NHRoX63aZPasHGDdpH5dEhUk6TxzZ+/&#10;IFRmiBszSM5p585nY6mR2US3wYF0bfW7mL4XjSIyEeamBnL+27Zti3SjlmS3i62FlmW18g0EUQeD&#10;DQAAAAAgAalnVrd+vVpSUZEz5yRRbQsWLFAzv/nNrEe1SeH8pqYmV2abRKzdddddoTPWhL6+PjVr&#10;1m1q3779Ru+X1MRrrr3mk38XFhZ+0gkzETlvPyP2dE1CifoKwvgRk+mH9/zQU6M2PqdqamqzbmwO&#10;RGqrPbdrV65Fqwl/tzWbVFDIJTDYAAAAAACSIGlYjz7ySKy4fC4hdcFKS0vVpMmTs34sEtn26qtH&#10;1ck3TqqzZ8+qpr1NSY0TMT+KRhfZxzxJTZ06LVSpoAOpra1RFRWVWT2GeP27ny1bZjxWW7c2xgxM&#10;p6xauTKwGmAybx6oqlLbd+xwvS+JvFu8eHGoaveJyb/7hRfUli1bfI8KzAJSZ22VZVm/4FsGcg0M&#10;NgAAAACANEh9NqkjlmNpWaq0dLq67du3qdtmzcp6CmmuoJtW6Te9vb3GEX6SLi0NNJxSX18XeFMA&#10;iWZ75NFHtKMFxVSbcvMUddtts0Jl1h5qaVE7duzIOVO/n49t/ZutldRZg1wFgw0AAAAAwOHid/mK&#10;5TnRCGEg8RTSW6ZOVZ/5zGe42Ia47RrqNW6WeksrK1V1TY3j7bNhsMWRiLYDB/bb9+gh1Xmm8xLD&#10;LR7NJ9GP48eNV2M/9zk1dOjQ0FwjSQGV+oQbn9qYaymgiTxn68f2fOziKQG5DAYbAAAAAIAGEjXz&#10;2K8ey0mjTQhTF9IoEbboNcHNUq+8rEyr+2s2DbaoEa+r9tzzz+Xsc6SfFlt3YaxBvvAphgAAAAAA&#10;wDlSq+nFF5tihoJ06sw1pOaTdGqU1ML7ly6NGYpSEwrS89JLB3LqfN57jyw+LxFTbW1trbr11tJY&#10;Wqo0Uclhc+2ErRLLsqZgrkE+QQQbAAAAAIAhYjxt2fKMWrNmTS6nd8WQlMGvfe1rRLalQCL/vCi6&#10;7yVulnqDBg3S2r61tTV0HTizTR5FqsVpt/VDOoNCvoLBBgAAAADgknwy2gRqtl1KGNNDBQy24JGm&#10;KPv27s0nU03AWANQGGwAAAAAAJ6Rb0abIGbblClT8robqaTRSlptmJBOmZLua7xQxGBzfM+32efe&#10;1NSU640KkoGxBpD43MRgAwAAAADwftGdb0abIDXpFt69UJWWlqriiRPzJpW0oaFelZWVh+qYpHtm&#10;XX290XudROTFu3OOHDlSjbhqhPrWt74dqu6cfnL+/Hn10oED6uWXX1aPV1fn4yMOYw0gCRhsAAAA&#10;AAA+ka9GWxzpRHnTpJvUtGkleRHd1tfXpzo6Oi7/e2+vaj/VnvQ9h1oOJf27TgfPZLg12P7wh+dj&#10;rwsLC9W4ceNjr6U4vzS/yMf7WKLUDh8+nG+pnwPBWANIAwYbAAAAAEAAC/TdL7ygnvzNk3m7OJfo&#10;tu/c8Z1Yo4Trrr+e2m2GiIEnRt5Aut99V51759wn/x5+5fBYx1swQ2qpHTlyWP350J+NjcocAmMN&#10;wAEYbAAAAAAAASL1uh771WP5HAUTo7R0upp6y1T1la98BcMNso50/Hz16NFY2ufvd/4+LyNOkz2u&#10;bP3UsqxWhgIgMxhsAAAAAABZ4FBLi9qwYQPRMf1guEGQSITaqfZ2DLXL+VhdNNZ+bFlWF8MB4BwM&#10;NgAAAACALC/0n925Uy1fsYLBSCCeUvrVr35VjRs/Xk2YMIFBASPiNdTebH+TlM/UfGTrSVsrLct6&#10;j+EA0AeDDQAAAAAgBEhnwqc3b1brnlhHNE0KpGnCtddeq66++mr1uXHj8qJxAugTj047efKkOvDS&#10;gbxPx87A3239i2VZv2YoANyBwQYAAAAAECJoiKAHplt+k2imyett27czKM6gcQGAx2CwAQAAAACE&#10;FOq0mSGm28iRI9XnP//5WHrpmDFj1ODBgxmYCCMRnqf/8pdYmucbJ95QrW2tGND6UF8NwEcw2AAA&#10;AAAAQg7po+6Rmm7TS6bHot2GDx8eM96GDRtGM4WQId08u999N2aknXv7nDp79iwGs3tiaaC2NlNf&#10;DcA/MNgAAAAAACKCpI82Hzyo6urqSIXzEIl4GzJkiPrCNV9QVxRegfnmM2Ki9fX1qSNHDqve93vV&#10;8ePH1ZmuM0Skec8+W6tJAwUIBgw2AAAAAIAIIibF7zZtUhuf2khUm4+Ulk5Xo0eNjqWcDh8x/BMD&#10;TqCz6eVItGV3d3fstRhognTuFPbu28tc9Z8LttbZqiZaDSBYMNgAAAAAACJMPKpt27ZtpNJlibgJ&#10;J0gKauEVhbHXV4+/WhUUXnxdUFAQ2QYM0jwgzrvvvKPOvXMu9jqewikw97IO0WoAWQaDDQAAAAAg&#10;R6BWW3RINOXixNNU0zH8yuHqn6680tFnSHfN93vfT7tNPLosEcyyyPCOLblYRKsBhIBBtjDYAAAA&#10;AAAAAMKPdALdZusxy7JaGQ6A8PAPDAEAAAAAAABAqHlNXUwB3clQAIQTDDYAAAAAAACA8NGuLjYs&#10;2EwKKED4wWADAAAAAAAACAfxumoNlmV1MRwA0QGDDQAAAAAAACB7YKoB5AAYbAAAAAAAAADBgqkG&#10;kGNgsAEAAAAAAAD4z3Fbv1eYagA5CQYbAAAAAAAAgPd8bOuwrc2KRgUAOQ8GGwAAAAAAAIA39Nr6&#10;k61/tSxrP8MBkD9gsAEAAAAAAACY8T+22hWpnwB5DwYbAAAAAAAAgHN6bDUrotQAIAEMNgAAAAAA&#10;AIDU/M3Wy7aesfUHaqkBQDIw2AAAAAAAAAD+n7ihttvWC6R9AoATMNgAAAAAAAAgnzln6zVFhBoA&#10;uACDDQAAAAAAAPKF/7bVaeuorY3UUAMAr8BgAwAAAAAAgFzkf9XF6DRJ93zOVgvpngDgFxhsAAAA&#10;AAAAEHUkMu0/1EUzba+tP2GmAUCQYLABAAAAAABAlJCotHds/butPbaaqZsGANkGgw0AAAAAAADC&#10;hqR39tjqsHXG1jZbx4lKA4CwgsEGAAAAAAAA2eBDW/9p62+2Wm212XqNxgMAEEUw2AAAAAAAAMAP&#10;JG3zgq1uW139alZEogFADoLBBgAAAAAAAE74sF8fqYvmWXf/f9+2dbpfmGcAkJeIwXaAYQAAAAAA&#10;AAiETw/49z/2KxlDPP7sRGNsIF3qYppmHNnmTcuyWrlkAACZ+T8BBgCElwGu16XLvwAAAABJRU5E&#10;rkJgglBLAwQKAAAAAAAAACEAbpg/rSDuAAAg7gAAFAAAAGRycy9tZWRpYS9pbWFnZTQuanBn/9j/&#10;4AAQSkZJRgABAgAAZABkAAD/7AARRHVja3kAAQAEAAAAPAAA/+4AJkFkb2JlAGTAAAAAAQMAFQQD&#10;BgoNAABJuwAAaa8AAKoPAADuHv/bAIQABgQEBAUEBgUFBgkGBQYJCwgGBggLDAoKCwoKDBAMDAwM&#10;DAwQDA4PEA8ODBMTFBQTExwbGxscHx8fHx8fHx8fHwEHBwcNDA0YEBAYGhURFRofHx8fHx8fHx8f&#10;Hx8fHx8fHx8fHx8fHx8fHx8fHx8fHx8fHx8fHx8fHx8fHx8fHx8f/8IAEQgD6AJOAwERAAIRAQMR&#10;Af/EAPEAAQADAQEBAQAAAAAAAAAAAAAEBQYHAwIBAQEAAwEBAAAAAAAAAAAAAAAAAgMEAQUQAAAF&#10;AQcEAgICAwACAwEAAAABAgMEBRBAETESEzQgMBQVUCEyMyI1kEEkQiNgcIAlEQABAgIFBwkHBQAB&#10;BAMBAAABAAIRAyExEnIzEEFRcZGxwSAwQGGBoSIyBFDRQlKCkhPw4bIjFGKQ8aLCQ1MkNBIAAQIG&#10;AQUBAQAAAAAAAAAAERAhACAwUAExQGBwgJBhoNATAAECAwUIAwEBAQEBAAAAAAEAESExYRDwQVFx&#10;IDBAgaGx0fFQkcHhYJBwgP/aAAwDAQACEQMRAAAB6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MGT8+797wAAAAAAAAAAAAAAAAAAAAAAAfnO6z0Kf&#10;aYAAAAAAAAAARK+0+aej21gAAAAAAAAAAAAAAAAAAAAAADOYrLjTCXZwAAAAAAAAAARK+0+aej21&#10;gAecXpIAAAAAAAAAAAAAAAAAAAAM5isuNMJdnAAAAAAAAAABEr7T5p6PbWAKyiUOrt/sgAAAAAAA&#10;AAAAAAAAAAAAAM5isuNMJdnAAAAAAAAAABEr7T5p6PbWAMh5tsKuW89agAAAAAAAAAAAAAAAAAAA&#10;AZzFZcaYS7OAAAAAAAAAACJX2nzT0e2ukyziV9GYw2x4Nh6NX4e0uaDZAAAAAAAAAAAAAAAAAAAD&#10;OYrLjTCXZwAAAAAAAAAARK+0+aej21+UWL8y6gyWAC30Q3HqUybOAAAAAAAAAAAAAAAAAAAZzFZc&#10;aYS7OAAAAAAAAAACJX2nzT0e2sDD+Vdn8lgtL49E9jO6AAAAAAAAAAAAAAAAAAAGcxWXGmEuzgAA&#10;AAAAAAAAiV9p809HtrA5r4mj4532lyFV3qXvZvrr84pc0wAAAAAAAAAAABcaIfcgAAAAGcxWXGmE&#10;uzgAAAAAAAAAAiV9p809HtrECnuUwW7X06fvrIedbbaI3eqHlFyzwdQAAAAAAAAAAAA6b7maXZwA&#10;AAADOYrLjTCXZwAAAAAAAAAARK+0+aej21jyi9ZAB5ResnlFyzwdQAAAAAAAAAAAA6b7maXZwAAA&#10;ADOYrLjTCXZwAAAAAAAAAARK+0+aej21gAAAeUXLPB1AAAAAAAAAAAADpvuZpdnAAAB+cfvQzmKy&#10;40wl2cAAAAAAAAAAESvtPmno9tYAAAHlFyzwdQAAAAAAAAAAAA6b7maXZwAAAZTz7dX6FQzmKy40&#10;wl2cAAAAAAAAAAESvtPmno9tYAAAHlFyzwdQAAAAAAAAAAAA6b7maXZwAACsolgvJv6f7mb96zmK&#10;y40wl2cAAAAAAAAAAESvtPmno9tYAAAHlFyzwdQAAAAAAAAAAAA6b7maXZwAADH+bbl8NvQ/Yz2u&#10;iOcxWXGmEuzgAAAAAAAAAAiV9p809HtrAAAA8ouWeDqAAA1voVXGmAAAAAAAAAsbo/XQAAHMvD0x&#10;K+6bdVsvSqzmKy40wl2cAAAAAAAAAAESvtPmno9tYAAAHlFyzwdQAAG69Wi+1wAAAAAAAAAAAArq&#10;Jc48bQJU+dO93NnMVlxphLs4AAAAAAAAAAIlfafNPR7awAAAPKLlng6gAAN16tF9rgAAAAAAAAAA&#10;ABkfOtyuC0Dovs56+mVxphLs4AAAAAAAAAAIlfafNPR7awAAAPKLlng6gAAN16tF9rgAAAAAAAAA&#10;AABzTxNEKqQGo3VTbeXGmEuzgAAAAAAAAAAiV9p809HtrAAAA8ouWeDqAAA3Xq0X2uAAAAAAAA8I&#10;do8swAAPGLIedcAJU+WuiGu9GqXZwAAAAAAAAAARK+0+aej21gAAAeUXLPB1AAAbr1aL7XAAAAAA&#10;AAClyzxHl3eEegAAAADpvuZpdnAAAAAAAAAABEr7T5p6PbWI8OyJ8AAHlFyzwdQAAG69Wi+1wAAA&#10;AAAAAEavuG8u6pzzAAAAA6b7maXZwAAAAAAAAAARK+0+aej21jJedbf7K51vAAPKLlng6gAAN16t&#10;F9rgAAAAAAAAA4yuC3Jefb+AAAAHTfczS7OAAAAAAAAAACJX2nzT0e2sc28TRf64ar0KgAPKLlng&#10;6gAAN16tF9rgAAAAAAAAABWUSwvlXxK+gAADpvuZpdnAAAAAAAAAABEr7T5p6PbXCq7zTxNNjdHo&#10;/tZwAPKLlng6gAAN16tF9rgAAAAAAAAAAPKLmnh6Y8egAAdN9zNLs4AAAAAAAAAAIlfeaeHp/e8H&#10;xzo9O8/CXZzcepTZXx8ouWeDqAAA+j97wAAAAAAADofsUWV8QBFr7zHw9IAAA6b7maXZwAAAAAAA&#10;AAARK+5Xz7ajPKHXIAX2uva+nT6yDyi5Z4OoAAAAAAAAAAADovs57O+IAzGCzHedcAAAOm+5ml2c&#10;AAAAAAAAAAESvtPmnaXx5t4ugCfbHpPt5wB5Rcs8HUAAAAAAAAAAAB0X2c9nfEAc78bRV0SA9Zcu&#10;dMKHJYB033M0uzgAAAAAAAAAAiV9p80/KLH+ddPtjFr75c7073M0qzgHlFyzwdQAAAAAAAAAAAHR&#10;fZz2d8QI1feY+Hp/AWd8d16tEuzlLlniPLu8I96b7maXZwAAAAAAAAAARK+0+aedx2Wd8Nh6NUWv&#10;uF8q/QbK9NurA8ouWeDqAAAAAAAAAAAA6L7OezviBmsNmM8279NTvq1voVfvQEeHcJ5N249WmXZw&#10;AAAAAAAAAARK+0OSc+3l1qgB88UmWd7rgB5Rcs8HUAAAAAAAAAAAB0X2c9nfEDnvj3wqpbj1KLfT&#10;EAAZzFZcaYS7OAAAAAAAAAACJX2nzT0e2sAAADyi5Z4OoAADa+nTd6oAAAAAD54+ugB7y5+9Dwh3&#10;E+ZdtvTp958AAAzmKy40wl2cAAAAAAAAAAESvtPmno9tYAAAHlFyzwdQAAG69Wi+1wAAAAAGdxWX&#10;OmEmzgAA84vSQAAADOYrLjTCXZwAAAAAAAAAARK+0+aej21gAAAeUXLPB1AAAbr1aL7XAAAAAAYD&#10;yL7rTDS7qwAAAAAABnMVlxphLs4AAAAAAAAAAIlfafNPR7awAAAPKLlng6gAAN16tF9rgAAAPjjy&#10;j0ecXNfE02d8N361IEiXHQAAAAAzmKy40wl2cAAAAAAAAAAESvtPmno9tYAAAHlFyzwdQAAG69Wi&#10;+1wAAAHxxjfNuzmKwAD07zZelVottYAAAAAGcxWXGmEuzgAAAAAAAAAAiV9p809HtrAAAA8ouWeD&#10;qAAA3Xq0X2uAAAAAosk8R5d3nzon2x3nrUTbeAAAAAADOYrLjTCXZwAAAAAAAAAARK+0+aej21gA&#10;AAeUXLPB1AAAbr1aL7XAAAAAecXLvC0/HOi40w6B69AAAAAAAGcxWXGmEuzgAAAAAAAAAAiV9p80&#10;9HtrAAAA8ouWeDqAAA3Xq0X2uAAAAAock8Z5l229SmupllsFnT/dze0gAAAAAAzmKy40wl2cAAAA&#10;AAAAAAESvtPmno9tYAAAHlFyzwdQAAG69Wi+1wAAAAGcxWXeqEifBVZ5fPFvpiAAAAAAM5isuNMJ&#10;dnAAAAAAAAAABEr7T5p6PbWAAAB5Rcs8HUAABuPUovtcAAAAAAAAB9dAAAAADOYrLjTCXZwAAAAA&#10;AAAAARK+0+aej21gAAAeUXLPB1AAAAAAAAAAAADpvuZpdnAAAAAM5isuNMJdnAAAAAAAAAABEr7T&#10;5p6PbWAAAB5Rcs8HUAAAAAAAAAAAAOm+5ml2cAAAAAzmKy40wl2cAAAAAAAAAAESvtPmno9tYAAA&#10;HlFyzwdQAAAAAAAAAAAA6b7maXZwACJX2XZwADOYrLjTCXZwAAAAAAAAAARK+0+aej21gAAAeUXL&#10;PB1AAAAAAAAAAAADpvuZpdnAAMH5N+39Sj1kAGcxWXGmEuzgAAAAAAAAAAiV9p809HtrAAAA8ouW&#10;eDqAAAAAAAAAAAAHTfczS7OADyi5d4Wrb+nRf7IADOYrLjTCXZwAAAAAAAAAARK+0+aej21gAAAe&#10;UXLPB1AAAAAAAAAAAADpvuZpdnABQY54by77zVDeetQAM5isuNMJdnAAAAAAAAAABEr7T5p6PbWA&#10;AAB88ZjDYAAAAAAAAAAAANJtrqs86jPICozTr6pffeaTbWBJnz76utUJdnAAAAAAAAAABEr7T5p6&#10;PbWAAAAAAAAAAAAAAAAAAMvgsyPnXfIAALvVDb+nRRZbLjTCXZwAAAAAAAAAARK+0+aej21gAAAA&#10;AAAAAAAAAAAAAAVtEsL5V0OuQH11sfRp0u6sZzFZcaYS7OAAAAAAAAAACJX2nzT0e2sAAAAAAAAA&#10;AAAAAAAAAAYXyrqHJYB6951H3s310M5isuNMJdnAAAAAAAAAABEr7T5p6PbWAAAAAAAAAAAAAAAA&#10;AAB8ccu8HT587eaoU+aXnzu+9ai61QGcxWXGmEuzgAAAAAAAAAAiV9p809HtrAAAAAAAAAAAAAAA&#10;AAAApMs8R5d229Om81wh1dwvlXz7o7f1KRnMVlxphLs4AAAAAAAAAAIlfafNPR7awAAAAAAAAAAA&#10;AAAAAAAM5isudMJVnAPnjL4LdTvq/es5isuNMJdnAAAAAAAAAABEr7T5p6PbWAAAAAAAAAAAAAAA&#10;AAAAAAAAM5isuNMJdnAAAAAAAAAABEr7ifLusLogAAAAAAAAAAAAAAAAAAAAAACvpltvUpl2cAAA&#10;AAAAAAAESvtPmno9tYAAAAAAAAAAAAAAAAAAAAAAAzmKy40wl2cAAAAAAAAAAESvtPmno9tYAAAA&#10;AAAAAAAAAAAAAAAAAAAzmKy40wl2cAAAAAAAAAAESvtPmno9tYAAAAAAAAAAAAAAAAAAAAAAAzmK&#10;y40wl2cAAAAAAAAAAESvtPmno9tYHnF586JE+eUXrJ88D66/OIlfZE+eknnF586PeXPjj0kHxF5c&#10;6PeXPjj0kA84vSQCLX376958+eB9dDzi9JAAM5isuNMJdnAAAAAAAAAABEr7T5p6PbWBi/Mul2RG&#10;o3V4nzLtn6VOQ867WehVHh3K4LLS+MGqWq31ZzHZ+cekuaTbXlcFuq31esmWwWece+kuaTbXmMNt&#10;nfG50wGL8y7aenT5RYzzLrC6PlHtpoj995Hh2+1wGF8m7aenV7T4AM5isuNMJdnAAAAAAAAAABEr&#10;7T5p6PbWBi/Mu1noVCRPkCmWT8+yzvjqN9eH8q7bepT9dAZPz7b3VD3nyRPmQ863Vb6vWTLYLLrT&#10;H3nyRPmQ863yj2+1122iOL8y7aenTkfOt0OyubbwCpzyjw7fa4Q6u5XBbNtjqd9YAzmKy40wl2cA&#10;AAAAAAAAAESvtPmno9tYGL8y6XZH9NRvrHNPE0b/ANaiZbzFeXdtfUpAGT8+3849Jc0+6vJefbqt&#10;9XrJlsFnnHvpLmn3V5Lz7dTvqyfn23+uGex2bT06cT5d229SkAVOeUeHb7XDH+bbp91eR8+3benT&#10;+9AZzFZcaYS7OAAAAAAAAAACJX2nzT0e2sDF+ZdtPTpAz+OfzztdTLZ+nTifLu2PpU+sg+eMrgt0&#10;m2uRPgyHnW6rfV6yZbBZodkJE+DIedbqt9Xr1i/Nug1d6F7FGWwW2+iFlfEfPFXRKPDtzphhfKvs&#10;Lox4du9MLzXADOYrLjTCXZwAAAAAAAAAARK+0+aej21gY7zbQNb6FWO827a+pTl8Flzpj6y5kvPt&#10;9pc8o913o1Z7HOJXL77zV76szit8IdvtdddTKDVL77zV76szit0+6r1k/OMT5l239Sn54yHnW/nH&#10;y7fa6/ojw7Hh2z0Rsbo/nGM827aenSBnMVlxphLs4AAAAAAAAAAIlfafNPR7awAAAAAAAAAAAAAA&#10;Pzj96AAi19lWcAAAAGcxWXGmEuzgAAAAAAAAAAiV9p809HtrAAAAAAAAAAAAAAAAAECntfTK/wBk&#10;AAAABnMVlxphLs4AAAAAAAAAAIlfafNPR7awMxgs0++vJedbrfQqdU2Wcu2NNmnoNcPefPOKgyWa&#10;PbXlsFnlHvxxd6oRa+2l8ZlvMr59up31VlEvPnbjTD84yuC3548o91vo053FZp99efxzgUyFhdG/&#10;2Qy2CzSba/WSNX2qolfa4AZzFZcaYS7OAAAAAAAAAACJX2nzT0e2sDIedbr/AEasH5N822Ov9Gqh&#10;yTnW8z+OflHuv9Kn9M3isl2c9ernVAYvzLtRuqoMlmp31ZHzrdh6VWP8238Nj6VWbxWWF0bS+I/O&#10;Mj59ug1wps0tRvrGVwW3mqvN4bPh3Y+jT4R7T5p6PbWBnMVlxphLs4AAAAAAAAAAIlfafNPR7awM&#10;h51uv9GrIedbeaoU2ac62M63lBknqt9WP827V+hVQZJ+EO6/0av3oZ3FZaXwzeOy0vjKnyVZzPY7&#10;P0vtdeaxWbH0qgBkPOtn2xn3csboitolEr7W0y0+6vJ+fbpt1VVnno9tYGcxWXGmEuzgAAAAAAAA&#10;AAiV9p809HtrAyHnW6/0ash51uv9GqpzyyXnW7P06qDJPX+jV4Q7jvNtn3Rn288YtBsh+cYrzLtp&#10;6dNLmnm8NnQPYoyXnW+0+Dwh2dbH3mudMPngZLz7dHsrzuOzXejUMh51uk215vFZr/Rqi19x3m3X&#10;GmGj21gZzFZcaYS7OAAAAAAAAAACJX2nzT0e2sDPY7NDsrz2OzQ7KxTZpy7I1lE9DsrEavtXRK91&#10;wzuKyFX3840OyE+6P5xnsdmi2V5rFZpd1YzWGzSba81isjw7+cav0KqLLZodldNmnUZpC40wuNMc&#10;9js0OysQ6uwKpXeqAGcxWXGmEuzgAAAAAAAAAAiV9p809HtrAAAAAAAAAAAAAAAAAAAAAAAGcxWX&#10;GmEuzgAAAAAAAAAAiV9p809HtrAAAAAAAAAAAAAAAAAAAAAAAGcxWXGmEuzgAAAAAAAAAAiV9p80&#10;9HtrAq88qjPO/wBdcuzmcxWeXFldG30xqM0qyidnfCqon9FtohU55ybOTrYz7Y+kkOrv11BqlKsj&#10;RZLLnTCfdGuol587caYVeeVjfHMYLfrvNBshInwVGaVvpjXUypss5dkb/ZAAZzFZcaYS7OAAAAAA&#10;AAAACJX2nzT0e2sDIedbrfQq8o9zmKy+11zLeZrDZaaI0OSet9Crzip887O+NfTKdbGbbzOYrK6m&#10;Wx9Kmsol99U2adpfGRPlHlnp91VDksjQ7rPQqzmKy+115vFZptteP867Z+nTT5p5zFPd+tTQ5J2d&#10;8Y8O19MtHtrAzmKy40wl2cAAAAAAAAAAESvtPmno9tYESvucxWXGmFTnnrPQqHhDtDkncaYZ3HZe&#10;6oQ6+2d8a+mVVnlY3R8+dt9EM3isuNMfWXKbNO0vjTZpeUe7D0qaLJZGh3WehVnMVl9rrzeKzU76&#10;81hsvtcMtgss74+0ueEe2d8ZdnMn59us9CoDOYrLjTCXZwAAAAAAAAAARK+0+aej21gUuWdzphk/&#10;Pt9Jcu9UJ1vMxhst9EYtfbjTDK4LZ1sbO+NfTKdbGbbzOYrL7XX8c7ifLu1foVU2adpfGRPlTnlc&#10;6YVOecaHdZ6FWcxWX2uvN4rNJtryXnXaTdVnMVlhdyDT2xvjZ3xi19hVS0W2sDOYrLjTCXZwAAAA&#10;AAAAAARK+0+aej21gVGaVZTPQa65M+Z7HZ4R7a3wtNEaXLOBV3Q7IeEEqzkeHaXLORPk23lhdH66&#10;i19/CJX2VPlJlnKs5d6oV9MvCHYVfbS+NhdHN4rBoNcIFXbO+P11U55e0lPmlNt5d6oADOYrLjTC&#10;XZwAAAAAAAAAARK+0+aej21gAAAAAAAAAAAAAAAAAAAAAADOYrLjTCXZwAAAAAAAAAARK+0+aej2&#10;1gAAAAAAAAAAAAAAAAAAAAAADOYrLjTCXZwAAAAAAAAAARK+0+aej21gAAAAAAAAAAAAAAAAAAAA&#10;AADOYrLjTCXZwAAAAAAAAAARK+47zbrO+AAAAAAAAAAAAAAAAAAAAAAAArKJ7H0qZdnAAAAAAAAA&#10;ABEr7zLw9IAAAAAAAAAAAAAAAAAAAAAAAA6b7maXZwAAAAAAAAAARK+8y8PSAAAAAAAAAAAAAAAA&#10;AAAAAAAAOm+5ml2cAAAAAAAAAAESvvMvD0gAAAAAAAAAAAAAAAAAAAAAAADpvuZpdnAAAAAAAAAA&#10;BEr7zLw9IAAAAAAAAAAAAAAAAAAAAAAAA6b7maXZwAAAAAAAAAARK+8y8PSABd6YfcuACiyWfgLG&#10;6Nvoh4R7RZJ+fOgSZ8vNUP1ykzWRK+gXGiHtPgqc07C6PtPgp80/Pnb3VX6SUmWceHZtsZlnKbNM&#10;W+iEeHYFUgB033M0uzgAAAAAAAAAAiV95l4ekADqHu5veXPwA5Z4On453RbK9t6lPxx9kKvvOvG0&#10;eMez7Y9D9nP69fh+cc+8jRV0SHRfZz53FZ8lNmnvfWozeKwUuWe89ailzTjw7p91eD8m671Q1O+v&#10;nHi6PPjpPtZ87jsyfn2gDpvuZpdnAAAAAAAAAABEr7zLw9IAHUPdzZ7HPIedcAPvrqHu5auieC8i&#10;+xvj0T2M+UwW5Pz7d761FnfHnHi6Pjjovs5/GPedeNoHRfZz0WSf4Z7HZv8A16M3isESvuk214Xy&#10;rxotlcuznjFLs5Hh3xj2dbHxj3J+faAOm+5ml2cAAAAAAAAAAESvvMvD0gAdT97LTZp02acCmVbT&#10;IWt8Oh+zRz/yL6fNMdC9fP8AcnOvG0dV97Lm8VmO864anfVr/Rq5Z4Onyj3ovs58r59vyVWeXQfY&#10;ozGGwQ6pa70auf8AkXjUbqvk/SJXLS7avx3L4LLTRHJ+faAOm+5ml2cAAAAAAAAAAESvvMvD0gAd&#10;U97L+H319dZnDZjfNuv9de59Wnmfh6IdchtfTpudMOb+Lo6l72bGeZdmsVgvdUN361HNfE0QapdF&#10;9nPRZJ/hTZp7f1KedeNoA2/qU/feRq+3uuGS8+32lyJXKyuj6y5RZZ22iOT8+0AdN9zNLs4AAAAA&#10;AAAAAIlfeZeHpAAmWRh1y+uth6NOm3V828TRYXR3Pq08z8PRDrkNr6dNzphzfxdHUvezYvzLs3is&#10;F7qhu/Wo5t4miBVKxuj6y4INUpM+V1MgBOtjInwfPOxa+/HH4fXXxx7SRK+gDpvuZpdnAAAAAAAA&#10;AABEr7zLw9IAAAl2c6b7mbCeTd4R70L2KOf+PfT55joPr5/STnfjaOqe9lzeKzHedcNTuq1/pVcs&#10;8HT5R7Ls59OefOj77wRod+jy50CVPn3LnnHv6fvX65DrlInyPDoA6b7maXZwAAAAAAAAAARK+8y8&#10;PSALnTDVb6sZ5l1fVLTba9l6dPNvE0Q6+9Q93NVZ54Pyb7C6PRfZz5XBbkvPt3vrUWd8eceLo8+O&#10;jezn8Y95142gWd8bbRDzj0VtMrbRCHVLz4ps0wLO+Nvoh5R6K2mVtohX0ynWxzGG0AdN9zNLs4AA&#10;AAAAAAAAIlfeZeHpAEyyPRfZo9pc8I9kT5msNmM824aPZXtfUp84vvqJX3nPjaPGPZ9seiezn++v&#10;wHP/AB76qiYu9MI8e2FsR58QKpR4dsbo02adzphTZp3mqEaHZ9sR4x7Er7caIe0+ZDzrgB033M0u&#10;zgAAAAAAAAAAiV95l4ekACRLl5rh7S5VZ5VVEwBZXRt9MPGHaHJPy50CTPl7rr/Skyzh1yAudMPo&#10;iV9EuznyVOeXtJGh0C50w+iJX11KnwUuacuzkSvoA6b7maXZwAAAAAAAAAARK+8y8PSAAAAAAAAA&#10;AAAAAAAAAAAAAAAOm+5ml2cAAAAAAAAAAESvvMvD0gAAAAAAAAAAAAAAAAAAAAAAADpvuZpdnAAA&#10;AAAAAAABEr7zLw9IAAAAAAAAAAAAAAAAAAAAAAAA6b7maXZwAAAAAAAAAARq+8+8i8AAAAAAAAAA&#10;AAAAAAAAAAAAAAdB9eiT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gAIAQEAAQUC/wAwbyzbZKtSTHuZQ9zKHuZQ9zKHuZQ9zKHuZQ9zKHuZQ9zK&#10;HuZQ9zKHuZQ9zKHuZQ9zKHuZQ9zKHuZQ9zKHuZQ9zKHuZQ9zKHuZQ9zKHuZQ9zKHuZQ9zKHuZQ9z&#10;KHuZQ9zKHuZQ9zKHuZQ9zKHuZQ9zKHuZQ9zKHuZQ9zKHuZQ9zKHuZQ9zKB1qSQZWbjN2l8Wh8f5C&#10;uceJxbtL4tD4/S2tLiPiq5x4nFu0vi0Pj9FSe2odGe1xviq5x4nFu0vi0Pj9Fce/nR3tEv4quceJ&#10;xbtL4tD44kVLx1+9aHvGRKf35CFmhfvGR71oNVbeX8PXOPE4t2l8Wh8cONNuom0pxnph052QGI7T&#10;CPh65x4nFu0vi0Pj21hthD1lNQyuXl8TXOPE4t2l8Wh8e2a9vSo0V6QuXBejG2s23EqJSQZ4F7iE&#10;PcQh7iEPcQh7iEPcQh7iEPcQh7iEPcQh7iEPcQh7iEPcQh7iEPcQh7iEPcQh7iEPcQh7iEPcQh7i&#10;EPcQh7iEPcQghZLR265x4nFu0vi0Pj2TntqLCpbjwbabaQpKVFNpBpFIe1xA7+q9ROL265x4nFu0&#10;vi0Pj2ONNudKWm0rDv6r1E4vbrnHicW7S+LQ+P2Xf1XqJxewRkZ2VzjxOLdpfFofH7Lv6r1E4vYp&#10;0vXOsrnHicW7S+LQ+P2Xf1XqJxeupPbUOO7tPEeJCuceJxbtL4tD4/Zd/VeonF6649isUx7dhiuc&#10;eJxbtL4tD4/Zd/V10uHGejetgj1sEetgj1sEetgj1sEetgj1sEetgj1sEetgj1sEetgj1sEetgj1&#10;sEetgj1sEJSSU9ct7ekiiPYOiuceJxbtL4tD4/Zd/V10Xh3moPbUSyM7tSBXOPE4t2l8Wh8fsu/q&#10;66Lw7zXHvu2mvbsOuceJxbtL4tD4/Zd/V10Xh3ma9vSbaG9guuceJxbtL4tD4/Zd/V10Xh3B5w20&#10;e8jj3kce8jj3kce8jj3kce8jh2tNKa6Ir2w/UKg3JbicW7S+LQ+P2Xf1ddF4dxm0xt8PMuMr7kTi&#10;3aXxaHx7H30Mo6nf1ddF4dyfjtPomU52P3InFu0vi0Pj2Vx77gvbsXpd/V10Xh3MyxE2kAyMj7MT&#10;i3aXxaHx7Jz27Kob310u/q66Lw7rMgMySkRXo6+xE4t2l8Wh8cTXtqKKe9tS+l39XXReHdnWm3UP&#10;pQl7ricW7S+KRmQ1qGtWFmtY1qEdiRIXEgtxyDv6uvUZDWoa1DWoa1DWoa1DWoa1DWoa1DWoa1DW&#10;oa1DWoa1DWoU3hdEp7Zj9iJxbtL4tPgtSYsmI9HV0QqU48Gmm2kWO/qvNN4PRXHsG+xE4t2l8Wh8&#10;eepCYlsBSCl9Dv6rzTeD0VJ7dmWttOOreo8htq2JxbtL4tD49ce/gI0KRIDja21iK7vR7Xf1Xmm8&#10;G2S7tMWw4D0k40VmOgTaY0+HmXWViJxbtL4tD49Re3ZkKkKUEpSlMmIzIRLgvRjoj2Ldrv6rzTeD&#10;bW3sGrIVIMwRERWvx2n0ToC4pxOLdpfFpGvw4VMbY6FJSom6eceXa7+q803g21R7cmMR3X1wqc1H&#10;665x4nFu0vi0Pj9l39XXSGmlRfHjjx448eOPHjjx448eOPHjjx448eOPHjjx448eODZjJLx448eO&#10;PHjjx44JJJKx90mmYdNdkmyy0yjrrnHicW7S+LQ+P2Xf1ddF4fcrT+hiM7vMdS20OJ7Nc48Ti3aX&#10;xaHx+y7+rrovD7lWe3JdEexauFc48Ti3aXxaHx+y7+rrovD7CloSXkRx5EcOS46UKM1HTHyal+RH&#10;HkRx5EcZ92uceJxbtL4tD4/Zd/V10Xh9haELTNpKm+pCFrVCpKG+9XOPE4t2l8Wh8fsu/q66Lw+1&#10;Npbb4cQptdkSG5JXFhsxk96uceJxbtL4tD4/Zd/V10Xh9pxZNtrUa12Up7bmd+uceJxbtL4tD4/Z&#10;d/V10Xh9qsvaIrLLry4dLZZKbSB/JCmXCca71c48Ti3aXxaHx+y7+rrovD7UuI7MlsR2mEWTKe1J&#10;Kmodaa71c48Ti3aXxaHx+y7+rroxkUTUkakjUkakjUkakjUkakjUkakjUkakjUkakjUkakjUkak9&#10;2uceJxbtL4tD4/Zd/VeonF7dc48Ti3aXxaHx+y7+q9ROL265x4nFu0vi0Pj9l39V6icXpdkJbd6a&#10;5x4nFu0vi0Pj9l39V6icXpqkgznNOE430VzjxOLdpfFofH7Lv6r1E4vQ64TbSlGpVGe1xuiuceJx&#10;btL4tD4/Zd/VeonF6Ky9ojCjvaJfRXOPE4t2l8Wh8fsqLUn0SR6JI9EkeiSPRJHokj0SR6JI9Eke&#10;iSPRJHokj0SR6JI9EkeiSPRJHokj0SR6JI9EkeiSPRJHokj0SR6JIaRttTZUuOPeuj3ro966Jkxc&#10;pYQs0L966Peuj3roYqkt9dax8aJxbtL4tD4/w02kEYUk0n1QqY4+GmW2UVzjxOLdpfFofH+HlwGZ&#10;JSYrsddqUqUqFSUotrnHicW7S+LQ+P8AEVl7XKtbWbbiVEpNlc48Ti3aXxaHx/h1qJCHFm44GaRJ&#10;cacbW2sUh7XEsrnHicW7S+LQ+P8AD1d7REaacdXCpbbFkmIzIRLgvRjor2mRZXOPE4t2l8Wh8f4e&#10;bFelyo8ZmOi1SUqJ+mKZdI8SFc48Ti3aXxaHx/kK5x4nFu0viw2JziPCrA8KsDwqwPCrA8KsDwqw&#10;PCrA8KsDwqwPCrA8KsDwqwPCrA8KsDwqwPCrA8KsDwqwPCrA8KsDwqwPCrA8KsDwqwPCrA8KsDwq&#10;wPCrA8KsDwqwPCrA8KsDwqwPCrA8KsDwqwPCrA8KsDwqwPCrA8KsDwqwPCrA8KsDwqwPCrA8KsDw&#10;qwJjE5tETi3aXxaHx/kK5x4nFu0vi0Pj/IVzjxOLdpfFofH+QrnHicW7S+LQ+Pap1tA8iOPIj2Jd&#10;aUYUpKSSpKiBmREcyIQQ42sgpxtA8iOPIjgjIyU42i1TiEDyI48iOCMjI3EEu1TraTtVKjJND7Dl&#10;ilJSSVpUVinEJV01zjxOLdpfFofHtrnI9EkeiSCLApbaoU5taXEVJ5UmUwyllqZMRGbQzOqCiobO&#10;D1KkxxFWpcevBuipW36JIaRttV38mv1Cu/i3RUrb9EkNI22q2o0uU+eUlNlU/sQ66hptb82oOIob&#10;eD1EUQpi5BtVXgUXh2VOWapjLpOtdFc48Ti3aXxaHx7a5yPIjjyGLJ0YpEeLUFR49Gi/QkYzKmlK&#10;UptrwYfYJjyI9ld/Jr9Qrv4sPsEx5Eeyu/lLgrZKBPTJQKp/YitvGa4kZMdi2q8Ci8MTH9iPCg78&#10;WiP/AF0VzjxOLdpfFofHtrnI9EkFQ0kdkxxDsmG625GFN/suivBuipW36JISWlNd/Jr9Qrv4t0VK&#10;2/RJCS0prv5NfpnQlxXIM1ElFU/sRUP7ToqvAovDFYeNx9lLbTUn/kqRGRlbXOPE4t2l8Wh8e2uc&#10;i2ryttqFTk+FTXlRpQmpXEqDTqHW7EqJRV4R+PZXfya/UK7+Mfj2V38mv1GWImRHYbsiSUiUK3HM&#10;QJaZDNhKSZ1XgUXhuuJbbjRHZznolCRR1tM0iRuRra5x4nFu0vi0Pj21pC1P+2qA9tUAa8G47Lky&#10;cKxEMxBfU9HkR25DZxqhBX7x4gp2pzRHbNtiuIUoIqc9CPbVAMqUtmtoWpSapPSmnyX30VtKlJRU&#10;56Ee2qAZUpbNbQtSmv1AyJRS6ecd8KSlSX6bJjuJrMpsKqNQkCmxnWGaoRnBo6TKJWXF6IEfYigy&#10;IyipciVG2uceJxbtL4tD49/MiMunyWN7tVzjxOLdpfFofH+EmqkkxCpaWj7Vc48Ti3aXxaHx7Zj7&#10;yamGKjszCPGyrOONxYSlKiVGU5GmsPtvNhz6bo7zrqRJqrillBqrgUVWiCDUESSq5vobiPb0cVGS&#10;+ctJYFUpGzFpUjdigzIifqj7rnr6osGqqww0vcap77y6gJ1UJpSY1WfCo1XYEGqE8oTZi41QadQ6&#10;gSTNMajuuOM21zjxOLdpfFofHtnf2wTGKRPhTHIrgrXDp/CrBYzDJ6mSGnUOtu/qoX41iQbcemRE&#10;ssWVBnxJTiUyYtFdMjUokppaTfmCafl1GN/x1MVqQaWqfETHZsSRJKmf2c5/Yi0eIWmysRSIoT+/&#10;GqSCXU0qepkhtxDiJfFofHtrnHicW7S+LQ+PbO/thB/tp0JEluBNWwutcOn8Krc11pDqC36ZINxD&#10;kehfjXcdZYYWVzDxoOPhy/8AkqdYf0RaaxtRJT5MMUdKCFZQhSYb+/HrHM6KZ/Z1viU/DwrKlh4N&#10;G4c7+2fYbebbcfpsiQtK4VD49tc48Ti3aXxaHx7Z39sIP9sJ8BElDsp7x6fwqtzQ+w283qfpzlC/&#10;Gqxjej0qalxoGZEUp058xKSSmrsbkVo1zZAq7puPeiaHomhSHVNP1iMbjNOmpfaClJSlCiWmmf2c&#10;xjfj0qXtHZVZe8qKxsR539sJMduQ2a34IofHtrnHicW7S+LQ+PbKhvuVARYb7dQsqEApKYKVJiVC&#10;G+9JskR2326ZGcjqEukpWr/+22DiVWScSE1GSFESipcM2XBDhSPMsmQpHmf6lUjFWNcQPBqUk20E&#10;23ChvtTRNprcgE3WWAbVZkCFTW41kqG+5ULJUVuQ1S47jCLa5x4nFu0vi0Pj/IVzjxOLdpfFofH+&#10;QrnHicW7S+LQ+PbNnoil7KoJKLKbktmZJJ2sFq9jUkiJUmJBibUERh7OegLn4xVVeUkiqswykS1t&#10;QyqswyYqEtx6dLOMTbiHECY+bEeK8b0dM5R1CZIOPHKrycIc9qUSz0op8tUpuXOUzJFQlqitoPUj&#10;28k1lWVJNiQ0+iyFOKQ4J0o4zJVaXgxWGHFdFc48Ti3aXxaHx7ZZpbq5GlRMsNMpqjrjr8aK1HbF&#10;UhJ0QJHkRnFIbrP8VJaZaaRWuHE4tY4UHhiucdpb1OcQtK0VXgU3gt/3lW4NP4SCSmtu/qofHqf9&#10;gK5x2v1UjkLQhaXUHTpgqkjaitoXBfFa4cTizILUhFIkLMra5x4nFu0vi0Pj2yYrMhCoU6IKfOKU&#10;lGHvLH8Nih47MqGzJSqLPhCDNTKbrXDicWscJilvOMxac8y/XOPstvRm1vU1+pKSqnU3gt/3lW4M&#10;diqKjx1OU+Q7+mh8ep/2ArnHa/VSOQK5hsMfofWiTU6nsPRaXI3Yta4cTiiL/cW1zjxOLdpfFofH&#10;tZqGqYZkRUv+c+qsuNvRZbUhAqc5Jpgx/HjRahuyFKSlNFLF2tcOJxaxwoPDFc47X6n2G325HkRG&#10;6bwW/wC8q3Bp/Crbre0lJphUPj1P+wFc47X6qRyHHW20rUqpTJj+xGg0pt9j0kURf+KpVrhxOLNq&#10;DUdFIjLSm2uceJxbtL4tD49s2nNyT9VLWI0ZuO2ZEZPUZs1ermqESnMR7JlMQ+r1MpYYYbYbmxfJ&#10;ZaRttTI3ks+mcIMUxxt2dD8ptCdKRJjNyG4jJsx0wMJ0uP5DHpnCKNSWWlrTqTBh+K3Np3kuendE&#10;6H5TaE6UnRla00ROplltlE6EcoJSSUibAKScuKclj0zmEekxmj6K5x4nFu0vi0Pj/IVzjxOLdpfF&#10;ofH+QrnHicW7S+LQ+P8AIVzjxOLdpfFgVEorfvUj3qR71I96ke9SPepHvUj3qR71I96ke9SPepHv&#10;Uj3qR71I96ke9SPepHvUj3qR71I96ke9SPepHvUj3qR71I96ke9SPepHvUj3qR71I96ke9SPepHv&#10;Uj3qR71I96ke9SPepHvUj3qR71I96ke9SPepE+olKbicW7S+L8lE4t2l8X5KJxbtL4vyUTi3aXxf&#10;konFu0vi9LdIlLR6WYPSzB6WYPSzAf0dkeBJfBUJwOUWSknG1tqtZjvPKRQ3zCqG8H4r7B2s0uS8&#10;16WYPSzA+ytl1mlyXmvSzB6WYHWlNOJSpRtUaUolUOQRPR3mVCLEdkm7SZTbdjNLkvNyoT0bpicW&#10;7S+L0xuOZkQ1JGpI1JCvyFLgE8YNaE2S4jclt1pbTghxVSXmmm2kGZECUlQWhC01CGcZ2ym8E63K&#10;I/dyhIfU+7TeD7uUPdyg64t56FDbisyK0vU3WpJGlUedHlR1R3qF+0nErcksmy+02bjmpDR17pic&#10;W7S+L0x/0V38ehKTUpltLTVTmnHaUo1HCmrjOEZGVcYspDG3FfeSyy/IdfW0640uJJKQxUmN2JZT&#10;eCdDdM/ROh5vbdpvB9JKHpJQpzX/AH1lw0xLKK4ZSK6gUL9rj+1WK2x90VjU8p/crVe6YnFu0vi9&#10;LX6qpDekj0ksPU+W1bS0a5oqzmubZSnNcKpo1Qg2nQiuOYN2UNz+YdRodFN4KqtN1e3nBxalrpvB&#10;91MHupggvaZ1VYN2JZRGD3K28RuUL9tY5qv+2nRklDp9MUaqjXumJxbtL4vS2WDZutJBKSqyp05K&#10;kiil/wBYmH/12UM/+eUWMZksXhXD/wDfZRj/AOwTiwmCm8E6G6Z+idEyKqM5TeDbTqkhxMmjsOqb&#10;obZGpC0MvUmYKF+2sc2hv/VbfwapXPr3TE4t2l8XpdlyXbEqUk6ZUVuKE5kmZVFP/rEzl2UMv+eU&#10;eEZk8HhXC/8AfZRuYJx4zA3UJjaPazx7WeH5Dr6m6hMbR0NzpbZe1nj2s8Kqc5SWJLzBvPOPLZec&#10;ZW8+68pp1bS35T7/AExOLdpfF7EQzKUKzh5lLXpmirN6JtlKb0QqkvRCDataK43i3ZQ2/wCYdXrd&#10;DEV98Pw5LAZjPvm9GfYNiJIfD8SQwEIUtTja21WsRX3w/DksEzGfeN6M+wbESQ+H4khix2O810xO&#10;LdpfF6KdCblG3S4SBMhuRnBSYKzcE54npSFGlTTiXW6nDOQ0ZGRwoS5LhERFXH7KQ/uRZDKXmX2H&#10;GHGmnHVw4xR2Ki/sxLCnupisG56t9ao1OjrVJpxz3fFSbhUiDLbaKr860p7qYsZTnq31qjU2OtUm&#10;n+e74rZueop7KRVXDcjdETi3aXxeiLJVHeZebeQZEZFGjkYqdRSlNlKnk1YpttQIiISpTUdt11br&#10;ghSlRnmnW3UKSlRJQhIWtKE1CZ5LtkOGjRNmqkKmluU6EW3TocNtLcyY5JXH5FX5wNdK0iFCQaZs&#10;1UhUwt2nQS2oEOGgkTJq5K1HBcizmo/hdETi3aXxell91lSK4+QOuqD9TlvdMeoSWAVdUHK3IMnH&#10;HHFWsSXmFIrjpBVdcEiW++drVVktNuVeUtEac/HEmc/IDdXlIQ7VZLraFGlUh9b7trVVktNuVeUt&#10;Eaa/HEmc/IJurSm23KtKcbDslx1roicW7S+L8lE4t2l8X5KJxbtL4vyUTi3aSRqjeDMHgzB4MweD&#10;MHgzB4MweDMHgzB4MweDMHgzB4MweDMHgzB4MweDMHgzB4MweDMHgzB4MweDMHgzB4MweDMHgzB4&#10;MweDMHgzB4MweDMHgzB4MweDMHgzB4MweDMHgzB4MweDMHgzB4MweDMHgzB4MweDMHgzB4MweDMH&#10;gzBGI0xv8wf/2gAIAQIAAQUC/wAwZjeMbxjeMbxjeMbxjeMbxjeMbxjeMbxjeMbxjeMbxjeMbxje&#10;MbxjeMbxjeMbxjeMbxjeMbxjeMbxjeMbxjeMbxjeMbxjeMbxjeMbxjeMbxjeMbxjeMbxjeMbxjeM&#10;bxgrurJnL5B7JOV2Vkzl0kfxb2ScrsrJnLocPAmT+vinsk5XZWTOXQ8YaP7+KeyTldlZM5BTmA3x&#10;vhR4mN8b4J3H4h7JOV2VkzkDLELaw6UN4hKcPiHsk5XZWTOVrxFjY2X38S9knK7KyZytWeJpTiFI&#10;wBH0bxDeIbxDeIbxDeIbxDeIbxDeIbxDeIbxDeIbxDeIbxDeIbxDeIbxDeIbxDeIbxDeLuvZJyuy&#10;smcrFngSGsQRYWLaDR/QO9py7b2ScrsrJnKwy6cLDvacu29knK7KyZy7J3tOXbeyTldlZM5dk72n&#10;LsNq/lY9knK7KyZy7J3tOXW4eBJPC17JOV2Vkzl2Tvacut47Gz+g9knK7KyZy7J9hpBGW2Q2yG2Q&#10;2yG2Q2yG2Q2yG2Q2yG2Q2yG2Q2yG2Q2yG2Q2y7KjxMMnY9knK7KyZy7J9hnK8uHgViTwMPZJyuys&#10;mcuyfYZyvLx9DZ4k9knK7KyZy7J9hnK8rPE7WTD2ScrsrJnLsn2GcrgZjeIbxDeIbxDeIbxDeIG9&#10;0pPA3HMQnK7KyZy7J9hnK4rbxBlh3U5XZWTOVhnh1n2GcrkacQtvDuJyuysmcrHzCDxLpPsM5XRb&#10;XbTldlZM5WLPE2T6j7DOV1WjEKTh2U5XZWTOQWeBBs8D6T7DOV2MsQfYTldlZdONiSMwlGFh3pvL&#10;oUeBdhOV2Vk2jElJw6UNYgiwtO9N5dDx9lOV2VkzkvK1GfQd6by6HDxO0iBtH0JyuysmcnjsSgzB&#10;lYk8StO9N5WqPArUIxCU4WLbxBlhYnK7KyZycPE0NWKTiFIwDJ9B3pvK147UNdJpxC0YBOV2Vk1k&#10;hvDpJGB2nem8rXT+yTiEN4db2ScrsrJnLsn2Gi+tJDSQ0kNJDSQ0kNJDSQ0kNJDSQ0kMCGkhpIaS&#10;GkugzwCG8QRYdh7JOV2Vkzl2T7DOXceP6SeJdRl2nsk5XZWTOXZPsM5dx0/tk7i9knK7KyZy7J9h&#10;nLs6iGogaisbPA9RDUQ1F3nsk5XZWTOXZPsM5dlbXURBDXeeyTldlZM5dk+wzl2ltYgytSnEJRh3&#10;3sk5XZWTOXZPsM5do+ho/vvvZJyuysmcuyfYZy7Tx/RFiENYBbVhH33sk5XZWTOXZPsM5dpSdRkn&#10;C1beIb+u+9knK7KyZy7J9hnK/PZJyuysmcuyd7Tl23sk5XZWTOXZO9py7b2ScrsrJnLsne05dJq6&#10;nsk5XZWTOXZO9py6XFfZH0vZJyuysmcuyd7Tl0GdjJ/XQ9knK7KyZy7J3tOXQ8f0Gj++h7JOV2Vk&#10;zl2tgbA2BsDYGwNgbA2BsDYGwNgbA2BsDYGwNgbA2BsDYGwNgbAIgtRkN8b43wteNu+N8b4S4Zh7&#10;JOV2Vkzl8MtrsIbxBFgHsk5XZWTOXw6kYhScOlDVr2ScrsrJnL4h4/u0j6Hsk5XZWTOXxBnYTRgy&#10;saP6seyTldlZM5fDun9EWIQ1hYpOIUjAMn92PZJyuysmcvh1p1GlOHSbeFr2ScrsrJnL5B7JOV2V&#10;kgjGhY0LGhY0LGhY0LGhY0LGhY0LGhY0LGhY0LGhY0LGhY0LGhY0LGhY0LGhY0LGhY0LGhY0LGhY&#10;0LGhY0LGhY0LGhY0LGhY0LGhY0LGhY0LGhY0LGhY0LGhY0LCyMJyuysmcvkHsk5XZWTOXyD2Scrs&#10;rJnL5B7JOV2VkzlbiNRDUVmPVrIY2YjUQ1FZjbiNRDUVmPRj0aiBGXVj1PZJyuysmcrXs9gbFii0&#10;mRhw8TIsAteAIjWNgG0ZBOT4JkbAIg+CsfBMjYBEHg2vG138gZ4DE1DYBshvEO/izlY4r7I8el7J&#10;OV2Vkzla9nqIaisWnEkuYEymxX8ldD4SosNRWPgrHwlRYaisfCkYBC8bHfyDxhKcCtd/FnILPAkI&#10;xJk+l7JOV2Vkzla9nsDYtWeJoP6Df5dD4JkbFj4Kx8EyNix8EFowCF4h38g5+XQ7+LOQdP7L6Cv4&#10;q6Hsk5XZWTOVr2drqghv6bPAwv8Aiojx6HwnKx8FY+E5WPgrFp0hSsTDyQhWPQ7+LORmEp1DYCms&#10;A0r6teyTldlZM5WvZ7qhuqsSWpQdSEHiSk4jSpI3hipQSX08NxQ3VAg8N1QbUZh4bihuqBB4Fapv&#10;A7DbMhvGNxRhtOAcyZyeMITgVif4qteyTldlZM5fC6i7b2ScrsrJnL4ReOCG+29knK7KyZytWf8A&#10;IE5gdjp/SMnFYGR42GGTsU6NCh/NIQ5iHcQk8SDijxDisCaViVhumY21D+SQRhs/5BbuA0rMaVkE&#10;O42LXgojxsVk0f1a9knK7KyZytX+Y04qQvCx7JvJ3P7QZHiDDAeV9NpwKxwtJn9kydjX2YX/ACUn&#10;+Kg8oNpwK1v8lngTSbXkhB4k5+X4GRhWTOVr2ScrsrJnK1f5hH5rRiELwD2TeTuZliPtB4/TAf6H&#10;skZK/ip0/pssCUeBMh4IPEnc+hv8nsm8rHMmcl/mZYgjNBqyZyteyTldlZM5Wr/MI/MLRiDV9N5O&#10;5gyxH2gMB1OJNLtUeow6X0X8jDpjYGwGjwN5IbXj0N/kssSaVa6rEJLAl/mFJxGJpDOVr2ScrsrJ&#10;nK1SD1BKD1WOIxCMnEGZ2KTiG04WKaH8xpUYSjC1pGFiEHjYtB4hTQ/mNCjBBCDIwtvEYLIYLMIb&#10;wsUg9Vik4hpOHQ9knK7KyZy+QeyTldlZM5fIPZJyuysmcrVrwG4oJVjYbw3FBLhHYtzAbihr+t0x&#10;umFKwLdME4YWrAEdizwJJ4lr/ktWBbphC8bEKxCl4GFqws3TG8CVjaheNi1YDdMJeLpeyTldlZM5&#10;Wq/MEWAdPE0pwsdQEKxI/wAwRYB7JOT2SMg9kWKLHfxbyL83cm8v/Mwzk5+QeyINZ4A/4GHVYEX8&#10;TD2ScloxDSuh7JOV2VkzlapOI0KSELxH/nYeTAUjEaVJCF4h7JOT2RNmEt4G9lhiRHoNz8W8i/N3&#10;JJKwT/EzDOTn5B7Ig1mH8iyM8VOYGTSsSeyTkE/na9knK7KyZytJz7DX5OkEqxscWEJwJLmJhkPZ&#10;JyeyRkHsiBliFYpDeRfm7k3k8Y/0zk5+QeyINZmY/M1ngSGsS2SCf4qeyTktzANJ6Hsk5XZWTOVq&#10;28RtGEpwsNkbRhLZFYtvEbRgiwC04giC04jZBNhaMbVJxCSwLR9qTiWyEtYWIRgFt4jaC0Y2bI2Q&#10;RYBaMbVoxCk4lshLRF0vZJyuysmcvkHsk5XZWTOXyD2ScrsrJnL5B7JOV2VkhzAb43xvjfG+N8b4&#10;3xvjfG+N8b43xvjfG+N8b43xvjfG+N8b43xvjfG+N8b43xvjfG+N8b43xvjfG+N8b43xvjfG+N8L&#10;cxCcrsrL5JOV2Vl8knK7Ky+STldlZfJJyuysukmjGyY2TGyY2T6EoMxsA2TBl0EnEbJjYBpMugmj&#10;MbJjZMGWAJozGyY2TBlhYTJjZMGnCxKcQbR2k0ZhSMOlOV2Vl0py6mkY9Ck4gywsQnEEWHQtGFre&#10;W8Y3jCjxDeW8Y3jBniEI0hTwJ4x9KJScDYGIUWBkQyD/AEpyuysulOT/AFEWAcXhYheFjxWNF9KP&#10;AGrEEeASrEnCxKxvLZGwDIN5bJjZMNl/J4/qxk/t8MAzwW8QZIY/zf6U5XZWXSQcRiNkwbZla3mH&#10;T+7Gj+nMgQfO1g7Dsby3TG6YMN5bxjeMIP7dLErGSDxhgO5/klP8Ut/k/wBKcrsrLpIY2uN2M5he&#10;djOSsisezsZzC8w3lsjYC04BvK1twKaIwTNhtGGA9myYeMNfk/0pyuysuk1GdrbliywNnMLzsZyV&#10;kVj2djOYXmCcMbqhuqBqxBOH0ksxuqG6obhglYAzxBHgDPEEeANRn0pyuysuwnMPZtZh0vuxovpz&#10;IEHytYKw7CSZg0GQJJmDSZAkmYNJlYZdBJMwaDIEkzBpMgSTMGkysNJl0pyuysuhtGIJsgtGFjSL&#10;FniYI8Q4jGxCMbHjsaP6UWINOAIsQhOBOHgVmv6T+KvpKftOv6/8EKwDuduv6T+J/SUninX9F+DZ&#10;B0/roTldlZdCVYAjxs0lY45a0vCzCxSsAZ42IVgCPHocXjahAWvEL/FH4oQFrxCc3cx/GxCAteIX&#10;+KPxQgLXiPrBZFh0JyuysukjwBPGN8G4Z9KXDIb4N4wZ9BKwG+N8KUZ9BOmQN0wlZkFLMwTpg3TO&#10;xR49BOmQN0wlZkFLMwTpg3TsNXSnK7Ky+STldlZfJJyuysvkk5XZWWgxoMaDGgxoMaDGgxoMaDGg&#10;xoMaDGgxoMaDGgxoMaDGgxoMaDGgxoMaDGgxoMaDGgxoMaDGgxoMaDGgxoMaDGgxoMaDGgxoMaDG&#10;gxoMaDGgxoMaDGgxoMJy/wAwf//aAAgBAwABBQL/ADCaRpGkaRpGkaRpGkaRpGkaRpGkaRpGkaRp&#10;GkaRpGkaRpGkaRpGkaRpGkaRpGkaRpGkaRpGkaRpGkaRpGkaRpvKvkU3lXyKbyrpIK+LTeVdKQfx&#10;abyqzAaRpt0jSMPiE3lVpH0mfxKbyroTafxSbyroKzHpwGAwGAwGAwGAwGAwGAwGAwGAwGAwGAwG&#10;AwGAwGHdTeVWkDO0jB/EpvKvkU3lXyKbyr44ytTeVfGl0JvKvjU2HYm8quRmMRiMRiMRiMRiMRiM&#10;RiMRiMRiMRj21WJvKrkq9F0pvKrkq9J6DCbyq5KvRdCgm8quSrlpGkaRpGkaRpGnqIryq5KuRH8M&#10;q5KuhH8Iq1IPvKupH8Gq0grvKuxH8EqwrD7yv/gBnfD+GM+ozvx9KfgVAug7+fSXTjfFBNmPwJ9g&#10;ztI72oEDO0jCr8fQm0z6iO8mDPpxvx9BWGfWm8quR3Yz7Kbyq5K7qbkm8quSu6QVcU3lVyV3juKb&#10;yq5K7RH1mfeTeVXJXbI+jEY99N5Vcld87gm8quSu2mwzBHcU3lVyV2yPoIwffTeVXJV/TeVfIpvK&#10;vkU3lXyKbyr4supN5V8YrpTeVfFJsPpTeVdvUNQ1DUNQ1DUNQ1DUNQ1DUNQ1DUNQ1DUNQ1DUNQ1D&#10;UNVhDSNI0git0jSNIwCbyr4cj7BnYm8q+II+oztTeVfEp7Cbyr4vG07U3lXxBWGdpGFWpvKviC6s&#10;bU3lXyKbyYxIYkMSGJDEhiQxIYkMSGJDEhiQxIYkMSGJDEhiQxIYkMSGJDEhiQxIYkMSGJDEhiQx&#10;IYkMSGJDEhiQxIYkMSGJDEhiQxIYkMSGJDEhiQK8q+RTeVfIpvKvkU3lXew+DTeVdCRqGqwrCsIh&#10;kNQxsSNQ1WJtSNQ1WJBlaVuQ1DUDBBVpdSbyroT0EMArrT0JtT0JGIMrCsSD6CCrCBmFdKbyroSN&#10;Q1WkDsPpSNQ1WJtSNQ1WJsIwZArC6SCrC603lXQnoIGYOwulPQm1PQm0jtSDLoIKsxGoYg+hN5V0&#10;JGAw6CB26bUjAYWJGAMJGAwsT0EduI0jAGCBhIPrTeVfIpvKvhSBn203lXQVmFpAwXQqzAYj6BkC&#10;B2FYQO3AY2nYRD6H0DKwi6D6E3lXQWVhlYkGCGdqgQO0rFWHYVqQfQYIHaQMEM7VdCbyroLIHkRg&#10;yCQYKzOxQT0JB2EDsMJBgukwkHaQUCyGdiuhN5V0FkDyBHYYK3MKBAy6StIahqBggZdBggZWlYWV&#10;quhN5V0Y2Y2kYMEfQdmI+hiMbTOwztI7MR9DGwzsIx9D6BnZj0H0JvKvkU3lXyKbyroIhhbgMBhY&#10;RDAYDAYDAYDAFaVmAIYAysMhhYRWYDT0GVhDAYdKbyroLKwrSMGP9WJsIHYkZ2EDH+iBj/QUCsTY&#10;dmdhWpsIwfQm8q6cQZD/AFaoY2GQTYQxGITZmCBj/RWZ2KBWJsOxNpAwm3/VqbyrowsMEMLCIGML&#10;FBNhA7E9Bj/RAwmxQKxNh2ZAgZjVYmwiB9CbyroIxjbqGIxsIxjYVhDUMQR9ONmoY2GYIxiCOzUN&#10;VhHaR2ahj0pvKvkU3lXyKbyr5FN5MhpGkaRpGkaRpGkaRpGkaRpGkaRpGkaRpGkaRpGkaRpGkaRp&#10;GkaRpGkaRpGkaRpGkaRpGkaRpGkaRpGkaQRf/kbEahqGoaujEahq6tQ1dOI1DVZiNQ1W6hq6MbcR&#10;j8SZ9Z9JHaY0jTYY0jTYZjSNNqulPwaesisMrE2H0GCtMahqsMahqBhNqgkKH+khQ/0n4MjGoY2n&#10;YVpgrU2q6DGAwsMaRpBgrVBIUCtMJ+GI7FWFaroTaqwrDGoagQPoMhiNVmIUCCgkGE/CmVhBVhWq&#10;6E2qsKzAYDCzDpwGAwGHxZ2JB2FaYK1NqunHt49GPwZmMQR2GdhWkdhnYmw+gwVuHRgP9mC6MOjA&#10;f7MF8MRWmXWfSRWmYIgQMGYIrCs+7DMEQIGDMEVhfB6RpGHTgNI09WkaenAYDAYDAYdWAwGAwGAw&#10;/wDv3EYjEYjEYjEYjEYjEYjEYjEYjEYjEYjEYjEYjEYjEYjEYjEYjEYjEYjEYjEYjEYjEYjEYjEY&#10;jEY/5hf/2gAIAQICBj8C/RK3vibzhe0vZW8iGnfu23Rg9T7dIv4UHHUzXF/EsStxmh7ceGcSikL4&#10;cVBagh4ZwpuR5Ldlmh7q04xM1yzAzL8oFAhQUipX5aBmX5VN5HACigFEot7I8xypwjI/cPStGpNQ&#10;cJqDGpwmuBqzBTT+UsSZpCxNQaj8mdcSZtYUqKooYkynyQSGxbVo3JuXcbmKbl3T363Wu55J6zPN&#10;aQWgdlDRFIQ6iHmEOoh4MYsw4RzpMRmDmc50mIzBz+P7/9oACAEDAgY/Av4hF//aAAgBAQEGPwL/&#10;AKwb3itrSdgVEtvesId6wh3rCHesId6wh3rCHesId6wh3rCHesId6wh3rCHesId6wh3rCHesId6w&#10;h3rCHesId6wh3rCHesId6wh3rCHesId6wh3rCHesId6wh3rCHesId6wh3rCHesId6wh3rCHesId6&#10;wh3rCHesId6wh3rCHesId6wh3rCHesId6wh3rCHeqZbe9Mea3NB2jo8647cn3uHtFl7gpNxu7o86&#10;47cn3uHKD2+V1I9lsvcFJuN3dHnXHbk+9w5Lznd4R2oszyz3H2Wy9wUm43d0edcduT73Dky5WjxF&#10;Wc0wQ9lsvcFJuN3dHnXHbk+9wyWZkl3UcxWGVhuT5umrUmvFbTELDd3LDKsS5LnO9kMvcFJuN3dH&#10;nXHbk+9wyWJgtNOZF8rxy+8cm15ZXze5WZYhpOc+yGXuCk3G7ujzrjtyfe4chv4xBzhF+jK1s0RB&#10;qHX7KZe4KTcbu6POuO3J97hyJj80YDUFZljWcwXipZmeKk14raYoOFRpGQk5lWdirOxVnYqzsVZ2&#10;Ks7FWdirOxVnYqzsVZ2Ks7FWdirOxVnYqzsVZ2Ks7FWdirOxVnYqzsVZ2Ks7FWdirOxNeKnCI7ec&#10;Ze4KTcbu6POuO3J97hlmPzwgNZVuZ4JXeVYliy0ZkWuEQawjM9PS3OzP2Kya5Zs5H6j0uTcbu5xl&#10;7gpNxu7o8647cn3uGUWxENMQOvkue0Qc7zdeR+o9Lk3G7ucZe4KTcbu6POuO3J97hzT9R6XJuN3c&#10;yRnFeVl7gpNxu7o8647cn3uHNP1Hpcm43dzM6NU2lvZV3ZWXuCk3G7ujzrjtyfe4c0/Uelybjd3M&#10;POd3hHamTPlKjkZe4KTcbu6POuO3J97hzT9R6XJuN3cwySM3iPbkZpZ4T2ftkZe4KTcbu6POuO3J&#10;97hzT9R5i1MZadaIisId6wh3rCHesId6wh3rCHesId6wh3rCHesId6wh3rCHesId6wh3rCHesId6&#10;wh3rCHeg1tAFAHMTJmYmjVmyPlfMIjsyMvcFJuN3dHnXHbk+9w5p+o8x9R6VMdnPhHblZM+U06s+&#10;Rl7gpNxu7o8647cn3uHNP1HmPqPSpcn6jw5DDnb4T2Jl7gpNxu7o8647cn3uHNP1HmPqPSpj80aN&#10;Q5D5OnxDsTL3BSbjd3R51x25PvcOafqPMfUeg2gwvhmbWsN3cvI7uXkd3LyO7l5Hdy8ju5eR3cnB&#10;jHBxEAeSyb8tepNa1pEDGlSbjd3R51x25PvcOafqPMfUehW2eCbpzHWrEwQPOybjd3R51x25PvcM&#10;tt1UQNvLfqPMfUeh2ZgjoOcKPmlfN7+ck3G7ujzrjtyfe4ZZcn6juClvzwgdY5T9R5j6j0SBRmen&#10;7ZfuUDQRm5qTcbu6POuO3J97hlmPzRgNQUyT9Q48p+o8x9R6NE+GZmf71ZmDUcx5mTcbu6POuO3J&#10;97hkmPzwgNZyS3ZibJ7eU/UeY+o9HsTBaacye1nkBgOYk3G7ujzrjtyoKrKhEw0ZfMVWVZlx6zmC&#10;rtTM7jwyP1HmK1WVWVWVWVWVWVWVWVWVWVWVWVWVWVWVWVWVK1ceS+ZoFGvNzMm43d0edcduT7VD&#10;w7wv7FCYKMzsx5IfN8EvvKsSxZaM2V+o9KlauPJZK+Y2j2czJuN3dHnXHbk+9wUwvERCo6c3Il2x&#10;FsYU9fJfqPSpWrjyX6G+EdnIsMFpxzIPb4z8TRw08iTcbu6POuO3J97gmStPiOQ/jFA+I1IseLLh&#10;myMmfMKdefkP1HpUrVx5D5nyijXyKPDLzvVmWNbs5yWm+CbpzHWrEwQOSTcbu6POuO3J97gnnMPC&#10;3sQmeoobmZn7UGtEAKgrLxTmdnCppZmenyvlMR28h+o9KlauPIZKHxmJ1DKJnqKBml+9QAgBUORY&#10;mCIzKMbUs+Vyk3G7ujzrjtynWKXx8OuCtv8AHN05hq5Ba4RBrCE2Thmh7NEeQ/UelStXHkO0M8I7&#10;P3ViWInOrR8c35vdy2XuCk3G7ujzrjtyfe4c0/UeYi5gcbRpIWG3YFht2BYbdgWG3YFht2BYbdgW&#10;G3YFht2BYbdgWG3YFht2BYbdgUTLYBqCw27AsNuwLDbsCw27AoAQGgZXzD8IivyP8Ms/FnOpWJYg&#10;OYZe4KTcbu6POuO3J97hzT9R5j6jzrZYree4Jkz5hTrz8uy8Rbo5pl7gpNxu7o8647cn3uHNP1Hm&#10;PqPOkZpfh96fK+UxGo9BZe4KTcbu6POuO3J97hzT9R5j6jzMXODR1rEbtCxG7QnO/I0wEYRCLjWa&#10;SmkmDXeErEbtCxG7QsRu0c8y9wUm43d0edcduT73Dmn6jzH1HmS14i01govkeJmduccoNYLTjUEH&#10;zvE/M3MOeZe4KTcbu6POuO3J97hzT9R5j6jzZfL8E3uKLHUObQctltAHmcoMFOd2c8+y9wUm43d0&#10;edcduT73Dmn6jzH1Hm3PNTRFFxrcYnK0Zn+E8OgMvcFJuN3dHnXHbk+9w5p+o8x9R5uxnmGHYFYl&#10;iJUZn9kzu7EZnp+2X7loc0pswfEI8+y9wUm43d0edcduT73Dmn6jzH1Hm4eWTLELXXngrEsQGfLH&#10;yzczvejImimWaDmgefZe4KTcbu6POuO3J97hzT9R5iv4iqwqwqwqwqwqwqwqwqwqwqwqwqwqwqwq&#10;wqwqxzrL3BSbjd3R51x25PvcOafqPS5Nxu7nGXuCk3G7ujzrjtyfe4c0/Uelybjd3OMvcFJuN3dH&#10;nXHbk+9w5p+o9Lk3G7uVKlmuaYcpl7gpNxu7o8647cn3uHNP1Hpcm43dyvD/APFADWKU14qcI8ll&#10;7gpNxu7o8647cn3uHNP1Hpcm43dyXTDU0RRcazSVYzyz3HksvcFJuN3dHnXHbk+9w5p+o9Lk3G7u&#10;SJeeYe4ZLOaYIcll7gpNxu7o8647cn3uHNFumhYx2LGOxYx2LGOxYx2LGOxYx2LGOxYx2LGOxYx2&#10;LGOxYx2LGOxYx2LGOxYx2LGOxYx2LGOxYx2LGOxYx2LGOxYx2LGOxMZXYAEdStCWHyvm0a1hhYYW&#10;GEHOFmAgAMjXitpiFhhYYWGFZlyQdJzBS412qdik3G7ujzrjtyfe4exzM9PQc8v3KDhAiscu2/wS&#10;tOc6lYliy1MvcFJuN3dHnXHbk+9w9kU+GZmerMwanZjyA1oi41BB8/xPzMzDKy9wUm43d0edcduT&#10;73D2TYzSxDtPIa8VtMUHCo0jKy9wUm43d0edcduT73D2QXGpoiU55rcY5C8+D5WnP7kWPFlwzZA3&#10;PLNnKy9wUm43d0edcduT73D2QW55lHvViWLTkHzPHN7hkg8U5nZwqaWZnoy80wd4ysvcFJuN3dHn&#10;XHbk+9w9kBo8MqWKXdZ0KzLGs5zyLLhEGsIeo9NSGmP48/Yo5GXuCk3G7ujzrjtyfe4e0WXuCk3G&#10;7ujzrjtyJ9O8tbGmDoUrFP3lYp+8rFP3lYp+8rFP3lYp+8rFP3lYp+8rFP3lYp+8rFP3lYp+8rFP&#10;3lYp+8rFP3lYp+8rFP3lYp+8rFP3lYp+8rFP3lYp+8rFP3lYp+8rFP3lYp+8rFP3lYp+8rFP3lYp&#10;+8rFP3lYp+8rFP3lYp+8rFP3lYp+8rFP3lYp+8rFP3lYp+8rFP3lYp+8rFP3lYp+8rFP3lYp+8rF&#10;P3lYp+8oH1Dy5saIujSpNxu7o8647cn3uHtFl7gpNxu7o8647cn3uHtFl7gpNxu7o8647cn3uHtF&#10;l7gpNxu7o8647cn3uHI8Tw3WViN2hYjdoyQa8OPUckXENGkqLSHDSMkTQFjM2qLHBw6qcnjcGx0m&#10;CxG7QsRu0KIqXjcG6zl8bg3WsRu0LEbtCiKkGE+J1IGrkQc8A6CeRB01oOteCY12o5IuMBpKi0hw&#10;0jK1pNL6G8pl7gpNxu7o8647cn3uHIZd4rGOxYx2KCbOl+R1I4hB7fK6kJvppVIaYfV+ybLbU1Wj&#10;S4+VqtvdCXpzdgVMx0exfk9O+1DRQ5S3O8xaIqR9XBNf+XzAGpYx2JjK7AAjqUnUUzUMknWU1/5f&#10;MAaljHYmMrsACOpSHNMCIwKsuomtr6+vLL1N35DMfQ1qLJfhl6M3aV45hj1KMiZE6D705s+NtjoU&#10;1qb2fyC+o5RYOD5dedNmCpwjyWXuCk3G7ujzrjtyfe4chl3isRu0LEbtGQs+KtmtTJJ84w+o50fU&#10;vrNDOJyfj+EGz2CtBrRBoqHIkfVwUv8Asb5RnGhYjdoySdRTNQySdZUv+xvlGcaFiN2jJJ1FN9V6&#10;eigFwGbrUDRNHmHEZJepu/IyQLx4JrBX8R6+RN7P5BfUcj5mf4danTD5nUS+ylPkGseJvHksvcFJ&#10;uN3dHnXHbk+9w5DLvFYx2KP5TsyzHsHhJ/RTHMoEIWdEM2R8a/Fv5Mj6uCa/8vmANSxjsQbooUnU&#10;UzUMknWU1/5fMAaljHYg3RQpOopl0L/T6ehorHy/stEweZql6m78jY1eDkzez+QX1HIz0zM1d4ps&#10;sEQaIITW+R3io66woio8hl7gpNxu7o8647cn3uHIZd48j8TfPMrupzZg8U6vq0J3pplAcYfV++QT&#10;2+VxtD/2CD2GLTliDEGoqR9XBS7o3ZZOopmoZJOsqXdG7LJ1FM1BQNS/0en8m79lKmQgfCHDrjkb&#10;PGbwu4IU/wBjfOMpANVam9n8gvqKdMdU0RUx5dZzk9ZWMNidMt2rNMIKwfNLo7M3IZe4KTcbu6PO&#10;uO3J97hyGQaT4c2tYI+13vWCPtd71bOYRKM2a0hgpIPcMg9RLHiFD4dxQc4QeKHL8b+w6FaleJnV&#10;SO0KDpQtdoVkNsyzooG1MlmtogpNkE+arsQaJQg0Q8rvesEfa73pj3UOc0EhSrIJrqQH4hR/xd70&#10;4zW2SDRAEb1KsiNdSDRKEGiHld71gj7Xe9Me6hzmgkKVZBNdSZqGQgiINYTHspklw7Mha4RBrC/L&#10;6UkjqrHvUJssE/aVZkshdHFETPM42lMApNH8gqRDxFNksBNql0E1vxHxO1nJA1FFkD+MmzHqNXIZ&#10;e4KTcbu6POuO3J97h7AgaRyvw2x+TRzbL3BSbjd3R51x25PvcPYp/wA7YvNGpflneObX1Dm2XuCk&#10;3G7ujzrjtyfe4ciSxryGGxFvbknSpuEZjoH5aVEVZLTHFptCkKW5xi4ikqW5tVnxN00oTJZiDkce&#10;oqb+RxdCEI5PxekETVbr2KL51nqtHgrVr8jBX8Q76VDyzRW33Js2U8tAodBMmZyKdeRnp5Di01GG&#10;lyArhnTiPM7wt7UAfNL8J4ZImgCtfi9G36s6i6fA6LR4K04/kl5/iHvCZMqtgGGtTmOeS0WoA3sn&#10;4pItTM5zBWnzDL6iYdwVpkwzBoBj3FfimizNzaDkBFLC0W2oPYYtOSaRQQx0D2J5mOLjaz6uQy9w&#10;Um43d0edcduT73DkSNbP5ZPUS4wpeQeu0v8AL6mhuYnN+2T6gpWpSQaiBvUR4pD+/wDdCYwxaU/U&#10;VO1hBja5lHZnQeR/Y8RJ6tGVk+TQDTDrz7URmmNo4KZ6d1Y8QHcUXGptJUz1Ls1Paf2yM9OPIyg/&#10;+ydJOHMoHb5cjZQ+PzaghR/Y6l54ZQ0UAUAKfqd/IJ7x5qm6yv8AS+lx8nvyj1LKHDz8CmTD5qna&#10;wpTDU6yD2lWT4pD+/wDdB7DFpqKnXHbk+9w5DL3BSbjd3R51x25PvcORI1s/lkn63/yWiYPK5f5f&#10;U0QoaTm/ZfUFK1KRqG9FjxFpUD4pDu/9057DFpaYFTtYUrRAoQqzZWabfAqTH5Qmzh5H0nc5WBXN&#10;o7M6b8zvEe1PmaKtafPmOFp1Aj3pk5jhabQYHMmTM/xa1Kj5YDfyZ+p38gm3xuKlQ0ZZsdHFfUVI&#10;1s/kjLeKCvxzKZDv1EKa5pi0y3QPYn3uHIZe4KTcbu6POuO3J97hyJGtn8sk/W/+WSIomjyngV/l&#10;nDxMNB1ZlK1KRqG/IZcwRBTpTvFJf+oqdrCi3zy6RqzoSXH+xlA6xkiaAM6bKleRtR3lBoqFAVoe&#10;aXT2Z1IluqYIHUMkv0rK8+s1LFKxSpnpX9msVoTG1y69SDCf7W1jT15C5xg0VlBzfK4RCn6nfyCf&#10;Lzny60fTTvDT4Y6dGUemk+KnxQznQmS9FetSNbP5ZLD+w6FN9NMplvaYdorCfe4chl7gpNxu7o86&#10;47cn3uHIlTmj+ttmJ1HJNnOH9brUDrOW02icKuvqUtrhAgUhSnsEWthHblMt4ozHQpzH6RA6cn5J&#10;BsP0Zv2VnzD6SoT3WWdfuCg2lx8zshBqNanOdWDYbqyO9R6gQrIz0nK31HpxTQTTCkZPyemdYd8v&#10;uVmvr8JX/wCl9lv6zChNYKmgDYps14gx1qHa6OS2PBN06dassNpvYd9KsvNhvYN1KtHxzfm0askq&#10;c0f1tsxOo5bD/pdoKmS3im1to5DL3BSbjd3R51x25PvcPaLL3BSbjd3R51x25PvcPaLL3BSbjd3R&#10;51x25PvcOQBC1MdU1W3+n/r1HerbPqGhEkwArKsenlmYdP7K0/03h1OVnyTPlPDIGgW5h+FW5vp4&#10;S9RCE+Q38hjAt0KLvT2RpMVEemo7U2fZ8RsxaetRHpojTSmsd6ey01upUt8ItLoOHUg9hi01HI6a&#10;BEthR2wTJpEC7Mj6WyID4uyKM0CJEKFa/wA/g00o2fC8VtKLtAinOLbMDChSpQaCHwp1mGRrg21E&#10;wpQdpEU5rJNqyc0VCdILf1oKtyzEZZrflPgu5PyAWqYQUf8AN4dNKszB+I9dXJZe4KTcbu6POuO3&#10;J97hyGPnYdEP1rVFIKsy22Qmejl5/MrLBT8Ts5yf6ZXhmNpdDemvPmFDtYVqd5fhJ1ULS0qxLbZa&#10;vqCk3G7kdYUm6MjL3BC14vTzaf11oPaYtNRU3s/kFK1cU79fCn6xvUrUoS6qbULvvT9RT73Ben7P&#10;5ZGXuCZqC9Tr4lWXi03QU17MF+bqzjIQPNM8I4r0813lmDxdtY7Mn1BSbjdyNEJnwv8AenemmeaX&#10;Vq0dnIZe4KTcbu6POuO3J97hyLMwajnCL/TTLTPl/ZGIszG1hOj2fblmRqsmOxTNFrgoTBSKnCtF&#10;8h9uUKx+yjCD2+YL6gpNxu5HWEx4n2Q4RhT702Y6fbA+HsTL3BNY8RaWhfjmeL07qjxUxzTEGzA/&#10;UFK1cU79fCn6xvTfxzQJZHhH6C//AES8T/5KynXSn3uC9P2fyyMvcEzUF6nXxOSXptcFLujcgxzg&#10;JMquPVX3owmNts8TaQhHzM8J4L6gpNxu7JOs1eKP618hl7gpNxu7o8647cn3uHIf6eY2xChvWomg&#10;BT5jcOnvdQmesl/D5uypRafF8TM4yf5pPie6h0Nyaw+at2tPkzG/jc3yjVWi5xg0VlT3jyr6gpNx&#10;u5HWFJujIy9wTNQRlvqKmekfTKfSw6jFStXFO/Xwp+sb1K1JsquZajDQg11YlwOxPvcF6fs/lkZe&#10;4JmoL1OviVamODR1oBuBLz9X7pz89Tda/LNLgXVQ0LzP2j3IyDhzKAT3e5fUFJuN3IgG1NzN96dP&#10;meeZVq/fkMvcFJuN3dHnXHbk+9w5FsGxMHxKzM9TFmikqwztOlQNIOZWpDzKOjMoTPUxbrJVoeJ/&#10;zHhk/Ix345unSoTvURZopO9CXLFC/Has0xjCKZLjGwA2OpfjtWaYxrVHqTs/dNefUF1n4YfumstW&#10;IGNUUG6BDJYf2HQmyzSW5+1H1Vuv4IdUK0ZVqzHPWoD1Jhq/dW3n8jhVGpFukQTmWrcTGqCa/wDJ&#10;YsiFUeIX/wDUdn7prLViBjVFBugQTnN9RZtaB+6jMnF/ZD3qxLbZCaPyWGtzQig1tQoGRjg+w5me&#10;EUJRfA0Eugof6TDRD91ad/Y7rq2cll7gpNxu7o8647cn3uHtFl7gpNxu7o8647cn3uHtFl7gpNxu&#10;7o8647cn3uHtFl7gpNxu7o8647cnMLLUTGtYJ2rBO1YJ2rBO1YJ2rBO1YJ2rBO1YJ2rBO1YJ2rBO&#10;1YJ2rBO1YJ2rBO1YJ2rBO1YJ2rBO1YJ2rBO1YJ2rBO1YJ2rBO1YJ2rBO1YJ2rBO1YJ2rBO1YJ2rB&#10;O1YJ2rBO1YJ2rBO1YJ2rBO1YJ2rBO1YJ2rBO1YJ2rBO1YJ2rBO1NYGWYGNak3G7ujzrjt3tOTcbu&#10;6POuO3e05Nxu7o8647d7Tk3G7ujzrjt3tOTcbu6POuO3cprxZg4RFOlfDtXw7V8O1fDt5EWNg35j&#10;QFTNGxeBzX9VRVl4su0HkQlttLxva3vXhmNOuj3r+xsNBzcgTG2bLqolfDtXw7UZb/M2uCExtmy6&#10;qJXw7V8O1Olu8za1ZaIk1AKLoM6jWvC9p7lZmNsnIRLh4a4pzzZg2kwOUTGwsuqim/kh4owh1cmT&#10;cbu6POuO3cqVcbuVKrCrCrCOvJ+aaP6xUNJyUuAyWXV/C7QnS3+ZuQMFDa3HqQZLEGhRJgqDFFrx&#10;FprCoplu8h4ZZWriiLLNh968rNh96M10LTtGxStXFeVmw+9eVmw+9F5HieagrToW4Re9QkNFn5iv&#10;GGubsWlprGcFGWew9SmalMlH4YbCny/lNGrMmyxW4wUmSPi8I1NapH1cOTJuN3dHnXHbuVLujcpO&#10;s8kNFbjAJsttTRBQZiPq6utRcYk1lCmMs+ZqiKjUmTxddwyW/imU9mZOmOqarcwx0DQrcs2XITBX&#10;U4daf8zfE3syytXFE/kCxAnSzTZMIqVq4rzM2n3LzM2n3JjT8JPcrI+N0DvyuZmcO8KU/WFM1IfK&#10;8Bp7f3TJwz+F3BOnGplA1lS2jyy4jtsmKkfVw5Mm43d0edcdu5TNQUr8cPDGMexeZm0+5RcyLdIp&#10;yy+qnZkdoZBoys0t8OxTOqnZkaz5RDYpcv5jE9n/AHyzJekWtn/fI9nykjZklauKPjGwLzjYEXu8&#10;zqSpWrivh2L4diZMdnNP1I2a2G1ldOPlAsjWmSh8FLu1TNS7Av8Ak5v/AJD91adWBbdrTHGs2idh&#10;Uj6uHJk3G7ujzrjt3KaOoLxPA1leEx1ZDOkiDxS5oz5D1MPDJOvu35Xj/nwU0f8AB25MGlwySx/x&#10;45fpOSdeOSVq4on8gWIEGE2oiKlauPIEqaYTRQCc6tMP4ya842KMyZaGgCCsemDQRVGoJ8172E0u&#10;dSfcpmpHUE+Sc3ibxTZI+Ok6gpXb/EqR9XDkybjd3R51x27leN5hozZItMDpC/DOMXfA7JMYKoxH&#10;aj1sPDJOvu35Xn/nwU0/8Hbkw6HDfkln/jxy/Sck68cgYyZBoqEAsXub7li9zfcrU02nQh+oIMZM&#10;g0VCA5MGTDDRXvWL3N9yxe5vuRaZlBoNDfciZTrJNdXFW5hi7Srcs2XaVbmutOqQmSzBwqKH5XWr&#10;NVAFerkybjd3R51x27mZMK7Y35PpCl9dG3I7Q+DhlZH4vFtUzro25GvHxCO1S5nymB7f+2WZM0Cz&#10;t/7ZHv8AmJO3J/Uy1pOZRmMgNNYUJTbUK1Ca2zGpf1MiBnX9rIA50GtEXGoBWXiy7RyP6m2oVqMx&#10;kBprUJTLWlf2ssxX9TIjTmX9jIDTmyAzGFsao8mTcbu6POuO3cl1p9mzmC8lrrdSiCPB8LsgnvEG&#10;N8nWckx4qjAdiDhW0xCbMbU4RVpmIyrr6lA0EZkP/rHmcgBUKkySLzuGQN+KXR2Zk6W6pysTBA70&#10;GMFpxQl563HrTz8TvC3tyj07PAM7hWVPM8xYcOP60r07JZsmb4nOFf6pXqGTDaMrxNca9PBN9Ozw&#10;AVkVlTDPMbWFGtNYxn9z3AOmHRFP1DdyP87PBpeKyp5nmLDh2v1pUhks2XTfE4iv9Ur1EuYbRleJ&#10;pNf6oTfTs8AFbhWVMM8xDsKNad6mbhSadbsy9NMNbonkybjd3R51x27kiYPqGkIPlmIKgaQoiU0H&#10;TAZDJlGLzQ52jL+Gaf6z5ToOTxNB1hUK0+v4W6U6Y/zOyB9banjqQewxaVBwiOteEBupFzjBorKo&#10;w2+T35f9PqfDIb/5KA8MpvkYvSzW1MFl27gvVTXVPFlu7iv9XqqJQ8rfmUTQweRqlXhvT9Q3ZPJN&#10;tdle3J/o9R4ZDf8AyUB4ZTfIxemmtqliy7dwXqpzqA4WW/rtX+r1NEkeVvzL5ZbfKxSpP+j8bWiL&#10;hAmLlJ/t8jT+OjzUcmTcbu6POuO3cq1LdZK8bGu7lRJh2qBdZbobRyYNdFvyupCpkg9q8DQzrrVp&#10;7rTtJ5EZbrO5eOWHaqPevDKA1mPuX9joj5c3IbLbZstqoTmGzBwgaNKIZAtNbXVIB8A0VNbUmsFm&#10;DRAUaE6W6zZdXQg4VtMQjMf5jo5DZbbNltVCcw2YOEDRpRDIFpra6pBroBgqa2pNY2zBogKE5jrM&#10;HCBoyS5boWZfl5Mm43d0edcdu9pybjd3R51x272nJuN3dHnXHbvacm43d0eaBSSx0B2LBdsWC7Ys&#10;F2xYLtiwXbFgu2LBdsWC7YsF2xYLtiwXbFgu2LBdsWC7YsF2xYLtiwXbFgu2LBdsWC7YsF2xYLti&#10;wXbFgu2LBdsWC7YsF2xYLtiwXbFgu2LBdsWC7YsF2xYLtiwXbFgu2LBdsWC7YsF2xYLtiwXbFgu2&#10;LBdsWC7YsF2xYLtiwXbFgu2LBdsWC7YpQNBDGxHZ/wBYT//aAAgBAQMBPyH/ALBjOcLBk7imy0Hk&#10;vX+a9f5r1/mvX+a9f5r1/mvX+a9f5r1/mvX+a9f5r1/mvX+a9f5r1/mvX+a9f5r1/mvX+a9f5r1/&#10;mvX+a9f5r1/mvX+a9f5r1/mvX+a9f5r1/mvX+a9f5r1/mvX+a9f5r1/mvX+a9f5r1/mvX+a9f5r1&#10;/mvX+a9f5r1/mvX+a9f5r1/mpMtR5IZzFYEnc4e/s6udHyNzqV/ZeHv7OrnRskgBzJFPcAJQ/F3O&#10;pX9l4e/s6udGywRYXPhPR08uA6g6v8Xc6lf2Xh7+zq50bLgJl5pgOxTEZjOcRHZvi7nUr+y8Pf2d&#10;XOiw7APLI5BXtwg9EQ1CMwMDgOAQHRSoZqAujhm1IL24QwEzAEQqTgg7Rnj8Pc6lf2Xh7+zq50WG&#10;AMwSjCmkd7MV2T4KseOjFQ93MMyfiLnUr+y8Pf2dXOjYjs4IZjAtnA2spscpkQ/0gAAADAQAHxNz&#10;qV/ZeHv7OrnRsNAX7SDsogLT+oVBt7wByKlxoORdRvxglDEWDloHPLi5znOc5znOc5znOc5znOc5&#10;zlc7SBxvLnUr+y8Pf2dXOi1rIdpB9O6bX5g/HIVQgDIAgMIYkQU1gzpofpMU7FpMeLL6y4u/su8u&#10;dSv7Lw9/Z1c6LcUsSVRGM9mCVLxkkSM42X1lxd/Zd5c6lf2Xh7+zq50bq+suLv7LuQwLwQyg9tzq&#10;V/ZeHv7OrnRur6y4u/su4JADmSOMU3sVu51K/svD39nVzo3V9ZcXf2XcMEWFz5+jog3DJ0xHMIAA&#10;iDEGy51K/svD39nVzo3V9ZcXf2XcOMgPNgHSyMC/inZZc6lf2Xh7+zq50bq+stwYDxAJkwyK9x5L&#10;3HkvceS9x5L3HkvceS9x5L3HkvceS9x5L3HkvceS9x5L3HkvceS9x5L3HkvceSFszGSAgNx/AFQ6&#10;BY9JhzubobLnUr+y8Pf2dXOjdX1luJl6A4ppCwubD0nbl0E9DoQIIcSVzqV/ZeHv7OrnRur6y3Ey&#10;9AcU8IYAc8w/Ww4RcXPhHRlc6lf2Xh7+zq50bq+stxMvQHFMKXJn1B22HGMB5sB6FXOpX9l4e/s6&#10;udG6vrLcTL0BwJfjM1BoZq4+Sufkrn5K5+Sufkrn5K5+SOMIUzAkTnslmgKAYlA9EftvizIjAnNX&#10;9l4e/s6udG6vrLcTL0BwT+xdAfqLCR9ag472/svD39nVzotE5r7pugjt31luJl6A4OHu5hmCjZGk&#10;OGjDeX9l4e/s6udFsIYXz7UTH7CHttX1luJl6A4QAEDgzBQyxYzueiPhmAJQI3V/ZeHv7OrnRbEx&#10;+wg7J4jDrw/G1fWW4mXoDhpIGR2DEKEDl9A7m/svD39nVzosiQwdCDvY8hblGHpPavrLcTL0Bw5A&#10;DMEjekllOQO4v7Lw9/Z1NgaL2xRK4bMJa0nLkhqSvbFRoM0nmFPNxv4gwFl9ZbgBMCAoV7Yr2xXt&#10;ivbFe2K9sV7Yr2xXtivbFe2K9sV7Yr2xXtivbFe2KIkxiXd2znN91DqO5v7Lw9/Z1gagExBAjEKc&#10;4ldA7MYU0Dt5CqAAZALb6y4rrHdssGY8hgHU7m/svD39nVzoQLkrmIdR2CeMzgiDwA8js31lxXWO&#10;7ZeIL+fdX2BAuQBEAAxnxsF/ZeHv7OrnQmAzE+SIDvY+s2gOyfNFxzBIEguJoOJg5EOrYvrLiusd&#10;2wHHynoDqiSS5iTM2ukGJktBmVBBJndQ2PLd2B+opJH9EZg42X9l4e/s6udCaqJeVB1LppBnyS/C&#10;GghgQAUpJK6BUM35UueRTzmPI5uo67F9ZcV1ju2HtRuJU2AEkAByZBNhxMTw0Q+NBAgBsVqxiDmC&#10;g2IWxNCFf2Xh7+zogMMSzQZMbE28fewBhDEiCiLu+YYhiBxALbF9ZcV1ju2IFPunUVWrGAGZKDio&#10;Hhow27nUr+y8Pf2dXOjdX1luDtlJgTIZq934r3fivd+K934r3fivd+K934r3fivd+K934r3fivd+&#10;KvEDjQyV7vxXu/Fe78V7vxCgw5AYW4gHzYDmU9EnOSutUEgj+ycycdxc6lf2Xh7+zq50bq+stxMv&#10;QG9ISs9P292QcnT0OrbnAQJKRaIfPdXOpX9l4e/s6udG6vrLcTL0BvWGMIDqI9RT2zvRUcDc6lf2&#10;Xh7+zq50bq+stxMvQG5wkg5Ad1e79V7v1RGiYMSwkEUlyklSojplMoy6gK936r3fqvd+oEACC4MQ&#10;RvbnUr+y8Pf2dXOjdX1luJl6A3IWucAUeU+bpZjaO1kBQlz5nmO+udSv7Lw9/Z1c6N1fWW4mXoDd&#10;wgYn61qgyuGK2m5REkwBpiphWfcam/udSv7Lw9/Z1c6N1fWW4mXoDdz40XIOos5hKmNr0GHzj5Dg&#10;LnUr+y8Pf2dXOjdX1luJl6A3cAHzgfxBBJ/oDMnBNKBREkOFAPdSzW56IEExeIzBCkqC+2G/udSv&#10;7Lw9/Z1c6N1fWW4mXoDdjkmEWJRY+gq1YxJzJtPNM46MUxYrZGBB1ff3OpX9l4e/s6udG6vrLcFo&#10;IA4xoF75e+Xvl75e+Xvl75e+Xvl75e+Xvl75e+Xvl75e+XvlPeXOpX9l4e/s6udG6vrLi7+y7y51&#10;K/svD39nVzo3V9ZcXf2XeXOpX9l4e/s6udG6vrLi7+y7U/wBRh+lhtXOpX9l4e/s6udG6vrLi7+y&#10;7TmLzI6qReg5jZudSv7Lw9/Z1c6N1fWXF39l2ZyqLkESFzklTFPJmQ6g6vs3OpX9l4e/s6udG6vr&#10;Li7+y7LQGQP2Hq1jEZjOcRHZtm51K/svD39nVzo3WGzS7Ves+V6z5XrPles+V6z5XrPles+V6z5X&#10;rPles+V6z5XrPles+V6z5XrPles+V6z5XrPles+V6z5XrPles+V6z5XrPles+V6z5TYnmUxk65GC&#10;X0MNV7cr25XtygHAwgm72SoZqAuvble3K9uU8vZhYzJWH8tJ3K/svD39nVzo+GIBDGIMwm04uAfx&#10;oiUyCJAjbb3Lo8kKAgwGNScVc6lf2Xh7+zq50fEPEWJU+eYUvAypFNg6AxgTJTexMma2Z6W3OpX9&#10;l4e/s6udHxMAHzgfzYljoORdRvxglDEW3OpX9l4e/s6udHxEGcwlBFT40XMvY0kTPO6kLjmCscwx&#10;haTHdrbnUr+y8Pf2dXOj4hqDGA6T7GQ8STAdzkoUJg/CtbJSyV0FDN+VLnkU5hwH2jo9tzqV/ZeH&#10;v7OrnR8RLWY+oWYwZQRc3qHYIQIIkQULUijpTqFEAASIcWXOpX9l4e/s6udHyNzqV/ZeHv7OhuAw&#10;CSsgrjfquN+q436rjfquN+q436rjfquN+q436rjfquN+q436rjfquN+q436rjfquN+q436rjfquN&#10;+q436rjfquN+q436rjfquN+q436rjfquN+q436rjfquN+q436rjfquN+q436rjfquN+q436rjfqu&#10;N+q436rjfquN+q436rjfquN+q436juAwCSsir+y8Pf2dXOj5G51K/svD39nVzo+RudSv7Lw9/Z1c&#10;6PkbnUr+y8Pf2dXOjYNMaMQADur3fqvd+pwz4LHSjAJ6WV8wMOqr5gcdLCAgBMlFGLmlVU8Y7LGj&#10;JjTvtXu/Ve79QARyiCJEJsi0mh3QIIcRBkbGqISeB3V7v1Xu/UAEcogiRCDdAjmhM2wCmeQAP1sU&#10;8IRdQwxkAn6sIRBzIw+1hZhwEdLW1RmMyA/5tXOpX9l4e/s6udGxc6l6z5XrPlMGQMhIRG8L5RbX&#10;ACUK+rABKZuzUrsZ8zieZWV1Zx8BGTDM0tMa8VNlmAAfUUSeT8B5RP3KHKLWG/KILWHzXrPlNieZ&#10;TGV80V9ZWXzkE/KILWHzXrPlNieZTGRKDuCYIIUO4UGTJ+23hmsMIwc+E4WGYlgGeMp7qYA6ugMI&#10;xEM8g8I7xaLMDE4zsEmXoC2RQbFSXL7hyUr9aMxyOzc6lf2Xh7+zq50bFzqV7v1Xe/bMEWJR5kg2&#10;HM4kAOk0QAJ7mX6SsmuVthN82KGgBYGA2TGJGQMg5Sqvd+oEEOIgyKvmivrKy+cghiRkDIOUqr3f&#10;qBBDiIMir5onbAEyDaSmfhQoB6v4WXhmskTszmTBBBZ8457Iky9AWBwSGCqATaXjhziHmYJ03ghy&#10;kHI7NzqV/ZeHv7OrnRsXOpes+UGSRe97CQA5gBMpstCVw+xigKhkxigsNA6XXaG/KILWHzXrPlY7&#10;NDtFfNFfWVl85BPyiC1h816z5WOzQ7RXzRACAxBcHJCDpTgxeSvv2IorwzWQnxi5PtCTL0BZEUeO&#10;x+h3TX8nOI5nmVjmSDJB3kAEcDg0Oxc6lf2Xh7+zq50bFzq2I/dhi+5KVlOWIeM19UIAEjdlYJj7&#10;E/k6rD3E/hraCjRQJGw73yW3zRX1lZfOQV75Lb5or6yQAIHKBBQyYh7wz4HMkFEBQETUsJA/ah3L&#10;7RekgMd89DaFASbCMDONgky9AKexi5YKeMOw74Akr58oGxbcLIY4mQUbv1rhsXOpX9l4e/s6udGw&#10;cxOMCcVogQA0mAaPJE5G0EBhfNjnBYBN/CSIKgshojHmj0MJgmWYRI6eZFwdG8UAoKr0IqK6YYee&#10;U0VRwyIlAKRVjY6sjYB3GAawIGJgDMSHM1CNQ9hOSBFsABQQK8UAgDVFP2tL2PkmRsA7jANYEDEw&#10;BmJDmahGoewnJQgN4WDrBMSRCESWJW8j+WAQBsSRCbKMQPpUKAc5g8z0pDpg5iftAIqojwBdoYnN&#10;BVJIQIlBsDFKIbAI+fRgTASH2njDXkoIWEAHAxFCn87qwkTD7bFzqV/ZeHv7OrnR8ARAcmDtR0Jv&#10;GtN3c6lf2Xh7+zq50fCxkNFiBxAxQhkoGJM6mu7udSv7Lw9/Z1c6NgqSWBgXaYWEMHrAf0QABHKI&#10;IsCmTHGLMUdQ8kmVFDNuEDuuS6iBA5GthkMWIMDyR4KlGuzupKO/mQ4mn9KinM4uxAhzzzQtVEAJ&#10;zx9wGaH042bTkV/PhQPWyG5DltRsgomlgB0SWzTkG+8mPIJyz/UCb6sIiMHIyACiOYBrlUAwA1QA&#10;jrF/N9Iy6BMT1SiGlSmY7IIr3JwGADpYRBS5hMmxKg5Dib+qAtREk39EIBSiEzKhs5vS0OYioWH2&#10;p/DYed0AmCCYoPVMBJ4M2LnUr+y8Pf2dXOjayP52gggeil1C31sc1ki9A2WGUiPM1Gr0jI5Am9Rh&#10;4NVfWSvnIo2THJGn9OAoajZIojytOJP2BIBJoCHnHHk4cuRUNgjjMQeyP+wiSgig84w6P06whjEd&#10;H2X0GRmECciIvywzbEyew5lYJMYh/wACwgEMYgzCDSzAGAEhYWPgN0B+U0S1ckPwaB1E2hDeAMh/&#10;R0aaA6AfuaysfZFBRK7GaMxkCYEVwK/s6udGxc6lf2Xh7+zq50beWTavaBoit9/sQ9hUi9A23jj9&#10;qP0I4wP5BnQE72oDRXzkUDuh1cOjI0wfS0mWQ2kRCGI6WHRAYOJ93sUQIn0R/ATVIbw7oyIWYw5l&#10;AdUMGDxgBaZcyidB4Y7pHke6DikNoQKgPnX3faLOgSiIM8F3vHraQYJn2xuqf0X0LMnGUo4g5hRg&#10;GO4kR3BiEKsaA1q50bFzqV/ZeHv7OrnRuMspAPq/gnkxm9MBwd9w2Lx6jBA5iqkMpY4FwzMiMQr5&#10;yKau5GsTgfqZ1Ci4UmqLDo4iCUgFjbQusIQUJEYBQQTwKK3VDyUecf7knmIWRsXAhyg5A9UGIu6B&#10;ehCgEkkkOX9h2QunfIVz+mTeIbGwDB+2DQRhIAItzgFoQ4sLZKjlREIZM4E+BsR5RtDgZdyIIWIj&#10;HVE9TbkWjhMEyzCZs1TwdgfsFc6Ni51K/svD39nVzo2BQyWOAxTDSwUMFjgcUQ0th3BiyZvxEUMx&#10;JgugVwXXAk7G1xkWoWYQ9sUcgjEWHYJ4nHOYZA3AQSP6z+0FZmBBv35qp1Mz4FgS3AQFCg4zLmES&#10;ecEXALBzkmVSgXGAwyFpwKYCz7GYQjEGeYWKgd7gPUJISojIfp8prLBgSD9LHGcNJmwMhWQXXBkB&#10;DQWH3eh0P1D3A5MQ8kDIhm5DznKNUCaWh+2ChkscBimGlpECM8TMTHoITgDIjYudSv7Lw9/Z1c6P&#10;kbnUr+y8Pf2dXOj5G51K/svD39nVzo2MaCS4Zkowyzktw+3ZSiEQLMkOsE5JAI7KnFHQIlEOQzYX&#10;VyhjTY2rGw5NWJABVEOpD3RfsjHMgtS+Z2yWVkMCOqBCCUQQGkfSb9biQYjEZwQUQSIAGOyOKNZi&#10;H7C1mAUBlVT+1BYB1CClEP0hIBCSGrfim4qaMEClGA6pZReZmawNqxCBAGJy2YOIWKTzNAglihtD&#10;/qi5VEYiwBLFDaH/ABYJNM1CICXgMTHFkN1SDH6B3VSOzByIskqyuqTuOtgqGTXKv4RAPEg7A1s3&#10;ZDhJYOT85g31s3OpX9l4e/s6udGxhySIykwPKJOEgNAiIIRIGQuWx1KMJMDWTJ6ARQl1wMz4sfAU&#10;KcfoI902HmIorhmxkg7S+0QUCwscQQUJBAwHcnFSL0Cr+y2TuLKy51KRqCDTDIOqb1VwWCdY7l3S&#10;3jksuS04EjlxS+slc6LbXOpX1kukIOgSTA4RPTj6nQmECCHEin6N9SZvpdrEx2Ag2SL0Cr+yqHgY&#10;gTfLME+Jn5sLHmbFzqV/ZeHv7OrnRsRFGlw0Cj5IUTj5nA8ooJYTpEHEKpY39LfUeTlY2qAmkICx&#10;4ZRqfcIxwNryIoVIvQKv7LZM0UCDYHwQoR27DFyGZzVzqR5iwAWmKqKYt/wVGIQ2A5AkQjrHcu6W&#10;8cixNmDEDUO6qbAQF0DFjIxmJogSiILB5K50W2udSvrJdIsOkGkyfEnH+ihqBIgAZps4EzTYAHoT&#10;E8QmOT9Nm+lIvQKv7LZfBMPsLnUr+y8Pf2dXOjYKNDcV3cDymIhERJgkyATQeIN5R6AgAxYKTMND&#10;IofbBMmeK2GRXoJHyZkrHF+94kjiyCccl0DwTaQuTAIgkxsBzJLcgpF6BV/ZbJ3FlZc6lfWSES8g&#10;4g5iqCUFwMBw+ohdY7l3S3jksuLQYNTAAiOrqVp9UNKudFtrnUr6yXSEGQBxJkA4icX2OrGCGLgI&#10;ZqgPqaACxJEwNRcGZs9g5DAxR4n9pIvQKv7KgQSQHFjnkWqkpxOSdWxc6lf2Xh7+zq50bARkcDvk&#10;4h9qeVV0yQECjhMkyzKIgCAJRBCxBDi5DAhGPuT2ZICJxPr9GFlbwEQZJ5RqoE0WbpkwTdAYxmTm&#10;UxYPSHwcZrloIdjOydZ0IOCjhAIAMCQBqH5k5Ig/WqgXoNmM1EZ2naWEo4cwswiThyGYxEKZGLmZ&#10;j8WOTBhwF5OEGg8gNlHjTnYYDm0e6iMzztVUC9BszkjDX2ArO7o9rWoF6DZjNRGdp2idgcJIzSpP&#10;Ipz7JQMADljUnFB59EzxOMwh/MMAoLMtpsQTGIkU2QjEDkDJxN81yjxWULcBLCuz2bnUr+y8Pf2d&#10;XOj5G51K/svD39nVzo+RudSv7Lw9/Z1c6PkbnUr+y8Pf2dFgz8MwbI5L1nwvWfC9Z8L1nwvWfC9Z&#10;8L1nwvWfC9Z8L1nwvWfC9Z8L1nwvWfC9Z8L1nwvWfC9Z8L1nwvWfC9Z8L1nwvWfC9Z8L1nwvWfC9&#10;Z8L1nwvWfC9Z8L1nwvWfC9Z8L1nwvWfC9Z8L1nwvWfC9Z8L1nwvWfC9Z8L1nwvWfC9Z8L1nwvWfC&#10;9Z8IsGfl2DZDNX9l4e/s/wAnf2Xh7+z/ACd/ZeHv7P8AJ39l4e/s/wAnf2Xh7+z7RO254nYHGCqf&#10;d4VT7vCqfd4VT7vCAkBmIWj7xxsTyTWFOQI+E+LgJw6olPBOBsP7licBqTAIA5TIP4IYR3IChvHE&#10;1S0I2DjzDh5tkqn3eFU+7wmVoGIIh/1HHmHDzbJVPu8Kp93hNEOMySCyJYOSncjzH+gh1TwI5F/J&#10;PJ4DyOhEDZFOA7jeU5GEwQlhPC1q7iBByyKiNnl8D4DPZv7Lw9/Z9oABCQ7BTABqvfL3y98uvWR4&#10;CsfCzoEAAGEAJBHGMVICBBDguDiiQLDql4ohEMRj552QyjR+RwQ2uEHc5lD2QZmCEOIKF0NrCETL&#10;dEE6lUW9Y7kKkMtYvYLQYcSQAxPkusd1vv2BRpFzlNZmEsMSHyCfBgVyagQZVfoM7kf4pVlyekQo&#10;54Ec4pFdH7oRUQcMw/wohbgS+lL9Qc0RXxByIL9BtHf2Xh7+z7V35FfOQ2Y/4moYKSJg880BY0Dy&#10;CfgiUyOJElR6FcvMVQ0ZwOVCgQET5v1YABCK80QD9UvYdszgOZRi5HQDIBDxIMR2OaFs3IAmgCNB&#10;53kLesdynEy8ivTlFNHGIKLrHdb79uN5eHUS3UIWgMaAB/Fr/Y8t9B+nQGajFP0R+ro/dRkW7Fux&#10;NCv1CP6TQIN0yCcFBHzHhy2jv7Lw9/Z9q+skSCFFkwjB2ULooDSSCcN0iLQupPPkh1sKDgfQc9Ta&#10;V5il2dGQB8QA8z9kASWEyghJAHkZHDYnKMLRxgwBzMexEAhjIr3AprOsdyBAGATeZXC/EVVyOVK6&#10;x3Kh93lUPu8p2jA4yzD9TWHbRmBA9DaaGmnMon6CN45A6jWH0F0fuiIMiBDZQBwRdC/kTYGNDXId&#10;giCucip2o7+y8Pf2faebAXRQ4nQCHOEansonQgYkDPvY8bMdQ/bDEhyPohboZ32HhVm7hUiHWzSj&#10;/svFpAIzAehsaFb7L2dY7lOJl5FenKC3ILxUkfi6x3bFB3C580QGxwAfib7QyXcwuUPQOCZFSALp&#10;gDQIiFolOj97JuHvxS/Cc5Euyde22Id/ZeHv7PtQwqVpb6CFgCYORGPRR1EVS0wa2CJaE0ibk7Jo&#10;WQ6l+WARqH2VupmfQeVSbuFWI2NaN+i82gSNCWPCl9Qsz23OuIJtEEBWowWAhPAM1ntudcQTstIw&#10;kUH060QRwGMgwjNGMhYmKHIVJj2gAgNGQK3XAgM6FwofAGFgIaBgonDwAZhjAuJFZ/zCMUgy2b+y&#10;8Pf2fcmL0KzCzidUB9J58hbrYUnA5gMeoNpZQX/h0AQy8RA8zdkCQXEwgyQAeR0cFInWC0c4cAHU&#10;57FJe4FPYWLgDIAcywQR0WDW+wOjAkpkABzLBCBJTIEHmHCdiSEMAH2WTaSQggI+w6JHzgKLzwTK&#10;uwSILiIADmWCdGLACQH2HRkQQmEANSWCGATAMCDzDhODgpwj7FgmYmNAQn7B7A4J5zZv7Lw9/Z9k&#10;InJsIOQcXPhCcbM7JdESsSNMjzYT/GAfs0FhiHjNIH5spL81AXUsjB45IYBjjkM/BHwzAEoEIVMQ&#10;am2QqUNpgMFAgMdH+X6sAVMV/V4KSsTyOB5FHjUkcAzBRAcgB+oHo84KfhCcIPO8BG0BAAXLIcin&#10;1AWfcvgz4IeMHKCgDPkRYwc4CBY/MgAGPZGojUgIMjwMz1iFiv8AsjCSuHJsCYQDuSQ4XQBYGROL&#10;kMGfCBFEPYUQYGfIjxhp9IS2f9IgAYskan2gioppuBmfB5J/dwBAcYJQKgbN/ZeHv7PsxrwIZpML&#10;r1cDkcij4IJMGIVJ6hH7ayS+KkOIFe1peAK5cTA0KBBDiSLufEiA90AYGAkAio3UEjMORz45WBJE&#10;1PkEAHKEJkDKBwhLDMgA7IFaNJJHwcMM8y1tOIk0AZlkKIPBhjuaokYaaLCLmpIQ10WMHNc4XPMs&#10;IZZDHRdElQPKvPIrhyWObQkC7LBx80AcQ/O6HwSQO5qjRZAWEBFzUkwH5liIcwWZXkmWEMu6FHGA&#10;pCpqhmAUG8BEk6uiRFodXRsbR9m/svD39n2nY8RpHUSKEMUzD+SOEIqv/AhBeU/3T67I8Nv+RiOS&#10;bxihj8KaX3z1h0RWcTEfYcndMYtRJBotmRQaI3U7EcxwSCActgVDBnE/dA7fmidgY4oSVJ07s8EJ&#10;Kk6Z2eKB23PE7AwxQqGDMJ+6kvBzMF0wFABkEA2wKhgzifugdvzROwMcUNwhp3Z4KcCoTOzxQkmZ&#10;wnYc0JJ2YJ2POyDEWYI5R+tm/svD39n+Tv7Lw9/Z/k7+y8Pf2f5O/svDjnZAJkkmC9iXsS9iXsS9&#10;iXsS9iXsS9iXsS9iXsS9iXsS9iXsS9iXsS9iXsS9iXsS9iXsS9iXsS9iXsS9iXsS9iXsS9iXsS9i&#10;XsS9iXsS9iXsS9iXsS9iXsS9iXsS9iXsS9iXsSHOyCTBAOP+wn//2gAIAQIDAT8h/wCwZsCVSVFU&#10;VRVFUVRVFUVRVFUVRVFUVRVFUVRVFUVRVFUVRVFUVRVFUVRVFUVRVFUVRVFUVRVFUVRVFUVRVFUV&#10;RVJG4B4efop2vyMrVS9OHn6KdrtOB/i5Wql6cPP0U7XZdU6zL4uVqpenDz9FO12Y4Cb1/FytVL04&#10;efop2tjuITMkzJRxAsXTMkzJPmA+IlaqXpw8/RTtbAAxRIhEbJNKAEPiJWql6cPP0U7XYAgtEY/i&#10;pWql6cPP0U7XYdCinBH0pgugXsPFqqqqqqqqqC4feStVL04efop2tr6USIwCADBEOmYo/psl4uXp&#10;vJWql6cPP0U7W0BnsgAXsl4uXpvJWql6cPP0U7XdS8XL03L2ytVL04efop2u6l4uXpuXSrbK1UvT&#10;h5+ina7qXi5em51w9srVS9OHn6KdrupeLl6biOBY/ZlaqXpw8/RTtd1LuIgVNU1TVNU1TVNU1TVN&#10;U1TVNU1TVNU1TQDbh8NkdrJWql6cPP0U7XdS7ju8U62sBslaqXpw8/RTtd1LuO7xUsbDapWql6cP&#10;P0U7XdS7ju8U6HYjkKVqpenDz9FO13Uu47vAtDNUiqRVIqkVSKpFUigtDZjiAKl6cPP0U7XdS7ju&#10;8EGIQKOTHey9OHn6KdraMH25dx3eDEDFE07yXpw8/RTtbZITIdqXcd3hcXdpenDz9FO1tfCp42pd&#10;x3eGDrRTjuZenDz9FO1sdDYy7Uu47vDgBihAMNxL04efonTp7XJ0Vgha7Jdw6dOnTp06dOnTp06d&#10;OnTp1L2Xw7mXpw8/RBrIs+ySIwCADC2XipezDA3MvTh5+inaow99gw19mXipe50hLBDB57EvTh5+&#10;inaqGBZIUQFjY2HYl4qXsOB2C6UEYWBpKOTGyXpw8/RTtbFdigDIIxR9KhtsS8VL2IbW4qAbAgYo&#10;+lS9OHn6J72mgxGJ2CHUXk2JeKl7DulGJgga9uVqpenDz9FO13Uu4EVoBUAqAVAKgFQCoBUAqAVA&#10;KgFQCOUFQCoBUAqAQFrR0SMyQwYbiVqpenDz9FO13Uu47u9ZZmmA7YDPdStVL04efop2u6l3Hd3r&#10;ulQ24GVqpenDz9FO13Uu47u5JAVQKoEEJomzagVQKoN9K1UvTh5+ina7qXcd3ckAzTMZNohkgCM2&#10;+laqXpw8/RTtd1LuO7uwRCBTBa05oUu/laqXpw8/RTtd1LuO7uyYOiXNrOvgJWql6cPP0U7XdS7j&#10;u7tlmaOTBAmiVipJPB9/K1UvTh5+ina7qXcd3dnohCBhaDWhIOw38rVS9OHn6KdrupdwXWnTp06d&#10;OnTp06dOnTp06dPvZWql6cPP0U7XdS8XL03krVS9OHn6KdrupeLl6byVqpenDz9FO13UvFy9Npog&#10;Z7UrVS9OHn6KdrupeLl6bX1U4H2ZWql6cPP0U7XdS8XL02WA6JdOsy2ZWql6cPP0U7XdS8XL02WW&#10;Z2N69mVqpenDz9FO13RC1LUtS1LUtS1LUtS1LUtS1LUtS1LUtS1LUtS1LUtS1LUmAywdwnZJ2Sdk&#10;iHYCxdOyTsk7JFoBSlL04efop2vw+KhG2WIwCGDBStVL04efop2vxA9aKcdgB0zG1K1UvTh5+ina&#10;/Eusy2GC6Be2VqpenDz9FO1+IJYJwvYcHkiCBsf02ytVL04efop2vxDetFJggRGJsDOj6UyzO2Vq&#10;penDz9FO1+ILQCAMNgh0+tJWql6cPP0U7X5GVqpenDz9EWEqdVU6qp1VTqqnVVOqqdVU6qp1VTqq&#10;nVVOqqdVU6qp1VTqqnVVOqqdVU6qp1VTqqnVVOqqdVU6qp1VTqqnVVOqqdVU6qp1VTqqnVVOqqdV&#10;U6qp1VTqqnVVOqqdVU6qp1VTqqnVVOqDCS9OHn6Kdr8jK1UvTh5+ina/IytVL04efop2vyMrVS9O&#10;Hn6KdrsEAqgVQWADYSyBe2qEAMrCAmqgVQWEBO0gJqoFUFjHbYIDYIsQipGwlkC9pAc9qVqpenDz&#10;9FO12JWi1LVZGxJOB1DibMgCosZJmajKG4FYOadDutSYDLApbMCdDutSYDI2IXN2yLAA5RPYSQDE&#10;rPI2Zgpi7tr8OCaPsytVL04efop2uxK0VQKoLIUnoLFWSKAbYwc0wRVQWYFLZgTBFVBZgR0G9bJF&#10;kcJCtiYu7ZFE6Ha0rVS9OHn6KdrsStFqWq0BCEAg1n77ODmnQ7rUgFgUtmBOh3WpALApEY0CGqkW&#10;fjszF3bH2EIBlMYbMrVS9OHn6KdrsStNhsNiVicVHlgFAAOLQXWDmpGluBS2YFI0twKWwpYCYjbG&#10;9bXUxd1MB0UyVqRQd08zLYlaqXpw8/RTtdgT9FQVBPB0Vwyswy1RAFinMJJ+SOjTABDJAQkqCNwC&#10;hkhkIBFDJAQkqCNwChkpLCFGhKwh0ddQCYRkUYIqeg60RmGxAljDYlaqXpw8/RTtfhozY7uVqpen&#10;Dz9FO1+FKoTMZt3K1UvTh5+ina7BQIwhY8gye0ggROKKPRDBxZIil3sISyvzKOoELWmg4TYbRBYH&#10;ILTDK7MomsE8HRSQslBNCYLIyJdShnYSkgA4sKLRGMWxK1UvTh5+ina7ErlYGTVEOw7qkqWikEDh&#10;SrEmGZqOYm2CEHOU5CWQO2NACkcDY0GzWrWgKfz7qOLHW4JRRC4jRAlQBDhT9FO12JWql6cPP0U7&#10;XYlcrJ3NCGqMSu6pKloAMbAYXBYlMELe8pancCm2Z2bHEAiSAGIUUUvZn8+676k2z13VK5IYMUwD&#10;JE56KdrsStVL04efop2uxK5WTudgxqjxcFJUuwYMU5GwKxLkCcDY2wsSQDJ92SIgGVjxAJmaZmng&#10;k4HyTBsbCWQLqfz7qCJmK2SKGKVysALFRJSKna7ErVS9OHn6KdrsGAcIWCEcI282hYUAEWgBijPB&#10;sfjAVCtOQrJCcHbEEx4FDZQMGRCTKwMeKEijMoGuwwDhC0YsUQCDnsStVL04efop2vyMrVS9OHn6&#10;Kdr8jK1UvTh5+ina7AdaaiYEMXCJWADpmaU02AhmU1EwI54iPCxFsSNLMocoBDiyKKOIKRKyB1om&#10;CbpsGdjdAwUaAUEwhA4tdmxu9iInDZlaqXpw8/RTtdg2cZKaHIiMUEYWQGTUaRARKaCDBd1S9LGT&#10;pZK1REqQLxUxS1d5WclANDeClU7W2StVLZCBmgiiRs5ggIjnZ3VL0QRqjTYbErVS9OHn6KdrsBGK&#10;MQUFz6F/K2cpChToxkQTWq7ql6WJwd0Zx1K1TWCiMFDclLV3lZlwGCIwk1Ip2tslaqW2SFKQm8As&#10;YC5Au6pelk7YlaqXpw8/RTtdh56FkRHBFBahjZhlCk8AwRLKYld1S9LGTpZK1UqGDFMCcipau8rO&#10;ShM2KAblU7W2StVLZACaJ0SiiA4VrrSCu6peiANUYRTOxK1UvTh5+ina7AI5FOzgQBYWCnAnZprN&#10;gYhApyaDBgmbJoMmLJ139RwXRqyAsALFQxBaFJyBJzFEJqycu7J939TVkAtSGcoYMFnUA1mjUOTk&#10;qmzK1UvTh5+ina/IytVL04efop2vyMrVS9OHn6Kdr8jK1UvTh5+iastC0LQtC0LQtC0LQtC0LQtC&#10;0LQtC0LQtC0LQtC0LQtC0LQtC0LQtC0LQtC0LQtC0LQtC0LQtC0LQtC0LQmrKXpw8/T5OXpw8/T5&#10;OXpw8/T5OXpw8/T5OXpw8/TaKDrRWitFaOxJE7NYKKIJ7BpEMYolmp5sCHWitFHJihDrRWinDIB0&#10;RRFRprDyoEPaIdGn2ZenDz9NqRpY6dOjZNGVhIsGKITGx2yCDBOgUQDNPaWy0aS006dS1prTRCfN&#10;ACqKmKQKUKUxURIUEThZOGBYOezL04efptSNFg2QHTRk1hMolEOmxm3Zpk6MTlFJwo1sLLRPNOzT&#10;RZS1prTsDGu2UQSKmK5pZo75IvGiwc9mXpw8/TalRmstNYVaLjY5bcUXOwGDKABbEIsBi1ktGxyc&#10;upa0VopsSuS2x3UcBTGzKAQcCwc9mXpw8/TakRFA2PQWduybrbO1U7RTiyVpss/WyWieadmnbKXs&#10;BMDNSSCDiUQQGSfLKY2uhtmpCwc9mXpw8/TamhsBZGMVj6F27Juts7VTtFOLJWmyz7AQwKqKojTI&#10;EMDsgyKqKoifFGkRyco5OEeIohOFPNmXpw8/TcytbUmGxi2wpsdhOHUAG2ITYTl7JYpwpQpwpYp4&#10;gHkiCexLFOFKFOFLFPLJhsy9OHn6bIFDwRDpYV3SsfSgWTR01hMIhEOiFuf0pkyMTFEJgoFsK+Ei&#10;L8GCJoDFE8DgnwIIO76IcAESdnBhpEX4EbQGKcgcE+BBEXfRYqQThNmXpw8/TZeuhg4sGQLGoJ2y&#10;RlYQNgxijE5sdugA4RDoABEsnNLQMhyKiJkoCZoAGEiHRSNbd67AIcioiZKEiA2AiHRF4h2TTHSu&#10;zL04efptHkWKCNG3wChYKCIZ7BpECxCJZKabABkUGUhUxQQZAGQLIpOdgAyKDKQ2KAGRAawhAGWz&#10;L04efp8nL04efp8nL04efp8nL04cItFRKolUSqJVEqiVRKolUSqJVEqiVRKolUSqJVEqiVRKolUS&#10;qJVEqiVRKolUSqJVEqiVRKolUSqJVEqiVRKolUSqJVEqiVRKolUSqJVEqiVRKolBBp/2E//aAAgB&#10;AwMBPyH/ALBhMTExMTExMTExMTExMTExMTExMTExMTExMTExMTExMTExMTExMTExMTExMTExMTEx&#10;MTEeHE/kwz4cT+TDPhxPaBFBH4wZ8OJ7QEMPjBnw4naD7QBtgPxMZ8OJ2n2lhEv8SM+HE9wS/FjP&#10;hxPZBBEsg7Zenp6enp6enp6enp6enp6enp6enp6enp6en74Z8OJ7AI2L2oxsHFme9GfDiewfZewc&#10;WZ70Z8OJ7sOLM96M+HE92HFme5gbAz4cT3YcWZ7gYojYGfDie7DizPcBYMbRnw4nuw3BnT09PT09&#10;PT09PT09PT09PT09P3IFgWjPhxPdhuJuKCNpFoz4cT3Ybibig2BjYM+HE92G4m4oIbAWDPhxPdhu&#10;JuBG4ADZEOmEZ8OJ7sNxNwTKB3pnw4nsANsbibgwWTm8M+HE9gCCO0NxN8AmfDiewCCDaG4m4ZhA&#10;vuTPhxO0EbAhtDcTcO6G4M+HE9wSycsHFTbIG5M+HE0wUC+0vaOKn2Q3Jnw4nYm2JNkcVPsjDYdD&#10;YmfDidgLCy0jYHFT7AGwwiXsZQNhnw4nYCFqCycQbA4qfYDcILJxGfDianTuzENgcVPsDBEsnNwM&#10;+HE92G4OKdOnTp06dOnTp06cp06dPsAJhE7kZ8OJ7sNxNvQRHBDPhxPdhuJt6MEHBDPhxPdhuJt0&#10;yZNYMEyZNvxnw4nuw3E3wCjPhxPdhuJt2zsFiLuAGfDie7DcTb8YcCM+HE92G4m3YRROwp4AZ8OJ&#10;7sNxNu2AiXtY4GM+HE92G4m+AGfDie7DizPejPhxPdhxZnvRnw4nuw4sz2gNsZ8OJ7sOLM9oYI7Q&#10;z4cT3YcWZ7IsCO0M+HE92HFmeyEbBhtDPhxP4YAAAAFADsBjaBEKZGfDifyBZRNgz4cT+JMIF9yj&#10;PhxP4oENyM+HE/jBtjHYGfDifxIYolO2AsnEGwM+HE/iRMES+yHz2Bnw4n8mGfDiaIfIgAAAAAAA&#10;AAAAAAAAEEZ8OJ/Jhnw4n8mGfDifyYZ8OJ7Jkyaxtp2wybaZNtNsMU29GfDie5CIWCwdEpxOLACU&#10;dgGwdkGwxbLYAmFgLGdTWjBEbQz4cT2hk1hMi5FYIDaEJrRtEJrQwJiyWwET7E6msB0wUG0M+HE9&#10;0EiCyXdAdsCnIJhS2SbM6msHFFCI2hnw4nuQVEQuHsiCI2R2BtHYGxxAMLCTGxOpkEWWAox2Rnw4&#10;ntDU2wlhYaBAsnBsMAjYamo2GoGsNTUbBtctAmaYmBG6nU9gnNpiNkZ8OJ/Dm3gz4cT+GM3qM+HE&#10;9kELDBbOpkDhEWhYM6YokxZCwIWBFDG0Z0xQKKCFq4JytXAiLAh2Rnw4nth2CciLJlMpbBCFgUdp&#10;OFIoLIQ1kARiLARPsSoHKPC08EDFS2hPaDPhxPcAYTkQplMpUDuBMpkIhDFHFAPbAyl2ZVMprZ1N&#10;YAtYE9oM+HE9yBhAYqZS2A2h7EAwsOKMLBxtM6NMbEqJljWjiiXtAWU47QZ8OJ7IQWGC1hTKBaCy&#10;N7BZMCLtmgWwLBnsMFkCxlRJwTlggtBZG+yM+HE/kwz4cT+TDPhxPZOJqIawKxFtjiapk1NQiTUQ&#10;QPaDohSOgdNTFjCDrHNiIa1iwHTUdqM+HE9sEocUS9sDG0SpkZqdTWjYnU9idTWBYltG2ILBip2T&#10;IzTCHZGfDieyBZMM0xsBYDE4KYUyM1OipsHjYnU9idEhFBYltHYihAKdDFTIzsOyGfDieyMFkqPB&#10;FlmMidG0mRmp1NaKBZCMVPYnUyBY2JbRsspEDlMpyMQpkZpxHsjPhxPZMJqJewI1F1jKaiXRMiia&#10;wVYtBZEqRkC1g2XExZY2AlMWsIFrB2oz4cT+TDPhxP5MM+HE/kwz4cTTnyIAAAAAAADCM+HE/kzP&#10;hxP5Mz4cT+TM+HE/kzPhxPaamJiYmbBAbYTaAvsEUxMQKIpiYhYQsA2EsgNpFB2yZ8OJ7R3cCyBs&#10;JkTsOWzpiYgGU6YmIJxBGKSBe0CjtjPhxPaO2KescsKw4oBAMiEDIo2z2gU6YmIoKbaDISJNtBnw&#10;4ntFNJiAWy2S2zqfcAsnTU2ydMTEEEcbSQWJVIoxKl2hnw4ntts0lkmwE0dlJZJZPaE6n2UWWqA2&#10;JUCBS7Qz4cT2gNmKCksk2AmjspLJLGJqagGTNliampqIdAIhAMiEA2yZ8OJ7mSyRS2S2zqfcAsJZ&#10;ByJZAuiWQL7RLIAUSyBdEsg6wHZM+HE9lhPTmxBCwpqxiwLBigUC6JROgjbMjNCJRgVNYBS7EyM0&#10;IlGBU1gsFPsmfDieyQ6Isfc0A6AsB0RsMbAwplMsAJhFS7IYUymWAEwouijsmfDie0RaAdkgdsIe&#10;0AbYIpqLkGJqA2ANsEU1FyDE1NsA2TPhxP5Mz4cT+TM+HE/kzPhwmJiYmJiYmJiYmJiYmJiYmJiY&#10;mJiYmJiYmJiYmJiYmJiYmJiYmJiYmJiYmJiYmJiYmJiP/YT/2gAMAwEAAhEDEQAAE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I0SSSSSSSSSSSSSSSS&#10;SSSSSSSSnJJJJJJJJJJJRJJJJJJJJJJJJJJJJJJJJJJJILJJJJJJJJJJJRJIPJJJJJJJJJJJJJJJ&#10;JJJJJILJJJJJJJJJJJRJJHJJJJJJJJJJJJJJJJJJJJILJJJJJJJJJJJRJI9JJJJJJJJJJJJJJJJJ&#10;JJJILJJJJJJJJJJJRIeKzxJJJJJJJJJJJJJJJJJJILJJJJJJJJJJJRKQACpJJJJJJJJJJJJJJJJJ&#10;JILJJJJJJJJJJJRJOAFJJJJJJJJJJJJJJJJJJJILJJJJJJJJJJJRJLJzEAAAAAAAAAAAAA5JJJJI&#10;LJJJJJJJJJJJRJzadCAAAAAAAAAAAABZJJJJILJJJJJJJJJJJRIZJDCAAAAAAAAAAAABZJJJJILJ&#10;JJJJJJJJJJRJJJJCAAAAAAAAAAAABZJJJFILJJJJJJJJJJJRJJJJCAAAAAAAAAAAABZJJINILJJJ&#10;JJJJJJJJRJJJJCAAAAAAAAAAAABZJJIRoLJJJJJJJJJJJRJJJJCAAAAAAAAAAAABZJJJwYLJJJJJ&#10;JJJJJJRJJJJCAAANJJJJJJJJJZJJJBYLJJJJJJJJJJJRJJJJCAAALJJJJJJJJJJJJEAgLJJJJJJJ&#10;JJJJRJJJJCAAALJJJJJJJJJJJJOAALJJJJJJJJJJJRJJJJCAAALJJJJJJJJJJJJKAOLJJJJJJJJJ&#10;JJRJJJJCAAALJJJJJJJJgAABQAN7JJJJJJJJJJJRJJJJCAAALJJJJJJJJEwAAAAALJJJJJJJJJJJ&#10;RIJJJCAAALJJJJJJJJJqAAAAALJJJJJJJJJJJRIjJJCAAALJJJJJJJJJEsAAAALJJJJJJJJJJJRI&#10;1JJCAAALJJJJJJJJJJBAAAALJJJJJJJJJJJRCNJJCAAALJJJJJJJJJJJUAAALJJJJJJJJJJJUSIy&#10;dCAAAESSSSSSSSRJIIAAALJJJJJJJJJJJVwALZCAAAAAAAAAAAAJJIwAAALJJJJJJJJJJJQgB5JC&#10;AAAAAAAAAAAAJJJgBbALJJJJJJJJJJJQx3NJCAAAAAAAAAAAAJJMAIZuLJJJJJJJJJJJRLWjJCAA&#10;AAAAAAAAAAJJOAVJA7JJJJJJJJJJJapJfJCAAAAAAAAAAAAJJKPJJILJJJJJJJJJJJRJJJJCAAAB&#10;JJJJJJpJFJppJJILJJJJJJJJJJJRJJJJCAAALJJJJJJtJJJ5JJJILJJJJJJJJJJJRJJJJCAAALJJ&#10;JJJJHJJJJJJJILJJJJJJJJJJJRJJJJCAAALJJJJZOvJFJJJJJILJJJJJJJJJJJRJJJJCAAALJJJJ&#10;ZAAGpJJJJJILJJJJJJJJJJJRJJJJCAAALJJJJJ2AzJJJJJJILJJJJJJJJJJJRJJJJCAAALJJJJJy&#10;BZJJJJJJILJJJJJJJJJJJRJJJJCAAALJJJJJeAbJJJJJJILJJJJJJJJJJJRJJJJCAAALJJJJIBIf&#10;JJJJJJILJJJJJJJJJJJRJJJJCAAAOSSSSSSSSTJJJJJILJJJJJJJJJJJRJJJJCAAAAAAAAAAAABZ&#10;JJJJILJJJJJJJJJJJRJJJJCAAAAAAAAAAAABZJJJJILJJJJJJJJJJJRJJJJCAAAAAAAAAAAABZJI&#10;ZJILJJJJJJJJJJJRJJJJCAAAAAAAAAAAABZJILJILJJJJJJJJJJJRJJJJCAAAAAAAAAAAABZJDPJ&#10;ILJJJJJJJJJJJRJJJJCAAAAAAAAAAAABZJGNJILJJJJJJJJJJJRJJJJCSSSSSSSSSSSSTcSWKSe7&#10;JJJJJJJJJJJRJJJJJJJJJJJJJJJJJJA0AABGLJJJJJJJJJJJRJJJJJJJJJJJJJJJJJJJEwBNILJJ&#10;JJJJJJJJJRJJJJJJJJJJJJJJJJJJJJQAzILJJJJJJJJJJJRJJJJJJJJJJJJJJJJJJJL4OFILJJJJ&#10;JJJJJJJRJJJJJJJJJJJJJJJJJJJIXGjILJJJJJJJJJJJRJJJJJJJJJJJJJJJJJJJMJJtoLJJJJJJ&#10;JJJJJRJJJJJJJJJJJJJJJJJJJJJJJILJJJJJJJJJJJWSSSSSSSSSSSSSSSSSSSSSSSS7JJJJJJJJ&#10;JJJRJJJJJJJJJJJJJJJJJJJJJJJILJJJJJJJJJJJRJJJJJJJJJJJJJJJJJJJJJJJILJJJJJJJJJJ&#10;JRJJJJJJJJJJJJJJJJJJJJJJJILJJJJJJJJJJJRJDILCZn55NxHJnJDJApDI5JILJJJJJJJJJJJR&#10;JATjwFWlEbTCjRJBD+pbI1JILJJJJJJJJJJJRJBJF3GZJFBTCoLLBN5JbHrJILJJJJJJJJJJJRJA&#10;fBXNJJETTCibaBNJJbGrpILJJJJJJJJJJJRJBJOlAZNJJTDJKVLAJLaTS5ILJJJJJJJJJJJRJKT9&#10;GtSIQfASD5YjKWC0pMJILJJJJJJJJJJJRJJJJJJJJJJJJJJJNJJNJJJJILJJJJJJJJJJJRJJJJJJ&#10;JJJJJJJJJJJJ3JJJJILJJJJJJJJJJJRJHEorRHoab/MuJgkXC25TNZILJJJJJJJJJJJRJLBZQ9SS&#10;pB8XOZLAqjJK56JILJJJJJJJJJJJRJLLARTsepE7WNnZJL5IDYKJILJJJJJJJJJJJRJLLLxYGd5h&#10;Z5rf5Ca/JbZkJILJJJJJJJJJJJRJBBJKJMZq1FlpNqXxJ/4JPJILJJJJJJJJJJJRJJJJJJJJJJJJ&#10;JJJJJJJJJJJILJJJJJJJJJJJRJJJJJJJJJJJJJJJJJJJJJJJILJJJJJJJJJJJRJHmkfOnE0A4wLt&#10;eJ6vJPJvJILJJJJJJJJJJJRJLlvNDfaDADZAIRICXhPLYJILJJJJJJJJJJJRJLrJMzRaHx2JBVRI&#10;CZty7ZJILJJJJJJJJJJJRJNtbLMZaDAYpACRICarY7TpILJJJJJJJJJJJRJPBkHMZyW8ZDW+cjia&#10;uZRxJILJJJJJJJJJJJRJJJJJJJJJJJJJJJJJJJJJJJILJJJJJJJJJJJRJJJJJJJJJJJJJJJJJJJJ&#10;JJJILJJJJJJJJJJJRJJJJJJJJJJJJJJJJJJJJJJJILJJJJJJJJJJJQSSSSSSSSSSSSSSSSSSSSSS&#10;SSLJJJJJJJJJJJQAAAAAAAAAAAAAAAAAAAAAAAALJJJJJJJJJJJQAAAAAAAAAAAAAAAAAAAAAAAA&#10;LJJJJJJJJJJJQAAAAAAAAAAAAAAAAAAAAAAAALJJJJJJJJJJJQAAAAAAAAAAAAAAAAAAAAAAAALJ&#10;JJJJJJJJJJQAArbUAHeAAnAA7U7TDILAPwALJJJJJJJJJJJQAAMSSEKiQ6q8BFZLcaQTNRAALJJJ&#10;JJJJJJJJQABCAADENAJrwBObLbQACbDAALJJJJJJJJJJJQAAaUB5QGY+ARREHLcAHTOPAALJJJJJ&#10;JJJJJJQAAyZwZwJvAApRObABCwSNrAALJJJJJJJJJJJQAAxDPYwJvIAoxLZAALaE+LAALJJJJJJJ&#10;JJJJQAAAJOZwOA2A5QPs3WANcp5AALJJJJJJJJJJJQAAWFOTlkBILQAKtKgAAUhYQALJJJJJJJJJ&#10;JJQAHkIwEHmRzbeAgkZAIBNpGQALJJJJJJJJJJJQAAoeABqmANewAE2gQAAnEhAALJJJJJJJJJJJ&#10;QAAAAAAAAAAAAAAAAAAAAAAAALJJJJJJJJJJJQAAAAAAAAAAAAAAAAAAAAAAAALJJJJJJJJJJJQA&#10;AAAAAAAAAAAAAAAAAAAAAAALJJJJJJJJJJJiSSSSSSSSSSSSSSSSSSSSSSSSd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P/2gAIAQEDAT8Q/wCwYhj2&#10;xxAgthBBnDiBJPb4YsWLFixYsWLFixYsWLFixYsWLFixYsWLFixYsWLFixYs3axYsWLFixYsWLAz&#10;hzAEHughj2xgBgPhH/TrP/1iz8gIAAckwAAWDIsiw8a/4n9Ys/5hgGAaPJ4blgNXtH+J/WLP5UxR&#10;4d1A+xQAih5TvWLm/wAN+sWfnw4RdYBj+ExYefqgCn6JCcQz/AAJaDsiiMsVqIOyGIasZhyJsPy7&#10;4mGYgFSjICADAwFwDrD/AAX6xZ/LGkccwZgjAiKgJ7snDQJGTnsvcCMLFsxjKy7IdFguRA5o3H+F&#10;/WLPxOGGBKAIJFEtj7QhYxMZwxQxKHWHABgAIAAD/DfrFn8dQIuE3GocoKxkkA4/gIoSiNhi43AH&#10;k60RL3Imc2RwKmwQT6Nk7jNxLA5Xs3lezeV7N5Xs3lezeV7N5Xs3lezeV7N5Xs3lezeV7N5Xs3le&#10;zeV7N5Xs3lezeV7N5Xs3lezeV7N5Xs3lezeV7N5Xs3lezeUSMk2kMWjg0PxH6xZ+U4iDic2FwyjN&#10;TAZhUn7HJSxpHHMmZJxJihkzYwAcCCm8m8iapjSeqISQhM8b9H6WXvn/AMGs/WLP2GIRE2gQJBjm&#10;fZA0HCBBGcAY6M7L3z/4pZ+sWf3vn+EWBFkAIxIgD6g/DfrFn975/g1hAQAA5JgAAo/yCOBhuMPh&#10;v1iz+98/waz84CBmjydtgIYvb7gIkIDAEiCHB+F/WLP73z/BrJoDCNJNQBPOx8RB9fvfCv1iz+98&#10;+4DUAgEsIBAGPB9+/fv379+/fv379+/fv37s0XRyA2I5AbZIAcwAmU0JckFdoFkopAOmA1c5fC/r&#10;Fn975/grsyA0Txo0E8lphZZgZkoHMygAgJBwREEH4T9Ys/vfP8FdmJIGp9QH22I0wZmIavfCfrFn&#10;975/grsVRz4fth2xJKYjKUipB9fCfrFn975+Juzh4eMwgg5BFEBIISIEEbb/AP8A/wD/APsjv3kA&#10;BMRg77ITAuM8AQh8XFlL/wBZkQg+DBYs/vfPxV0G8USIi0MaI6qRfYGQZCAVHxCxZ+VFpyaWR5h5&#10;Nu98/F3T0WeCH0EblD6JjCxfIYysj0+HWLP3DsAIql+wrkuRPjNjqXbV75+MugoDEBOCDMEFNpRS&#10;ywOZIy1cskRyRCkgTBBl8KsWfsVEziU2GociFM4DRnWH22r3z8ddOwNGHjCUB3hgVCWF5oAx/Kfw&#10;axZ+17lLjOxoXWYkBMsadRHJtXvn4+7zfpHAgiIIzCOXVMElk7gB5fALFgRgJiQRHZXY/VG/LuDs&#10;2JawEguIESKrpwo9SrsfqBIazaEcfymhBrWPJ1IJ7lbL3z7jGiTEA6K7H6rsfqux+q7H6rsfqux+&#10;q7H6rsfqux+q7H6rsfqux+q7H6rsfqux+q7H6rsfqO4SOklzs4nNj4rw0iSS5iTM/ALFkdh+Igcw&#10;DmCgWkM2IdShjsxMdmDAoP2Boub9I4kkxJOZtvfPx/eYcADKYOrnL4JYs/EL5AQEGOchGGwDFcAw&#10;CCMIoOze+fj+8ZQBiIaH7PbEoWRwxJMgBiSn6NAj977QBydEEEghiIEHjFiz+d8RCbMWhJfVjIAE&#10;XZMAdrC5UliyNBJhWOowIqEAEIAuCIEEIIiCSbhAOQnYvfPx3cyMUMSg8zCMjEgkkyTjaBPkw+CY&#10;b2KkKCYMMfwELAr9RICLSxojqo6dgDHICAacWsWfkMYOCOKbmuarJIg1TGk9ECObGABgAFJjDDg3&#10;YoYI/L2YOPIBHSPJ1KywjlsA0c2F75+O7wcDBDkg6iPKw/YoAAckmAAATyUAEsWTx0I5tJDVIAIA&#10;EgAIDYKgZ0nnkDcokALQAAs9cwmIHiViyDzZ8AEhPJwBmnj4sDloONUdNgZM2MAHAgoxrMmECpCT&#10;GOuxe+fju8/zP3lAUTOk8sgLhM8FEBB8wbqn2+K/WLP73z7iX9oeEFwJ3pw4cOHDhw4cOHDh4ICA&#10;QYcgH2OycOHDkKkIgGMAIWyngQOIDsAQKUAREJcsOeaGqjp2IEcQREtfi/1iz+98/C3SBQTRiGe6&#10;zRDIYtCQCByEjbbjxigwwwAh2MEAAAAGAgAPjP1iz+98/C3Y/wAwNweHJBIYYP2gadT5T9Ys/vfP&#10;wN0OKBYOk5OQtOHAsLFHAQgALkmSdoaEyRyftCQCFwACMiTADYhw4cHWHBBwQYggj5D9Ys/vfPwN&#10;0QDWCBBzTWxHiQey+9Z7R81sG5N802sNpk1yvoVn8j+sWf3vn4O7Hm3JAMakSoc3TpVXYLBOIcWg&#10;LMCsDGDTEWgOyiSjlyapwyBD5L9Ys/vfPwd3QFvgZnNkceoIUl1NsMIr7Hohz+T/AFiz+98/B3Wd&#10;sCzGAf7Ac1HbsQOYUAqUFtJNTIjMsnR0RxEhEs/ZI93LJDqAQABBN4gyIIUr24EWIOeQw+S/WLP7&#10;3z8HdOYkUp8ZUyxIZBuSCgZ03nkTcWjgAAQeCQwlZjojyTDUXXEXS+S/WLP73z7h+UtgA81eseV6&#10;x5XrHleseV6x5XrHleseV6x5XrHleseV6x5XrHleseV6x5XrHleseV6x5XrHlAgAQXBiCJEfH/rF&#10;n975/wDFLP1iz+98/wDiln6xZ/e+f4FY2G5hMj4+3mfE/rFn975/gVhTCmWJAjmoNuS+hK8CLcvi&#10;P1iz+98/wCyTIdm8W5yVZ4YFcfsqI8eA1+2cviP1iz+98/wCyGkODGH2yyAEUPKd6xc3xH6xZ+Mg&#10;WFJmYQ/Xi0qVKlSpUqVKlSpUqVKlSpUqVKlSpUqULCgpBiA3tFnZFHdQ00F4NJbB5578ORExEUWJ&#10;fpYRlitRB22DzzxWEpIMjJQHXJTiTE0TNni3z6xZ+dDABBA4IMwQmsIhBbWmaqGiJMQgSQJgg7ZZ&#10;6mIIQ6DhVDJ1HvjiFmIlU/4L9Ys/NmAYMMyA9I8lAtdMaFMlR4gxGwDMIW5GACbGWBuNDqQAAYQA&#10;kP8ACfrFn7O+BZhAP9EOWxp0XuRM5sjgVNggn0f8J+sWfnHoCBJdAtUS9iZnJ7CAHsYj8giT9BFG&#10;AmwrHUYEHAiyNVmBj/r6P8J+sWfwdg1i2N9fYpJ0ZAGJJAMyoI3EIc9JmGbk1kncMuY5sqGCPy92&#10;DjyAx0jydQ/j2a3+Ev8AWLPzPEYDgWx4yBkEIhCWMYQY42khhsAcOQIAOBBTnobEgCcDMwOHR1Up&#10;9OQLEOIf6X9Ys/8A1ixme9uWC7geBEfhjx48ePHjx48ePHjx48ePHjx48ePHjx48ePHjx48ePHj2&#10;7PHjx48ePHjx48zPe3DhdwtAGP8A72sWf/rFn/6xZ/8ArFn4qNTiyJOAQtOHMQEDvgyJhaHN8MWI&#10;52RfCzJ44OQCi+FmTwwciLI+MCgABUlFowJgFb6KNgBMUHMjZjkWEDOzg7PacOAQCgsCQHBBEwUa&#10;Ai8i4tNnB0AEADgiCDiLBRB3g3Vps4PacOAQCgsCQHBBEwUZo24FpqEPLYYqUSlcsGIgx2CoPTaW&#10;odwjvoP4XsZQywAcsHJhMqJqZkhg5EWghmz5kT6fDP1iz+1KljM7TtAyaymiwihoYKEZLRGyQ8a5&#10;o50ng4MZsAhRAnQpYiRLWImjRoZYjEScsQp9CIDoJiDMM/tyCAY0cDUO5OD0h4kywBIHMCeSghmQ&#10;OMHLBmsApCzAgWaY+V7EoWFBSDEBvaLOyunNb3y2pSkLMCBZpj5XsShYUFIMQG9os7IfBixiCCCo&#10;YWEbAZT2YbKaL7RxOAAYkmAQWSEQPyCmOX0EED+m2jlPPRO+QKvERwT5OGqMqGICBkH0B2dLpuaH&#10;EiG30ARh2gd3GGo4PhP1iz+04DkAHJgALIB4E24DgNActU/6BgGJoDoaun3GKxiaJiUHPOyZb6oZ&#10;Bg5MHRA/IGMAQAFoAAYBhYA6zgBBACCDYOABAA4Igg4hXTmt75bUo6zgBBACCDYOABAA4Igg4hXT&#10;mpD8DgMmrwYdAOcOwwIhqMRh9bCY8hIAJiyLkx+0LtABpiB34KWsHJaJmdjS68kRex7aYmgR2KZm&#10;z8QcsP1RSsCmaOPQB5n4T9Ys/tSvWmmMwL2SAgAckAAMSoi+CAgxiLLvENa8qR3I0KWHMiBdNrj0&#10;B2gKQswIFmmPlexKMAWBJHYA/RXTmt75bUpSFmBAs0x8r2JRgCwJI7AH6K6c1EAAAkQQRgVBvTLu&#10;0xcZjKUkVlgCI/fmfSWtiZxoHiOINAF+YO40uk6BEC7AsgTqo2KAYOFTMKIF4CmQEE5goO7hk4Q3&#10;ggKRA4I+F/WLP7WVuMgwYyrqTqAAOYIKIB8SjrAyUd82k4IB8Ag+Ngg85IBQEOZdyQEUZwTBxBgG&#10;IsJABJLARJKB+RxcBkQRMbIHLpzW98u0lOXTmt75UCgKQzggwIIKGmTwcXzD0EdDg5P2VwG9Q4sI&#10;+LXBMhfYEcwjjDAIxBo5vS0QpxgEmAZkLEG3S6RxgBmyAVJgEBK14RJJYBkC9pWPz1JkTE9QTA6O&#10;CzMY+Qfk+B/WLPwQgwggMiAtXLhYkMYCTBwCYmiHvQ4hMBxGXVYePAEkkMBoxRcslFV6oyMQggQB&#10;j0T5s8koYGzijKGHLCtYk2P0huRgEgAGpu6rCUAmYrydD8kBW8+cWCz4KtEAx4HYHJGmiOQQQOwR&#10;hYuCLBQCAcABEhicUYAjoyOZ2BRx49F1gYOyDVQYCTiSHKGBJkIxxOwKNNEcgggdgjCxcEWCgEA4&#10;ACJDE4owBHRkczsCgIAxAiDMFth6yhIJAYggp/YOiSYY+RxcjGaOGYNciBBCJj0JeGcYNyYWBQCS&#10;TQQR9Ag5Jjw3zf7iGqO7Hui4A0gwRZQLIWSMSACc/cdE01inCOaI+xmBnFyUKo1WgWPI5LBvDBUi&#10;BiCjWNAZggcgNAxZR+d/WLPxw4AIEHkdoGaQQSZYknAZHUf5/wDWLPwQQCC4MQRuoEUEBEqJ0C7T&#10;RhwUuT2XiOPixln8R+sWfiutGwI7gQiIGwqVy7kkia8RhPNAoCgs4IMQQRYUUTSnDocaIW8RNyOY&#10;klHmIAkwcOgYsFL4AgwCmPALDygwTBBkEIRPYiNA9nzZEgCSWAiSZAJwwwANKc0MMjlihojAD+Ca&#10;JHkVM0U2gMgKwNqj4AFzlxmRmMxMdURxElAiM4GRBHMIbqCMG4fmnsEF70jjBhkMnmVipFYAzliT&#10;ivt4eAFjmnVlIQL8yLxNQbB3yhJgDkkmQARQUZJkNnzR9Ce3CcGSDkWEeZD037tVY1oKvU6RxmDs&#10;6NnbOlNwHImsGUZeORg0Prw6INPmCptFhyAoqwAiRRjyEouIGLALIY08elhICCOQxslhFAvhOCYO&#10;IMCMRYcuSYxCAcwU74P4g4YE1PwP6xZ/fmawjZn8pAYxRRCAvXTH7MI4aSBBAILgxBFl3ofcoWDh&#10;MQgEVH0wBeAA8SWDOP2EPg8FiDiDAJEK989iUhQUECyCA9AShFicgjCrKDGrQW4CxyZ4IkZLXBNk&#10;MTsQoSgU6OcmgIPsdypMlYJI/QT44G8kDkAKdpYWMckB6wcwEUAuGZOaggn7mwm4khOE3MdE54OT&#10;xA4A8nWNh0MAEEDggzBCCTAEYAMAZACwIaBjA+RGch+RHj3RGwjFZgPStr/IXGLmaMDATpkiiROr&#10;OfT7J09p6YwgOhQMCkQDAEMjFjH6KE1DYwDnkRIjD4NZ/wDrFn9+ZrL8yKKgDJZ/u/pNMAjjz4Gz&#10;cjSSO9D7lXDnQL4TEmDgTAjArFaIiQwYBzGOiEx1UFwRgRiLEryTC0P0BM5kQkJOEG5WuEzzBizv&#10;CEIsQGoP2EJAhm5NCVMechBHB0CDlmGvUUP41XEEOQgmiiW5RP2D0RmNJqE6cn6UQHoDx4RdZxIg&#10;8YYbg5DihTGdj0oHfybaCCZnMM3JuPNkY8KDoId608TgDUDsIQN3Yldlg81fmZD1CPgOR8CEZQVA&#10;PIR5QvQUReX7gg/BH/6xZ/fmay/MlhmMEsNgjqMDh9o997kcJmiB2XJdD7lXDnsnaECIBSPgCIXk&#10;HEGCwdxTfwNiWKzQMSAwKs3IhBhACZlE6YAxHOwFkiUAAiSSZJ6UnZIMSH9AeyDdQwCwfQUXSCpy&#10;H6YtEAo4pQTEqoBqQAAYQAkFLmv4xVzCMEiizboslncHWZR9qQhA0XR0/wAEIlt/OB0dDNBTEQGG&#10;c45DysBnEkwAMSSoNyFIcYjGMjYEAIYPRgf6SQxosOpInmeYohV6WkfOcAcZvNiY10TwwYckSkv2&#10;Mr8zWOnSyaiBs0EIDncORg4OWvH4H/8AWLPynEiHAGji5awU4kA4gUMXD2myxVsALF7sEyObrAEC&#10;CENsUU4EpwIEwNs6kQaU+BCdBAgaX/sGFhcyPHEy5EWgI0RtzMB3WlM6o6AcDaDhBIYdSNAkUZPw&#10;HYHWwNQ8siBiPpHOOjQxKAtH/RGSYASAYEnKKDPqzYSTGByBytDaTtEbYg4GAeagowIrFnEQWgnU&#10;aMkDmeO0yqEJDOIIBOcZSNznhis41IRCzMxwAkswdghtignEwIJIiWFkGMQDtSAMaI6plx2hMJAI&#10;QoyeWDZ7wcAdoEIkHIwgYBmIjZEo6WFOJEOANHFy1prYLhB20ApmMVGFOOJrB8Qf/Nf1iz/9Ys//&#10;AFiz89CAIBYHNDFg8oRTeABEMZiRACpQNeMyouxzGRR6yjIAAckkojfogoYQyxFqyJAhEIqBUgjm&#10;EzglmQR9XkYGlh24wCLgWBMAmOAHRCgDgicA5mEc0dNiEMxIA8vBSKm6MyRwcAEFOoLZAcEERAoi&#10;XqaAg6hBCjG64DIghhQj1zhAWm7CBZntoiMSeQh0BSF3AEYEYiyLNESCnhCFhCASAxwEoaQIQCfk&#10;pUQhKgpALcw1RoMk52ZntEIgTkCQRZhiQRwQcCKRJCyZjSkJBDXRSJ2FgcYALHY0pCAA90EOSDiQ&#10;SBAWThck/ABAFgs7J0JTKHI4oAgusMs8og2EgCSWAiSZAKGMCAhiWE6xDYNXrtIDATwQ0QQIAiDg&#10;HAyMGpgj0mZLmZVAggEFwYgj4H9Ys/CFAGnAA9BFIDeWIBzIhwQUXF4MxHEjk0TbZqCALceZf4gy&#10;XAOiCESRhlILCnWQKVFzBI8XyR4gTFvFjqBzLQ6kJNfAAQ+BihhEICAd9EEKKgzEJk4clUm26sub&#10;Mq48lv5pEvlgJAkuxMRIOgAQaWEG3Tvc6LMXQ+5R6IDFLSQw0E1V757P7/Xb/e+WyhB7yA6iMUz8&#10;kyHMy8F/qACOBwRIgqdsmpgHQg1IRWCBiLM4YldRIEEAguDEEW3VhWJ0YMxIgmVlgiKxJA3BxuS2&#10;rYfA/rFn4TNpJcHGJ9GChgO2HGIh46AQbjB8ZAH4s8CMExG5zNrT1taQlYyIlEd+SFweiQH/ABEI&#10;B58Hc2JBBByIQMk5FDsESXw1K+iaGNA5cAhFUDOXW26subMoFu1sCDiABBRTE0IZMxQLpWfhTvUS&#10;AFiYBgU+w3DDgDJwuUEYMR7kMEGzvc6LMRfCliPTCAIYEcESA4EhEggLSF3BQCIIJkEWf3+u3+98&#10;ttAmJaLVE8Fj/GJvER/QEjY8UBK0hETCPgREtM4ulhmyzrDGJAdRo1B2LqxhNIlykO+BfrFn5oek&#10;DKCByApiHfCJYAAOSSZAI2fuliAGE1So6okMAcEQQwOlmhphg4GYhjksS0tOAEiMJiBbSaKCCIzG&#10;W4hkA5Ea3BdiSAhACRAhhJ0N0YOMARJUMnjIOEC0urLmzKuPJb/e+VMm9AZnI5kCATjTETTWeDDM&#10;dV3udFmLofcogcyAQFyjJQGGPJDqYYGYH6gs/v8AXb/e+WyhM6sI6gxJoFI15CIi5soYy0Ka86Dt&#10;FwBOH+gQFoncBOlnghhDYjzEzAkOkmTbdWBFUSo0DIMjEoC5EnA71UaCvwP6xZ+aAEAGgRI9EMAP&#10;2iIBsQxQgphHxh03as4h3yIQEIEEGBBRm9LIxGkftlCSZYEnQvh0FBYtCd2RDurYAkAaIEmACQDI&#10;n5PXDgwyAIiIDyRJypkxJWCLQQDfpKnS2RzhZ2k66wxK7eShlWYBAAwACttSwBaRJ7C++KWJjJUG&#10;AM7AHaOVjg8oj0pLuhfwPIAkI5gr6HBb+pTkSEmtRbNCgCDAUAyYK69tgEl5pEiqUGAOzCHaGa+u&#10;KWBjJHUAxHCQbEBOy398UsTGSoMAZ2AO0ck4JFREwsSAdnQYNYgBBkUOBSKYsxEqlGk4hMDB0Ng4&#10;EMU1g88AsB9Cw1B8A8EIBhzBqgyx6tEgWhnOyKFNgAEkEg0KOcddoAwxAT5j/wC+frFn/wCsWf8A&#10;6xZ/+sWEIDQRsDGPwwSpUqVKlSpUqVKlSpUqVKlSpUqVKlSpUqVKlSpUqVKlS7tKlSpUqVKlSpUp&#10;CA8EfExh/wDIwWLFixYsWLFiwDsDwGBwPix2bt27dmhJJswWtBXJIrn0PIFFPxWG/ZPaihs5ibQI&#10;SdOglqMxUbBENZTDlLmFDJIwzjWVOv2EYQBPBgNzCHKewCVAQAMBRAFiLbt0zxxgjAxYkDBASoCA&#10;BgKIAsRbdumzJ3G7qEgI1vmKEUAigInRcfUlDAfm9HQsH2nItOwgFVyDYS8RXoGJaDBHGlzgQgCE&#10;hG1u3CROACXMJjQUYTGlQfI/BLFgnGAAUCmaKycB3XrHleseV6x5V8ZmwwyHtMHN1jzQ0MAAADAA&#10;SACFClEA4RzKHhogAXBGqDXCJEBpDiWOJOIbHgcQFAiLCYEBmJU2+hA4EYTCcSYmJKweG+Ac1KPA&#10;9AkQA8kBI7G4Ivigg7nOgBMVOY2O7RAYHcYFrPiBfTSBbGBFLNsd/HiKkYiMkAAJLqjJkZMjCAxK&#10;TXOaOOBIASzzIBq/JCJdUMm6BIHMkXk4UAFHOKgR2R/aH3wDWw8MAnjyPYagKfVYoIzJdQYUzmrJ&#10;zEmgEUFkAbnEo1M1z+DBYsEgZDEDIO0JRMMCzKA6lBCaoDCJVKJRDAHyY5Izi38IkwHMkHEkxKND&#10;KB5w6YzIJ1kgWhgsQQOCNQgw1EdGMCY/QfVjfgzFRPoPzKMG1DMhYGoAjuCDELwwwQCxTIkCMiQH&#10;IoVgzh5ZmkQRQoOXEExZJIHNGx3FAYMAzy9h4PsHQCTZw+x38eBSyPk+EHpIopdcZwHMha+U/MLo&#10;P2ATczc6EBysHsekegj+nIpfwOioQ6hnJR6nKcsgkc37UShijBxDVy74MCxZe+VBSibXaQkzYIgI&#10;gxyO9WqL2AsCGZkKkWgMHPrins2OLfkB3Xa5NyHULtMEVQct5EZH6EIAA5GAqVg++ZADsiBQZ2Qg&#10;Hn0WmOXE+R6l0EQAcDEGRBXsnH8W9w7AIZILWEQPhkIAAkcwENjvdugFBkSBhSaAvRZIMBiQCEcw&#10;8rSqAQUIEhjQ6oWpl2H2AOc7DyPEiBMEAxUDgIQwwKSdFEKCYEhctUmsGZmSZP2fgwWLDTIYaTgA&#10;jhBhYgs+USEYASZAHQmwOQUhmCiEkMy3VNQeBmWDwliY4OUCdBa89ERmMGknoYPmWipf4tKIiNhC&#10;4DQGMBaESWnPILIKAPAXk7e4oDBgGeXsPG/sjIADLHZ9xkAQUYIgC6AzgzwRPxECITMh30MohIMX&#10;ID6EytoAhN0bXUGk+c5kopyIFaFhxDwhYfc2RUwQgA5mFyLuahQN8csdWn4RoCxYBZ4AGmBKV9rJ&#10;uPAFoWFCbyCSDJ82wOD92NlFikBgQuGUThiX1LA3MzyhQ72tNREdjFpU7AHMKl/ikoAbGGIxGMRa&#10;KQke0gP2yWkICvwsaWEiEgSSjNDnbpoxfKF4kgGAmSaWEiEgSSjNDnsiUCxIGMgARbppDUSE4GBw&#10;BkU3biMoFwED95AdDAwh0RYIIAQAYghJzCAyAJLECSAAzCcFl2Uy9CZhguzzwZi7Z/CrFkSFiAIO&#10;4COYLWXBy/4ZHcmPrgg6bGNsQKWhjQDo4oTfcxGEWBeZGXUShIjEBBqFFsPokwA7oFTkwZCHOZWm&#10;iGwrEsXLqIkASSwESTIBYnR7V/VgsJLOFJsTuUd0LnswzjAEoA6ps3hAXCTnA+qfN4SFgmxyNqhJ&#10;hHZDOToPQRTlCMyWZs6D0KLy1giQ6BCqGDNgA46bEB+IrtmdyjoeLaICZAlZzTDTYB1J0B6lGmc1&#10;AsAch5o2RNYxCOT7lBFDy9sCUcnwBobHrBvBoGJ7/ArFjsCJjDwGLMQyMECcMSijUw8kIAZDz4BO&#10;AYj8sghhliYMABjiPiWsdLLFIjAh9iJ4xCyCDqEe18QGcRKpQKD6L0jmjOD/ANIjliFJAwIKFUUF&#10;pgCJNjhZTQMQ4WQAwA0CiCOIRhAiP2X1Y40MGTF0TRuhQc2Ia5HEegCiyCDDOUxwKKXBgpVKQAxJ&#10;RxwJw9c0ElAhwYQHEhIJHNtGLhDCIkCXxcSwDIczsF4MMUYySNCjFFHSIWLI4WgZAKIOkQRBHC0L&#10;IM8p34SSQWDkuW7IIookkBLsxmGhGSE5DUAAYw4Fizc4yGwiENJjBEIEjOAcYBkCtNESPCdgqgoG&#10;YSckGLIyDoENyE60zMS5M4aMQOphIoSSSCqYm7IJ2QDJHLpOMF6ATJCjmGwHCYhzYkHVkGlIgAms&#10;NPgViwSOMjD2gVQWAUW1QcDJQAoBgmoKYyxePk3Y6wccQl3IgUMcj+pWEOUhpzI6R1QAQEg4IiCC&#10;hidQkNkQKARBmAAAFAEJqTBAzTgDLM4J8oeWMAFAgLBpENhjHD7AgtnojiCJgjEFOYyYn1F0VmmY&#10;b9AEPGjmwAIOLnRsC6QzZyFuUgbAGAJxQhOQUrAWQAADAAhByAgKj1J9iMxZBB5hD1I9yExZhB5F&#10;YKQMzBZiuEcZ6ATqjmWJ2NyJiCPgkggTkewwHwynAATihCMgWAg4AAAMACEHICAqCx8zmIyfohQM&#10;RUDFbpjokal6EGGIjIdiIkgHQZQGcumCNkAIADApFcyfF4fmGnKE8/gliyp9yAMDODUITDUHympl&#10;+gqUoTi+gWAjDhECMi4npBsgoyQCAZRDmAhWNGY19D30XPLE4dIPsSngtIJshkKDYJC6TizmuX0h&#10;0Ak3eNDMjIYYIkcgV3AHjNQYPUx2D57uMZUgUB2J4DgwXxYqIaModjQAkC02McVENEUGxoCSJbMw&#10;RHYnkMDhbFgh57uEZQk0w7jEDIH5hBxEIAFgQQJOA2D57uMZUgUB2J4DgwXxYo5cVOHY0AJAtNjF&#10;FdOOZsGcCSMKowWYjGDByBQgsxCMGLEnYMcHeYMIEQkv/wC9FixYsWLFhy4JjgIAzJVxvxXG/Fcb&#10;8VxvxXG/Fcb8VxvxXG/Fcb8VxvxXG/Fcb8VxvxXG/Fcb8VxvxXG/Fcb8VxvxXG/Fcb8VxvxXG/Fc&#10;b8VxvxXG/Fcb8VxvxXG/Fcb8VxvxXG/Fcb8VxvxXG/Fcb8VxvxXG/Fcb8VxvxXG/Fcb8VxvxXG/F&#10;cb8VxvxXG/Fcb8VxvxXG/EcuCYwCIMwf+wn/2gAIAQIDAT8Q/wCwZxmAJQLg6qk6qk6qk6qk6qk6&#10;qk6qk6qk6qk6qk6qk6qk6qk6qk6qk6qk6qk6qk6qk6qk6qk6qk6qk6qk6qk6qk6qk6qk6qk6qk6q&#10;k6qk6qk6qk6qk6qk6qk6qk6qk6qk6qk6qk6qk6qk6qk6qk6qk6qk6ohwdUc5iAeH612V4p8jeKLp&#10;Xbh+tdleKbQBBI/F3ii6V24frXZXimy8MTD7Wsnf4u8UXSu3D9a7K8U2XsjFQjD4teKLpXbh+tdl&#10;eKWQgqqkM0nbOjgCYRzSqlECSh8PeKLpXbh+tdleKWNgcL+wg2YtLP4TGD4i8UXSu3D9a7K8U2AJ&#10;jExNoMBcfqAb4m8UXSu3D9a7K8U2MpE1ARuMcyIIMChACJGwmDrV+lq/S1fpav0tX6Wr9LV+lq/S&#10;1fpav0tX6Wr9LV+lq/S1fpav0tX6Wr9LV+lq/S1fpav0tX6Wr9LV+lq/SGAJEPvLxRdK7cP1rsrx&#10;S3MDyv7IFNgYIAMYhGxAy8KBGcFk3Q8X0rtvLxRdK7cP1rsrxS1lY7bJQAiZ2TdDxfSu28vFF0rt&#10;w/WuyvFN1N0PF9K7bkAS2Vt4oulduH612V4pupuh4vpXbcx7eP5beKLpXbh+tdleKbqboeL6V23D&#10;gcTD7TLkKBeNl4oulduH612V4pupuh4vpXbcPZGNjVmIX5WXii6V24frXZXim6m6HcOUHLq6dXTq&#10;6dXTq6dXTq6dXTq6dXTq6dXTq6dXTq6dXTq6dXToAACQ3FZDY0eeP1ZeKLpXbh+tdleKbqbodx3n&#10;5xTgxl920wNl4oulduH612V4pupuh3HefnFRubsODEQ+leKLpXbh+tdleKbqbodx3n5xWsmw1mYq&#10;8UXSu3D9a7K8U3U3Q7jvPzgSPAHQrwFeArwFeArwFeArwEaYAu2yzZUDgAhiulduH612V4pupuh3&#10;HefnBe9HVMQY73pXbh+tdleKWvpmNubodx3n5wbWFFp5/O86V24frXZXilsTm36rSTam6Hcd5+cI&#10;Q6f7PhEEFjuulduH612V4pbqJ2ULm7U3Q7jvPzhg7yzJiBuelduH612V4pZpJY4MJfe1N0O47z84&#10;dsDhGIkB3HSu3D9a7IEE/NEyGe0kxKfmmYgzPNZN0O4BBPzT80/NPzT80/NPzT80/NPzT80/NPzT&#10;80/NPzT80V6uzQAbnpXbh+tdkTvB00eYOez/AGEKbAwtm6HirrXZazMdz0rtw/WuyvFEIQHh62BG&#10;Dh9mboeKutdlwyEPrYbQ5TLRYi89jpXbh+tdleKJrMxsliGaYQxsqANiboeKutdimARNpaEMyagW&#10;RoeXVMwY2dK7cP1rsrxRPByh9I2AGSADCATcDmjcY5k8eWOxN0PFXWuw0Of8sAdP9nygAMJbDWEV&#10;eZLpXbh+tdkVWQ+l6kdNgAMYhMk5AjYm6HirrXYcsoL801hRYxz+Nu8UXSu3D9a7K8U3U3Q7h+EA&#10;xyXoAvQBegC9AF6AL0AXoAvQBegC9AF6AL0AQYc/QF6AL0AXoAvQBAAYStGXIEWkZs0zBhuLxRdK&#10;7cP1rsrxTdTdDuO8/N62BMuyrgNsCwON1eKLpXbh+tdleKbqbodx3n5vXoYQJ48v7wN4oulduH61&#10;2V4pupuh3Hefm5jhLL2AXsAigshVEJc4pseRgvYBewC9gEC+9vFF0rtw/WuyvFN1N0O47z83Ixgc&#10;I2MyYjztEWBysdMmA8768UXSu3D9a7K8U3U3Q7jvPzd/yRKIYpi1tDCaBNNnv7xRdK7cP1rsrxTd&#10;TdDuO8/N2ExYBHITM2tQwg4C8UXSu3D9a7K8U3U3Q7jvPzd1ESZg5QN/wLxvhAksiEAYYjf3ii6V&#10;24frXZXim6m6Hcd5+btuSxvCaxaCeWbyi0MS6Hf3ii6V24frXZXim6m6HcAHMTc03NNzTc03NNzT&#10;c03NNzTc03NNzTc03NNzTc03NNz3t4oulduH612V4pupuh4vpXbeXii6V24frXZXim6m6Hi+ldt5&#10;eKLpXbh+tdleKbqboeL6V22gHMW1eKLpXbh+tdleKbqboeL6V22jGFRCDEbN4oulduH612V4pupu&#10;h4vpXbZEcsAiESZlaybN4oulduH612V4pupuh4vpXbZ1k6CyEYbK8UXSu3D9a7K8U3TwIzTPX+pn&#10;r/Uz1/qZ6/1M9f6mev8AUz1/qZ6/1M9f6mev9TPX+pnr/Uz1/qZ6/wBTPX+pnr/Uz1/qZ6/1M9f6&#10;mev9TPX+pnr/AFM9f6mev9TPX+pnr/U15AAogAzfKolRKiQESGaw4AmFRKiVEmUFOjTf8XSu3D9a&#10;7K8U+GIQzm5eEQFjPb96OiYAwV4oulduH612V4p8QOjDMmp7bBCYRKFiDlh/bbxRdK7cP1rsrxT4&#10;mgtgYQYFCAESNt4oulduH612V4p8QMhMgiGLE2OdoBvBEWGNkCxgtvFF0rtw/WuyvFPiIVjAmgOV&#10;/JEWDmDmjcY5k85Ha5tvFF0rtw/WuyvFPiBUCGNrkmYGwAGMkYcVi7eEC4ey8UXSu3D9a7K8U+Rv&#10;FF0rtw/WuyLiTB82VZ9lWfZVn2VZ9lWfZVn2VZ9lWfZVn2VZ9lWfZVn2VZ9lWfZVn2VZ9lWfZVn2&#10;VZ9lWfZVn2VZ9lWfZVn2VZ9lWfZVn2VZ9lWfZVn2VZ9lWfZVn2VZ9lWfZVn2VZ9lWfZVn2VZ9lWf&#10;ZVn2VZ9lWfZVn2VZ9lWfZVn2QcScPm66V24frXZXinyN4oulduH612V4p8jeKLpXbh+tdleKfI3i&#10;i6V24frXZXimxPiAvYBewFhZgQedgQclkEHBewkCJRB5kJcgdLJwAXsAvYBAghwpwAQNk4AL2AXs&#10;AgQQ4RABGJ2CzEgHYhR+xSUPOwAOSwQQcF7SABnJtXii6V24frXZXimxeKpnr/Uz1/qAYMjBnI+Q&#10;gCCRRB4ff+eUIYYJxGeARJxujkEGYkolO3I/1FITIV9yQAYgyTPX+pryABTc/wCKToLJOf8AEAGI&#10;Mkz1/qa8gARCRMP+IIMZetvZd7DiQFLxdNNIj0RBGJXyjjEw0V2ncLvPy0v0uqGEMdm8UXSu3D9a&#10;7K8U2LxVewC9gLAkxYaohWeH75UAzjLzY7KO3ITQwYSGxfckBASGIyXsAgVNz/ik6CyTn/EBASGI&#10;yXsAgVNz/iEDKc0rohMGWfmzsu9hCBr4QwBPHXY7TuF3n5Y7YsNU90zJQSWER+7N4oulduH612V4&#10;psXiqZ6/1AAX7LCUAiF+6K0jfVkx9lfckAGIMkz1/qaAGSm5/wAUnQWSc/4gAxBkmev9TQAyU3P+&#10;IYdFgr7fxZKCYXZd7JL7LtO4XeflhhYXc36oBAyUKM0fKBBDjYvFF0rtw/WuyvFNi8V2IX/ghPE3&#10;Tl5RD456/wB8WNFIx8hDBIG0AOJK+5LoHa2bn/FJ0FknP+LoHa2bn/FJ0CIdenz+IOid7CFgwgfx&#10;DDknaAJIGC7TuF3n4hGKQR4Fv6nev9RTEaijafZhsXii6V24frXZXimwUDB/6VL9HyqX6PlFrmSJ&#10;hwR8Cw5aZj+FHATqsgF8jo/QgOBB1BAG+g+0QxgEcwh5/iGAAhQ+VS/R8opSZARyWB5oAAM+j5RU&#10;RZkchgeaGAAhQ+VS/R8opSZARyWB5qXoLAEMZIwJkjlYAGMisKXUeVA430oILaeUXicl0JIhTuEQ&#10;RZk0CMYlNYxmbCAQxUAi6HjYvFF0rtw/WuyvFPgCAQx2sT3a8UXSu3D9a7K8U+FFgOgzndv93d4o&#10;ulduH612V4psBkS6TnZn3uUeyBex9kxdHIMSyMQlMM4rDRYbFogbhMrGxOc/CEWzzP4giP1P6gLS&#10;yeEYRyMCr2RsOAhHkoGDJ7ImYBMIM4PFhIAcpoXNCKZ5lRM9weQmPMAUWRJAfuLHE/s/qiv2G6BR&#10;T7D9CgFL77HmMAcfaGCODYYGE3dkfEnjsXii6V24frXZXimxcq2BkEe5YS+38s7T9XRIXCcv1A4E&#10;Sv8AaCJBU3QqTl/URpPsxQxFcwtYYIPf+obeAekUEmvlCAkyCKdw7n+WGyFyaN47kvFhAj6IIM07&#10;CEABhIK9UJ3CeCG2Nh5tABKOPlN5TxQSEizqmIYlf7QFEBXWuyvFNi8UXSu3D9a7K8U2LlWy5VWS&#10;gkVJS0qfxdp+rol2fdHAHBQMVEr/AGiTI4IKk5f1O5BRAiFrW3SKdFyQsDmefKhr0TJmYoJsiCcB&#10;zcoIDBwmbFjqsdJh32b1QpF0iiELK0hGXeK5VR1IU5B3cfqCUC4JdleKbF4oulduH612V4psXKtl&#10;yrY8hLLwoGxK4XRLs+9mGhOBxvPrmpOX9R3ROLygjOTqLCQA5RRS1yUAABIKHpxeUZUgbkLD30TJ&#10;VSqkW4iEUYT7EMZS3ewAOYBDAESKvVCdrnT8w4w8WuhHjHXJM2VXKtuAzCAeomP1XimxeKLpXbh+&#10;tdleKbAGiDsNhGiLuNoQcS9UQAzAQCIDzsCDlJznYI3Ox/EJM/ooz5rsAh7CedgCGMkQ05sEU6it&#10;ZBe7HS67LwgYc/op3GwvgIIIgwDIRUT97IQhfNQaIcj3ioNAOQ7RUcMc3iwDRB2G36CU2RBeKLpX&#10;bh+tdleKfI3ii6V24frXZXinyN4oulduH612V4psDcywRC6AbAAAHMlGil8EYiBoVCOR4shAOI9i&#10;hCfAE0kAct+0DBx3IIZEtDVAwcdyEyaDqijgPFARHBsKYQ7eUQR4ohJsM+TohBDoNvJzQOEAwTRH&#10;JHMSGYow0P8A1YcRAdyngOadIOtqgZMcXqnsPaIDIw0v3sIyDxQaeTmiLA7ps3ii6V24frXZXimw&#10;IWSv9oEBCIQZgZBGJO/VNT7Z2BwYT86ppKcinHL/ABEAMwU1Bgu0/V0rsu6F0qy8UQw8bn33QxAR&#10;BXadwrrVTUm8u66JCYkxuqpuhV4ou072Xiik6BXmpQlgcI4blMcsEE4gTg8oo5BG9IWdp+rpXZSI&#10;2AowGdd02LxRdK7cP1rsrxTYagKaLJ/EIS8AU97TYkmK6pAm+yiJcy8IL0gmu0/V0rsu6ENg1xfF&#10;BhPAwuVeKJhBBgpmCv7QChEFu4V1qpqTeXdBkBkLsvsQv1RueivFF2ney8UUnQK81NjOYukCEiN+&#10;PWCc2cEREJhecC7T9XSu1mCrf72LxRdK7cP1rsrxTYcAUIkAOVAebqYITwZ36J2CeIsERPJn4TCU&#10;5nVMCcJfqGBJkELjSXafq6V2XdC6VZeKKToEdSFMBI+7uFdaqak3l3XRJlznRggzH5V4ou072Xii&#10;k6BXmpQVyYIwwLnlO+LDVPLMb5Kt0eED9xh4Xafq6V2RoAXy+UEP8D+7F4oulduH612V4psHGGop&#10;TrDZwIBDFEFxyMFA5lRwRzWEXES7w5nusNCnZopjyABTWyAMX0g2RFsG/qYnMxTQAytwGAeCZj8m&#10;oyeHsgIM76/qeg5PAjNOTncpukBl/VXfSMTmYpoAZIm5Ia9P6gO5zfmmIMEVogAp/UIABIWDMEFw&#10;RgGWqyhM5tP6iTmKuzeKLpXbh+tdleKfI3ii6V24frXZXinyN4oulduH612V4p8jeKLpXbh+tdkM&#10;zHcpnv8AxM9/4me/8TPf+Jnv/Ez3/iZ7/wATPf8AiZ7/AMTPf+Jnv/Ez3/iZ7/xM9/4me/8AEz3/&#10;AIme/wDEz3/iZ7/xM9/4me/8TPf+Jnv/ABM9/wCJnv8AxM9/4me/8TPf+Jnv/Ez3/iZ7/wATPf8A&#10;iZ7/AMTPf+Jnv/Ez3/iZ7/xM9/4me/8AEz3/AIme/wDEz3/iZ7/xM9/4me/8TPf+Jnv/ABM9/wCI&#10;YmMxXSu3D9a7fJ9K7cP1rt8n0rtw/Wu3yfSu3D9a7fJ9K7cP1rttAwMxDq8P8V4f4rw/xXh/iIa2&#10;LhDMoYgfSBmHQiLAx2CbC6OkDqsKBRmFtgFBmKvD/FeH+IznBAoMxV4f4rw/xHIUwiEwDlDnLIMI&#10;EFE2FrCxDII6JmFoKDMUzwR2elduH6122h+p2RIE03NNzTc1ObAlhuqAQUygXTcM8DkjiYLCMpYp&#10;oDBEBNAMihrA4Roc0rbrVAmXV5VLq8opzmVdaql1eVS6vKMymjxOopwwQzKBMAIWZQeiIQrhdEgB&#10;HD9TxkKMMMSiYPGH0FfctnpXbh+tdtroHZSc/wCbJiAEyghCQUFQIS5iV1wCBBDhSw0P5ZV0XhAO&#10;eCewngMUMH21T5mIjlbdaosyKiTnkKutVW6vCrdXhPgDgT0RmBitIDwEdl1QLoky5ABfmo4DQ/id&#10;M/YpmYOHQur7ls9K7cP1rttSdAqUP+Kt1eFEDBSNumo2PNIWsNILqpBMmQJjMF/r3b1Ain3ITZda&#10;oMz6BVegRTFMq61V4P6rwf1OJie6PAnFaUkchBCIOH6uiR9IQa5HUf1CcM2c63gjExmX7FX3LZ6V&#10;24frXbaFg0QMyBzQDIvYECGOIzsBy1flhPqu9pwLoBA4quyBxVFhwLo2l0mwGsV1qizIqJEeF4Or&#10;rXYEg7d39Rxyd0QxmdE20DWSiDFiZ+F0S7IUMlqP1MiNwXedir7ls9K7cP1rttT4awhOCxR3FwNg&#10;AEvKKLV+WA2q72jEugETGq7ImNUWDEujaHSbCfVsEmAFB4V4B4V4B4RtzcoSYAUHjZhpO/dXgHhX&#10;gHhBiDAaDwj5Js6cA5TgGKLuuUMEYhNL3bTZ6V24frXbcmQ1k72dgLVULHmsbWGsVqqCBTJmCcyB&#10;b7t5Aax9zE2Sm6jYQRVhdFWFlLbqW2RyYHKIsDHYlN0LcIIqwupLZS26l9rGhjPs9K7cP1rtslS5&#10;ZlmzVMA6DYYAGCVbGAl4RiBEwggCRRnUCAsV1wKAAMFLDU/lkGxg8IBzxTWE2ByggxY6p8zMBaAy&#10;FcU45mK+aLBhjN+aLFhjF+SLeAGWKICYsSCDEQ0U3l22JEK4p5zJPfNHgwxm/wBIhI5iF+XVNjAD&#10;LFOAoHEgR8+UQ5j/ADZ6V24frXbZKELhOAcIgEMUEXDmgsGBLFM5f20ObSpZNACgGknJyDNFEw2G&#10;yWKfA4QAYh1JAyGDksApHJLzaRJh1RyYQGQQtsgY9vxC+yBh2/VyAxnfronEYBILoHdTeXawtyfy&#10;82HCWHVHJhAZBA20Ht+IHnEML80BJj1WQAkEcMwnDFUWGDJs9K7cP1rttFnJkFIPRFw6/wCKEEsK&#10;bMDBcZFEx6/4iJB1Iq5Odg+5shZB6eVhAHXwisXjYFAZgiYmYhk+CIHAyTYIAMAgYGYBkaEzFGIE&#10;YLFZsCgMwRMTMQyfBIcDJCACwAwCHgZgj4mY2HZKTZ6V24frXb5PpXbh+tdvk+lduH612+T6V24c&#10;xEJu7L1S9UvVL1S9UvVL1S9UvVL1S9UvVL1S9UvVL1S9UvVL1S9UvVL1S9UvVL1S9UvVL1S9UvVL&#10;1S9UvVL1S9UvVL1S9UvVL1S9UvVL1S9UvVL1S9UvVL1S9UjARmzt/wBhP//aAAgBAwMBPxD/ALBg&#10;5AVRVFUVRVFUVRVFUVRVFUVRVFUVRVFUVRVFUVRVFUVRVFUVRVFUVRVFUVRVFUVRVFUVRVFUVRVF&#10;UVRVFUVRVEDEjh5Wqn+RnU7Xh5Wqn2iGLfFzqdrw8rVT7LyMO+LnU7Xh5Wqn2ZxT3xadTteHlaqe&#10;xpAp+afmmjIhwn5p+aZDk/ETqdrw8rVT2AgXCAYGeyHUilH4idTteHlaqfYIkRtIiD4qdTteHlaq&#10;fYYAIYRQkIcMiGsHF1VVVVVVVUQxbeTqdrw8rVT2uAgCAmiRLlAsnYFNarJuLna7ydTteHlaqe0E&#10;JbJJmsm4udrvJ1O14eVqp91Nxc7XctbOp2vDytVPupuLna7loKWzqdrw8rVT7qbi52u4cRwNbOp2&#10;vDytVPupuLna7iE9jFidTteHlaqfdTbgCBVFUVRVFUVRVFUVRVFUVRVFUVRVFUVREvuGgBZAeydT&#10;teHlaqfdTfBDwWvAiydTteHlaqfdTfBE47DCTqdrw8rVT7qb4IYAbEJ1Op2vDytVPupuJAcp+aen&#10;p6enp6I8dloyOSna8PK1U+6m4oJNJAIcb2drw8rVT2kJbbm4sKUEHVvJ2vDytVPbOKYIbU3GmCd3&#10;O14eVqp7WAUo7U3HBdCGENzO14eVqp7HAFjxbU3HgIFwiJEdxO14eVqmTJrWCZCmRLE24ZMmTJky&#10;ZMmTJkyZMmTJkynbLxA3M7Xh5WqMgcmyAQE0SJc2zcVM2Yz7mdrw8rVToSxtgS5tmbipmyxsCAiU&#10;Eltidrw8rVTqMTYKZAgysaLbE3FTNh4tsBQ5RsJoQCHFk7Xh5WqnTSMwCJdHkQEiPsTcVM2Ij24I&#10;T7BSgg6lO14eVqmsdEgEtgFkYQz2JuKmbDCBCKLo251O14eVqp91NuDBH5p+afmn5p+afmn5p+af&#10;mn5p+afmhmJ+afmn5p+aJtcLIMAmiEudxOp2vDytVPupuFHC6aLbYJEt1Op2vDytVPupuFGkiPwM&#10;6na8PK1U+6m4EAJT8k/JAyZIBOI/JPyT8t9Op2vDytVPupuBAWTsDtEgTTsBvp1O14eVqp91NwYS&#10;AyQLh7RAjTb+dTteHlaqfdTcGAOWQDWvcAnU7Xh5Wqn3U3BjjkAByiGUlglTQMW386na8PK1U+6m&#10;4MBWRSjaXQiBLjfzqdrw8rVT7qbcAjJkyZMmTJkyZMmTJkyZMm3s6na8PK1U+6m4udrvJ1O14eVq&#10;p91Nxc7XeTqdrw8rVT7qbi52u06CctqdTteHlaqfdTcXO12vsIGLbM6na8PK1U+6m4udrsg5ZAMm&#10;HbM6na8PK1U+6m4udrsuOse2U6na8PK1U+6BWlaVpWlaVpWlaVpWlaVpWlaVpWlaVpWlaVpWlaVp&#10;WlaUTl1ikU3NNzTc0ALCHCbmm5puaARKmKdrw8rVT/D4JQO2CSaIS5U6na8PK1U/xBUGENglk7AW&#10;zqdrw8rVT/EsO2CHDIhrZ1O14eVqp/iAHQDBrAgsgQZWNWp1O14eVqp/iHkAA5RIBKw8iAjge2dT&#10;teHlaqf4gNYo5R2AWTBrU6na8PK1U/yM6na8PK1QBiqHRUOiodFQ6Kh0VDoqHRUOiodFQ6Kh0VDo&#10;qHRUOiodFQ6Kh0VDoqHRUOiodFQ6Kh0VDoqHRUOiodFQ6Kh0VDoqHRUOiodFQ6Kh0VDoqHRUOiod&#10;FQ6Kh0VDoqHRUOiodFQ6Kh0VDoiDBTteHlaqf5GdTteHlaqf5GdTteHlaqf5GdTteHlaqfYBFPyT&#10;8rCQsAdENbQRBE7ACU/JPysAJtAJT8k/Kxiz7ALYBsESExYAiGtAJ2p1O14eVqp9iUrStNhQiiGL&#10;KIE4XRCRgMU/JQAoWJWNFhktKJy6xqazGiwyWlE5dA4K5a2bYQlggA5mieAWYEAeCk7BisUwW2Z1&#10;O14eVqp9iUp+SdlY6dPgVg2TaJfYxojmCflZjU1mNEcwT8rMaEYk+pZNsxE6fYk2jhkwBYmzOp2v&#10;DytVPsSlaVptBgBRAY7bjRYZLSiVjU1mNFhktKJWNTIAORCopu3ybRoIRJdS+zOp2vDytVPsSnYf&#10;LrBYKALChogLG0hY1Obcamsxqc241NYAWKdBZgJ5S1lJsAcshCAtKGSzJp2exOp2vDytVPsEGVdV&#10;00WQmhZhlMFHJwm8UzNBMnLo5okxVdAxRTRzUMoIpokxVdAxRTU1gKZMZ2AsgDISSKE8glBSEaAH&#10;c7EGH9idTteHlaqf4Z7Phu51O14eVqp/hQdFOQEt3Op2vDytVPsAJmx0CJtaIMSBiQyIgLGwTQAz&#10;WDAdGZBBJdCaSxTBawcRRT6MWgAOjeCAWDFkICbHImSMoEJwJiIlYBJAWNgxCEDDYnU7Xh5Wqn2J&#10;nOwtSgBaE5TkGCqICxUywp4vknS2FsKKB5CkFAOiYsTan7HC6fUtJUlQBYa3HKAImMogBVEMWKla&#10;qfYnU7Xh5Wqn2JnOyRyTiiaWBOU5EBcKAVTEFisKlOzTFKp52ScR4yMyCIiBThlO2ZNhOtkWEzmi&#10;E4RABxNCwaqfYnU7Xh5Wqn2JnOyRysfUQXYpynWEBcJgD4rCmymC+FsaKJdNakwSbGgST8k/JC4A&#10;JstmnlLAHRDKSnDp6C1mJPHUznYcnCYNBT7E6na8PK1U+wIGLBERbyyJyQgQNpicILCLG4FRrBI1&#10;gFOAWAgFoIDZhpGsMiXLoBACwkGCJmISCLosEDFpydAIEbE6na8PK1U/yM6na8PK1U/yM6na8PK1&#10;U+wVMF4o5MUAsUlk/Io1jkk7IoSigbFVEIsVZBB3UUEQQWNjhk0WRScMqyKgCeJoTY8RCa0SopFE&#10;KNrAWOmVZFEo7M6na8PK1U+wDsE7CGaAA5HKNmAVDEATApIhnYTtbKZZOgAVCIZSVMRs05GMamU6&#10;m2TqZShAkSRQDOx1CQJFpO1RCohzGOxOp2vDytVPsHKCEiXKI25gpwjSIT804sJ2tkAFmQyGZTpw&#10;cEQAcTQMKmI2YExEUACBUynU2ydTKUWTlTFAXcSnCRMWCdrZK2J1O14eVqp9hlwsgAIBDkYrMQnT&#10;psOEA6kAsJ2tlMsnUyIThMIBNTEbNORHdEvzKdTbJ1MpQgRkgNRQBEJgtBT9hO1RdCGYDDYnU7Xh&#10;5Wqn2C6E1II5ObCYxTEgj2CQYJqQRCcp06Jy6dOmZIBDMnCJsOThPF0VHzpmSOQwggU4TJmTck4R&#10;K0I5AiEuVkES9qfOmZI52Z1O14eVqp/kZ1O14eVqp/kZ1O14eVqp/kZ1O14eVqny1rWta1rWta1r&#10;Wta1rWta1rWta1rWta1rWta1rWta1rWta1rWta1rWta1rWta1rWta1rWta1rWta1rWtafKdrw8rX&#10;5Odrw8rX5Odrw8rX5Odrw8rX5Odrw8rXaIi24AJ4m5IBigQZbARNEckByQZNgAtaDgcIAtaBOHRL&#10;IBAEAysHMii1oBZCk2Z2vDytdqc2MmTIWMwFgBsOScD2MnRCXKZEIFpJpW2YgjUTBlMWotRAwZEJ&#10;CxRwEQTTZ1KEzAFPB0TB0xLlY9mdrw8rXamKx7JLInLpxGSAQArZgWPaE4WQQYIBDFOmTVqYgGSb&#10;kicOpi1FqWUHtBB0cwpQg5MBQGQYVVj2Z2vDytdqZAc9gVaTFYLWgZCYLCXKGJNowBsJw9kxCygG&#10;DKZaDjE1agMoDqUWQWawjWPZna8PK12jNAkRYzA7BItnUpSGyU7JIsmIBkm5Jk6mbDURJHE4ongE&#10;CCXSSClFliKI6mrHszteHla7QRKwh0zEWOAbSRbOpSkNkp2SRYTFyFRVFAkRMXI2SSYVFUUMhBmQ&#10;AGCAQxQJEAhigybM7Xh5Wu5mWgOVhvaJ0BwsIYo4kWnACwGDWBmQJEGZBkQZkGREsgQZbAZlIEGZ&#10;BkQZkCSwJlszteHla7JkJEALBMwsYAIh0DFk4jKwAVsxrGtSYLoAOEABynTp602IoA1kDpOCBkjF&#10;NiKLMZFMTLZiJcUIayB0nBCyRimxFEBjLCTKBiGzO14eVrstmRAWNj87HYm12IsBIsOUEwGsZMiA&#10;sUCiXQDppW3AE1zCgMKIQiE4iAClNs1FmAJrmFAYUQBEfEQEDCLOiOhszteHla7QDNEcEK0BtYa0&#10;AxQAEtgMyI4FAc0GTYILoCLoUyFIiYugC6IdABhsEF0BF0KZCQmLoCL2BBJz2Z2vDytfk52vDytf&#10;k52vDytfk52vDnEKoqiqKoqiqKoqiqKoqiqKoqiqKoqiqKoqiqKoqiqKoqiqKoqiqKoqiqKoqiqK&#10;oqiqKoqiqKoqiqKoqiqKoqiOJ/7Cf//ZUEsDBBQABgAIAAAAIQDh+Umi4QAAAAsBAAAPAAAAZHJz&#10;L2Rvd25yZXYueG1sTI/BasJAEIbvhb7DMoXedDdqWkmzEZG2JymoheJtTMYkmJ0N2TWJb9/11N5m&#10;mI9/vj9djaYRPXWutqwhmioQxLktai41fB8+JksQziMX2FgmDTdysMoeH1JMCjvwjvq9L0UIYZeg&#10;hsr7NpHS5RUZdFPbEofb2XYGfVi7UhYdDiHcNHKm1Is0WHP4UGFLm4ryy/5qNHwOOKzn0Xu/vZw3&#10;t+Mh/vrZRqT189O4fgPhafR/MNz1gzpkwelkr1w40WiYzOJFQMOwmMcg7oRSKgJx0vCqYpBZKv93&#10;yH4BAAD//wMAUEsDBBQABgAIAAAAIQCxaj/H2QAAAK4CAAAZAAAAZHJzL19yZWxzL2Uyb0RvYy54&#10;bWwucmVsc7ySwWrDMAyG74O9g9F9cZKWMUadXsag19E9gLAVx1ssG9st69vPbJcW2u2WoyT0/R9C&#10;m+2Xn8WRUnaBFXRNC4JYB+PYKnjfvz48gcgF2eAcmBScKMN2uL/bvNGMpS7lycUsKoWzgqmU+Cxl&#10;1hN5zE2IxHUyhuSx1DJZGVF/oiXZt+2jTOcMGC6YYmcUpJ1ZgdifYk3+nx3G0Wl6CfrgicuVCOl8&#10;za5ATJaKAk/G4W9z1US2IK879Ms49H85dMs4dM1HpJuHWC8jsa4SPw7y4suGbwAAAP//AwBQSwEC&#10;LQAUAAYACAAAACEA4iSBdhcBAAB6AgAAEwAAAAAAAAAAAAAAAAAAAAAAW0NvbnRlbnRfVHlwZXNd&#10;LnhtbFBLAQItABQABgAIAAAAIQA4/SH/1gAAAJQBAAALAAAAAAAAAAAAAAAAAEgBAABfcmVscy8u&#10;cmVsc1BLAQItABQABgAIAAAAIQBC3S18GwQAAOAOAAAOAAAAAAAAAAAAAAAAAEcCAABkcnMvZTJv&#10;RG9jLnhtbFBLAQItAAoAAAAAAAAAIQCHuzJVjs4KAI7OCgAVAAAAAAAAAAAAAAAAAI4GAABkcnMv&#10;bWVkaWEvaW1hZ2UxLmpwZWdQSwECLQAKAAAAAAAAACEA+IrYbWMMAABjDAAAFAAAAAAAAAAAAAAA&#10;AABP1QoAZHJzL21lZGlhL2ltYWdlMi5wbmdQSwECLQAKAAAAAAAAACEAYsL20LnWAQC51gEAFAAA&#10;AAAAAAAAAAAAAADk4QoAZHJzL21lZGlhL2ltYWdlMy5wbmdQSwECLQAKAAAAAAAAACEAbpg/rSDu&#10;AAAg7gAAFAAAAAAAAAAAAAAAAADPuAwAZHJzL21lZGlhL2ltYWdlNC5qcGdQSwECLQAUAAYACAAA&#10;ACEA4flJouEAAAALAQAADwAAAAAAAAAAAAAAAAAhpw0AZHJzL2Rvd25yZXYueG1sUEsBAi0AFAAG&#10;AAgAAAAhALFqP8fZAAAArgIAABkAAAAAAAAAAAAAAAAAL6gNAGRycy9fcmVscy9lMm9Eb2MueG1s&#10;LnJlbHNQSwUGAAAAAAkACQBDAgAAP6k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7 Imagen" o:spid="_x0000_s1032" type="#_x0000_t75" alt="boureau_gris.jpg" style="position:absolute;left:47117;top:1100;width:12388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uHxAAAANsAAAAPAAAAZHJzL2Rvd25yZXYueG1sRI9BSwMx&#10;FITvgv8hPKE3m7RYkbVpKYog9NJWD/b2TF53l25eQhK72/76RhA8DjPzDTNfDq4TJ4qp9axhMlYg&#10;iI23LdcaPj/e7p9ApIxssfNMGs6UYLm4vZljZX3PWzrtci0KhFOFGpqcQyVlMg05TGMfiIt38NFh&#10;LjLW0kbsC9x1cqrUo3TYclloMNBLQ+a4+3EaNvHr9XsIl3BM03V/MO1eGbXXenQ3rJ5BZBryf/iv&#10;/W41zB7g90v5AXJxBQAA//8DAFBLAQItABQABgAIAAAAIQDb4fbL7gAAAIUBAAATAAAAAAAAAAAA&#10;AAAAAAAAAABbQ29udGVudF9UeXBlc10ueG1sUEsBAi0AFAAGAAgAAAAhAFr0LFu/AAAAFQEAAAsA&#10;AAAAAAAAAAAAAAAAHwEAAF9yZWxzLy5yZWxzUEsBAi0AFAAGAAgAAAAhAJ26C4fEAAAA2wAAAA8A&#10;AAAAAAAAAAAAAAAABwIAAGRycy9kb3ducmV2LnhtbFBLBQYAAAAAAwADALcAAAD4AgAAAAA=&#10;">
                <v:imagedata r:id="rId5" o:title="boureau_gri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8507;top:126;width:16427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<v:textbox style="mso-fit-shape-to-text:t">
                  <w:txbxContent>
                    <w:p w14:paraId="478235FD" w14:textId="77777777" w:rsidR="00500169" w:rsidRPr="00F54C5C" w:rsidRDefault="00500169" w:rsidP="00500169">
                      <w:pPr>
                        <w:spacing w:line="240" w:lineRule="auto"/>
                        <w:jc w:val="center"/>
                        <w:rPr>
                          <w:color w:val="002060"/>
                          <w:sz w:val="16"/>
                        </w:rPr>
                      </w:pPr>
                      <w:r w:rsidRPr="00DA0D63">
                        <w:rPr>
                          <w:color w:val="002060"/>
                          <w:sz w:val="18"/>
                        </w:rPr>
                        <w:t>Calle Estambul, 24 (28922)</w:t>
                      </w:r>
                    </w:p>
                    <w:p w14:paraId="695DF7EF" w14:textId="77777777" w:rsidR="00500169" w:rsidRPr="00DA0D63" w:rsidRDefault="00500169" w:rsidP="00500169">
                      <w:pPr>
                        <w:spacing w:line="240" w:lineRule="auto"/>
                        <w:jc w:val="center"/>
                        <w:rPr>
                          <w:color w:val="002060"/>
                          <w:sz w:val="18"/>
                        </w:rPr>
                      </w:pPr>
                      <w:r w:rsidRPr="00DA0D63">
                        <w:rPr>
                          <w:color w:val="002060"/>
                          <w:sz w:val="18"/>
                        </w:rPr>
                        <w:t>Alcorcón (Madrid)</w:t>
                      </w:r>
                    </w:p>
                    <w:p w14:paraId="54FD8189" w14:textId="77777777" w:rsidR="00500169" w:rsidRPr="00DA0D63" w:rsidRDefault="00500169" w:rsidP="00500169">
                      <w:pPr>
                        <w:spacing w:line="240" w:lineRule="auto"/>
                        <w:jc w:val="center"/>
                        <w:rPr>
                          <w:color w:val="002060"/>
                          <w:sz w:val="18"/>
                        </w:rPr>
                      </w:pPr>
                      <w:r w:rsidRPr="00DA0D63">
                        <w:rPr>
                          <w:color w:val="002060"/>
                          <w:sz w:val="18"/>
                        </w:rPr>
                        <w:t>Tel. 910 005 006</w:t>
                      </w:r>
                    </w:p>
                    <w:p w14:paraId="1C5F4C53" w14:textId="77777777" w:rsidR="00500169" w:rsidRPr="00DA0D63" w:rsidRDefault="00500169" w:rsidP="00500169">
                      <w:pPr>
                        <w:spacing w:line="240" w:lineRule="auto"/>
                        <w:jc w:val="center"/>
                        <w:rPr>
                          <w:color w:val="002060"/>
                          <w:sz w:val="18"/>
                        </w:rPr>
                      </w:pPr>
                      <w:r w:rsidRPr="00DA0D63">
                        <w:rPr>
                          <w:color w:val="002060"/>
                          <w:sz w:val="18"/>
                        </w:rPr>
                        <w:t>secreatria@cdmfp.es</w:t>
                      </w:r>
                    </w:p>
                  </w:txbxContent>
                </v:textbox>
              </v:shape>
              <v:shape id="Imagen 7" o:spid="_x0000_s1034" type="#_x0000_t75" style="position:absolute;top:42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jZmwgAAANoAAAAPAAAAZHJzL2Rvd25yZXYueG1sRI/disIw&#10;FITvF3yHcATv1lRBV6pRdFH0Qhb8eYBDc2xrm5NuE2v16c3CgpfDzHzDzBatKUVDtcstKxj0IxDE&#10;idU5pwrOp83nBITzyBpLy6TgQQ4W887HDGNt73yg5uhTESDsYlSQeV/FUrokI4Oubyvi4F1sbdAH&#10;WadS13gPcFPKYRSNpcGcw0KGFX1nlBTHm1FQXH/XT1xdNVftT7NN/OhQ7EdK9brtcgrCU+vf4f/2&#10;Tiv4gr8r4QbI+QsAAP//AwBQSwECLQAUAAYACAAAACEA2+H2y+4AAACFAQAAEwAAAAAAAAAAAAAA&#10;AAAAAAAAW0NvbnRlbnRfVHlwZXNdLnhtbFBLAQItABQABgAIAAAAIQBa9CxbvwAAABUBAAALAAAA&#10;AAAAAAAAAAAAAB8BAABfcmVscy8ucmVsc1BLAQItABQABgAIAAAAIQA3JjZmwgAAANoAAAAPAAAA&#10;AAAAAAAAAAAAAAcCAABkcnMvZG93bnJldi54bWxQSwUGAAAAAAMAAwC3AAAA9gIAAAAA&#10;">
                <v:imagedata r:id="rId6" o:title=""/>
              </v:shape>
              <v:shape id="Imagen 12" o:spid="_x0000_s1035" type="#_x0000_t75" style="position:absolute;left:36957;top:1524;width:8572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WAvwAAANsAAAAPAAAAZHJzL2Rvd25yZXYueG1sRE9Ni8Iw&#10;EL0L/ocwwl5E0+2hK9Uo4rKw4KlVPA/N2BabSUli2/33ZmFhb/N4n7M7TKYTAznfWlbwvk5AEFdW&#10;t1wruF6+VhsQPiBr7CyTgh/ycNjPZzvMtR25oKEMtYgh7HNU0ITQ51L6qiGDfm174sjdrTMYInS1&#10;1A7HGG46mSZJJg22HBsa7OnUUPUon0bBh1tuQvtZuMGd5PFcOpPx5abU22I6bkEEmsK/+M/9reP8&#10;FH5/iQfI/QsAAP//AwBQSwECLQAUAAYACAAAACEA2+H2y+4AAACFAQAAEwAAAAAAAAAAAAAAAAAA&#10;AAAAW0NvbnRlbnRfVHlwZXNdLnhtbFBLAQItABQABgAIAAAAIQBa9CxbvwAAABUBAAALAAAAAAAA&#10;AAAAAAAAAB8BAABfcmVscy8ucmVsc1BLAQItABQABgAIAAAAIQBgiyWAvwAAANsAAAAPAAAAAAAA&#10;AAAAAAAAAAcCAABkcnMvZG93bnJldi54bWxQSwUGAAAAAAMAAwC3AAAA8wIAAAAA&#10;">
                <v:imagedata r:id="rId7" o:title=""/>
              </v:shape>
              <v:shape id="Imagen 14" o:spid="_x0000_s1036" type="#_x0000_t75" style="position:absolute;left:60875;width:424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XEowgAAANsAAAAPAAAAZHJzL2Rvd25yZXYueG1sRE9Na8JA&#10;EL0X/A/LCN7qRhNiSV1FhWLprVaE3obsNIlmZ8PuNon/vlso9DaP9znr7Wha0ZPzjWUFi3kCgri0&#10;uuFKwfnj5fEJhA/IGlvLpOBOHrabycMaC20Hfqf+FCoRQ9gXqKAOoSuk9GVNBv3cdsSR+7LOYIjQ&#10;VVI7HGK4aeUySXJpsOHYUGNHh5rK2+nbKMjO+WV//MxuaXl/yweXuqvrVkrNpuPuGUSgMfyL/9yv&#10;Os7P4PeXeIDc/AAAAP//AwBQSwECLQAUAAYACAAAACEA2+H2y+4AAACFAQAAEwAAAAAAAAAAAAAA&#10;AAAAAAAAW0NvbnRlbnRfVHlwZXNdLnhtbFBLAQItABQABgAIAAAAIQBa9CxbvwAAABUBAAALAAAA&#10;AAAAAAAAAAAAAB8BAABfcmVscy8ucmVsc1BLAQItABQABgAIAAAAIQCN5XEo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3267A" w14:textId="77777777" w:rsidR="00EA0A62" w:rsidRDefault="00EA0A62" w:rsidP="00DA0D63">
      <w:pPr>
        <w:spacing w:line="240" w:lineRule="auto"/>
      </w:pPr>
      <w:r>
        <w:separator/>
      </w:r>
    </w:p>
  </w:footnote>
  <w:footnote w:type="continuationSeparator" w:id="0">
    <w:p w14:paraId="682A9B96" w14:textId="77777777" w:rsidR="00EA0A62" w:rsidRDefault="00EA0A62" w:rsidP="00DA0D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67CC5" w14:textId="77777777" w:rsidR="00DA0D63" w:rsidRDefault="00DA0D63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A8980E" wp14:editId="50DE2275">
              <wp:simplePos x="0" y="0"/>
              <wp:positionH relativeFrom="column">
                <wp:posOffset>0</wp:posOffset>
              </wp:positionH>
              <wp:positionV relativeFrom="paragraph">
                <wp:posOffset>-106680</wp:posOffset>
              </wp:positionV>
              <wp:extent cx="6190615" cy="539750"/>
              <wp:effectExtent l="0" t="0" r="63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0615" cy="539750"/>
                        <a:chOff x="0" y="0"/>
                        <a:chExt cx="6190615" cy="539750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061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80160" y="76200"/>
                          <a:ext cx="40995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4D352" w14:textId="77777777" w:rsidR="00DA0D63" w:rsidRPr="00500169" w:rsidRDefault="00DA0D63" w:rsidP="00DA0D63">
                            <w:pPr>
                              <w:spacing w:line="240" w:lineRule="auto"/>
                              <w:jc w:val="center"/>
                              <w:rPr>
                                <w:rFonts w:ascii="League Spartan" w:hAnsi="League Spartan"/>
                                <w:b/>
                                <w:color w:val="002060"/>
                              </w:rPr>
                            </w:pPr>
                            <w:r w:rsidRPr="00500169">
                              <w:rPr>
                                <w:rFonts w:ascii="League Spartan" w:hAnsi="League Spartan"/>
                                <w:b/>
                                <w:color w:val="002060"/>
                              </w:rPr>
                              <w:t>CPR FPE CDM ESCUELA DE PROFESIONES DIGITALES 28078729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38" t="6999" r="6611"/>
                        <a:stretch/>
                      </pic:blipFill>
                      <pic:spPr bwMode="auto">
                        <a:xfrm>
                          <a:off x="5806440" y="0"/>
                          <a:ext cx="384175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A8980E" id="Grupo 4" o:spid="_x0000_s1027" style="position:absolute;left:0;text-align:left;margin-left:0;margin-top:-8.4pt;width:487.45pt;height:42.5pt;z-index:251661312" coordsize="61906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QwKpgMAAGAKAAAOAAAAZHJzL2Uyb0RvYy54bWzUVt9v2zYQfh+w/4Hg&#10;eyPJvy1EKbqkDQJ0W7B22DNNURZRieRIOnL21+8jJdlxXGxp0D0sQOQjeTx+d/fdkZdv921DHoR1&#10;UquCZhcpJUJxXUq1Lejvnz+8WVHiPFMla7QSBX0Ujr69+vGHy87kYqJr3ZTCEhhRLu9MQWvvTZ4k&#10;jteiZe5CG6GwWGnbMo+h3SalZR2st00ySdNF0mlbGqu5cA6zN/0ivYr2q0pw/2tVOeFJU1Bg8/Fr&#10;43cTvsnVJcu3lpla8gEGewWKlkmFQw+mbphnZGflmalWcqudrvwF122iq0pyEX2AN1n6zJtbq3cm&#10;+rLNu605hAmhfRanV5vlvzzcWyLLgs4oUaxFim7tzmgyC6HpzDaHxq01n8y9HSa2/Sh4u69sG37h&#10;B9nHoD4egir2nnBMLrJ1usjmlHCszafr5XyIOq+RmrNtvH7/zxuT8dgkoDuAMZLn+B9iBOksRv/O&#10;JezyOyvoYKR9kY2W2S878wbpNMzLjWykf4zUROICKPVwL/m97QfHcGdjuO9athWKZCHeQT+o9BtY&#10;cOij5l8cUfq6Zmor3jkDSqPQgnZyqh6HJ6dtGmk+yKYJKQry4Bfo/4w+XwlNT80bzXetUL6vNSsa&#10;uKiVq6VxlNhctBsB6ti7MgJiubP8NwAEOMjeCs/rIFYAMcwjfYeFiPgIMrjjwDOy6X7WJZjIdl7H&#10;qnoJz7J0CZ6hxk95dqALommdvxW6JUEAagCN1tnDRxcgQ3VUCaCVDrGLrjTqZAKKYSbCD4AHEfhD&#10;yaCRuTHUGJ0F+5tq9VPNjADKYPZInkm2HOlzvWOl1aQUxKPiNJn0dRu1Q9ESv/9Jowyz6Kozz/hk&#10;re5qwUrA7Dk1HBS29qe+KCPZZJVmCwQfNb5coDEHFCwfe8AsXa/nYTnkZjZfDgrfKTekK+h6PplH&#10;D59krZUed0sj24Ku0vDXgwruvldlBOiZbHp5zGnwv89pkPx+s4diEDe6fEQ4rQZ14AnuPAi1tn9R&#10;0uH+KKj7c8dC82juFKK5zmYzqPk4iC6jYJ6ubJ6uMMVhqqCekl689vGS6mn3DnVQyUjRIxKQLgzA&#10;tb5vgH3/m+Y3Hdk7NL9pyMxpN/tuzS9k7A/p61hJYx38x91wAqbj1ePRw4yVyvfEG5pjeIosZ1M8&#10;jECgxXq9BjEgLLKxh/Z9ExF5bX+cr9JFZN/5bTxdzbLl2WX8+kL8hs4Y72s8Y+DXyTvp6TiS+vgw&#10;vPobAAD//wMAUEsDBAoAAAAAAAAAIQDjLJQbLSgAAC0oAAAUAAAAZHJzL21lZGlhL2ltYWdlMS5w&#10;bmeJUE5HDQoaCgAAAA1JSERSAAAAugAAAF8IAgAAANDlSpcAAAABc1JHQgCuzhzpAAAACXBIWXMA&#10;AA7EAAAOwwHaapjcAAAn0klEQVR4Xu1dB2BUVdZ+701LMpPeO6EEQpBFREBUsJfV9betrq6u+9tx&#10;LWtZV9FVd3WtS3ERFWQFERRdWRUUEAHpvYSEkN77JJNMydTX/nPufZMyCckkhD8LzuORTN7cd8s5&#10;3z3n3HPvPZeVZZkJXAEK+EcBzr9kgVQBCiAFAnAJ4GAAFAjAZQDECiQNwCWAgQFQIACXARArkDQA&#10;lwAGBkAB1mcgLUnSAN7+2ScVGbFh3a9cdZvO3G43+pEBcPzMbebPHqrDQYAAXIaD6mdsmQG4nLGs&#10;G46KB+AyHFQ/Y8sMwOWMZd1wVDwAl+Gg+hlbZgAuZyzrhqPiAbgMB9XP2DIDcDljWTccFQ/AZTio&#10;fsaWGYDLGcu64ah4AC7DQfUztswAXM5Y1g1HxQNwGQ6qn7Fl9g0X2CQgMfADdgvALLdMfntv+Exu&#10;ugICPsFPET90uTrTdL7XkYHvB5IdZkjyIEWf/CKVwqp0rxTmCTUm1T3Z6zQNFNC9ApgRvEq+GdIL&#10;MoZqIpUkjpLsZDchJiU1VsW7RwNeJ2zoQnGakpKfpCTfnv6rX+nCIutYSeJEgUUSc7LIyTIsk2Fl&#10;EehA0AQoEbCqMibuihZKfolhJYbz4ybIZCATwmm5HyiLDAuJSRGdmcsMB0/hXfkkr+NzmYU0PvWB&#10;VpB6+jRhaDjAQlVZRoRSZVW/N9SBZ2kllX4DjeJEjpF0Xd9lZRUnqlhJzUkqFtqr1PS01L+DCn0v&#10;j6J9WHa7pYraxpLKptpma6PRbLU6OJUqItyQFBeeGGUYlR6XnhKv06lYltQV2gk/EVtyk8nscQOq&#10;4E9/sM9q1aqQIF1wiEatUtN2I3rwn+8FmXvcLqPJgR2re+bwd3xshFbNcUD0Hu+Jkthqdjhc7p55&#10;Bmm1MdF6llX1VmDvuPFneRT2J8hRHcepgygCTnYBpMjXLCu6RLcRIMMhZmRZGy1rQgBxFBQdyaAb&#10;y6JLFtys5OJkkF1EBnk7nZ+tGNDyqN7hoqAaipekQwU1i5b/YG732J0e5DsyB78HcpM/mZBgjcHA&#10;/u7GS6+YMYZhtdAV1Mhl5OFL8786UdpIkvqBehYkA6PimOhQ7U3XzJg5LVODjOMAflwPwEAdymta&#10;nntrtQDlddv+AmKPeeLeKy48L7NXuACBn397TWl1iw/PoILnjU167tEboQ5+Ehpy8BMuDKMKv+Ct&#10;sDG3kCaC7OyNGlhx5bmjfmvzlgdYmYeeB2QMm/5GxJg7keicBEKFSF/4i0ogjyw53a35xvyv+Pot&#10;asHGMLxaZN1qRoVM6F86DgVciKatb7Z+seHA5q35POgaFmrZ+4W6GaSkxGRlJt1768UTM5NY6NgM&#10;9oRnXv/8WFE9kcR+VFwRJ1QYSclxEb+5fuqlM8brQNJAfj2ukirjYy+vAC3YPXNQ5ux5WbGvP3c3&#10;iLue0sVsc9395IdOXvL5Elo8bULKq8/cBh26fxp7U/gDFyIjVZGzFkdk3cUBE7Hn9ClrZcZeu6lp&#10;/U0AFyKkmciZH0Rl3Yv6nwW9D693SE3UrMTUgScibys1Fa1yHf9EdjUABYlW7r8tA4JLL+KaSA7W&#10;4ZJfnvfV+q0nBMAwalxi8CKMvE31PoHEKtCdLJdf3PTsG18cKaj3ikRKVPqKP8pIYQJBl1xrtP7j&#10;Xz++ueg/blFUBGwvbOxJDtTjeUXGdrure3JaXeZIXqmT7+jGPjn2T1z/kdQ1pVcaU/vUzspWTmrv&#10;cds4eC5bWcbCMO3d6EzyQl0vOhh3HeOqx9tdx4rNDOOBb9RoAKh1YWNip74ad9VHvMowIIL73yhf&#10;uJAGia0W+yvzVlfV20ByUrOWiBCEAegnEDxg5xIIQBPAPCT4Qjkrgfn5xvtr8ssbZElAo4LYoWgf&#10;o76lSkyBnTLIooIVvyH9CErDUQvcoJRk0EX7jtYu+3IbL4g4PPADcyijZcYtyzX1oG46x0dkEAEy&#10;S9p1oASHKGind6MSGthUTA0A2P7TmdCIAQnNWss3FC5OK1iS1ONOLoDni9MKF6c3fH8P4oDYZF4b&#10;Dg0Ta+m6kmXZxZ9k4r1sbPFHo8uWT2j6/oamw68J9gporUYW9EmXJcxaIKvCiBgb4g7QU7qA+SSv&#10;33bsaFGj16RSrKcgjhsdr7//pguXvfMw3C8+cv207LjwEA4lj5fEULvWdunTNTvpECMqQpUSrU6K&#10;0mnUneYLZXt4iDo5Kjg5Ug93UpQ+MTI40qDV6tQyKjIgFApSYB/Q6KtNOdv25CEo+zOASC3o6FJd&#10;Ud1CdjUo9KJf2RzuwkoQ1MCHnubQgHg/yMSEgZKGcWpZR293u5Zt1zLtKtbpq77xTYmMhdxa2QW3&#10;mnWxrEN2VVprNzoOvlry+bnuxr0i9l9WP/JmbcLkQVaxz9d6UUaV9eZ/b9hP6EwHtMi6EUnRLz52&#10;/cLXH7r9hhnJMfqkWMOsqZmvPXPXkrdm33zFJDIMUrgJdu6x/NqaBgvQ5bnZty3/x2Mfz/vDg7+Z&#10;1dltkRLynTdNXz539vJ5Dy0j9/J5D6+YP/vdv9xx57WT1KihifVELTqZWftTvtPp7qPjexUj0ZdI&#10;MbmosoGU09F6xEi90WR3ghBBKKJ4I26b00HWk+WpiNcuGrpDVVNpjfdJJUKHtMAPQBawF+GTBtQB&#10;JwZJ7cY9L4K7A3qCSh0UlHgFWGfUkTWEDfSFiyCJn36xxe6iMCWGucxGBauffuCaaedmqHF0Chf8&#10;wN9A9Ei99vb/uYCYwUQekIcg6Esra7FJkI6DgamckRxLSEF0MJETkDPRX/Ctcuu03KjU2Ht+ffnT&#10;91+nUqM4wqSYIVNa3lhc2Xwyi8NLDjk0WIuFYLby8ZIaqdMboRRbVdvqcoOyxwtUp8Gg82uAP4T0&#10;JoMVchNK+d7KVydRIl1wRChDmIB5UOvcbTzkatwLdIUhoT5+MkpQpd1D1gBfuDS12AoqzaR8BZWg&#10;Gx7+3TWZGYkso/Htimi3cEEajeJp6awVWDGIHuUBaVG/VSZE5MDxdPHUsRdMHNHFnQL6kfv6h/0d&#10;bk6alU+vAfxNGJvCSGgfwLcNTe0NRjMOTpULTZcTJQ2it7fFRYUmx4BJeNZcsppxm2p/JISWVfrE&#10;/nrXYBruC5fqhjazzU5ENCIGihydEXvpBZnoAemF6zAgovxAjygIP6Jx0Z8EDgLiYKCMpVKlX6lI&#10;7AmW1Wo0N145qRNgkBErHcittNodii+c5OoLQJkdkRrFqBX9Anpm697j6H+niUH1iPKxwko0WwgS&#10;R6bHgRDqzxwaDE2H6R3oL5zotijzNujJ8KOPDrCuvnDJL6qGQYiXs8iR884Z0bMrd5ZCGBxlUEeH&#10;qKLg1nPR5FZrwEvULz56rSwqwHFjUuMigrpKEGB7eVVj50SK76soPJJio3QwoqIQZZgDOcUeFHLK&#10;g9omc2OLzSvn5JGpsVQtDpBi/6XJiZkm68NGE6qrRVdbV8NtqCrtCxfw9KNgIYMiaoWNHRGnaNuT&#10;lKnTqlcsfPKz95/6/L0nP3/vj5+998Rn7z1+yYwsMMUGVUssVqtmx2cmd8gjwmO2sQV8En1BMD46&#10;TK8FOahcxlZ3W1unA+NQbpmIqkpp14jkGMUlT9t5+i9idlLz3XufZLpRMVH9qRWkQd8GSlFRbQhP&#10;vwYml6DnuEz5aEMO9eULlwZjm9I3SUkwSE6IjQab9SRygJhsaHKhRxrrSSYGVcQMI17FQV1o0XMZ&#10;STHdXmaZNquDaKBe5AFRlYxWx00cn0p5D64eu5OvrYdOhhdQc9+xUsAHUpZIlVHp8aA04QP873ei&#10;dVDN8H2J2IOsgE4opBZxxfZyg7aUZI0ADi3/BB8CECcaNcHpl2vCRqF/V3I763cQT1nv5Bp0c3wJ&#10;1WZzQz0BoQgE1DN8mAEmt/py91DDxNfYp08Gc9EX5fDw0O4GMutyose/I9NuYESLBL+aOXU8VYJQ&#10;ZZfoKatpIR5CxtrugjkNMmzC1QRJUYaE2HCJGcBs4mCa0v0dIrYllawT1TG8Nko4yS1qIlhO0opo&#10;WXXLgHiUlMYR+URHyehQZzVc0vTo816S0QsmSeYTroY9p17hnjn4wsXtQad/J08kTquFMe0pX8gz&#10;/9EDylDS6mB6pTu9qP/Ye/lkR2YOmPN/MSpIQ6Zmid7KOVFFfcbGVrPNArPQQE0caF950XgVziUO&#10;IFbFKZOASmImJP3K9Dv2Zdx+GO4Rvd2pN25i9WngSvHpb9A6noNZXrDUUTLBLcgahzaOTb0x6aY1&#10;ab/6OjhyAhKMb6va+JAMswT+09vvtvXi1e3ag1HJDNnlZ/UpslgBVj5071xqXNRwEgVHlBS8pdOq&#10;RqQoxhY8Kyittrs8EiOWV7e4PILM4qQdjtVn/ILKsCFrnD8ZocBWqViDNiRFo0/ueWtDkjVwByew&#10;LDbVtz9wUmj6Lal3HEm5Mzflzrz0u09k3l8x4X+L065brYu/UlKFi5xHtJXUbLpfZT2K09GnoXG+&#10;aNDpdF0bDh2T9/D9k6KL9aaYcfjOoOuLA3irBazUbleIHurWT54AtfTUWKo8QfLbPVJ+UQ18PHqs&#10;AleH4OCejYwISYrT95tV/60ecAoUdBzjZmULzDKyss3nZhh4YmWkdro+zkcTwRyAVhWpDRuvC8uE&#10;2US1fiSrimNkA6zfAGmsEp3m4x+WfTXTU7uBhaUv/RFqwHUnL/jCJToUHJ3oG6fcFjnJZLH2C1Si&#10;RDtvXAdCJ187Ko1Q91Pyo2cE2Fpc031JiixHRehxvHaSXgMAobbhyOQokCLEawyjatXuw6VOQcop&#10;rIbGgmMHnqYmxqhwZspPaTc4wvbyFvVSt1WsL1g8CmYZCxenFi5OKVzS5YYnS9JKV57HtFd1GGmE&#10;FTitwbAi72lytR5xtsF92Nl6sL1uh6lwlfHIW83b7ytbcY551590nlbwVjMcrMfqqiSGrAm+cEmK&#10;CUXffUf+srqhydz3vANZLwoYozPXePNgz6FZTgzmjmsA3BFFiSsux7lA+jbFXkJMKFp13m53MjmT&#10;kRJDFlQQy5KRC0prC0vr29pd1HYCzZ+aEEZmN4blgmUoHi1r1bHtcOMsI9Plxidw22ExK8EHqaGX&#10;brAyo73m25o105o+u8j42czGz2c1rrvKsv137YdeaCta4RZqcHEAdgLv1MJpaJ8vXEZnJNJ5RVJP&#10;pHlhRT0OPXujLjXV3R7+14+8c/PsuTc/PA9/zp57+yPvmCxOv8WJT7Mw19p6U3OrldaDupiDdcyI&#10;1ISukOsBP1pFNj01ToeLufB7eLe13bVh6xE6Q05yY7NGJg3E7h46qis0pBKy1+EmtVi6t4yO88gy&#10;aU4OVokaQS3wal5UCzCAouiAWcYQkTpXT28v8IVLVmYyrg/1EheqmJNf53Xa9SScwgNYlgkTxg43&#10;Y3cz7fDTRcd7gzaT5e378oAYHU2HT9N+MSokSKt0nb44yIaH6UemxXjpxpotzt0Hi7zTcGjQjBud&#10;fAp1Gzx6CAqAuL0tDewlVwU09BfxEhCxz4HjBlejwq3MLuI3qGT/H7SrL0fTkiIj9cFEblP7hSuv&#10;NW3cmdcHaHt39g9A9XQjFRTU2OrctKeoy0Q+C2Oi/7l6Wi+9rjfegWC56rLx9BtKY4Eh89vkz6QY&#10;fUJsxGAl3+Cxcna86QsXIGV2RjydmgG4wtfgwnh/xY9HC6olGRbIESMC/1NjFoggtrRaePBDU9Wl&#10;cIlVq1RkYZyCJYGsQ6Y8I3yDH+AiI7s+iGWN7nHyv7nVPmfemsa2dq9QxhxGpSekJ0dhAZAJ7r8Q&#10;wEvLQn0AUx2LuBR5gsv/Ljw/W6NsJSC+DuKSITqAnX7uGPS4oDXd1frGz8T8wkGZ0syzg8ND2gpf&#10;uAAV775jll4N+xCoSY7/3II8718bNu86Th4CCATCW1hpKZgsnoXLtnST7bIcF6k36GGEBQufGViu&#10;A/6TovLKrlqZIk7CVf7kRrc36/SIG7bnvPDOZzW1bSQx9bvgAs5Lp40JDYIFqVA6XZIISpvZe7SC&#10;DOE6BJ9XzMmsIUQXHx3eg1DQFPH8SWM6llt0mAnYKpatrK1vNoPJpcCox1h2SAl/Zmbmu3FEEGHd&#10;s/zJml2ff3cI16WhaUjTwCImKSMp6porpqckwDpQpsVs37rzyPGiOh7c1QR1HQbL7b+c8r+3XgQu&#10;qTnvrMwpagAnqxsFTRDZTEJnxFgdh9uqFIFD1DAP4kvC9QfYvWHOCVKR8c2EkXFvzbkLl2+SbWOL&#10;lq/PK6q22V1tFg8s4sKxMYWVLC185a7MjAQi5aSXFny9P7cax2x0eIVIV4UZ1B/+7fexUeB0AT+W&#10;9Mzrn+YVN2OPIFlAxUK0bHy0XqViYKFgdKSBjjP6uPzcCQCzDVGXLIkYezcYLraKL5s33UWXOPtx&#10;Yd0iZn0QOf5e4IS9eGXT1vugKw+hmXJKOwHAjQu+ipuvnjoyGTABnmbawZHeosyV1bUt+mTD829/&#10;MeedL+Yt+S6noJ4Hj1CnSQq44uLCdVfOnEj4yHpEsOBVbhEWZGo7xACdDoSdG05B4xA08NMpqB2C&#10;igesYH9XjAx0qcnq+Mjgpx74JdEsOCwHlWZsc1Y22ltsokiGP2SGF/DFRYWHpJJZSawty45IjIBF&#10;VV1G3ejOSYyLDAmGmlCZyl48JRvXkuMb6MGD7J08U9HoqGq0C37O7/nBcEjSSSE0Wn2HPv7l8V+R&#10;ylcZ0SWX4Qbd68/ePT4D5rqI2qBPiQVOeE3uTsPc2wFlNjVG/+fZN6XERVA1plzUgvf+6bXn6brB&#10;7jeWQJKikSJlpUX89Y+/TkmMIgDwAtf7wVs+wkWtke+787IgHRk/kxzGZCQCJjtojHaYLKbDCnIY&#10;XlFrhpUuv3hiRmI46l0yFuy2mqjbH6fMqs62n1JWwx6Cv/exLnTEyDDd35+945ezssDjJuCOEJh6&#10;JDtG0N5UoWVLtq7DQ5Hh0UyRmDFpoW8+/5vssUlecOGeEeIZhtVwfd0gufAmxxGA9hAlrUYS7rrh&#10;gjefv2NkegzlPymKCDtcuIe50W0hIFegQrdePvGSqZldEZo5OpljeMQB2ctN14lnjYmno1gy8uMM&#10;QZpnH74hSCXiTBI0kexZgU9kEzhVFn6qjL5BgHXnZBgAg0IEHYjTnP6jRjHNkD4wIU9GGP6/PNQp&#10;+9ojDRWDla2wqmjrzsLc4hqT1e41LIh0xXlA6INiZLghOzP9oikjLjkvm1WTZ+SCJHOXbiyqauSA&#10;/n3Xm7yhUnH6YE1kaFB8jPaaSy9IjA7lyELyjtzo7oBFK37KK6knD+FLKS4m9NKpY2dOHacCSdjF&#10;owE7k156Z7XJBlO4igUCIPjzI9elJ0Z3eq2JQ7rZav/8671ltW1uj4eyQsOxf3vqZtBuBKV9eY/8&#10;s10AJOrgiU/p0q6GvFyNW9sPvYmuer8uTBd8zlOGtKtgc6Cj7of2o3NZtPkGALi+yxmQ7dLnlnra&#10;o1nAjGhzCM1m95G8spzcApPZDo6QtMTY8ydnj8lICA/VGnSwupvlORW4F7swWPbAcgjYnYEU7wsw&#10;ZN4brB00rWHGFq1qHC7DULzrWgqCFtYj8LiwAS6KAlgLDgNjhXxdNIgkkSltED7eIR7gRquFN9Sd&#10;NSSL23DfKAupFf6RNTGMBvZnY3cYKrhgdwBbm5PUHk7UwG7W/nqQl8coHlkpWFAJatymB9TEseF/&#10;JVzoUhFc9EWZTUdJCq7p4lDay8laE/hP9wF2AJ/KTWRyn5OUysDEO0pCdpFBVg/vp+ITUXLDXyRv&#10;6skhrO3sc96iFdsZ3aJIeJpS4YUy8qYtUro7+UwgQ2w2/KKP3umfdFHm3IiXiBRFauGXcFFcVaRz&#10;dL7bT638zJkmG5B06dtPD20iPVe5cBYX11mSmzxTNhzhKIh09e7Epa/RzTAd7/X8oOTeUQyhZW+e&#10;ciRxZ26KWew1jn342lltWjRtCqlKx6XY2fRXR7NIhjTzoRrDUIueUIlk6zdWKC6QiN3e9RdqA8KN&#10;P4kHPa3jT+aBNGcbBQJwOds4elrbE4DLaSXv2ZZ5AC5nG0dPa3sCcDmt5D3bMg/A5Wzj6GltTwAu&#10;p5W8Z1vmAbicbRw9re0JwOW0kvdsyzwAl7ONo6e1PQG4nFbynm2ZB+ByShzFCZ1hXH5ySnUfzMsB&#10;uAyGaj7vDNuM3xDUfWBZBOAyMHp1T022rcAFS3O67xI/g/4cUPv7PnFkQFn97BLjuk6Zqfnhblf9&#10;Tjgl5gxtf9aDlf7XPAAX/2nlm5IsvGVE0Qob2mjQzsHnNXxvaoMi/S88ABf/adUTLqiHyKJCEtPp&#10;zLxUnMb/igfg4j+tzs6UsH7e/4YNIKn/mQZSnq0UCMDlbOXsaWlXAC6nhaxna6a+cIFNiWS3CBx7&#10;CjvmyK67U75IIA4wB32PDT5JxjQmCG5uIhsQiTk5lBdpEw0VgpEk+soaksLQh8YpGcoq9J4XlEaL&#10;wvM3CPG7X3R7FT1lmNSI7A+nYcB7mOGYAHIb4sDdvnBx2IV2hwduu8OJJzAODZWgiVJJhdFvvsuC&#10;yOQW1Lh5CPdBxx5DdsGOHcBJg8m8+1jJsdIKCBXTJ14wUkKb1ebh/Qj/eWp1hEaW1rZiZHJZtlrs&#10;LqcLInX6ZAlbTuxOt9kKMUEBB7Bzr/cocBRTx4rqPALdmTxkly9cHnnx06de+ejplz7+00tL65rM&#10;Q1aUJH8FR2r57ZngRXnJyh+dbg/ZsjZk/gwEHwtx0fg/v7rcYoOopEL3U2J79FE8QJtZ+umGyho4&#10;9fB0X+zGbUfLKhogbM5nX/+4ff9xn53UJJySvGtf3qp/b4YtnrzAwAk8EGWiZ28iW/TYj1Zucjgh&#10;pvBQXr5wCdKr33jh9+++/vCCN2anJIYBSK3tjsKyuoraJhfPk03TstXuLCqrq6pr5gVe8GD0KBLO&#10;SbLb3TabA8W3LDpcLoiBWNvQAvHpUZ2QqHsIdUl28Z7y2qaSyganBzJE/CsNwi+FphZLUVl9uxN2&#10;rGKIDZQtktzQ3HaivKHd6aSakuoneBfO0ml3OKsamkuq6j0eDBADwrnVYoOdoRW1LU0tZjg9hRd5&#10;OJexsKwWTtajnvraRgjhLWSNTMkanQENdHncxRX1NY0tggQ5wD/JZLadKKmtbmiRMFog+9tbLk9J&#10;iiZn2kttNkdBGYQNakONgaeuC1Cc0+UuKq+raTSJItm+L8s8L1RUGytqmqF0SAUp7Q4XkLG8ptHh&#10;dntPzaEhAWBDsQvCczbDARkQsQB3oDG/unbmjMlZKEBEsaGpraistrreXNtgEhhxyuTxN14/S2CE&#10;koqGL9btqas3eQRBkkS7my+taiytrIe468gBsl2ZBjeURKmu2VxcChRwoq0hSR6Rr6gxFpbXW22O&#10;AaFJ9corr3R9Yf2WnGtnTQgJgv3tsEmYA6Xw6vxVTW2u3fvzgQajRiS0QDCwt1dU11t37t4/ZVKW&#10;wyWuWLPlgiljoXIHc4qLq42jR8R63PJrC7+qqTP+tDtfrdOPTImCTrDnUNHMqWMlVli0dO3R/Ma8&#10;osZj+WVTz4VYTsoOZ2BHSZ3tnYX/brV7duzIg2Orr7xoAoSYX7/j2KrVP9a32bfuzrtsahYEoPFu&#10;AmS/2bh/3Zac40WVh3Irj+QUTp2SreLkz77ZU1zVun7zvlC9FiJ4r910GM4KrK83f7X+p8mTs/Ra&#10;zer/bCuobxEcjvFZ6YCfv87/sqqm+ac9+dqg4BFJkY0tjr//c7XF7tmy7VD2uHSDIfijVZuTE6Oj&#10;ww3VNS2vLvjCZHau37zfEBaeCiFkWHb+v35Y/+POOpNz7Ya9EZFhENwP4tqu+HrHtv1FR3KLj+dX&#10;Tp2cCXvF31i0pq7Zuu9gUXNzS/b4DKUNEDdUYl+ft7q6ybV9d26LxQHnrCQnRH72zQ6BZ0emRh/I&#10;LV0BJ5fKqoVLvre5ndMmjtl1uHBvTvHkcSOWf/VTQUVzW6spc2Qa7E1/4W8fART3Hi5rarFOzEoG&#10;dmzclnP5RRPgPJgtewqWffFDg6l9647cmTPGwk7QBf9adyS3vKzWeLywbPrkrAEgxms3Kb9vnr3w&#10;zQ++nvvR2vc+/trp8tQbrS/P/9LWDkfS8U7ovx7P4tVbtx8odPO8C2jAC7XN5tcWrhFEt8DzW/Yc&#10;/2bTQXj46Tfb31+1xel2l9YZ7/nju5Z2h8sj/u2fazyiAMlscEY872qx2mbP+ajdAfYJD30ILhA2&#10;9z797pHjFVBMXknt3U8sam0zg7B57JVljRDt1CMs+XLbnoMlkAVJDr89y/+9/e0PvoMj560O56Mv&#10;L9txMF8QPG99uG75mp9AkfG8p7LO+PALi1vh0HQPv35bLpAJwiwAmW64/y0nFOzhV369feEnm+xu&#10;d2Vd0+zn3oeO/sOunAXLN4J4c3lcHl6ERv51wbr80ho4DPLPr326/2gJEKGusfW2x+Y2t1igOY+/&#10;8kl1Q6tHcBeUNSz4eAOkzy+pmTP3c6vT3eZwPfjMkuPF1S2t7S/9Y3WLDUSAx+l2CoJAmwy//7Nx&#10;3+JVmz28y2a3Pzhnyd7DJVCvuUu/27g9T+Ddiz7ZWFbX7OHdK7/dvfbHAzzPr916cMHSjR5eOF5a&#10;PXfp9/CER6K6wNpxCW67h3/tn1+6BbeLFx5+frGp1QKy/5G/LGs0tTt4z7I1O3YcLLTZHXc89HZB&#10;WT1U1e12+QCg7z99lRGEV3rwzqv/8Pvr7rv7V3AeIpxBlZoQ+8BTCzbuyAPvn8RJZWVGOMYTDgLX&#10;QEguPEUbDQuMs4070OEjBHNhKsvNm7bl3PP4ojl/XWk0OYFKdMM6pAHDctf+4if/8uljz38IJ7OB&#10;nO44dgBOfobjcdKSY+H0xhEpsTod7iW22l01Da4n5yy679G53/+ws7CyBk1VqozwrA15VEasVq0O&#10;0Wqzx6SBgAWlDubOTVdfqMGAharqmua4mKgwA5xyJJ8/MaPBaBF5AUN7kEN64fXKOsvmnbn3P7bo&#10;uZdXVdVaXE7+ovOzbRbzw3MW78uthqgSZGs12Lms2823WeznjEsHoRsTYwgLNtTBYT4sxBIPSYgN&#10;4xi1PkgNbYfS8wprjuY2PfTEgtlPzW9oaW4xW8IM3NjRiY8+PX/DlhxyKAjVvzi4yTleOSotETzx&#10;QTpd5qgk2tG9ARZUYaFBJZXNTpE5ll8TFqrHFpNIKUBuPOOShq2AwC8Ct2793sef//ihJ+bVGp2d&#10;s51wJrXNZWyxPP7iP+/9w8K16/eVVRiDdJpnnrj97++unrf0OwDRAEQLHKvlkxrYB8cmQXAwwhEO&#10;Tqq559YLrpyZ/e2WI0tX/fTAnZfp9SoMw9FxYaQCIDuoeNFkdmgh3gbHBOlVt9144dUzsjBiA8uF&#10;B2u8UQmZ/UdKdhzI/8uTt8Jxai+880XXzeVw+oOKUbtAtYcFeVAQoZkLXM9INsx59LcQlh3Cges0&#10;Woh54Q0WhqSzWZ0kQjhjarPGRyfSoDNwmBIGGuGYcENIux1ivMtw5igYOnBAMTl3WLkgLRyXdceN&#10;F195ERXIbFhwEKeSnn34pqralv/8cADCHk2fNIZwllWpIUYVZhIXZQDzwGG36yE0NHlLOYKABo6A&#10;sGdhwTMmp83+3ZVkq75ogGOWWPVt182YeUH291sOLViy/pkHrkOwkpfDQ0MdTmgC/gUDUgy21MW0&#10;nzAu/duN+x1my1WXZk+dNMqHWTQaBmDup/0FLoF59fnf6kN0b32wtuvQWqNWJ8aFvfjE79Uk3mcw&#10;ids2cUzi/FfuP5RXPn/p+lefuc1/xPhKF1HymO0eU7vb5HAJosdtd9SZ7BHhwaNHJIKehLAr088b&#10;9+OeE2anywgS3skb9MHAJzB+m8yOjZsPkrhk8szp4/bsz7GD4cNxDcYmeqABPQIDpKRKpw4K4Uob&#10;muHQGDJUVEzdYJ364gvP3ZtTanF6dh3II5GfmJioEF7yHMgpgT7ZDlQVATSKsU/OQucO5JYY2yyV&#10;DaaikorJ5wBr0WOEZ2EjJaXMMckgcYsrjWCLfLl226QJo1Vw6p+3MsCXKVNGbt62z+aE2DRwiI0J&#10;Bhz1TWZoTkx8eHJijNkO8dZBZCCVgnTqidlp6zYfsjj4w8fKYyP1EAoPh23UIMfoUzTyiASWXJOp&#10;2WS1gYCzWNxuSQA1UWe0hOlDxmWkt5rbOmOeQAjgyycfzi2yOvmKuub8fBjYe+1TEtUDSJQQHzd6&#10;ZFxyrEHCcw6UqsMviEDTYrJZHTycPsV7BL0hJEjD7sspMZmstMIg6aA60dEGOHpuX04FgN0BClqC&#10;0Qmcw9uo0miyx6Y43X36EXrgyNfUtTvF2vrG8uqmqsomGA5ANKid+wqLSpogXvaN104L1mmS4iNd&#10;DtfhvOq6hsaRafHBQeqYqPC9R8tNptZrLzs/KVoP53kkxEYlx0UfzK0oKzcCydKTojlZrdIwqYnR&#10;ELfX5eYLSo3BHDN5XOro9DgQG1TGAAnOHZ9RXWssKK5PjIvIzozPSE2AY2SnTBxV1dByrLCmpblt&#10;1MhENSZHcgBljxdWRsdEWSx2sFVv+eUMsA0hoohaxaTERwP7MbQ1y5w7fkROQTWMtsaPTb9kehbY&#10;8PDcEKzOGp0KaiYlNjItLfFIbkVJWYNGpYbTJdra3Tv3F5aWN0VFGS6bdo4a1BvHpSVHh4Sox2em&#10;gzsqN79alMS7brlEH0wOU1er0pLgWEcc9+mDNEkJkZBP1pjkA3kVJ8oaLBbLqFQ4JFe168CJgtJ6&#10;URJuvXZGqB6CgNLQMXJMWIguOPjQ0VKH033FxZNS4kNDDcEgopMTI0PDtNt2FcZEhoLlBwbs91sP&#10;TZ8yFugZHRWWHA/BsoNAVOYWVKbFx6SmRFRVNRZVt0Qagidnj0iMj4C4ooCSMekJOo1m8sRRdXWm&#10;vIK6hubWMSPiOTV36FhJflF9bZPp+kt+Abn5L116zEiDSCAxi0n8GXpgF/wWQbTDmjGMSg+HLkEE&#10;ZQx+TE/QoEF5ILwq0WuYH56lA3KITOkr8/okCpQ3dDwqOhQ4ICfIYyXoChHIqM7R/qDxkRTJjI5L&#10;CAIFlhPEfsJ3yfgaus/Kb3ZFhuqvuxzOTIZcoGI0OjcJooLRREkpErWrYHAGnlIS6xDFMi2ABg3C&#10;SHTKydYQdg+/g4Kg25FzyMBJALQn6+Ywmi/pspAVsR+QUCR+Hb4FTcaofYQ0EjYBsoRooUA3gBzk&#10;KQAdsdLQBUnUHFI4JSKMe9UIN2wgvbAVbWbXgmXf/emh6zRBQTane+nKLX9+8Bo46oh4ojAYLOSP&#10;b2EEUIo9tB/QMkAnHqE8fg3paXOQdEqroTLwDAObcirVAI4384UL9BsfrNHApVRhEDKT2pKmUtuW&#10;qGxCRLoUkRBeCclLWEFD2iiU6SAGASLN0TswpszDR0SuQ7MRTISf9DmtCCE18pT55NvdcFrndZdP&#10;ovSlFaQ1JRBR/vT6hUkO3gxo2Qpa8A/SItIkJc4Ujdik/CTFkr7jpUSHy5uyvEPDeFHYkR3NlZKR&#10;fEC0EyKR6tD20oKUZORP8GVJn6/dVVFphD/BPr1wStaF52XSPuCtDXldoTCtWKcjvpNg3nK9LFPC&#10;ddE6A158ON7Hn75w8f/NQMqfIQUCM9I/Q6YPvskBuAyedj/DNwNw+RkyffBNDsBl8LT7Gb4ZgMvP&#10;kOmDb/L/AaXFCImZJuKzAAAAAElFTkSuQmCCUEsDBAoAAAAAAAAAIQDjwvA7aAcAAGgHAAAUAAAA&#10;ZHJzL21lZGlhL2ltYWdlMi5wbmeJUE5HDQoaCgAAAA1JSERSAAAAZAAAAIIIAwAAAfAmrW8AAAAB&#10;c1JHQgCuzhzpAAAABGdBTUEAALGPC/xhBQAAAXpQTFRFAAAAHBwa4RxA98XOHBwaAAAA//7+4iZJ&#10;HBwaGxsZHBwcGxsZ7oCU4zBR50hm8qGwHBwW62mBFRUVEhIS86u45TtaGxsZ3gMsGhoX3w0zHBwX&#10;HBwYFRUVHBwZGhoa3gEpHBwa3goxGhoY7XuQ/OzvGxsbGxsbHBwaGxsX4BU6HBwb5DZW86e0FxcX&#10;HR0bHBwa6FdyGxsaGxsZGxsa8ZqqGxsZFxcX7oOW/v7+Ghoa3QAo////3gYt3gYu4idJGhoYAAAA&#10;8qKy62qB62qC74KWHBwa+uTo5DtaGhoaGhoYHBwYHBwbGhoa3gQsHR0bGhoWAAAAHBwbGhoNGxsZ&#10;7n+UGxsb50dlGhoa4Bg9AAAAGxsY/vr7GxsZ8JOkHR0b3gIq3gIr3QAn3gsyGxsa62+FAAAAGhoa&#10;FxcX6E9r98nSHR0a3gApGBgMHx8fHBwaGBgYGhoW/fX3HBwYExMT+t7j6E1q4R5C5T9eHR0ZHBwZ&#10;HBwaHBwZ3gAn4zJSHUHzlgAAAH10Uk5TAPP//+AI///7gRJu/////y3/DBz//+X/WP+ZhiTHOv9z&#10;/2j//1WW/UL/qf//LP3X/994uf/6If//iJL/////kAT/////kP//MXLs7F///zkBxhON/43/E/8J&#10;qP+V/3r///v/8f8G0yD//7j/FQitFU7/hxr/////9tB8vZX+XqqbAAAACXBIWXMAACHVAAAh1QEE&#10;nLSdAAAE7klEQVRYR+2Zh38VVRCFF7vYsVcUC3aNWKIrdgHbJfaOvfFU7Irlf3fmzJm7s+3dTQxP&#10;/Lkf7MzcM233JXkJoVrOIlM81YsLwklZF42nGn8mTMn0T0mNOgRJvARJjZ2qdBpz1Yuwm4ObhEmH&#10;2g73SrBfjp7BY04a0D/wAQ15op14RlXzg+r1rKZfl+tWDabCNS1OUEY/0LUYv2KPHsHlsCGD1NO5&#10;ImbabD2zDHutFbzW8AVY64HFK4TP1uY/k9GPs15f6cEz+VMGl5qc4bVYfMDIM8KHcjUFIdPMwjFm&#10;eLltMl1O+swS4ick3xxNwmerfZI33jL8QtB6Czwzzg6p+RqTvMt7vBvaK6YPTLua/uSHL3wZ1gsU&#10;yrBeoFCG9QKFMqwXKJRhvUChDOsFCmVYL1DgF21DT2C9oKd3ayB1LR+EXgtS8Kd44P48D4af5Vz6&#10;fFPv0wPWCxSae3Afb0phvUBByHkPYsPIjS2H9QKFMqwXKJRhvUChDOsFCmVYL1Aow3qBQhnWCxTK&#10;sH5r6DvkE4z74N20FQh4l03X65tvlfBjo/6hq67VGGHrnfdt+s3QDNBZYZ5FsHFLOnq3rH2ZCUnd&#10;laq1NUQwZtstUNPe3ALzmxpWWhhaZk48H/FTuwjrhbllGqwX5pZpsF7Yhpb4DRW4wHqBLb96xv0l&#10;XYH1Alr0+7t+wzafgyD0t7iugfu20L+xbsWZxRaRLbO+2L+7I1wJ398COG9xKn0WFNYLQy25stAi&#10;N2337YF7wnohbPGCXBg7tqtF0ncgWEcMcxACYL0QH38prBfmlmmwXphbpsF6YTUtK+KFsR8Boedc&#10;KDonbSz7sXGoxertJ0/80Jl27UP8Y0qHcX4npXs0yGgsOhosQEuVjrgCJGgwAZe1WIG2mHwspSs0&#10;WD3NUru/cMz2eLwxKcl1HuIoRqLP7BxbIHyhBgcrl38lpG+haZ9YDTMuQ/MoO31tYQ+FlsssuU8M&#10;syldpUb+4pjDhg3Y32GdB2GvgwX30c/MrIZH/txuODgy+Z1/MhwcmZeMw8GReck4HByZl4zDwZF5&#10;yTgcHOkseYY+c4A+cxN95nt6h4MjnSX1Twyc+lMGTv0QA6d+igHh4Eh7SeufwcoWBA6OhCVSbjzZ&#10;Fc7vCm/YeTePdf2XCQoHR1pPgvqLeFAg3MCDAuFRHhQI+t/JGQ6OxCVSvjgjPr0KemXKQnHJbebQ&#10;8hZCozVDgcDf34BYwcGR9gc+0745oSw4HBwZXnJp5yVYvNYVvuwKGQ6ODCz5RfrBnRR+5rm+kcJj&#10;PNf3U4hwcGTwSWwCD0pZaODgyMgSjOEJXw9toVcR4ODI0JKP6cd5iX4IDo4Mf+D/CRwcmZeMw8GR&#10;eck4HByZl4zDwZF5yTgcHFnJkpnNob8CVHicQq7utw0PMvVNODEpHaY3ztLTrgq/qkzpqErs0TAE&#10;PwSlR1ARqtHr4pRucSUvgTmCgAcx3tpWWuzw3HtNFYOdHjzsAUxnyd6UjrWVIURnCsE1rAxLUvom&#10;D/AlkG/3QAjBv8nQDfhtuW8TtSY+PlTqjIxJ6Y/qdHhqDUPa6JI9mCFwakoXMiPhJyKbmLMDkbpG&#10;lbCHqWpRoViC2quWUWHNsnJ9xz6YGD9HpQPUDbUPdPKqnS3GljyuBtHzOTITYzFQuqiu5NDkTmus&#10;+zxHMO5UupnKzP+Xqvob/t7K+esbDsYAAAAASUVORK5CYIJQSwMEFAAGAAgAAAAhAM6gkyXfAAAA&#10;BwEAAA8AAABkcnMvZG93bnJldi54bWxMj0FrwkAUhO+F/oflFXrTTWybapqNiLQ9iVAtiLdn9pkE&#10;s7shuybx3/f11B6HGWa+yZajaURPna+dVRBPIxBkC6drWyr43n9M5iB8QKuxcZYU3MjDMr+/yzDV&#10;brBf1O9CKbjE+hQVVCG0qZS+qMign7qWLHtn1xkMLLtS6g4HLjeNnEVRIg3WlhcqbGldUXHZXY2C&#10;zwGH1VP83m8u5/XtuH/ZHjYxKfX4MK7eQAQaw18YfvEZHXJmOrmr1V40CvhIUDCJEz7A9uL1eQHi&#10;pCCZz0DmmfzPn/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vUMCqYDAABgCgAADgAAAAAAAAAAAAAAAAA6AgAAZHJzL2Uyb0RvYy54bWxQSwEC&#10;LQAKAAAAAAAAACEA4yyUGy0oAAAtKAAAFAAAAAAAAAAAAAAAAAAMBgAAZHJzL21lZGlhL2ltYWdl&#10;MS5wbmdQSwECLQAKAAAAAAAAACEA48LwO2gHAABoBwAAFAAAAAAAAAAAAAAAAABrLgAAZHJzL21l&#10;ZGlhL2ltYWdlMi5wbmdQSwECLQAUAAYACAAAACEAzqCTJd8AAAAHAQAADwAAAAAAAAAAAAAAAAAF&#10;NgAAZHJzL2Rvd25yZXYueG1sUEsBAi0AFAAGAAgAAAAhAC5s8ADFAAAApQEAABkAAAAAAAAAAAAA&#10;AAAAETcAAGRycy9fcmVscy9lMm9Eb2MueG1sLnJlbHNQSwUGAAAAAAcABwC+AQAADT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8" type="#_x0000_t75" style="position:absolute;width:10706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MMwQAAANoAAAAPAAAAZHJzL2Rvd25yZXYueG1sRE9Ni8Iw&#10;EL0v+B/CCF4WTduDSDWKCiu67GXVi7exGdtiM+kmUbv/fiMseBoe73Nmi8404k7O15YVpKMEBHFh&#10;dc2lguPhYzgB4QOyxsYyKfglD4t5722GubYP/qb7PpQihrDPUUEVQptL6YuKDPqRbYkjd7HOYIjQ&#10;lVI7fMRw08gsScbSYM2xocKW1hUV1/3NKPg61Kudy5ab9Dw5n9KMxp/vux+lBv1uOQURqAsv8b97&#10;q+N8eL7yvHL+BwAA//8DAFBLAQItABQABgAIAAAAIQDb4fbL7gAAAIUBAAATAAAAAAAAAAAAAAAA&#10;AAAAAABbQ29udGVudF9UeXBlc10ueG1sUEsBAi0AFAAGAAgAAAAhAFr0LFu/AAAAFQEAAAsAAAAA&#10;AAAAAAAAAAAAHwEAAF9yZWxzLy5yZWxzUEsBAi0AFAAGAAgAAAAhAOKNYwzBAAAA2g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2801;top:762;width:4099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04B4D352" w14:textId="77777777" w:rsidR="00DA0D63" w:rsidRPr="00500169" w:rsidRDefault="00DA0D63" w:rsidP="00DA0D63">
                      <w:pPr>
                        <w:spacing w:line="240" w:lineRule="auto"/>
                        <w:jc w:val="center"/>
                        <w:rPr>
                          <w:rFonts w:ascii="League Spartan" w:hAnsi="League Spartan"/>
                          <w:b/>
                          <w:color w:val="002060"/>
                        </w:rPr>
                      </w:pPr>
                      <w:r w:rsidRPr="00500169">
                        <w:rPr>
                          <w:rFonts w:ascii="League Spartan" w:hAnsi="League Spartan"/>
                          <w:b/>
                          <w:color w:val="002060"/>
                        </w:rPr>
                        <w:t>CPR FPE CDM ESCUELA DE PROFESIONES DIGITALES 28078729</w:t>
                      </w:r>
                    </w:p>
                  </w:txbxContent>
                </v:textbox>
              </v:shape>
              <v:shape id="Imagen 3" o:spid="_x0000_s1030" type="#_x0000_t75" style="position:absolute;left:58064;width:384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FOwgAAANoAAAAPAAAAZHJzL2Rvd25yZXYueG1sRI9BawIx&#10;FITvBf9DeIK3mrVSWVajqGCRQg9dC70+Ns/N6uZlSaK7/vumUOhxmJlvmNVmsK24kw+NYwWzaQaC&#10;uHK64VrB1+nwnIMIEVlj65gUPCjAZj16WmGhXc+fdC9jLRKEQ4EKTIxdIWWoDFkMU9cRJ+/svMWY&#10;pK+l9tgnuG3lS5YtpMWG04LBjvaGqmt5swp69lTdTruPb7N4Ky8HDq/vea7UZDxslyAiDfE//Nc+&#10;agVz+L2SboBc/wAAAP//AwBQSwECLQAUAAYACAAAACEA2+H2y+4AAACFAQAAEwAAAAAAAAAAAAAA&#10;AAAAAAAAW0NvbnRlbnRfVHlwZXNdLnhtbFBLAQItABQABgAIAAAAIQBa9CxbvwAAABUBAAALAAAA&#10;AAAAAAAAAAAAAB8BAABfcmVscy8ucmVsc1BLAQItABQABgAIAAAAIQBKasFOwgAAANoAAAAPAAAA&#10;AAAAAAAAAAAAAAcCAABkcnMvZG93bnJldi54bWxQSwUGAAAAAAMAAwC3AAAA9gIAAAAA&#10;">
                <v:imagedata r:id="rId4" o:title="" croptop="4587f" cropleft="4875f" cropright="4333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u1S2Gdjf2KwLo3yLwqqYrT2t17vj+Pk/+/t9n33ANaC91tCHD02Ld02TAuwTKSWOC8S3oi8Ngo86XBDF5U769A==" w:salt="8Ku+Ce0oGtxibd+U6JSMk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EEB"/>
    <w:rsid w:val="00253573"/>
    <w:rsid w:val="002C1044"/>
    <w:rsid w:val="003E0A50"/>
    <w:rsid w:val="00500169"/>
    <w:rsid w:val="0052198E"/>
    <w:rsid w:val="00637CEB"/>
    <w:rsid w:val="006E6158"/>
    <w:rsid w:val="0071484D"/>
    <w:rsid w:val="007D6F9D"/>
    <w:rsid w:val="008703B5"/>
    <w:rsid w:val="008F7639"/>
    <w:rsid w:val="00941671"/>
    <w:rsid w:val="00AA6573"/>
    <w:rsid w:val="00DA0D63"/>
    <w:rsid w:val="00EA0A62"/>
    <w:rsid w:val="00EE3EEB"/>
    <w:rsid w:val="00F4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12496"/>
  <w15:chartTrackingRefBased/>
  <w15:docId w15:val="{B79F8B1F-B275-4BEE-A10C-0AF6099AC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leway" w:eastAsiaTheme="minorHAnsi" w:hAnsi="Raleway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52198E"/>
    <w:pPr>
      <w:spacing w:after="0" w:line="360" w:lineRule="auto"/>
      <w:ind w:left="113" w:hanging="113"/>
      <w:jc w:val="both"/>
    </w:p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52198E"/>
    <w:pPr>
      <w:keepNext/>
      <w:keepLines/>
      <w:spacing w:line="240" w:lineRule="auto"/>
      <w:outlineLvl w:val="0"/>
    </w:pPr>
    <w:rPr>
      <w:rFonts w:ascii="Zil Semi Slab" w:eastAsiaTheme="majorEastAsia" w:hAnsi="Zil Semi Slab" w:cstheme="majorBidi"/>
      <w:color w:val="002060"/>
      <w:sz w:val="2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0D6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D63"/>
  </w:style>
  <w:style w:type="paragraph" w:styleId="Piedepgina">
    <w:name w:val="footer"/>
    <w:basedOn w:val="Normal"/>
    <w:link w:val="PiedepginaCar"/>
    <w:uiPriority w:val="99"/>
    <w:unhideWhenUsed/>
    <w:rsid w:val="00DA0D6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D63"/>
  </w:style>
  <w:style w:type="character" w:customStyle="1" w:styleId="Ttulo1Car">
    <w:name w:val="Título 1 Car"/>
    <w:basedOn w:val="Fuentedeprrafopredeter"/>
    <w:link w:val="Ttulo1"/>
    <w:uiPriority w:val="9"/>
    <w:rsid w:val="0052198E"/>
    <w:rPr>
      <w:rFonts w:ascii="Zil Semi Slab" w:eastAsiaTheme="majorEastAsia" w:hAnsi="Zil Semi Slab" w:cstheme="majorBidi"/>
      <w:color w:val="002060"/>
      <w:sz w:val="24"/>
      <w:szCs w:val="32"/>
    </w:rPr>
  </w:style>
  <w:style w:type="paragraph" w:styleId="Sinespaciado">
    <w:name w:val="No Spacing"/>
    <w:uiPriority w:val="1"/>
    <w:rsid w:val="0052198E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403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trilla\Documents\Plantillas%20personalizadas%20de%20Office\Documento%20CDM%20Escuela%20de%20profesiones%20digita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38D288776DA42E98D3FAC6554474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03579-F801-4A9F-BAE6-CE9581BFA78A}"/>
      </w:docPartPr>
      <w:docPartBody>
        <w:p w:rsidR="00000000" w:rsidRDefault="00721771" w:rsidP="00721771">
          <w:pPr>
            <w:pStyle w:val="538D288776DA42E98D3FAC6554474AC33"/>
          </w:pPr>
          <w:r>
            <w:rPr>
              <w:rStyle w:val="Textodelmarcadordeposicin"/>
            </w:rPr>
            <w:t>Escriba su nombre y 2 apellidos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E45CFFC347184A1AAC2EDB8C9C831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DF261-7C9C-4224-8553-AA94728DB9BC}"/>
      </w:docPartPr>
      <w:docPartBody>
        <w:p w:rsidR="00000000" w:rsidRDefault="00721771" w:rsidP="00721771">
          <w:pPr>
            <w:pStyle w:val="E45CFFC347184A1AAC2EDB8C9C831AE72"/>
          </w:pPr>
          <w:r>
            <w:rPr>
              <w:rStyle w:val="Textodelmarcadordeposicin"/>
            </w:rPr>
            <w:t>Por ejemplo: 2018/2019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76DD72E0096341A9933FDB761B615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15427-C774-41DF-822C-A52A2A901500}"/>
      </w:docPartPr>
      <w:docPartBody>
        <w:p w:rsidR="00000000" w:rsidRDefault="00721771" w:rsidP="00721771">
          <w:pPr>
            <w:pStyle w:val="76DD72E0096341A9933FDB761B6154282"/>
          </w:pPr>
          <w:r>
            <w:rPr>
              <w:rStyle w:val="Textodelmarcadordeposicin"/>
            </w:rPr>
            <w:t>Escriba 1º o 2º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D4DBEE8DCDF645FD92908201CA4CE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C50C8-3E22-4120-BB56-E84A377CEE74}"/>
      </w:docPartPr>
      <w:docPartBody>
        <w:p w:rsidR="00000000" w:rsidRDefault="00721771" w:rsidP="00721771">
          <w:pPr>
            <w:pStyle w:val="D4DBEE8DCDF645FD92908201CA4CE6542"/>
          </w:pPr>
          <w:r>
            <w:rPr>
              <w:rStyle w:val="Textodelmarcadordeposicin"/>
            </w:rPr>
            <w:t>Escriba: Medio o Superior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C6055FD9603E40E0A335E917F2719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A8971-F452-47AA-85E9-69DB74BEE376}"/>
      </w:docPartPr>
      <w:docPartBody>
        <w:p w:rsidR="00000000" w:rsidRDefault="00721771" w:rsidP="00721771">
          <w:pPr>
            <w:pStyle w:val="C6055FD9603E40E0A335E917F2719F772"/>
          </w:pPr>
          <w:r w:rsidRPr="00E134A2">
            <w:rPr>
              <w:rStyle w:val="Textodelmarcadordeposicin"/>
            </w:rPr>
            <w:t>Elija</w:t>
          </w:r>
          <w:r>
            <w:rPr>
              <w:rStyle w:val="Textodelmarcadordeposicin"/>
            </w:rPr>
            <w:t xml:space="preserve"> el ciclo formativo que ha cursado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A480419AA952466EB38E2FB187F33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90DC4-6EA3-47B2-AED0-ABD0594DFFA5}"/>
      </w:docPartPr>
      <w:docPartBody>
        <w:p w:rsidR="00000000" w:rsidRDefault="00721771" w:rsidP="00721771">
          <w:pPr>
            <w:pStyle w:val="A480419AA952466EB38E2FB187F33B441"/>
          </w:pPr>
          <w:r>
            <w:rPr>
              <w:rStyle w:val="Textodelmarcadordeposicin"/>
            </w:rPr>
            <w:t>Indica el número y letra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56117731AF90491A86B388E2BC288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1BF2-E5D2-4689-AAA5-8934CED67FDB}"/>
      </w:docPartPr>
      <w:docPartBody>
        <w:p w:rsidR="00000000" w:rsidRDefault="00721771" w:rsidP="00721771">
          <w:pPr>
            <w:pStyle w:val="56117731AF90491A86B388E2BC28838B1"/>
          </w:pPr>
          <w:r>
            <w:rPr>
              <w:rStyle w:val="Textodelmarcadordeposicin"/>
            </w:rPr>
            <w:t>Inserta el lugar de nacimiento y la provincia. Por ejemplo: Alcorcón (Madrid)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0424C8062BE94BFDB202035D41A82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14828-5573-4F2B-8EEC-7D5D2B356D18}"/>
      </w:docPartPr>
      <w:docPartBody>
        <w:p w:rsidR="00000000" w:rsidRDefault="00721771" w:rsidP="00721771">
          <w:pPr>
            <w:pStyle w:val="0424C8062BE94BFDB202035D41A823DE1"/>
          </w:pPr>
          <w:r w:rsidRPr="00E134A2">
            <w:rPr>
              <w:rStyle w:val="Textodelmarcadordeposicin"/>
            </w:rPr>
            <w:t xml:space="preserve">Haga clic </w:t>
          </w:r>
          <w:r>
            <w:rPr>
              <w:rStyle w:val="Textodelmarcadordeposicin"/>
            </w:rPr>
            <w:t>para insertar la fecha de nacimiento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8C5792AA621F4C67B0347535D4EE1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284E3-7E60-4398-8721-C9BDE208EAC2}"/>
      </w:docPartPr>
      <w:docPartBody>
        <w:p w:rsidR="00000000" w:rsidRDefault="00721771" w:rsidP="00721771">
          <w:pPr>
            <w:pStyle w:val="8C5792AA621F4C67B0347535D4EE1973"/>
          </w:pPr>
          <w:r>
            <w:rPr>
              <w:rStyle w:val="Textodelmarcadordeposicin"/>
            </w:rPr>
            <w:t>Indique la</w:t>
          </w:r>
          <w:r w:rsidRPr="00941671">
            <w:t xml:space="preserve"> </w:t>
          </w:r>
          <w:r w:rsidRPr="00941671">
            <w:rPr>
              <w:rStyle w:val="Textodelmarcadordeposicin"/>
            </w:rPr>
            <w:t>dirección completa: calle, N.º, piso, localidad, provincia y código postal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408C53B40F054C5C80724D7BE6D06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8D987-7540-40E8-9E5B-7DC3C2FEAAE1}"/>
      </w:docPartPr>
      <w:docPartBody>
        <w:p w:rsidR="00000000" w:rsidRDefault="00721771" w:rsidP="00721771">
          <w:pPr>
            <w:pStyle w:val="408C53B40F054C5C80724D7BE6D06755"/>
          </w:pPr>
          <w:r>
            <w:rPr>
              <w:rStyle w:val="Textodelmarcadordeposicin"/>
            </w:rPr>
            <w:t>Indique un teléfono de contacto.</w:t>
          </w:r>
        </w:p>
      </w:docPartBody>
    </w:docPart>
    <w:docPart>
      <w:docPartPr>
        <w:name w:val="C0E7CF120D1945BD9C246A8F0880D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23CB-F965-4417-B71F-08212A6E5D5A}"/>
      </w:docPartPr>
      <w:docPartBody>
        <w:p w:rsidR="00000000" w:rsidRDefault="00721771" w:rsidP="00721771">
          <w:pPr>
            <w:pStyle w:val="C0E7CF120D1945BD9C246A8F0880D312"/>
          </w:pPr>
          <w:r>
            <w:rPr>
              <w:rStyle w:val="Textodelmarcadordeposicin"/>
            </w:rPr>
            <w:t>Indique un email de contacto @.</w:t>
          </w:r>
        </w:p>
      </w:docPartBody>
    </w:docPart>
    <w:docPart>
      <w:docPartPr>
        <w:name w:val="F9B5169B58A340889F4C42D9CD3FC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72AE9-0C93-4773-8815-7D310B50787E}"/>
      </w:docPartPr>
      <w:docPartBody>
        <w:p w:rsidR="00000000" w:rsidRDefault="00721771" w:rsidP="00721771">
          <w:pPr>
            <w:pStyle w:val="F9B5169B58A340889F4C42D9CD3FC4D6"/>
          </w:pPr>
          <w:r w:rsidRPr="00941671">
            <w:rPr>
              <w:rStyle w:val="Textodelmarcadordeposicin"/>
            </w:rPr>
            <w:t>Exposición de los hechos del motivo del envío de la solicitud/instancia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6E3EEFC5326E427194BFD134A7C6C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4221F-D94B-4421-8ADD-61BFA30432BC}"/>
      </w:docPartPr>
      <w:docPartBody>
        <w:p w:rsidR="00000000" w:rsidRDefault="00721771" w:rsidP="00721771">
          <w:pPr>
            <w:pStyle w:val="6E3EEFC5326E427194BFD134A7C6C588"/>
          </w:pPr>
          <w:r w:rsidRPr="00941671">
            <w:rPr>
              <w:rStyle w:val="Textodelmarcadordeposicin"/>
            </w:rPr>
            <w:t>Exposición de los hechos y razones de esta solicitud</w:t>
          </w:r>
          <w:r w:rsidRPr="00E134A2">
            <w:rPr>
              <w:rStyle w:val="Textodelmarcadordeposicin"/>
            </w:rPr>
            <w:t>.</w:t>
          </w:r>
        </w:p>
      </w:docPartBody>
    </w:docPart>
    <w:docPart>
      <w:docPartPr>
        <w:name w:val="CA556A486A474BA2A37AC55D502E1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980A2-39E3-4A56-BE6A-51E793A77CC7}"/>
      </w:docPartPr>
      <w:docPartBody>
        <w:p w:rsidR="00000000" w:rsidRDefault="00721771" w:rsidP="00721771">
          <w:pPr>
            <w:pStyle w:val="CA556A486A474BA2A37AC55D502E1BF4"/>
          </w:pPr>
          <w:r w:rsidRPr="00941671">
            <w:rPr>
              <w:rStyle w:val="Textodelmarcadordeposicin"/>
            </w:rPr>
            <w:t>Numere los documentos que adjunta al centro para poder admitir a trámite la documentación</w:t>
          </w:r>
          <w:r w:rsidRPr="00E134A2">
            <w:rPr>
              <w:rStyle w:val="Textodelmarcadordeposic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panose1 w:val="020B0003030101060003"/>
    <w:charset w:val="00"/>
    <w:family w:val="swiss"/>
    <w:pitch w:val="variable"/>
    <w:sig w:usb0="A00002BF" w:usb1="50000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il Semi Slab">
    <w:panose1 w:val="02000000000000000000"/>
    <w:charset w:val="00"/>
    <w:family w:val="auto"/>
    <w:pitch w:val="variable"/>
    <w:sig w:usb0="A000002F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ague Spartan"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771"/>
    <w:rsid w:val="00146B49"/>
    <w:rsid w:val="0072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21771"/>
    <w:rPr>
      <w:color w:val="808080"/>
    </w:rPr>
  </w:style>
  <w:style w:type="paragraph" w:customStyle="1" w:styleId="538D288776DA42E98D3FAC6554474AC3">
    <w:name w:val="538D288776DA42E98D3FAC6554474AC3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538D288776DA42E98D3FAC6554474AC31">
    <w:name w:val="538D288776DA42E98D3FAC6554474AC31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E45CFFC347184A1AAC2EDB8C9C831AE7">
    <w:name w:val="E45CFFC347184A1AAC2EDB8C9C831AE7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76DD72E0096341A9933FDB761B615428">
    <w:name w:val="76DD72E0096341A9933FDB761B615428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D4DBEE8DCDF645FD92908201CA4CE654">
    <w:name w:val="D4DBEE8DCDF645FD92908201CA4CE654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C6055FD9603E40E0A335E917F2719F77">
    <w:name w:val="C6055FD9603E40E0A335E917F2719F77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538D288776DA42E98D3FAC6554474AC32">
    <w:name w:val="538D288776DA42E98D3FAC6554474AC32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E45CFFC347184A1AAC2EDB8C9C831AE71">
    <w:name w:val="E45CFFC347184A1AAC2EDB8C9C831AE71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76DD72E0096341A9933FDB761B6154281">
    <w:name w:val="76DD72E0096341A9933FDB761B6154281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D4DBEE8DCDF645FD92908201CA4CE6541">
    <w:name w:val="D4DBEE8DCDF645FD92908201CA4CE6541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C6055FD9603E40E0A335E917F2719F771">
    <w:name w:val="C6055FD9603E40E0A335E917F2719F771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A480419AA952466EB38E2FB187F33B44">
    <w:name w:val="A480419AA952466EB38E2FB187F33B44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56117731AF90491A86B388E2BC28838B">
    <w:name w:val="56117731AF90491A86B388E2BC28838B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0424C8062BE94BFDB202035D41A823DE">
    <w:name w:val="0424C8062BE94BFDB202035D41A823DE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538D288776DA42E98D3FAC6554474AC33">
    <w:name w:val="538D288776DA42E98D3FAC6554474AC33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E45CFFC347184A1AAC2EDB8C9C831AE72">
    <w:name w:val="E45CFFC347184A1AAC2EDB8C9C831AE72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76DD72E0096341A9933FDB761B6154282">
    <w:name w:val="76DD72E0096341A9933FDB761B6154282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D4DBEE8DCDF645FD92908201CA4CE6542">
    <w:name w:val="D4DBEE8DCDF645FD92908201CA4CE6542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C6055FD9603E40E0A335E917F2719F772">
    <w:name w:val="C6055FD9603E40E0A335E917F2719F772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A480419AA952466EB38E2FB187F33B441">
    <w:name w:val="A480419AA952466EB38E2FB187F33B441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56117731AF90491A86B388E2BC28838B1">
    <w:name w:val="56117731AF90491A86B388E2BC28838B1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0424C8062BE94BFDB202035D41A823DE1">
    <w:name w:val="0424C8062BE94BFDB202035D41A823DE1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8C5792AA621F4C67B0347535D4EE1973">
    <w:name w:val="8C5792AA621F4C67B0347535D4EE1973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408C53B40F054C5C80724D7BE6D06755">
    <w:name w:val="408C53B40F054C5C80724D7BE6D06755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C0E7CF120D1945BD9C246A8F0880D312">
    <w:name w:val="C0E7CF120D1945BD9C246A8F0880D312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F9B5169B58A340889F4C42D9CD3FC4D6">
    <w:name w:val="F9B5169B58A340889F4C42D9CD3FC4D6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6E3EEFC5326E427194BFD134A7C6C588">
    <w:name w:val="6E3EEFC5326E427194BFD134A7C6C588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  <w:style w:type="paragraph" w:customStyle="1" w:styleId="CA556A486A474BA2A37AC55D502E1BF4">
    <w:name w:val="CA556A486A474BA2A37AC55D502E1BF4"/>
    <w:rsid w:val="00721771"/>
    <w:pPr>
      <w:spacing w:after="0" w:line="360" w:lineRule="auto"/>
      <w:ind w:left="113" w:hanging="113"/>
      <w:jc w:val="both"/>
    </w:pPr>
    <w:rPr>
      <w:rFonts w:ascii="Raleway" w:eastAsiaTheme="minorHAnsi" w:hAnsi="Raleway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Documento CDM Escuela de profesiones digitales.dotx</Template>
  <TotalTime>118</TotalTime>
  <Pages>1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Utrilla</dc:creator>
  <cp:keywords/>
  <dc:description/>
  <cp:lastModifiedBy>Javier Utrilla</cp:lastModifiedBy>
  <cp:revision>5</cp:revision>
  <dcterms:created xsi:type="dcterms:W3CDTF">2023-04-24T16:03:00Z</dcterms:created>
  <dcterms:modified xsi:type="dcterms:W3CDTF">2023-04-25T16:24:00Z</dcterms:modified>
</cp:coreProperties>
</file>